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D9488B">
        <w:rPr>
          <w:rFonts w:ascii="Times New (W1)" w:eastAsia="Times New Roman" w:hAnsi="Times New (W1)"/>
          <w:sz w:val="28"/>
          <w:szCs w:val="28"/>
          <w:lang w:eastAsia="pt-BR"/>
        </w:rPr>
        <w:t>141/2022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7E2D64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EROLDO WUDKE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D9488B" w:rsidRDefault="00D9488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manutenção da Rua 15 de Novembro, com a execução de reparos na calçada em frente aos imóveis nº 45 e 253, bem como a desobstrução de boca de lobo em frente ao imóvel nº 171.</w:t>
      </w:r>
    </w:p>
    <w:p w:rsidR="007E2D64" w:rsidRDefault="007E2D6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D9488B" w:rsidRDefault="00D9488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visto que a calçada apresenta afundamento do piso e buracos, que precisam de reparos a fim de evitar a ocorrência de acidentes. Em relação a boca de lobo, em períodos chuvosos, ocorrem frequentes alagamentos devido a mesma estar obstruída.</w:t>
      </w:r>
    </w:p>
    <w:p w:rsidR="007E2D64" w:rsidRDefault="007E2D6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D9488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D9488B">
        <w:rPr>
          <w:rFonts w:ascii="Times New Roman" w:eastAsia="Times New Roman" w:hAnsi="Times New Roman"/>
          <w:sz w:val="24"/>
          <w:szCs w:val="28"/>
          <w:lang w:eastAsia="pt-BR"/>
        </w:rPr>
        <w:t>06 de outubro de 2022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proofErr w:type="spellStart"/>
      <w:r w:rsidR="00D9488B">
        <w:rPr>
          <w:rFonts w:ascii="Times New Roman" w:eastAsia="Times New Roman" w:hAnsi="Times New Roman"/>
          <w:sz w:val="24"/>
          <w:szCs w:val="28"/>
          <w:lang w:eastAsia="pt-BR"/>
        </w:rPr>
        <w:t>Eroldo</w:t>
      </w:r>
      <w:proofErr w:type="spellEnd"/>
      <w:r w:rsidR="00D9488B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 w:rsidR="00D9488B">
        <w:rPr>
          <w:rFonts w:ascii="Times New Roman" w:eastAsia="Times New Roman" w:hAnsi="Times New Roman"/>
          <w:sz w:val="24"/>
          <w:szCs w:val="28"/>
          <w:lang w:eastAsia="pt-BR"/>
        </w:rPr>
        <w:t>Wudke</w:t>
      </w:r>
      <w:proofErr w:type="spellEnd"/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56706C"/>
    <w:rsid w:val="00605E35"/>
    <w:rsid w:val="0062401D"/>
    <w:rsid w:val="0075570F"/>
    <w:rsid w:val="007D6552"/>
    <w:rsid w:val="007E2D64"/>
    <w:rsid w:val="008533A7"/>
    <w:rsid w:val="0095688A"/>
    <w:rsid w:val="009A668E"/>
    <w:rsid w:val="00A3167C"/>
    <w:rsid w:val="00AA3B7D"/>
    <w:rsid w:val="00CD3940"/>
    <w:rsid w:val="00D866E9"/>
    <w:rsid w:val="00D90C74"/>
    <w:rsid w:val="00D9488B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540E8"/>
  <w15:chartTrackingRefBased/>
  <w15:docId w15:val="{93A9D6B2-A56E-4FCF-A2D4-B27229BD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141.22</Template>
  <TotalTime>0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2022-10-06T16:06:00Z</dcterms:created>
  <dcterms:modified xsi:type="dcterms:W3CDTF">2022-10-06T16:06:00Z</dcterms:modified>
</cp:coreProperties>
</file>