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B9A7D" w14:textId="4966FB3E" w:rsidR="0069606A" w:rsidRDefault="0069606A" w:rsidP="0069606A">
      <w:pPr>
        <w:spacing w:before="0" w:after="200" w:line="276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PROJETO DE LEI Nº </w:t>
      </w:r>
      <w:r w:rsidR="00057BD5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004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/202</w:t>
      </w:r>
      <w:r w:rsidR="00EE03B3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        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  <w:t xml:space="preserve">        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="000A136D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Em </w:t>
      </w:r>
      <w:r w:rsidR="00057BD5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23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138C4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fevereiro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50B85ADF" w14:textId="77777777" w:rsidR="0069606A" w:rsidRPr="0069606A" w:rsidRDefault="0069606A" w:rsidP="0069606A">
      <w:pPr>
        <w:spacing w:before="0" w:after="200" w:line="276" w:lineRule="auto"/>
        <w:ind w:left="3402" w:right="0"/>
        <w:jc w:val="both"/>
        <w:rPr>
          <w:rFonts w:ascii="Arial" w:eastAsia="Calibri" w:hAnsi="Arial" w:cs="Arial"/>
          <w:color w:val="auto"/>
          <w:kern w:val="0"/>
          <w:sz w:val="10"/>
          <w:szCs w:val="10"/>
          <w:lang w:val="pt-BR" w:eastAsia="en-US"/>
        </w:rPr>
      </w:pPr>
    </w:p>
    <w:p w14:paraId="77B58D18" w14:textId="45A95969" w:rsidR="004138C4" w:rsidRDefault="004138C4" w:rsidP="004138C4">
      <w:pPr>
        <w:spacing w:line="360" w:lineRule="auto"/>
        <w:ind w:left="4320" w:right="-1"/>
        <w:jc w:val="both"/>
        <w:rPr>
          <w:rFonts w:ascii="Arial" w:hAnsi="Arial" w:cs="Arial"/>
          <w:b/>
          <w:color w:val="auto"/>
          <w:szCs w:val="24"/>
        </w:rPr>
      </w:pPr>
      <w:bookmarkStart w:id="0" w:name="_Hlk222731998"/>
      <w:r w:rsidRPr="00D54F4C">
        <w:rPr>
          <w:rFonts w:ascii="Arial" w:hAnsi="Arial" w:cs="Arial"/>
          <w:b/>
          <w:color w:val="auto"/>
          <w:szCs w:val="24"/>
        </w:rPr>
        <w:t xml:space="preserve">Dispõe sobre a alteração do </w:t>
      </w:r>
      <w:r w:rsidR="00057BD5">
        <w:rPr>
          <w:rFonts w:ascii="Arial" w:hAnsi="Arial" w:cs="Arial"/>
          <w:b/>
          <w:color w:val="auto"/>
          <w:szCs w:val="24"/>
        </w:rPr>
        <w:t>artigo 1º, inciso 2, item I,</w:t>
      </w:r>
      <w:r w:rsidRPr="00D54F4C">
        <w:rPr>
          <w:rFonts w:ascii="Arial" w:hAnsi="Arial" w:cs="Arial"/>
          <w:b/>
          <w:color w:val="auto"/>
          <w:szCs w:val="24"/>
        </w:rPr>
        <w:t xml:space="preserve"> da Lei n° </w:t>
      </w:r>
      <w:r w:rsidR="00057BD5">
        <w:rPr>
          <w:rFonts w:ascii="Arial" w:hAnsi="Arial" w:cs="Arial"/>
          <w:b/>
          <w:color w:val="auto"/>
          <w:szCs w:val="24"/>
        </w:rPr>
        <w:t>895</w:t>
      </w:r>
      <w:r w:rsidRPr="00D54F4C">
        <w:rPr>
          <w:rFonts w:ascii="Arial" w:hAnsi="Arial" w:cs="Arial"/>
          <w:b/>
          <w:color w:val="auto"/>
          <w:szCs w:val="24"/>
        </w:rPr>
        <w:t>/20</w:t>
      </w:r>
      <w:r w:rsidR="00057BD5">
        <w:rPr>
          <w:rFonts w:ascii="Arial" w:hAnsi="Arial" w:cs="Arial"/>
          <w:b/>
          <w:color w:val="auto"/>
          <w:szCs w:val="24"/>
        </w:rPr>
        <w:t>23</w:t>
      </w:r>
      <w:r w:rsidRPr="00D54F4C">
        <w:rPr>
          <w:rFonts w:ascii="Arial" w:hAnsi="Arial" w:cs="Arial"/>
          <w:b/>
          <w:color w:val="auto"/>
          <w:szCs w:val="24"/>
        </w:rPr>
        <w:t xml:space="preserve">, de </w:t>
      </w:r>
      <w:r w:rsidR="00057BD5">
        <w:rPr>
          <w:rFonts w:ascii="Arial" w:hAnsi="Arial" w:cs="Arial"/>
          <w:b/>
          <w:color w:val="auto"/>
          <w:szCs w:val="24"/>
        </w:rPr>
        <w:t>04</w:t>
      </w:r>
      <w:r w:rsidRPr="00D54F4C">
        <w:rPr>
          <w:rFonts w:ascii="Arial" w:hAnsi="Arial" w:cs="Arial"/>
          <w:b/>
          <w:color w:val="auto"/>
          <w:szCs w:val="24"/>
        </w:rPr>
        <w:t xml:space="preserve"> de </w:t>
      </w:r>
      <w:r w:rsidR="00057BD5">
        <w:rPr>
          <w:rFonts w:ascii="Arial" w:hAnsi="Arial" w:cs="Arial"/>
          <w:b/>
          <w:color w:val="auto"/>
          <w:szCs w:val="24"/>
        </w:rPr>
        <w:t>agosto</w:t>
      </w:r>
      <w:r w:rsidRPr="00D54F4C">
        <w:rPr>
          <w:rFonts w:ascii="Arial" w:hAnsi="Arial" w:cs="Arial"/>
          <w:b/>
          <w:color w:val="auto"/>
          <w:szCs w:val="24"/>
        </w:rPr>
        <w:t xml:space="preserve"> de 20</w:t>
      </w:r>
      <w:r w:rsidR="00057BD5">
        <w:rPr>
          <w:rFonts w:ascii="Arial" w:hAnsi="Arial" w:cs="Arial"/>
          <w:b/>
          <w:color w:val="auto"/>
          <w:szCs w:val="24"/>
        </w:rPr>
        <w:t>23</w:t>
      </w:r>
      <w:r w:rsidRPr="00D54F4C">
        <w:rPr>
          <w:rFonts w:ascii="Arial" w:hAnsi="Arial" w:cs="Arial"/>
          <w:b/>
          <w:color w:val="auto"/>
          <w:szCs w:val="24"/>
        </w:rPr>
        <w:t xml:space="preserve"> e dá outras providências.</w:t>
      </w:r>
    </w:p>
    <w:bookmarkEnd w:id="0"/>
    <w:p w14:paraId="0AF2C962" w14:textId="77777777" w:rsidR="004138C4" w:rsidRPr="00D54F4C" w:rsidRDefault="004138C4" w:rsidP="004138C4">
      <w:pPr>
        <w:spacing w:line="360" w:lineRule="auto"/>
        <w:ind w:left="4320" w:right="-1"/>
        <w:jc w:val="both"/>
        <w:rPr>
          <w:rFonts w:ascii="Arial" w:hAnsi="Arial" w:cs="Arial"/>
          <w:b/>
          <w:color w:val="auto"/>
          <w:szCs w:val="24"/>
        </w:rPr>
      </w:pPr>
    </w:p>
    <w:p w14:paraId="1F246B3A" w14:textId="1F49B58C" w:rsidR="004138C4" w:rsidRDefault="004138C4" w:rsidP="004138C4">
      <w:pPr>
        <w:spacing w:line="360" w:lineRule="auto"/>
        <w:ind w:left="0" w:right="-1" w:firstLine="709"/>
        <w:jc w:val="both"/>
        <w:rPr>
          <w:rFonts w:ascii="Arial" w:hAnsi="Arial" w:cs="Arial"/>
          <w:color w:val="auto"/>
          <w:szCs w:val="24"/>
        </w:rPr>
      </w:pPr>
      <w:r w:rsidRPr="00D54F4C">
        <w:rPr>
          <w:rFonts w:ascii="Arial" w:hAnsi="Arial" w:cs="Arial"/>
          <w:color w:val="auto"/>
          <w:szCs w:val="24"/>
        </w:rPr>
        <w:t xml:space="preserve">O </w:t>
      </w:r>
      <w:r w:rsidRPr="00D54F4C">
        <w:rPr>
          <w:rFonts w:ascii="Arial" w:hAnsi="Arial" w:cs="Arial"/>
          <w:b/>
          <w:color w:val="auto"/>
          <w:szCs w:val="24"/>
        </w:rPr>
        <w:t>PREFEITO MUNICIPAL DE SÃO JOÃO DO SABUGI– RIO GRANDE DO NORTE;</w:t>
      </w:r>
      <w:r w:rsidRPr="00D54F4C">
        <w:rPr>
          <w:rFonts w:ascii="Arial" w:hAnsi="Arial" w:cs="Arial"/>
          <w:color w:val="auto"/>
          <w:szCs w:val="24"/>
        </w:rPr>
        <w:t xml:space="preserve"> Faço saber que a Câmara Municipal aprovou e eu </w:t>
      </w:r>
      <w:r w:rsidRPr="00D54F4C">
        <w:rPr>
          <w:rFonts w:ascii="Arial" w:hAnsi="Arial" w:cs="Arial"/>
          <w:b/>
          <w:color w:val="auto"/>
          <w:szCs w:val="24"/>
        </w:rPr>
        <w:t xml:space="preserve">SANCIONO </w:t>
      </w:r>
      <w:r w:rsidRPr="00D54F4C">
        <w:rPr>
          <w:rFonts w:ascii="Arial" w:hAnsi="Arial" w:cs="Arial"/>
          <w:color w:val="auto"/>
          <w:szCs w:val="24"/>
        </w:rPr>
        <w:t xml:space="preserve">a seguinte </w:t>
      </w:r>
      <w:r w:rsidRPr="00D54F4C">
        <w:rPr>
          <w:rFonts w:ascii="Arial" w:hAnsi="Arial" w:cs="Arial"/>
          <w:b/>
          <w:color w:val="auto"/>
          <w:szCs w:val="24"/>
        </w:rPr>
        <w:t>LEI</w:t>
      </w:r>
      <w:r w:rsidRPr="00D54F4C">
        <w:rPr>
          <w:rFonts w:ascii="Arial" w:hAnsi="Arial" w:cs="Arial"/>
          <w:color w:val="auto"/>
          <w:szCs w:val="24"/>
        </w:rPr>
        <w:t>:</w:t>
      </w:r>
    </w:p>
    <w:p w14:paraId="7E70337A" w14:textId="211AF025" w:rsidR="00057BD5" w:rsidRDefault="00057BD5" w:rsidP="00057BD5">
      <w:pPr>
        <w:pStyle w:val="Recuodecorpodetexto"/>
        <w:spacing w:after="240" w:line="360" w:lineRule="auto"/>
        <w:ind w:firstLine="708"/>
        <w:rPr>
          <w:rFonts w:ascii="Arial" w:hAnsi="Arial" w:cs="Arial"/>
          <w:szCs w:val="24"/>
        </w:rPr>
      </w:pPr>
      <w:r w:rsidRPr="003A706E">
        <w:rPr>
          <w:rFonts w:ascii="Arial" w:hAnsi="Arial" w:cs="Arial"/>
          <w:b/>
          <w:bCs/>
          <w:szCs w:val="24"/>
        </w:rPr>
        <w:t>Art. 1°</w:t>
      </w:r>
      <w:r>
        <w:rPr>
          <w:rFonts w:ascii="Arial" w:hAnsi="Arial" w:cs="Arial"/>
          <w:b/>
          <w:bCs/>
          <w:szCs w:val="24"/>
        </w:rPr>
        <w:t xml:space="preserve"> -</w:t>
      </w:r>
      <w:r w:rsidRPr="003A706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O artigo 1º, inciso 2, item I, da Lei Municipal nº 895, de 04 de agosto de 2023, passa a vigorar com a seguinte redação:</w:t>
      </w:r>
    </w:p>
    <w:p w14:paraId="4D88532E" w14:textId="407E88A7" w:rsidR="00057BD5" w:rsidRDefault="00057BD5" w:rsidP="00057BD5">
      <w:pPr>
        <w:pStyle w:val="Recuodecorpodetexto"/>
        <w:spacing w:after="240" w:line="360" w:lineRule="auto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“I. </w:t>
      </w:r>
      <w:r w:rsidRPr="00B14C83">
        <w:rPr>
          <w:rFonts w:ascii="Arial" w:hAnsi="Arial" w:cs="Arial"/>
          <w:szCs w:val="24"/>
        </w:rPr>
        <w:t>Área total de 12.0</w:t>
      </w:r>
      <w:r>
        <w:rPr>
          <w:rFonts w:ascii="Arial" w:hAnsi="Arial" w:cs="Arial"/>
          <w:szCs w:val="24"/>
        </w:rPr>
        <w:t>65,00</w:t>
      </w:r>
      <w:r w:rsidRPr="00B14C83">
        <w:rPr>
          <w:rFonts w:ascii="Arial" w:hAnsi="Arial" w:cs="Arial"/>
          <w:szCs w:val="24"/>
        </w:rPr>
        <w:t xml:space="preserve">m², Inicia-se a descrição deste perímetro no vértice </w:t>
      </w:r>
      <w:r w:rsidRPr="00B14C83">
        <w:rPr>
          <w:rFonts w:ascii="Arial" w:hAnsi="Arial" w:cs="Arial"/>
          <w:b/>
          <w:bCs/>
          <w:szCs w:val="24"/>
        </w:rPr>
        <w:t>Pt0</w:t>
      </w:r>
      <w:r w:rsidRPr="00B14C83">
        <w:rPr>
          <w:rFonts w:ascii="Arial" w:hAnsi="Arial" w:cs="Arial"/>
          <w:szCs w:val="24"/>
        </w:rPr>
        <w:t xml:space="preserve">, de coordenadas </w:t>
      </w:r>
      <w:r w:rsidRPr="00B14C83">
        <w:rPr>
          <w:rFonts w:ascii="Arial" w:hAnsi="Arial" w:cs="Arial"/>
          <w:b/>
          <w:bCs/>
          <w:szCs w:val="24"/>
        </w:rPr>
        <w:t>N 92581</w:t>
      </w:r>
      <w:r>
        <w:rPr>
          <w:rFonts w:ascii="Arial" w:hAnsi="Arial" w:cs="Arial"/>
          <w:b/>
          <w:bCs/>
          <w:szCs w:val="24"/>
        </w:rPr>
        <w:t>86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421</w:t>
      </w:r>
      <w:r w:rsidRPr="00B14C83">
        <w:rPr>
          <w:rFonts w:ascii="Arial" w:hAnsi="Arial" w:cs="Arial"/>
          <w:b/>
          <w:bCs/>
          <w:szCs w:val="24"/>
        </w:rPr>
        <w:t xml:space="preserve"> m e </w:t>
      </w:r>
      <w:proofErr w:type="spellStart"/>
      <w:r w:rsidRPr="00B14C83">
        <w:rPr>
          <w:rFonts w:ascii="Arial" w:hAnsi="Arial" w:cs="Arial"/>
          <w:b/>
          <w:bCs/>
          <w:szCs w:val="24"/>
        </w:rPr>
        <w:t>E</w:t>
      </w:r>
      <w:proofErr w:type="spellEnd"/>
      <w:r w:rsidRPr="00B14C83">
        <w:rPr>
          <w:rFonts w:ascii="Arial" w:hAnsi="Arial" w:cs="Arial"/>
          <w:b/>
          <w:bCs/>
          <w:szCs w:val="24"/>
        </w:rPr>
        <w:t xml:space="preserve"> 6982</w:t>
      </w:r>
      <w:r>
        <w:rPr>
          <w:rFonts w:ascii="Arial" w:hAnsi="Arial" w:cs="Arial"/>
          <w:b/>
          <w:bCs/>
          <w:szCs w:val="24"/>
        </w:rPr>
        <w:t>2</w:t>
      </w:r>
      <w:r w:rsidRPr="00B14C83">
        <w:rPr>
          <w:rFonts w:ascii="Arial" w:hAnsi="Arial" w:cs="Arial"/>
          <w:b/>
          <w:bCs/>
          <w:szCs w:val="24"/>
        </w:rPr>
        <w:t>6.776 m</w:t>
      </w:r>
      <w:r w:rsidRPr="00B14C83">
        <w:rPr>
          <w:rFonts w:ascii="Arial" w:hAnsi="Arial" w:cs="Arial"/>
          <w:szCs w:val="24"/>
        </w:rPr>
        <w:t xml:space="preserve">, </w:t>
      </w:r>
      <w:proofErr w:type="spellStart"/>
      <w:r w:rsidRPr="00B14C83">
        <w:rPr>
          <w:rFonts w:ascii="Arial" w:hAnsi="Arial" w:cs="Arial"/>
          <w:szCs w:val="24"/>
        </w:rPr>
        <w:t>Datum</w:t>
      </w:r>
      <w:proofErr w:type="spellEnd"/>
      <w:r w:rsidRPr="00B14C83">
        <w:rPr>
          <w:rFonts w:ascii="Arial" w:hAnsi="Arial" w:cs="Arial"/>
          <w:szCs w:val="24"/>
        </w:rPr>
        <w:t xml:space="preserve"> SIRGAS 2000  com Meridiano Central -39, localizado na </w:t>
      </w:r>
      <w:r w:rsidRPr="00B14C83">
        <w:rPr>
          <w:rFonts w:ascii="Arial" w:hAnsi="Arial" w:cs="Arial"/>
          <w:b/>
          <w:bCs/>
          <w:szCs w:val="24"/>
        </w:rPr>
        <w:t>AV. HONORIO MACIEL, 87</w:t>
      </w:r>
      <w:r w:rsidRPr="00B14C83">
        <w:rPr>
          <w:rFonts w:ascii="Arial" w:hAnsi="Arial" w:cs="Arial"/>
          <w:szCs w:val="24"/>
        </w:rPr>
        <w:t xml:space="preserve">, deste, segue confrontando com </w:t>
      </w:r>
      <w:r w:rsidRPr="00B14C83">
        <w:rPr>
          <w:rFonts w:ascii="Arial" w:hAnsi="Arial" w:cs="Arial"/>
          <w:b/>
          <w:bCs/>
          <w:szCs w:val="24"/>
        </w:rPr>
        <w:t>CONFRONTANTE 01</w:t>
      </w:r>
      <w:r w:rsidRPr="00B14C83">
        <w:rPr>
          <w:rFonts w:ascii="Arial" w:hAnsi="Arial" w:cs="Arial"/>
          <w:szCs w:val="24"/>
        </w:rPr>
        <w:t>, com os seguintes azimute plano e distância:</w:t>
      </w:r>
      <w:r w:rsidRPr="00B14C83">
        <w:rPr>
          <w:rFonts w:ascii="Arial" w:hAnsi="Arial" w:cs="Arial"/>
          <w:b/>
          <w:bCs/>
          <w:szCs w:val="24"/>
        </w:rPr>
        <w:t>98°33'44.0</w:t>
      </w:r>
      <w:r>
        <w:rPr>
          <w:rFonts w:ascii="Arial" w:hAnsi="Arial" w:cs="Arial"/>
          <w:b/>
          <w:bCs/>
          <w:szCs w:val="24"/>
        </w:rPr>
        <w:t>6</w:t>
      </w:r>
      <w:r w:rsidRPr="00B14C83">
        <w:rPr>
          <w:rFonts w:ascii="Arial" w:hAnsi="Arial" w:cs="Arial"/>
          <w:b/>
          <w:bCs/>
          <w:szCs w:val="24"/>
        </w:rPr>
        <w:t xml:space="preserve">'' e </w:t>
      </w:r>
      <w:r>
        <w:rPr>
          <w:rFonts w:ascii="Arial" w:hAnsi="Arial" w:cs="Arial"/>
          <w:b/>
          <w:bCs/>
          <w:szCs w:val="24"/>
        </w:rPr>
        <w:t>127</w:t>
      </w:r>
      <w:r w:rsidRPr="00B14C83">
        <w:rPr>
          <w:rFonts w:ascii="Arial" w:hAnsi="Arial" w:cs="Arial"/>
          <w:b/>
          <w:bCs/>
          <w:szCs w:val="24"/>
        </w:rPr>
        <w:t>.00 m</w:t>
      </w:r>
      <w:r w:rsidRPr="00B14C83">
        <w:rPr>
          <w:rFonts w:ascii="Arial" w:hAnsi="Arial" w:cs="Arial"/>
          <w:szCs w:val="24"/>
        </w:rPr>
        <w:t xml:space="preserve">; até o vértice </w:t>
      </w:r>
      <w:r w:rsidRPr="00B14C83">
        <w:rPr>
          <w:rFonts w:ascii="Arial" w:hAnsi="Arial" w:cs="Arial"/>
          <w:b/>
          <w:bCs/>
          <w:szCs w:val="24"/>
        </w:rPr>
        <w:t>Pt1</w:t>
      </w:r>
      <w:r w:rsidRPr="00B14C83">
        <w:rPr>
          <w:rFonts w:ascii="Arial" w:hAnsi="Arial" w:cs="Arial"/>
          <w:szCs w:val="24"/>
        </w:rPr>
        <w:t xml:space="preserve">, de coordenadas </w:t>
      </w:r>
      <w:r w:rsidRPr="00B14C83">
        <w:rPr>
          <w:rFonts w:ascii="Arial" w:hAnsi="Arial" w:cs="Arial"/>
          <w:b/>
          <w:bCs/>
          <w:szCs w:val="24"/>
        </w:rPr>
        <w:t>N 9258</w:t>
      </w:r>
      <w:r>
        <w:rPr>
          <w:rFonts w:ascii="Arial" w:hAnsi="Arial" w:cs="Arial"/>
          <w:b/>
          <w:bCs/>
          <w:szCs w:val="24"/>
        </w:rPr>
        <w:t>167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511</w:t>
      </w:r>
      <w:r w:rsidRPr="00B14C83">
        <w:rPr>
          <w:rFonts w:ascii="Arial" w:hAnsi="Arial" w:cs="Arial"/>
          <w:b/>
          <w:bCs/>
          <w:szCs w:val="24"/>
        </w:rPr>
        <w:t xml:space="preserve"> m e </w:t>
      </w:r>
      <w:proofErr w:type="spellStart"/>
      <w:r w:rsidRPr="00B14C83">
        <w:rPr>
          <w:rFonts w:ascii="Arial" w:hAnsi="Arial" w:cs="Arial"/>
          <w:b/>
          <w:bCs/>
          <w:szCs w:val="24"/>
        </w:rPr>
        <w:t>E</w:t>
      </w:r>
      <w:proofErr w:type="spellEnd"/>
      <w:r w:rsidRPr="00B14C83">
        <w:rPr>
          <w:rFonts w:ascii="Arial" w:hAnsi="Arial" w:cs="Arial"/>
          <w:b/>
          <w:bCs/>
          <w:szCs w:val="24"/>
        </w:rPr>
        <w:t xml:space="preserve"> 69835</w:t>
      </w:r>
      <w:r>
        <w:rPr>
          <w:rFonts w:ascii="Arial" w:hAnsi="Arial" w:cs="Arial"/>
          <w:b/>
          <w:bCs/>
          <w:szCs w:val="24"/>
        </w:rPr>
        <w:t>2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37</w:t>
      </w:r>
      <w:r w:rsidRPr="00B14C83">
        <w:rPr>
          <w:rFonts w:ascii="Arial" w:hAnsi="Arial" w:cs="Arial"/>
          <w:b/>
          <w:bCs/>
          <w:szCs w:val="24"/>
        </w:rPr>
        <w:t>1 m</w:t>
      </w:r>
      <w:r w:rsidRPr="00B14C83">
        <w:rPr>
          <w:rFonts w:ascii="Arial" w:hAnsi="Arial" w:cs="Arial"/>
          <w:szCs w:val="24"/>
        </w:rPr>
        <w:t xml:space="preserve">; deste, segue confrontando com </w:t>
      </w:r>
      <w:r w:rsidRPr="00B14C83">
        <w:rPr>
          <w:rFonts w:ascii="Arial" w:hAnsi="Arial" w:cs="Arial"/>
          <w:b/>
          <w:bCs/>
          <w:szCs w:val="24"/>
        </w:rPr>
        <w:t>CONFRONTANTE 02</w:t>
      </w:r>
      <w:r w:rsidRPr="00B14C83">
        <w:rPr>
          <w:rFonts w:ascii="Arial" w:hAnsi="Arial" w:cs="Arial"/>
          <w:szCs w:val="24"/>
        </w:rPr>
        <w:t>, com os seguintes azimute plano e distância:</w:t>
      </w:r>
      <w:r w:rsidRPr="00B14C83">
        <w:rPr>
          <w:rFonts w:ascii="Arial" w:hAnsi="Arial" w:cs="Arial"/>
          <w:b/>
          <w:bCs/>
          <w:szCs w:val="24"/>
        </w:rPr>
        <w:t>188°04'5</w:t>
      </w:r>
      <w:r>
        <w:rPr>
          <w:rFonts w:ascii="Arial" w:hAnsi="Arial" w:cs="Arial"/>
          <w:b/>
          <w:bCs/>
          <w:szCs w:val="24"/>
        </w:rPr>
        <w:t>6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46</w:t>
      </w:r>
      <w:r w:rsidRPr="00B14C83">
        <w:rPr>
          <w:rFonts w:ascii="Arial" w:hAnsi="Arial" w:cs="Arial"/>
          <w:b/>
          <w:bCs/>
          <w:szCs w:val="24"/>
        </w:rPr>
        <w:t xml:space="preserve">'' e </w:t>
      </w:r>
      <w:r>
        <w:rPr>
          <w:rFonts w:ascii="Arial" w:hAnsi="Arial" w:cs="Arial"/>
          <w:b/>
          <w:bCs/>
          <w:szCs w:val="24"/>
        </w:rPr>
        <w:t>95</w:t>
      </w:r>
      <w:r w:rsidRPr="00B14C83">
        <w:rPr>
          <w:rFonts w:ascii="Arial" w:hAnsi="Arial" w:cs="Arial"/>
          <w:b/>
          <w:bCs/>
          <w:szCs w:val="24"/>
        </w:rPr>
        <w:t>.00 m</w:t>
      </w:r>
      <w:r w:rsidRPr="00B14C83">
        <w:rPr>
          <w:rFonts w:ascii="Arial" w:hAnsi="Arial" w:cs="Arial"/>
          <w:szCs w:val="24"/>
        </w:rPr>
        <w:t xml:space="preserve">; até o vértice </w:t>
      </w:r>
      <w:r w:rsidRPr="00B14C83">
        <w:rPr>
          <w:rFonts w:ascii="Arial" w:hAnsi="Arial" w:cs="Arial"/>
          <w:b/>
          <w:bCs/>
          <w:szCs w:val="24"/>
        </w:rPr>
        <w:t>Pt2</w:t>
      </w:r>
      <w:r w:rsidRPr="00B14C83">
        <w:rPr>
          <w:rFonts w:ascii="Arial" w:hAnsi="Arial" w:cs="Arial"/>
          <w:szCs w:val="24"/>
        </w:rPr>
        <w:t xml:space="preserve">, de coordenadas </w:t>
      </w:r>
      <w:r w:rsidRPr="00B14C83">
        <w:rPr>
          <w:rFonts w:ascii="Arial" w:hAnsi="Arial" w:cs="Arial"/>
          <w:b/>
          <w:bCs/>
          <w:szCs w:val="24"/>
        </w:rPr>
        <w:t>N 92580</w:t>
      </w:r>
      <w:r>
        <w:rPr>
          <w:rFonts w:ascii="Arial" w:hAnsi="Arial" w:cs="Arial"/>
          <w:b/>
          <w:bCs/>
          <w:szCs w:val="24"/>
        </w:rPr>
        <w:t>73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447</w:t>
      </w:r>
      <w:r w:rsidRPr="00B14C83">
        <w:rPr>
          <w:rFonts w:ascii="Arial" w:hAnsi="Arial" w:cs="Arial"/>
          <w:b/>
          <w:bCs/>
          <w:szCs w:val="24"/>
        </w:rPr>
        <w:t xml:space="preserve"> m e </w:t>
      </w:r>
      <w:proofErr w:type="spellStart"/>
      <w:r w:rsidRPr="00B14C83">
        <w:rPr>
          <w:rFonts w:ascii="Arial" w:hAnsi="Arial" w:cs="Arial"/>
          <w:b/>
          <w:bCs/>
          <w:szCs w:val="24"/>
        </w:rPr>
        <w:t>E</w:t>
      </w:r>
      <w:proofErr w:type="spellEnd"/>
      <w:r w:rsidRPr="00B14C83">
        <w:rPr>
          <w:rFonts w:ascii="Arial" w:hAnsi="Arial" w:cs="Arial"/>
          <w:b/>
          <w:bCs/>
          <w:szCs w:val="24"/>
        </w:rPr>
        <w:t xml:space="preserve"> 69833</w:t>
      </w:r>
      <w:r>
        <w:rPr>
          <w:rFonts w:ascii="Arial" w:hAnsi="Arial" w:cs="Arial"/>
          <w:b/>
          <w:bCs/>
          <w:szCs w:val="24"/>
        </w:rPr>
        <w:t>9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014</w:t>
      </w:r>
      <w:r w:rsidRPr="00B14C83">
        <w:rPr>
          <w:rFonts w:ascii="Arial" w:hAnsi="Arial" w:cs="Arial"/>
          <w:b/>
          <w:bCs/>
          <w:szCs w:val="24"/>
        </w:rPr>
        <w:t xml:space="preserve"> m</w:t>
      </w:r>
      <w:r w:rsidRPr="00B14C83">
        <w:rPr>
          <w:rFonts w:ascii="Arial" w:hAnsi="Arial" w:cs="Arial"/>
          <w:szCs w:val="24"/>
        </w:rPr>
        <w:t xml:space="preserve">; deste, segue confrontando com </w:t>
      </w:r>
      <w:r w:rsidRPr="00B14C83">
        <w:rPr>
          <w:rFonts w:ascii="Arial" w:hAnsi="Arial" w:cs="Arial"/>
          <w:b/>
          <w:bCs/>
          <w:szCs w:val="24"/>
        </w:rPr>
        <w:t>CONFRONTANTE 03</w:t>
      </w:r>
      <w:r w:rsidRPr="00B14C83">
        <w:rPr>
          <w:rFonts w:ascii="Arial" w:hAnsi="Arial" w:cs="Arial"/>
          <w:szCs w:val="24"/>
        </w:rPr>
        <w:t>, com os seguintes azimute plano e distância:</w:t>
      </w:r>
      <w:r w:rsidRPr="00B14C83">
        <w:rPr>
          <w:rFonts w:ascii="Arial" w:hAnsi="Arial" w:cs="Arial"/>
          <w:b/>
          <w:bCs/>
          <w:szCs w:val="24"/>
        </w:rPr>
        <w:t>278°33'44.1</w:t>
      </w:r>
      <w:r>
        <w:rPr>
          <w:rFonts w:ascii="Arial" w:hAnsi="Arial" w:cs="Arial"/>
          <w:b/>
          <w:bCs/>
          <w:szCs w:val="24"/>
        </w:rPr>
        <w:t>8</w:t>
      </w:r>
      <w:r w:rsidRPr="00B14C83">
        <w:rPr>
          <w:rFonts w:ascii="Arial" w:hAnsi="Arial" w:cs="Arial"/>
          <w:b/>
          <w:bCs/>
          <w:szCs w:val="24"/>
        </w:rPr>
        <w:t>'' e 1</w:t>
      </w:r>
      <w:r>
        <w:rPr>
          <w:rFonts w:ascii="Arial" w:hAnsi="Arial" w:cs="Arial"/>
          <w:b/>
          <w:bCs/>
          <w:szCs w:val="24"/>
        </w:rPr>
        <w:t>27</w:t>
      </w:r>
      <w:r w:rsidRPr="00B14C83">
        <w:rPr>
          <w:rFonts w:ascii="Arial" w:hAnsi="Arial" w:cs="Arial"/>
          <w:b/>
          <w:bCs/>
          <w:szCs w:val="24"/>
        </w:rPr>
        <w:t>.00 m</w:t>
      </w:r>
      <w:r w:rsidRPr="00B14C83">
        <w:rPr>
          <w:rFonts w:ascii="Arial" w:hAnsi="Arial" w:cs="Arial"/>
          <w:szCs w:val="24"/>
        </w:rPr>
        <w:t xml:space="preserve">; até o vértice </w:t>
      </w:r>
      <w:r w:rsidRPr="00B14C83">
        <w:rPr>
          <w:rFonts w:ascii="Arial" w:hAnsi="Arial" w:cs="Arial"/>
          <w:b/>
          <w:bCs/>
          <w:szCs w:val="24"/>
        </w:rPr>
        <w:t>Pt3</w:t>
      </w:r>
      <w:r w:rsidRPr="00B14C83">
        <w:rPr>
          <w:rFonts w:ascii="Arial" w:hAnsi="Arial" w:cs="Arial"/>
          <w:szCs w:val="24"/>
        </w:rPr>
        <w:t xml:space="preserve">, de coordenadas </w:t>
      </w:r>
      <w:r w:rsidRPr="00B14C83">
        <w:rPr>
          <w:rFonts w:ascii="Arial" w:hAnsi="Arial" w:cs="Arial"/>
          <w:b/>
          <w:bCs/>
          <w:szCs w:val="24"/>
        </w:rPr>
        <w:t>N 92580</w:t>
      </w:r>
      <w:r>
        <w:rPr>
          <w:rFonts w:ascii="Arial" w:hAnsi="Arial" w:cs="Arial"/>
          <w:b/>
          <w:bCs/>
          <w:szCs w:val="24"/>
        </w:rPr>
        <w:t>92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357</w:t>
      </w:r>
      <w:r w:rsidRPr="00B14C83">
        <w:rPr>
          <w:rFonts w:ascii="Arial" w:hAnsi="Arial" w:cs="Arial"/>
          <w:b/>
          <w:bCs/>
          <w:szCs w:val="24"/>
        </w:rPr>
        <w:t xml:space="preserve"> m e </w:t>
      </w:r>
      <w:proofErr w:type="spellStart"/>
      <w:r w:rsidRPr="00B14C83">
        <w:rPr>
          <w:rFonts w:ascii="Arial" w:hAnsi="Arial" w:cs="Arial"/>
          <w:b/>
          <w:bCs/>
          <w:szCs w:val="24"/>
        </w:rPr>
        <w:t>E</w:t>
      </w:r>
      <w:proofErr w:type="spellEnd"/>
      <w:r w:rsidRPr="00B14C83">
        <w:rPr>
          <w:rFonts w:ascii="Arial" w:hAnsi="Arial" w:cs="Arial"/>
          <w:b/>
          <w:bCs/>
          <w:szCs w:val="24"/>
        </w:rPr>
        <w:t xml:space="preserve"> 6982</w:t>
      </w:r>
      <w:r>
        <w:rPr>
          <w:rFonts w:ascii="Arial" w:hAnsi="Arial" w:cs="Arial"/>
          <w:b/>
          <w:bCs/>
          <w:szCs w:val="24"/>
        </w:rPr>
        <w:t>13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418</w:t>
      </w:r>
      <w:r w:rsidRPr="00B14C83">
        <w:rPr>
          <w:rFonts w:ascii="Arial" w:hAnsi="Arial" w:cs="Arial"/>
          <w:b/>
          <w:bCs/>
          <w:szCs w:val="24"/>
        </w:rPr>
        <w:t xml:space="preserve"> m</w:t>
      </w:r>
      <w:r w:rsidRPr="00B14C83">
        <w:rPr>
          <w:rFonts w:ascii="Arial" w:hAnsi="Arial" w:cs="Arial"/>
          <w:szCs w:val="24"/>
        </w:rPr>
        <w:t xml:space="preserve">; deste, segue confrontando com </w:t>
      </w:r>
      <w:r w:rsidRPr="00B14C83">
        <w:rPr>
          <w:rFonts w:ascii="Arial" w:hAnsi="Arial" w:cs="Arial"/>
          <w:b/>
          <w:bCs/>
          <w:szCs w:val="24"/>
        </w:rPr>
        <w:t>CONFRONTANTE 04</w:t>
      </w:r>
      <w:r w:rsidRPr="00B14C83">
        <w:rPr>
          <w:rFonts w:ascii="Arial" w:hAnsi="Arial" w:cs="Arial"/>
          <w:szCs w:val="24"/>
        </w:rPr>
        <w:t>, com os seguintes azimute plano e distância:</w:t>
      </w:r>
      <w:r w:rsidRPr="00B14C83">
        <w:rPr>
          <w:rFonts w:ascii="Arial" w:hAnsi="Arial" w:cs="Arial"/>
          <w:b/>
          <w:bCs/>
          <w:szCs w:val="24"/>
        </w:rPr>
        <w:t>8°04'5</w:t>
      </w:r>
      <w:r>
        <w:rPr>
          <w:rFonts w:ascii="Arial" w:hAnsi="Arial" w:cs="Arial"/>
          <w:b/>
          <w:bCs/>
          <w:szCs w:val="24"/>
        </w:rPr>
        <w:t>6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36</w:t>
      </w:r>
      <w:r w:rsidRPr="00B14C83">
        <w:rPr>
          <w:rFonts w:ascii="Arial" w:hAnsi="Arial" w:cs="Arial"/>
          <w:b/>
          <w:bCs/>
          <w:szCs w:val="24"/>
        </w:rPr>
        <w:t xml:space="preserve">'' e </w:t>
      </w:r>
      <w:r>
        <w:rPr>
          <w:rFonts w:ascii="Arial" w:hAnsi="Arial" w:cs="Arial"/>
          <w:b/>
          <w:bCs/>
          <w:szCs w:val="24"/>
        </w:rPr>
        <w:t>95</w:t>
      </w:r>
      <w:r w:rsidRPr="00B14C83">
        <w:rPr>
          <w:rFonts w:ascii="Arial" w:hAnsi="Arial" w:cs="Arial"/>
          <w:b/>
          <w:bCs/>
          <w:szCs w:val="24"/>
        </w:rPr>
        <w:t>.00 m</w:t>
      </w:r>
      <w:r w:rsidRPr="00B14C83">
        <w:rPr>
          <w:rFonts w:ascii="Arial" w:hAnsi="Arial" w:cs="Arial"/>
          <w:szCs w:val="24"/>
        </w:rPr>
        <w:t xml:space="preserve">; até o vértice </w:t>
      </w:r>
      <w:r w:rsidRPr="00B14C83">
        <w:rPr>
          <w:rFonts w:ascii="Arial" w:hAnsi="Arial" w:cs="Arial"/>
          <w:b/>
          <w:bCs/>
          <w:szCs w:val="24"/>
        </w:rPr>
        <w:lastRenderedPageBreak/>
        <w:t>Pt0</w:t>
      </w:r>
      <w:r w:rsidRPr="00B14C83">
        <w:rPr>
          <w:rFonts w:ascii="Arial" w:hAnsi="Arial" w:cs="Arial"/>
          <w:szCs w:val="24"/>
        </w:rPr>
        <w:t xml:space="preserve">, de coordenadas </w:t>
      </w:r>
      <w:r w:rsidRPr="00B14C83">
        <w:rPr>
          <w:rFonts w:ascii="Arial" w:hAnsi="Arial" w:cs="Arial"/>
          <w:b/>
          <w:bCs/>
          <w:szCs w:val="24"/>
        </w:rPr>
        <w:t>N 92581</w:t>
      </w:r>
      <w:r>
        <w:rPr>
          <w:rFonts w:ascii="Arial" w:hAnsi="Arial" w:cs="Arial"/>
          <w:b/>
          <w:bCs/>
          <w:szCs w:val="24"/>
        </w:rPr>
        <w:t>86</w:t>
      </w:r>
      <w:r w:rsidRPr="00B14C83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>421</w:t>
      </w:r>
      <w:r w:rsidRPr="00B14C83">
        <w:rPr>
          <w:rFonts w:ascii="Arial" w:hAnsi="Arial" w:cs="Arial"/>
          <w:b/>
          <w:bCs/>
          <w:szCs w:val="24"/>
        </w:rPr>
        <w:t xml:space="preserve"> m e </w:t>
      </w:r>
      <w:proofErr w:type="spellStart"/>
      <w:r w:rsidRPr="00B14C83">
        <w:rPr>
          <w:rFonts w:ascii="Arial" w:hAnsi="Arial" w:cs="Arial"/>
          <w:b/>
          <w:bCs/>
          <w:szCs w:val="24"/>
        </w:rPr>
        <w:t>E</w:t>
      </w:r>
      <w:proofErr w:type="spellEnd"/>
      <w:r w:rsidRPr="00B14C83">
        <w:rPr>
          <w:rFonts w:ascii="Arial" w:hAnsi="Arial" w:cs="Arial"/>
          <w:b/>
          <w:bCs/>
          <w:szCs w:val="24"/>
        </w:rPr>
        <w:t xml:space="preserve"> 6982</w:t>
      </w:r>
      <w:r>
        <w:rPr>
          <w:rFonts w:ascii="Arial" w:hAnsi="Arial" w:cs="Arial"/>
          <w:b/>
          <w:bCs/>
          <w:szCs w:val="24"/>
        </w:rPr>
        <w:t>2</w:t>
      </w:r>
      <w:r w:rsidRPr="00B14C83">
        <w:rPr>
          <w:rFonts w:ascii="Arial" w:hAnsi="Arial" w:cs="Arial"/>
          <w:b/>
          <w:bCs/>
          <w:szCs w:val="24"/>
        </w:rPr>
        <w:t>6.776 m</w:t>
      </w:r>
      <w:r w:rsidRPr="00B14C83">
        <w:rPr>
          <w:rFonts w:ascii="Arial" w:hAnsi="Arial" w:cs="Arial"/>
          <w:szCs w:val="24"/>
        </w:rPr>
        <w:t>, encerrando esta descrição</w:t>
      </w:r>
      <w:r>
        <w:rPr>
          <w:rFonts w:ascii="Arial" w:hAnsi="Arial" w:cs="Arial"/>
          <w:szCs w:val="24"/>
        </w:rPr>
        <w:t>.”</w:t>
      </w:r>
    </w:p>
    <w:p w14:paraId="20DDF998" w14:textId="33453AD2" w:rsidR="004138C4" w:rsidRDefault="00057BD5" w:rsidP="004138C4">
      <w:pPr>
        <w:pStyle w:val="Recuodecorpodetexto"/>
        <w:spacing w:line="360" w:lineRule="auto"/>
        <w:rPr>
          <w:rStyle w:val="normaltextrun1"/>
          <w:rFonts w:ascii="Arial" w:hAnsi="Arial" w:cs="Arial"/>
        </w:rPr>
      </w:pPr>
      <w:r w:rsidRPr="000E2C4A">
        <w:rPr>
          <w:rStyle w:val="normaltextrun1"/>
          <w:rFonts w:ascii="Arial" w:hAnsi="Arial" w:cs="Arial"/>
          <w:b/>
          <w:bCs/>
        </w:rPr>
        <w:t xml:space="preserve">Art. </w:t>
      </w:r>
      <w:r>
        <w:rPr>
          <w:rStyle w:val="normaltextrun1"/>
          <w:rFonts w:ascii="Arial" w:hAnsi="Arial" w:cs="Arial"/>
          <w:b/>
          <w:bCs/>
        </w:rPr>
        <w:t>2</w:t>
      </w:r>
      <w:r w:rsidRPr="000E2C4A">
        <w:rPr>
          <w:rStyle w:val="normaltextrun1"/>
          <w:rFonts w:ascii="Arial" w:hAnsi="Arial" w:cs="Arial"/>
          <w:b/>
          <w:bCs/>
        </w:rPr>
        <w:t>.º</w:t>
      </w:r>
      <w:r w:rsidRPr="000E2C4A">
        <w:rPr>
          <w:rStyle w:val="normaltextrun1"/>
          <w:rFonts w:ascii="Arial" w:hAnsi="Arial" w:cs="Arial"/>
        </w:rPr>
        <w:t xml:space="preserve"> - Esta Lei entra em vigor na data de sua publicação, revogadas as disposições em contrário</w:t>
      </w:r>
    </w:p>
    <w:p w14:paraId="01EE5406" w14:textId="77777777" w:rsidR="00057BD5" w:rsidRDefault="00057BD5" w:rsidP="004138C4">
      <w:pPr>
        <w:pStyle w:val="Recuodecorpodetexto"/>
        <w:spacing w:line="360" w:lineRule="auto"/>
        <w:rPr>
          <w:rFonts w:ascii="Arial" w:hAnsi="Arial" w:cs="Arial"/>
          <w:bCs/>
          <w:szCs w:val="24"/>
        </w:rPr>
      </w:pPr>
    </w:p>
    <w:p w14:paraId="481C9273" w14:textId="6C2AB3A7" w:rsidR="0069606A" w:rsidRPr="0069606A" w:rsidRDefault="0069606A" w:rsidP="0069606A">
      <w:pPr>
        <w:spacing w:before="0" w:after="0" w:line="360" w:lineRule="auto"/>
        <w:ind w:left="0" w:right="0" w:firstLine="142"/>
        <w:jc w:val="right"/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Prefeitura Municipal de São João do Sabugi - RN, </w:t>
      </w:r>
      <w:r w:rsidR="00057BD5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23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 w:rsidR="004138C4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fevereiro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.</w:t>
      </w:r>
    </w:p>
    <w:p w14:paraId="12208E49" w14:textId="26D1329F" w:rsid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28FC3D2" w14:textId="7E7E03B4" w:rsidR="00203DFF" w:rsidRDefault="00203DFF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3610248" w14:textId="7BA16197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929CB19" w14:textId="536177FD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D451321" w14:textId="3DFBBA3F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D24D3E1" w14:textId="77777777" w:rsidR="004D1F3B" w:rsidRPr="0069606A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FF4F34" w14:textId="291F1D3C" w:rsidR="0069606A" w:rsidRPr="0069606A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2E8E38B6" w14:textId="55F2CCA9" w:rsidR="0069606A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5EA25226" w14:textId="14366515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D091FA" w14:textId="2D7CD1E7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88D5998" w14:textId="51B2EB6B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7FE417C" w14:textId="5023152D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F04519" w14:textId="5897C38C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135A840" w14:textId="128489A7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1A17C73" w14:textId="51DE5F47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AF9FE88" w14:textId="43A69C25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9C11121" w14:textId="2EBB0917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858729F" w14:textId="5432319A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4A5B3BE" w14:textId="03ED4EDA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1F6B7F8" w14:textId="30FC7678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059971C" w14:textId="6806EBE1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94075A" w14:textId="05EB0820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4A373FE" w14:textId="2DA58BE0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2F3D77B" w14:textId="1F9E71FC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C87A465" w14:textId="1ABA73FC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E005459" w14:textId="6DB0D74F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440F101" w14:textId="3A6A7E38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278EF6E" w14:textId="14861493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6CFF50F" w14:textId="22F9405B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F2698EE" w14:textId="16C5D34E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E481FF1" w14:textId="6FFE3AC3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7213F5B" w14:textId="21884AEB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4AEF071" w14:textId="464AD513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FDD1251" w14:textId="1F149428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3847721" w14:textId="3BDB1A76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F92E2E1" w14:textId="77777777" w:rsidR="002A1260" w:rsidRDefault="002A1260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33CDDC" w14:textId="1A6D6387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0023EF7" w14:textId="2CAB04EC" w:rsidR="0069606A" w:rsidRPr="0069606A" w:rsidRDefault="0069606A" w:rsidP="0069606A">
      <w:pPr>
        <w:tabs>
          <w:tab w:val="left" w:pos="1134"/>
        </w:tabs>
        <w:spacing w:before="0" w:after="200" w:line="360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lastRenderedPageBreak/>
        <w:t xml:space="preserve">MENSAGEM Nº </w:t>
      </w:r>
      <w:r w:rsidR="002A1260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004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, de </w:t>
      </w:r>
      <w:r w:rsidR="002A1260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23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138C4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fevereiro</w:t>
      </w:r>
      <w:r w:rsidR="007C71C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3136564F" w14:textId="77777777" w:rsidR="0069606A" w:rsidRPr="0069606A" w:rsidRDefault="0069606A" w:rsidP="0069606A">
      <w:pPr>
        <w:spacing w:before="0" w:after="0"/>
        <w:ind w:left="0" w:right="0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C99E09B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Exmo. Sr.</w:t>
      </w:r>
    </w:p>
    <w:p w14:paraId="26C578C8" w14:textId="6A97C192" w:rsidR="00EE03B3" w:rsidRPr="0069606A" w:rsidRDefault="00EE03B3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</w:pPr>
      <w:r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ANDRÉ LUIZ FERNANDES DE MEDEIROS</w:t>
      </w:r>
    </w:p>
    <w:p w14:paraId="6B99C98F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Presidente da Câmara Municipal</w:t>
      </w:r>
    </w:p>
    <w:p w14:paraId="05D66E96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São João do Sabugi – RN</w:t>
      </w:r>
    </w:p>
    <w:p w14:paraId="0E5D18E2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49045E8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69EB2F01" w14:textId="73234468" w:rsidR="004138C4" w:rsidRPr="0069606A" w:rsidRDefault="004138C4" w:rsidP="004138C4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Assunto: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</w:t>
      </w:r>
      <w:r w:rsidR="002A1260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Dispõe sobre a alteração do artigo 1º, inciso 2, item I, da Lei n° 895/2023, de 04 de agosto de 2023 e dá outras providências.</w:t>
      </w:r>
    </w:p>
    <w:p w14:paraId="7E772DE0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D27D586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C3745EE" w14:textId="77777777" w:rsidR="004138C4" w:rsidRPr="0069606A" w:rsidRDefault="004138C4" w:rsidP="004138C4">
      <w:pPr>
        <w:spacing w:before="0" w:after="0"/>
        <w:ind w:left="0" w:right="-93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Senhor Presidente, </w:t>
      </w:r>
    </w:p>
    <w:p w14:paraId="2F82838B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CFD3B4C" w14:textId="77777777" w:rsidR="004138C4" w:rsidRPr="002A1260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FF0000"/>
          <w:kern w:val="0"/>
          <w:szCs w:val="24"/>
          <w:lang w:val="pt-BR" w:eastAsia="pt-BR"/>
        </w:rPr>
      </w:pPr>
    </w:p>
    <w:p w14:paraId="0CBE3E8B" w14:textId="26231B7C" w:rsidR="002A1260" w:rsidRPr="002A1260" w:rsidRDefault="004138C4" w:rsidP="004138C4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Estou encaminhando a essa Augusta Casa para exame e apreciação e</w:t>
      </w:r>
      <w:r w:rsidR="000B54F2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m </w:t>
      </w:r>
      <w:r w:rsidR="000B54F2" w:rsidRPr="002A1260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regine de urgência</w:t>
      </w: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</w:t>
      </w:r>
      <w:r w:rsidR="000B54F2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e, </w:t>
      </w: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consequente aprovação do Projeto de Lei em anexo por meio de Vossa Excelência e de seus pares, o </w:t>
      </w:r>
      <w:r w:rsidR="002A1260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qual dispõe sobre a alteração do artigo 1º, inciso 2, item I, da Lei n° 895/2023, de 04 de agosto de 2023 e dá outras providências.</w:t>
      </w:r>
    </w:p>
    <w:p w14:paraId="76D54E48" w14:textId="3B7262B9" w:rsidR="002A1260" w:rsidRPr="002A1260" w:rsidRDefault="002A1260" w:rsidP="002A1260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2A1260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O presente Projeto de Lei tem por finalidade promover a correção do inciso II, item I, da Lei nº</w:t>
      </w:r>
      <w:r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 xml:space="preserve"> 895/2023</w:t>
      </w:r>
      <w:r w:rsidRPr="002A1260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, em razão da constatação de erro material na descrição da área objeto da norma.</w:t>
      </w:r>
    </w:p>
    <w:p w14:paraId="71807245" w14:textId="77777777" w:rsidR="002A1260" w:rsidRDefault="002A1260" w:rsidP="002A1260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2A1260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Verificou-se que a descrição perimetral constante no texto legal apresenta inconsistência técnica na transcrição das coordenadas georreferenciadas e/ou na descrição dos azimutes e distâncias, embora a área total indicada seja de 12.065,00 m².</w:t>
      </w:r>
    </w:p>
    <w:p w14:paraId="14EA3C50" w14:textId="77777777" w:rsidR="00D342F6" w:rsidRPr="00D342F6" w:rsidRDefault="00D342F6" w:rsidP="00D342F6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D342F6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 xml:space="preserve">A presente alteração não modifica a destinação do imóvel, não amplia nem reduz a área originalmente pretendida, tampouco altera sua finalidade pública. </w:t>
      </w:r>
    </w:p>
    <w:p w14:paraId="791880E2" w14:textId="77777777" w:rsidR="00D342F6" w:rsidRPr="00D342F6" w:rsidRDefault="00D342F6" w:rsidP="00D342F6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D342F6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A correção proposta visa assegurar que o texto legal reflita com exatidão o memorial técnico da área. Portanto, trata-se exclusivamente de correção técnica, necessária para garantir segurança jurídica e evitar questionamentos futuros em registro imobiliário ou procedimentos administrativos</w:t>
      </w:r>
    </w:p>
    <w:p w14:paraId="31FBA60F" w14:textId="77777777" w:rsidR="00D342F6" w:rsidRDefault="00D342F6" w:rsidP="00D342F6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D342F6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Diante do exposto, submete-se o presente Projeto de Lei à apreciação desta Casa Legislativa, contando com o apoio dos Nobres Vereadores para sua aprovação.</w:t>
      </w:r>
    </w:p>
    <w:p w14:paraId="593ACB1C" w14:textId="16EA34E3" w:rsidR="004138C4" w:rsidRPr="0069606A" w:rsidRDefault="004138C4" w:rsidP="00D342F6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lastRenderedPageBreak/>
        <w:t>Privilegio-me do ensejo para apresentar a Vossa Excelência e aos Excelentíssimos Senhores Vereadores protestos de estima e elevado apreço.</w:t>
      </w:r>
    </w:p>
    <w:p w14:paraId="3F8EC877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ab/>
        <w:t xml:space="preserve"> </w:t>
      </w:r>
    </w:p>
    <w:p w14:paraId="556A8657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  <w:t xml:space="preserve">    Cordialmente,</w:t>
      </w:r>
    </w:p>
    <w:p w14:paraId="72B0994F" w14:textId="399BB3D6" w:rsid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54EEF36" w14:textId="603BB59E" w:rsidR="004D1F3B" w:rsidRDefault="004D1F3B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6DB367C8" w14:textId="16A14763" w:rsidR="004D1F3B" w:rsidRDefault="004D1F3B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443C71D0" w14:textId="77777777" w:rsidR="004D1F3B" w:rsidRPr="0069606A" w:rsidRDefault="004D1F3B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7BF66681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6C757FA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5DA8FE30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372C5313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26A27ED1" w14:textId="77777777" w:rsidR="0069606A" w:rsidRP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EEA9E6B" w14:textId="48C96C7D" w:rsidR="00A66B18" w:rsidRPr="00D608C2" w:rsidRDefault="00A66B18" w:rsidP="00D608C2"/>
    <w:sectPr w:rsidR="00A66B18" w:rsidRPr="00D608C2" w:rsidSect="0069606A">
      <w:headerReference w:type="default" r:id="rId10"/>
      <w:footerReference w:type="default" r:id="rId11"/>
      <w:pgSz w:w="11906" w:h="16838" w:code="9"/>
      <w:pgMar w:top="2552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288E9" w14:textId="77777777" w:rsidR="00C27DCA" w:rsidRDefault="00C27DCA" w:rsidP="00A66B18">
      <w:pPr>
        <w:spacing w:before="0" w:after="0"/>
      </w:pPr>
      <w:r>
        <w:separator/>
      </w:r>
    </w:p>
  </w:endnote>
  <w:endnote w:type="continuationSeparator" w:id="0">
    <w:p w14:paraId="4FB285D7" w14:textId="77777777" w:rsidR="00C27DCA" w:rsidRDefault="00C27DCA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4D622" w14:textId="31E12790" w:rsidR="00741771" w:rsidRDefault="00F56962" w:rsidP="00741771">
    <w:pPr>
      <w:pStyle w:val="Rodap"/>
      <w:jc w:val="center"/>
    </w:pPr>
    <w:r>
      <w:rPr>
        <w:noProof/>
      </w:rPr>
      <w:drawing>
        <wp:anchor distT="114300" distB="114300" distL="114300" distR="114300" simplePos="0" relativeHeight="251663360" behindDoc="0" locked="0" layoutInCell="1" hidden="0" allowOverlap="1" wp14:anchorId="25B78F43" wp14:editId="279B4F43">
          <wp:simplePos x="0" y="0"/>
          <wp:positionH relativeFrom="margin">
            <wp:posOffset>-1054100</wp:posOffset>
          </wp:positionH>
          <wp:positionV relativeFrom="paragraph">
            <wp:posOffset>-1457960</wp:posOffset>
          </wp:positionV>
          <wp:extent cx="7658100" cy="1828800"/>
          <wp:effectExtent l="0" t="0" r="0" b="0"/>
          <wp:wrapNone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366" r="366"/>
                  <a:stretch>
                    <a:fillRect/>
                  </a:stretch>
                </pic:blipFill>
                <pic:spPr>
                  <a:xfrm>
                    <a:off x="0" y="0"/>
                    <a:ext cx="7658100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31F6F" w14:textId="77777777" w:rsidR="00C27DCA" w:rsidRDefault="00C27DCA" w:rsidP="00A66B18">
      <w:pPr>
        <w:spacing w:before="0" w:after="0"/>
      </w:pPr>
      <w:r>
        <w:separator/>
      </w:r>
    </w:p>
  </w:footnote>
  <w:footnote w:type="continuationSeparator" w:id="0">
    <w:p w14:paraId="34014823" w14:textId="77777777" w:rsidR="00C27DCA" w:rsidRDefault="00C27DCA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BA35B" w14:textId="33F6A96F" w:rsidR="00316EBA" w:rsidRPr="00F56962" w:rsidRDefault="00F56962" w:rsidP="00F56962">
    <w:pPr>
      <w:pStyle w:val="Cabealho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8CEE597" wp14:editId="66A7B485">
          <wp:simplePos x="0" y="0"/>
          <wp:positionH relativeFrom="page">
            <wp:align>left</wp:align>
          </wp:positionH>
          <wp:positionV relativeFrom="paragraph">
            <wp:posOffset>-428625</wp:posOffset>
          </wp:positionV>
          <wp:extent cx="7515225" cy="1590675"/>
          <wp:effectExtent l="0" t="0" r="0" b="0"/>
          <wp:wrapNone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t="118" b="27591"/>
                  <a:stretch/>
                </pic:blipFill>
                <pic:spPr bwMode="auto">
                  <a:xfrm>
                    <a:off x="0" y="0"/>
                    <a:ext cx="7515225" cy="1590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73"/>
    <w:rsid w:val="00013911"/>
    <w:rsid w:val="00032A37"/>
    <w:rsid w:val="00045401"/>
    <w:rsid w:val="00057BD5"/>
    <w:rsid w:val="00066AE9"/>
    <w:rsid w:val="00083BAA"/>
    <w:rsid w:val="000A136D"/>
    <w:rsid w:val="000A2F79"/>
    <w:rsid w:val="000B1500"/>
    <w:rsid w:val="000B54F2"/>
    <w:rsid w:val="000C2070"/>
    <w:rsid w:val="000C7C4C"/>
    <w:rsid w:val="00100D9D"/>
    <w:rsid w:val="0010680C"/>
    <w:rsid w:val="00113D79"/>
    <w:rsid w:val="00152B0B"/>
    <w:rsid w:val="00153F1E"/>
    <w:rsid w:val="001766D6"/>
    <w:rsid w:val="00192419"/>
    <w:rsid w:val="001B5CFA"/>
    <w:rsid w:val="001C270D"/>
    <w:rsid w:val="001D0B5A"/>
    <w:rsid w:val="001D3AC8"/>
    <w:rsid w:val="001E2320"/>
    <w:rsid w:val="001F1D6F"/>
    <w:rsid w:val="001F3948"/>
    <w:rsid w:val="00200147"/>
    <w:rsid w:val="00203DFF"/>
    <w:rsid w:val="00214E28"/>
    <w:rsid w:val="00223CF2"/>
    <w:rsid w:val="00237E57"/>
    <w:rsid w:val="002A1260"/>
    <w:rsid w:val="002C374D"/>
    <w:rsid w:val="00316EBA"/>
    <w:rsid w:val="00352B81"/>
    <w:rsid w:val="00365FD3"/>
    <w:rsid w:val="00373AF6"/>
    <w:rsid w:val="00390F22"/>
    <w:rsid w:val="00394757"/>
    <w:rsid w:val="003A0150"/>
    <w:rsid w:val="003B3275"/>
    <w:rsid w:val="003E24DF"/>
    <w:rsid w:val="004138C4"/>
    <w:rsid w:val="0041428F"/>
    <w:rsid w:val="00452F49"/>
    <w:rsid w:val="00455F73"/>
    <w:rsid w:val="004679A8"/>
    <w:rsid w:val="004A2B0D"/>
    <w:rsid w:val="004D0173"/>
    <w:rsid w:val="004D1F3B"/>
    <w:rsid w:val="004E01B2"/>
    <w:rsid w:val="005158A2"/>
    <w:rsid w:val="00557499"/>
    <w:rsid w:val="00564FC3"/>
    <w:rsid w:val="005741F8"/>
    <w:rsid w:val="005B0455"/>
    <w:rsid w:val="005C2210"/>
    <w:rsid w:val="005C7BBC"/>
    <w:rsid w:val="005F3AA9"/>
    <w:rsid w:val="00615018"/>
    <w:rsid w:val="0062123A"/>
    <w:rsid w:val="00635F04"/>
    <w:rsid w:val="00644B22"/>
    <w:rsid w:val="00646E75"/>
    <w:rsid w:val="00656C0D"/>
    <w:rsid w:val="0069606A"/>
    <w:rsid w:val="006E3A16"/>
    <w:rsid w:val="006E51D8"/>
    <w:rsid w:val="006F6F10"/>
    <w:rsid w:val="0070092C"/>
    <w:rsid w:val="00700D72"/>
    <w:rsid w:val="00707DF1"/>
    <w:rsid w:val="00714317"/>
    <w:rsid w:val="00727429"/>
    <w:rsid w:val="00741771"/>
    <w:rsid w:val="00747259"/>
    <w:rsid w:val="0077633A"/>
    <w:rsid w:val="00783E79"/>
    <w:rsid w:val="007B5AE8"/>
    <w:rsid w:val="007C50DE"/>
    <w:rsid w:val="007C71CF"/>
    <w:rsid w:val="007F5192"/>
    <w:rsid w:val="00811BAD"/>
    <w:rsid w:val="008174B4"/>
    <w:rsid w:val="00852D30"/>
    <w:rsid w:val="00885FDE"/>
    <w:rsid w:val="008F0ED9"/>
    <w:rsid w:val="00906CC9"/>
    <w:rsid w:val="0091610F"/>
    <w:rsid w:val="0094302F"/>
    <w:rsid w:val="00955A05"/>
    <w:rsid w:val="00990E3D"/>
    <w:rsid w:val="009C00D4"/>
    <w:rsid w:val="009C6360"/>
    <w:rsid w:val="009D6510"/>
    <w:rsid w:val="009F6646"/>
    <w:rsid w:val="009F6AD4"/>
    <w:rsid w:val="00A03601"/>
    <w:rsid w:val="00A26FE7"/>
    <w:rsid w:val="00A66B18"/>
    <w:rsid w:val="00A6783B"/>
    <w:rsid w:val="00A7331C"/>
    <w:rsid w:val="00A96CF8"/>
    <w:rsid w:val="00AA02F7"/>
    <w:rsid w:val="00AA089B"/>
    <w:rsid w:val="00AE1388"/>
    <w:rsid w:val="00AE2793"/>
    <w:rsid w:val="00AF3982"/>
    <w:rsid w:val="00B4062E"/>
    <w:rsid w:val="00B50294"/>
    <w:rsid w:val="00B53065"/>
    <w:rsid w:val="00B57D6E"/>
    <w:rsid w:val="00B7159D"/>
    <w:rsid w:val="00B86B8F"/>
    <w:rsid w:val="00B87420"/>
    <w:rsid w:val="00C01365"/>
    <w:rsid w:val="00C16F11"/>
    <w:rsid w:val="00C22F94"/>
    <w:rsid w:val="00C27563"/>
    <w:rsid w:val="00C27DCA"/>
    <w:rsid w:val="00C701F7"/>
    <w:rsid w:val="00C70786"/>
    <w:rsid w:val="00C73DF1"/>
    <w:rsid w:val="00CC78A4"/>
    <w:rsid w:val="00CC7C08"/>
    <w:rsid w:val="00CF090A"/>
    <w:rsid w:val="00D10958"/>
    <w:rsid w:val="00D342F6"/>
    <w:rsid w:val="00D5033F"/>
    <w:rsid w:val="00D55AB9"/>
    <w:rsid w:val="00D608C2"/>
    <w:rsid w:val="00D66593"/>
    <w:rsid w:val="00D73513"/>
    <w:rsid w:val="00D9365A"/>
    <w:rsid w:val="00DE6DA2"/>
    <w:rsid w:val="00DF2D30"/>
    <w:rsid w:val="00E20CF4"/>
    <w:rsid w:val="00E27966"/>
    <w:rsid w:val="00E4786A"/>
    <w:rsid w:val="00E55D74"/>
    <w:rsid w:val="00E6540C"/>
    <w:rsid w:val="00E81E2A"/>
    <w:rsid w:val="00EE03B3"/>
    <w:rsid w:val="00EE0952"/>
    <w:rsid w:val="00EE315E"/>
    <w:rsid w:val="00F0657F"/>
    <w:rsid w:val="00F1629E"/>
    <w:rsid w:val="00F56962"/>
    <w:rsid w:val="00F802D4"/>
    <w:rsid w:val="00F95B27"/>
    <w:rsid w:val="00F97C55"/>
    <w:rsid w:val="00FA5FE1"/>
    <w:rsid w:val="00FC3B21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8E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tulo1">
    <w:name w:val="heading 1"/>
    <w:basedOn w:val="Normal"/>
    <w:next w:val="Normal"/>
    <w:link w:val="Ttulo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Destinatrio1">
    <w:name w:val="Destinatário1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udao">
    <w:name w:val="Salutation"/>
    <w:basedOn w:val="Normal"/>
    <w:link w:val="SaudaoChar"/>
    <w:uiPriority w:val="4"/>
    <w:unhideWhenUsed/>
    <w:qFormat/>
    <w:rsid w:val="00A66B18"/>
    <w:pPr>
      <w:spacing w:before="720"/>
    </w:pPr>
  </w:style>
  <w:style w:type="character" w:customStyle="1" w:styleId="SaudaoChar">
    <w:name w:val="Saudação Char"/>
    <w:basedOn w:val="Fontepargpadro"/>
    <w:link w:val="Saudao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Encerramento">
    <w:name w:val="Closing"/>
    <w:basedOn w:val="Normal"/>
    <w:next w:val="Assinatura"/>
    <w:link w:val="EncerramentoChar"/>
    <w:uiPriority w:val="6"/>
    <w:unhideWhenUsed/>
    <w:qFormat/>
    <w:rsid w:val="00A6783B"/>
    <w:pPr>
      <w:spacing w:before="480" w:after="960"/>
    </w:pPr>
  </w:style>
  <w:style w:type="character" w:customStyle="1" w:styleId="EncerramentoChar">
    <w:name w:val="Encerramento Char"/>
    <w:basedOn w:val="Fontepargpadro"/>
    <w:link w:val="Encerramento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ssinatura">
    <w:name w:val="Signature"/>
    <w:basedOn w:val="Normal"/>
    <w:link w:val="AssinaturaChar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ssinaturaChar">
    <w:name w:val="Assinatura Char"/>
    <w:basedOn w:val="Fontepargpadro"/>
    <w:link w:val="Assinatura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E24DF"/>
    <w:pPr>
      <w:spacing w:after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Forte">
    <w:name w:val="Strong"/>
    <w:basedOn w:val="Fontepargpadro"/>
    <w:uiPriority w:val="1"/>
    <w:semiHidden/>
    <w:rsid w:val="003E24DF"/>
    <w:rPr>
      <w:b/>
      <w:bCs/>
    </w:rPr>
  </w:style>
  <w:style w:type="paragraph" w:customStyle="1" w:styleId="Informaesdecontato">
    <w:name w:val="Informações de contato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tulo2Char">
    <w:name w:val="Título 2 Char"/>
    <w:basedOn w:val="Fontepargpadro"/>
    <w:link w:val="Ttulo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odoEspaoReservado">
    <w:name w:val="Placeholder Text"/>
    <w:basedOn w:val="Fontepargpadro"/>
    <w:uiPriority w:val="99"/>
    <w:semiHidden/>
    <w:rsid w:val="001766D6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tipo">
    <w:name w:val="Logotipo"/>
    <w:basedOn w:val="Normal"/>
    <w:next w:val="Normal"/>
    <w:link w:val="CaracteredeLogotipo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edeLogotipo">
    <w:name w:val="Caractere de Logotipo"/>
    <w:basedOn w:val="Fontepargpadro"/>
    <w:link w:val="Logotip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basedOn w:val="Fontepargpadro"/>
    <w:uiPriority w:val="99"/>
    <w:unhideWhenUsed/>
    <w:rsid w:val="00741771"/>
    <w:rPr>
      <w:color w:val="F49100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94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948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138C4"/>
    <w:pPr>
      <w:spacing w:before="0" w:after="0"/>
      <w:ind w:left="0" w:right="0"/>
      <w:jc w:val="both"/>
    </w:pPr>
    <w:rPr>
      <w:rFonts w:ascii="Times New Roman" w:eastAsia="Times New Roman" w:hAnsi="Times New Roman" w:cs="Times New Roman"/>
      <w:color w:val="auto"/>
      <w:kern w:val="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138C4"/>
    <w:rPr>
      <w:rFonts w:ascii="Times New Roman" w:eastAsia="Times New Roman" w:hAnsi="Times New Roman" w:cs="Times New Roman"/>
      <w:szCs w:val="20"/>
      <w:lang w:val="pt-BR" w:eastAsia="pt-BR"/>
    </w:rPr>
  </w:style>
  <w:style w:type="character" w:customStyle="1" w:styleId="normaltextrun1">
    <w:name w:val="normaltextrun1"/>
    <w:basedOn w:val="Fontepargpadro"/>
    <w:rsid w:val="00057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\AppData\Roaming\Microsoft\Templates\Papel%20timbrado%20com%20curva%20azul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C0412535-AE33-43A1-B3B1-F28E4B7485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com curva azul</Template>
  <TotalTime>0</TotalTime>
  <Pages>1</Pages>
  <Words>559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2024-01-15T14:48:00Z</dcterms:created>
  <dcterms:modified xsi:type="dcterms:W3CDTF">2026-02-23T13:33:00Z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