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2A" w:rsidRPr="003006E0" w:rsidRDefault="0069002A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69002A" w:rsidRDefault="0069002A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0D30E7">
        <w:rPr>
          <w:b/>
          <w:color w:val="000000"/>
        </w:rPr>
        <w:t>O VEREADOR MAEL DO DIVINO</w:t>
      </w:r>
    </w:p>
    <w:p w:rsidR="00F861C9" w:rsidRDefault="00F861C9" w:rsidP="005C605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FD5147" w:rsidRDefault="00F861C9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</w:pPr>
      <w:r>
        <w:rPr>
          <w:b/>
          <w:color w:val="000000"/>
        </w:rPr>
        <w:t xml:space="preserve">                                                              </w:t>
      </w:r>
      <w:r w:rsidRPr="001C33ED">
        <w:rPr>
          <w:color w:val="000000"/>
          <w:sz w:val="24"/>
          <w:szCs w:val="24"/>
        </w:rPr>
        <w:t xml:space="preserve">                                                              </w:t>
      </w:r>
      <w:r>
        <w:rPr>
          <w:color w:val="000000"/>
          <w:sz w:val="24"/>
          <w:szCs w:val="24"/>
        </w:rPr>
        <w:t xml:space="preserve">            </w:t>
      </w:r>
      <w:r w:rsidRPr="00301CA8">
        <w:t xml:space="preserve">                                                    </w:t>
      </w:r>
      <w:r>
        <w:t xml:space="preserve">                   </w:t>
      </w:r>
    </w:p>
    <w:p w:rsidR="00F861C9" w:rsidRPr="008C03FB" w:rsidRDefault="00F861C9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  <w:rPr>
          <w:b/>
          <w:color w:val="000000"/>
        </w:rPr>
      </w:pPr>
      <w:r>
        <w:t>Salgueiro-PE</w:t>
      </w:r>
      <w:r w:rsidR="001E3D2D">
        <w:t>16 de março</w:t>
      </w:r>
      <w:r>
        <w:t xml:space="preserve"> </w:t>
      </w:r>
      <w:r w:rsidRPr="00301CA8">
        <w:t>d</w:t>
      </w:r>
      <w:r>
        <w:t>e 2026.</w:t>
      </w:r>
    </w:p>
    <w:p w:rsidR="00F861C9" w:rsidRDefault="00F861C9" w:rsidP="00F861C9">
      <w:pPr>
        <w:spacing w:line="360" w:lineRule="auto"/>
        <w:jc w:val="right"/>
        <w:rPr>
          <w:b/>
        </w:rPr>
      </w:pPr>
    </w:p>
    <w:p w:rsidR="00F861C9" w:rsidRDefault="00F861C9" w:rsidP="00F861C9">
      <w:pPr>
        <w:spacing w:line="360" w:lineRule="auto"/>
        <w:jc w:val="center"/>
        <w:rPr>
          <w:b/>
        </w:rPr>
      </w:pPr>
    </w:p>
    <w:p w:rsidR="00F861C9" w:rsidRPr="00F861C9" w:rsidRDefault="00F861C9" w:rsidP="00F861C9">
      <w:pPr>
        <w:spacing w:line="360" w:lineRule="auto"/>
        <w:rPr>
          <w:b/>
        </w:rPr>
      </w:pPr>
      <w:r>
        <w:rPr>
          <w:b/>
        </w:rPr>
        <w:t xml:space="preserve">                                       REQUERIMENTO </w:t>
      </w:r>
      <w:r w:rsidRPr="003006E0">
        <w:rPr>
          <w:b/>
        </w:rPr>
        <w:t xml:space="preserve">- </w:t>
      </w:r>
      <w:proofErr w:type="spellStart"/>
      <w:r w:rsidRPr="003006E0">
        <w:rPr>
          <w:b/>
        </w:rPr>
        <w:t>Nº</w:t>
      </w:r>
      <w:r>
        <w:rPr>
          <w:b/>
        </w:rPr>
        <w:t>___</w:t>
      </w:r>
      <w:proofErr w:type="spellEnd"/>
      <w:r w:rsidRPr="003006E0">
        <w:rPr>
          <w:b/>
        </w:rPr>
        <w:t>/202</w:t>
      </w:r>
      <w:r>
        <w:rPr>
          <w:b/>
        </w:rPr>
        <w:t>6</w:t>
      </w:r>
    </w:p>
    <w:p w:rsidR="00F861C9" w:rsidRPr="00814416" w:rsidRDefault="00F861C9" w:rsidP="00F861C9">
      <w:pPr>
        <w:tabs>
          <w:tab w:val="center" w:pos="4252"/>
          <w:tab w:val="right" w:pos="8504"/>
        </w:tabs>
        <w:spacing w:before="240"/>
        <w:jc w:val="both"/>
      </w:pPr>
      <w:r w:rsidRPr="00814416">
        <w:t>O Vereador MAEL DO DIVINO, no uso das suas atribuições legislativas, propõe à Mesa Diretora da Câmara Municipal de Salgueiro,</w:t>
      </w:r>
      <w:r>
        <w:t xml:space="preserve"> estado de Pernambuco, que ouvido</w:t>
      </w:r>
      <w:r w:rsidRPr="00814416">
        <w:t xml:space="preserve"> o Plenário e cumpridas às demais formalidades regimentais, a aprovação desta proposição:</w:t>
      </w:r>
    </w:p>
    <w:p w:rsidR="00F861C9" w:rsidRPr="001548B9" w:rsidRDefault="00F861C9" w:rsidP="001E3D2D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301CA8">
        <w:t>Reque</w:t>
      </w:r>
      <w:r>
        <w:t>i</w:t>
      </w:r>
      <w:r w:rsidRPr="00301CA8">
        <w:t>r</w:t>
      </w:r>
      <w:r>
        <w:t>o</w:t>
      </w:r>
      <w:r w:rsidRPr="00301CA8">
        <w:t xml:space="preserve"> ao </w:t>
      </w:r>
      <w:r>
        <w:t xml:space="preserve">Excelentíssimo </w:t>
      </w:r>
      <w:r w:rsidRPr="00301CA8">
        <w:t xml:space="preserve">Prefeito do </w:t>
      </w:r>
      <w:r>
        <w:t>município de Salgueiro, o Senho</w:t>
      </w:r>
      <w:r w:rsidR="0035420B">
        <w:t>r FÁBIO LISANDRO DE LIMA BARROS,</w:t>
      </w:r>
      <w:r>
        <w:t xml:space="preserve"> </w:t>
      </w:r>
      <w:r w:rsidRPr="00301CA8">
        <w:t>a</w:t>
      </w:r>
      <w:r>
        <w:t xml:space="preserve"> Ilustríssima Secretária de </w:t>
      </w:r>
      <w:r w:rsidR="001548B9">
        <w:t xml:space="preserve">Obras, </w:t>
      </w:r>
      <w:r>
        <w:t xml:space="preserve">a Senhora </w:t>
      </w:r>
      <w:r w:rsidR="0035420B">
        <w:t xml:space="preserve">VITORIA MIRANDA, acionando a Companhia Pernambucana de Saneamento – COMPESA – por meio do Gerente Regional, o Senhor </w:t>
      </w:r>
      <w:r w:rsidR="00FD5147">
        <w:t xml:space="preserve">MARIO SOLONO PEREIRA JUNIOR, </w:t>
      </w:r>
      <w:r w:rsidR="0035420B">
        <w:t xml:space="preserve">que seja realizado </w:t>
      </w:r>
      <w:r>
        <w:t xml:space="preserve">o serviço de </w:t>
      </w:r>
      <w:r w:rsidR="001E3D2D" w:rsidRPr="001548B9">
        <w:t>reparo em rede de esgoto estourada, localizada</w:t>
      </w:r>
      <w:r w:rsidR="001548B9" w:rsidRPr="001548B9">
        <w:t xml:space="preserve"> na rua: João de Sá,</w:t>
      </w:r>
      <w:r w:rsidR="001E3D2D" w:rsidRPr="001548B9">
        <w:t xml:space="preserve"> nas proximidades da passagem molha</w:t>
      </w:r>
      <w:r w:rsidR="001548B9" w:rsidRPr="001548B9">
        <w:t>da que liga o Novo Everest ao bairro da Granja Aurora, nesse município.</w:t>
      </w:r>
    </w:p>
    <w:p w:rsidR="001548B9" w:rsidRPr="001548B9" w:rsidRDefault="001548B9" w:rsidP="00F861C9">
      <w:pPr>
        <w:spacing w:line="360" w:lineRule="auto"/>
        <w:jc w:val="center"/>
      </w:pPr>
    </w:p>
    <w:p w:rsidR="001548B9" w:rsidRDefault="001548B9" w:rsidP="00F861C9">
      <w:pPr>
        <w:spacing w:line="360" w:lineRule="auto"/>
        <w:jc w:val="center"/>
        <w:rPr>
          <w:b/>
        </w:rPr>
      </w:pPr>
    </w:p>
    <w:p w:rsidR="00F861C9" w:rsidRDefault="00F861C9" w:rsidP="00F861C9">
      <w:pPr>
        <w:spacing w:line="360" w:lineRule="auto"/>
        <w:jc w:val="center"/>
        <w:rPr>
          <w:b/>
        </w:rPr>
      </w:pPr>
      <w:r w:rsidRPr="008C0C09">
        <w:rPr>
          <w:b/>
        </w:rPr>
        <w:t>JUSTIFICATIVA</w:t>
      </w:r>
    </w:p>
    <w:p w:rsidR="00F861C9" w:rsidRDefault="00F861C9" w:rsidP="00F861C9">
      <w:pPr>
        <w:spacing w:line="360" w:lineRule="auto"/>
        <w:jc w:val="center"/>
        <w:rPr>
          <w:b/>
        </w:rPr>
      </w:pPr>
    </w:p>
    <w:p w:rsidR="00FD5147" w:rsidRDefault="00FD5147" w:rsidP="00FD5147">
      <w:pPr>
        <w:spacing w:line="288" w:lineRule="auto"/>
        <w:jc w:val="both"/>
      </w:pPr>
      <w:r w:rsidRPr="00FD5147">
        <w:t xml:space="preserve">A presente solicitação se faz necessária devido ao rompimento da rede de esgoto no referido local, ocasionando o vazamento constante de dejetos a céu aberto. Tal situação tem provocado forte mau cheiro, proliferação de insetos e risco à saúde dos moradores e transeuntes, além de causar transtornos e comprometer as condições de higiene e salubridade da área. </w:t>
      </w:r>
    </w:p>
    <w:p w:rsidR="00FD5147" w:rsidRDefault="00FD5147" w:rsidP="00FD5147">
      <w:pPr>
        <w:spacing w:line="288" w:lineRule="auto"/>
        <w:jc w:val="both"/>
      </w:pPr>
    </w:p>
    <w:p w:rsidR="00F861C9" w:rsidRPr="00FD5147" w:rsidRDefault="00FD5147" w:rsidP="00FD5147">
      <w:pPr>
        <w:spacing w:line="288" w:lineRule="auto"/>
        <w:jc w:val="both"/>
      </w:pPr>
      <w:r w:rsidRPr="00FD5147">
        <w:t xml:space="preserve">Dessa forma, torna-se indispensável </w:t>
      </w:r>
      <w:proofErr w:type="gramStart"/>
      <w:r w:rsidRPr="00FD5147">
        <w:t>a</w:t>
      </w:r>
      <w:proofErr w:type="gramEnd"/>
      <w:r w:rsidRPr="00FD5147">
        <w:t xml:space="preserve"> intervenção do poder público e dos órgãos competentes, como a Companhia Pernambucana de Saneamento, para a realização dos devidos reparos, garantindo melhores condições sanitárias e qualidade de vida para a população.</w:t>
      </w:r>
    </w:p>
    <w:p w:rsidR="00F861C9" w:rsidRPr="00FD5147" w:rsidRDefault="00F861C9" w:rsidP="00F861C9">
      <w:pPr>
        <w:spacing w:line="288" w:lineRule="auto"/>
        <w:jc w:val="center"/>
      </w:pPr>
    </w:p>
    <w:p w:rsidR="005C4F50" w:rsidRPr="00FD5147" w:rsidRDefault="00314474" w:rsidP="005C4F50">
      <w:r w:rsidRPr="00FD5147">
        <w:t xml:space="preserve">  </w:t>
      </w:r>
      <w:r w:rsidR="00847587" w:rsidRPr="00FD5147">
        <w:t xml:space="preserve">   </w:t>
      </w:r>
      <w:bookmarkStart w:id="0" w:name="_GoBack"/>
      <w:bookmarkEnd w:id="0"/>
    </w:p>
    <w:p w:rsidR="00740D09" w:rsidRDefault="00740D09" w:rsidP="00820977"/>
    <w:p w:rsidR="0035420B" w:rsidRDefault="0035420B" w:rsidP="00820977"/>
    <w:p w:rsidR="0035420B" w:rsidRDefault="0035420B" w:rsidP="00820977"/>
    <w:p w:rsidR="0035420B" w:rsidRDefault="0035420B" w:rsidP="00820977"/>
    <w:p w:rsidR="0035420B" w:rsidRDefault="0035420B" w:rsidP="00820977">
      <w:r>
        <w:rPr>
          <w:noProof/>
        </w:rPr>
        <w:lastRenderedPageBreak/>
        <w:drawing>
          <wp:inline distT="0" distB="0" distL="0" distR="0">
            <wp:extent cx="5732938" cy="7038975"/>
            <wp:effectExtent l="19050" t="0" r="1112" b="0"/>
            <wp:docPr id="2" name="Imagem 1" descr="WhatsApp Image 2026-03-16 at 10.19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6 at 10.19.44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03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439" w:rsidRDefault="00995439" w:rsidP="00820977"/>
    <w:p w:rsidR="00995439" w:rsidRDefault="00995439" w:rsidP="00820977"/>
    <w:p w:rsidR="00995439" w:rsidRDefault="00995439" w:rsidP="00820977"/>
    <w:p w:rsidR="00995439" w:rsidRDefault="00995439" w:rsidP="00820977"/>
    <w:sectPr w:rsidR="00995439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71F" w:rsidRDefault="00BB171F">
      <w:pPr>
        <w:spacing w:line="240" w:lineRule="auto"/>
      </w:pPr>
      <w:r>
        <w:separator/>
      </w:r>
    </w:p>
  </w:endnote>
  <w:endnote w:type="continuationSeparator" w:id="0">
    <w:p w:rsidR="00BB171F" w:rsidRDefault="00BB17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71F" w:rsidRDefault="00BB171F">
      <w:pPr>
        <w:spacing w:line="240" w:lineRule="auto"/>
      </w:pPr>
      <w:r>
        <w:separator/>
      </w:r>
    </w:p>
  </w:footnote>
  <w:footnote w:type="continuationSeparator" w:id="0">
    <w:p w:rsidR="00BB171F" w:rsidRDefault="00BB171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3906C9"/>
    <w:rsid w:val="00026607"/>
    <w:rsid w:val="00035481"/>
    <w:rsid w:val="000A14B9"/>
    <w:rsid w:val="000D30E7"/>
    <w:rsid w:val="00124BC7"/>
    <w:rsid w:val="001548B9"/>
    <w:rsid w:val="001C33ED"/>
    <w:rsid w:val="001E3D2D"/>
    <w:rsid w:val="002A2ED5"/>
    <w:rsid w:val="00314474"/>
    <w:rsid w:val="0035420B"/>
    <w:rsid w:val="003906C9"/>
    <w:rsid w:val="003D20E4"/>
    <w:rsid w:val="005C4F50"/>
    <w:rsid w:val="005C605C"/>
    <w:rsid w:val="00642259"/>
    <w:rsid w:val="006725E4"/>
    <w:rsid w:val="0069002A"/>
    <w:rsid w:val="00740D09"/>
    <w:rsid w:val="007C66B3"/>
    <w:rsid w:val="007C7A7A"/>
    <w:rsid w:val="007E068F"/>
    <w:rsid w:val="00820977"/>
    <w:rsid w:val="00847587"/>
    <w:rsid w:val="008F1453"/>
    <w:rsid w:val="0095685B"/>
    <w:rsid w:val="00967F80"/>
    <w:rsid w:val="00995439"/>
    <w:rsid w:val="00A73A37"/>
    <w:rsid w:val="00A95AC8"/>
    <w:rsid w:val="00AA01E7"/>
    <w:rsid w:val="00B1028F"/>
    <w:rsid w:val="00B22340"/>
    <w:rsid w:val="00BB171F"/>
    <w:rsid w:val="00CB3876"/>
    <w:rsid w:val="00CC04DD"/>
    <w:rsid w:val="00D00DF4"/>
    <w:rsid w:val="00D3272D"/>
    <w:rsid w:val="00D51A8A"/>
    <w:rsid w:val="00D920A4"/>
    <w:rsid w:val="00DD2BE5"/>
    <w:rsid w:val="00E0123D"/>
    <w:rsid w:val="00E508C0"/>
    <w:rsid w:val="00EE0E1E"/>
    <w:rsid w:val="00F861C9"/>
    <w:rsid w:val="00FB7405"/>
    <w:rsid w:val="00FD5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10</TotalTime>
  <Pages>2</Pages>
  <Words>300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Mael_Divino</cp:lastModifiedBy>
  <cp:revision>2</cp:revision>
  <cp:lastPrinted>2026-01-21T14:46:00Z</cp:lastPrinted>
  <dcterms:created xsi:type="dcterms:W3CDTF">2026-03-16T13:21:00Z</dcterms:created>
  <dcterms:modified xsi:type="dcterms:W3CDTF">2026-03-16T13:21:00Z</dcterms:modified>
</cp:coreProperties>
</file>