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ED6" w:rsidRPr="00746CC6" w:rsidRDefault="000A5ED6" w:rsidP="000A5ED6">
      <w:pPr>
        <w:tabs>
          <w:tab w:val="left" w:pos="3686"/>
        </w:tabs>
        <w:rPr>
          <w:sz w:val="24"/>
          <w:szCs w:val="24"/>
        </w:rPr>
      </w:pPr>
    </w:p>
    <w:p w:rsidR="000A5ED6" w:rsidRPr="00746CC6" w:rsidRDefault="00565A05" w:rsidP="000A5ED6">
      <w:pPr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02.15pt;margin-top:9.3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0A5ED6" w:rsidRPr="00746CC6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8985701" r:id="rId7"/>
        </w:object>
      </w:r>
    </w:p>
    <w:p w:rsidR="000A5ED6" w:rsidRPr="00746CC6" w:rsidRDefault="000A5ED6" w:rsidP="000A5ED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0A5ED6" w:rsidRPr="00746CC6" w:rsidTr="006D1C87">
        <w:tc>
          <w:tcPr>
            <w:tcW w:w="3060" w:type="dxa"/>
          </w:tcPr>
          <w:p w:rsidR="000A5ED6" w:rsidRPr="00746CC6" w:rsidRDefault="000A5ED6" w:rsidP="006D1C87">
            <w:pPr>
              <w:rPr>
                <w:b/>
                <w:sz w:val="24"/>
                <w:szCs w:val="24"/>
              </w:rPr>
            </w:pPr>
          </w:p>
          <w:p w:rsidR="000A5ED6" w:rsidRPr="00746CC6" w:rsidRDefault="000A5ED6" w:rsidP="006D1C87">
            <w:pPr>
              <w:rPr>
                <w:b/>
                <w:sz w:val="24"/>
                <w:szCs w:val="24"/>
              </w:rPr>
            </w:pPr>
            <w:r w:rsidRPr="00746CC6">
              <w:rPr>
                <w:b/>
                <w:sz w:val="24"/>
                <w:szCs w:val="24"/>
              </w:rPr>
              <w:t>INDICAÇÃO Nº</w:t>
            </w:r>
            <w:r>
              <w:rPr>
                <w:b/>
                <w:sz w:val="24"/>
                <w:szCs w:val="24"/>
              </w:rPr>
              <w:t>165</w:t>
            </w:r>
            <w:r w:rsidRPr="00746CC6">
              <w:rPr>
                <w:b/>
                <w:sz w:val="24"/>
                <w:szCs w:val="24"/>
              </w:rPr>
              <w:t>/2018</w:t>
            </w:r>
          </w:p>
          <w:p w:rsidR="000A5ED6" w:rsidRPr="00746CC6" w:rsidRDefault="000A5ED6" w:rsidP="006D1C87">
            <w:pPr>
              <w:rPr>
                <w:b/>
                <w:sz w:val="24"/>
                <w:szCs w:val="24"/>
              </w:rPr>
            </w:pPr>
          </w:p>
        </w:tc>
      </w:tr>
    </w:tbl>
    <w:p w:rsidR="000A5ED6" w:rsidRPr="00746CC6" w:rsidRDefault="000A5ED6" w:rsidP="000A5ED6">
      <w:pPr>
        <w:ind w:right="-315"/>
        <w:jc w:val="both"/>
        <w:rPr>
          <w:b/>
          <w:sz w:val="24"/>
          <w:szCs w:val="24"/>
        </w:rPr>
      </w:pPr>
    </w:p>
    <w:p w:rsidR="000A5ED6" w:rsidRDefault="000A5ED6" w:rsidP="000A5ED6">
      <w:pPr>
        <w:tabs>
          <w:tab w:val="left" w:pos="3686"/>
        </w:tabs>
        <w:ind w:right="-3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AUTORIA: VEREADORES VANDERLEI BAIOTO, WAGNER TAVARES DA CUNHA, GILBERTO VIE</w:t>
      </w:r>
      <w:r w:rsidR="000D726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RA DE MELO, ROSICLÉA HEINZEN COLOMBO E MÁRCIO DO NASCIMENTO.</w:t>
      </w:r>
    </w:p>
    <w:p w:rsidR="000A5ED6" w:rsidRPr="00746CC6" w:rsidRDefault="000A5ED6" w:rsidP="000A5ED6">
      <w:pPr>
        <w:ind w:right="-380"/>
        <w:jc w:val="both"/>
        <w:rPr>
          <w:b/>
          <w:sz w:val="24"/>
          <w:szCs w:val="24"/>
        </w:rPr>
      </w:pPr>
    </w:p>
    <w:p w:rsidR="000A5ED6" w:rsidRDefault="000A5ED6" w:rsidP="000A5ED6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</w:t>
      </w:r>
      <w:r>
        <w:rPr>
          <w:b/>
          <w:sz w:val="24"/>
          <w:szCs w:val="24"/>
        </w:rPr>
        <w:t>M</w:t>
      </w:r>
      <w:r w:rsidRPr="007959B2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>O PODER EXECUTIVO, ATRAVÉS DA SECRETARIA DE INFRAESTRUTURA,  A EXECUÇÃO DE MANUTENÇÃO, RECUPERAÇÃO E, SE NECESSÁRIO, CONSTRUÇÃO DE NOVAS PONTES DENTRO DO</w:t>
      </w:r>
      <w:r w:rsidR="00E472F5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DOMÍNIO</w:t>
      </w:r>
      <w:r w:rsidR="00E472F5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DO NOSSO MUNICÍPIO.</w:t>
      </w:r>
    </w:p>
    <w:p w:rsidR="000A5ED6" w:rsidRDefault="000A5ED6" w:rsidP="000A5ED6">
      <w:pPr>
        <w:ind w:right="-380"/>
        <w:jc w:val="both"/>
        <w:rPr>
          <w:b/>
          <w:sz w:val="24"/>
          <w:szCs w:val="24"/>
        </w:rPr>
      </w:pPr>
    </w:p>
    <w:p w:rsidR="000A5ED6" w:rsidRPr="000A5ED6" w:rsidRDefault="000A5ED6" w:rsidP="000A5ED6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Solicitamos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0A5ED6">
        <w:rPr>
          <w:rStyle w:val="CorpodetextoChar"/>
          <w:bCs/>
          <w:sz w:val="24"/>
          <w:szCs w:val="24"/>
          <w:u w:val="single"/>
        </w:rPr>
        <w:t xml:space="preserve">versando sobre o </w:t>
      </w:r>
      <w:r w:rsidRPr="000A5ED6">
        <w:rPr>
          <w:sz w:val="24"/>
          <w:szCs w:val="24"/>
          <w:u w:val="single"/>
        </w:rPr>
        <w:t>Poder Executivo, através da Secretaria Municipal de Infraestrutura, a execução de manutenção, recuperação e, se necessário, construção de novas pontes dentro do</w:t>
      </w:r>
      <w:r w:rsidR="00E472F5">
        <w:rPr>
          <w:sz w:val="24"/>
          <w:szCs w:val="24"/>
          <w:u w:val="single"/>
        </w:rPr>
        <w:t>s</w:t>
      </w:r>
      <w:r w:rsidRPr="000A5ED6">
        <w:rPr>
          <w:sz w:val="24"/>
          <w:szCs w:val="24"/>
          <w:u w:val="single"/>
        </w:rPr>
        <w:t xml:space="preserve"> domínio</w:t>
      </w:r>
      <w:r w:rsidR="00E472F5">
        <w:rPr>
          <w:sz w:val="24"/>
          <w:szCs w:val="24"/>
          <w:u w:val="single"/>
        </w:rPr>
        <w:t>s</w:t>
      </w:r>
      <w:r w:rsidRPr="000A5ED6">
        <w:rPr>
          <w:sz w:val="24"/>
          <w:szCs w:val="24"/>
          <w:u w:val="single"/>
        </w:rPr>
        <w:t xml:space="preserve"> do</w:t>
      </w:r>
      <w:r w:rsidR="00E472F5">
        <w:rPr>
          <w:sz w:val="24"/>
          <w:szCs w:val="24"/>
          <w:u w:val="single"/>
        </w:rPr>
        <w:t xml:space="preserve"> nosso</w:t>
      </w:r>
      <w:r w:rsidRPr="000A5ED6">
        <w:rPr>
          <w:sz w:val="24"/>
          <w:szCs w:val="24"/>
          <w:u w:val="single"/>
        </w:rPr>
        <w:t xml:space="preserve"> Município.</w:t>
      </w:r>
    </w:p>
    <w:p w:rsidR="000A5ED6" w:rsidRPr="00B2550A" w:rsidRDefault="000A5ED6" w:rsidP="000A5ED6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0A5ED6" w:rsidRDefault="000A5ED6" w:rsidP="000A5ED6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>
        <w:rPr>
          <w:rStyle w:val="CorpodetextoChar"/>
          <w:bCs/>
          <w:sz w:val="24"/>
          <w:szCs w:val="24"/>
        </w:rPr>
        <w:t xml:space="preserve">            </w:t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0A5ED6" w:rsidRPr="0037218C" w:rsidRDefault="000A5ED6" w:rsidP="000A5ED6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0A5ED6" w:rsidRDefault="000A5ED6" w:rsidP="000A5ED6">
      <w:pPr>
        <w:ind w:right="-380"/>
        <w:jc w:val="both"/>
        <w:rPr>
          <w:rStyle w:val="apple-converted-space"/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É importante que o Executivo tome as provid</w:t>
      </w:r>
      <w:r w:rsidR="00E472F5">
        <w:rPr>
          <w:sz w:val="24"/>
          <w:szCs w:val="24"/>
        </w:rPr>
        <w:t>ê</w:t>
      </w:r>
      <w:r>
        <w:rPr>
          <w:sz w:val="24"/>
          <w:szCs w:val="24"/>
        </w:rPr>
        <w:t>ncias necessárias</w:t>
      </w:r>
      <w:r w:rsidR="00E472F5">
        <w:rPr>
          <w:sz w:val="24"/>
          <w:szCs w:val="24"/>
        </w:rPr>
        <w:t>,</w:t>
      </w:r>
      <w:r>
        <w:rPr>
          <w:sz w:val="24"/>
          <w:szCs w:val="24"/>
        </w:rPr>
        <w:t xml:space="preserve"> uma vez que parte da</w:t>
      </w:r>
      <w:r>
        <w:rPr>
          <w:color w:val="000000" w:themeColor="text1"/>
          <w:sz w:val="24"/>
          <w:szCs w:val="24"/>
        </w:rPr>
        <w:t>s</w:t>
      </w:r>
      <w:r w:rsidRPr="00242D09">
        <w:rPr>
          <w:color w:val="000000" w:themeColor="text1"/>
          <w:sz w:val="24"/>
          <w:szCs w:val="24"/>
        </w:rPr>
        <w:t xml:space="preserve"> ponte</w:t>
      </w:r>
      <w:r>
        <w:rPr>
          <w:color w:val="000000" w:themeColor="text1"/>
          <w:sz w:val="24"/>
          <w:szCs w:val="24"/>
        </w:rPr>
        <w:t>s</w:t>
      </w:r>
      <w:r w:rsidRPr="00242D09">
        <w:rPr>
          <w:color w:val="000000" w:themeColor="text1"/>
          <w:sz w:val="24"/>
          <w:szCs w:val="24"/>
        </w:rPr>
        <w:t xml:space="preserve"> existente</w:t>
      </w:r>
      <w:r>
        <w:rPr>
          <w:color w:val="000000" w:themeColor="text1"/>
          <w:sz w:val="24"/>
          <w:szCs w:val="24"/>
        </w:rPr>
        <w:t>s</w:t>
      </w:r>
      <w:r w:rsidRPr="00242D09">
        <w:rPr>
          <w:color w:val="000000" w:themeColor="text1"/>
          <w:sz w:val="24"/>
          <w:szCs w:val="24"/>
        </w:rPr>
        <w:t xml:space="preserve"> sobre o</w:t>
      </w:r>
      <w:r>
        <w:rPr>
          <w:color w:val="000000" w:themeColor="text1"/>
          <w:sz w:val="24"/>
          <w:szCs w:val="24"/>
        </w:rPr>
        <w:t>s</w:t>
      </w:r>
      <w:r w:rsidRPr="00242D09">
        <w:rPr>
          <w:color w:val="000000" w:themeColor="text1"/>
          <w:sz w:val="24"/>
          <w:szCs w:val="24"/>
        </w:rPr>
        <w:t xml:space="preserve"> rio</w:t>
      </w:r>
      <w:r>
        <w:rPr>
          <w:color w:val="000000" w:themeColor="text1"/>
          <w:sz w:val="24"/>
          <w:szCs w:val="24"/>
        </w:rPr>
        <w:t>s</w:t>
      </w:r>
      <w:r w:rsidR="00E472F5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do município</w:t>
      </w:r>
      <w:r w:rsidRPr="00242D09">
        <w:rPr>
          <w:color w:val="000000" w:themeColor="text1"/>
          <w:sz w:val="24"/>
          <w:szCs w:val="24"/>
        </w:rPr>
        <w:t xml:space="preserve"> encontra</w:t>
      </w:r>
      <w:r>
        <w:rPr>
          <w:color w:val="000000" w:themeColor="text1"/>
          <w:sz w:val="24"/>
          <w:szCs w:val="24"/>
        </w:rPr>
        <w:t>m</w:t>
      </w:r>
      <w:r w:rsidRPr="00242D09">
        <w:rPr>
          <w:color w:val="000000" w:themeColor="text1"/>
          <w:sz w:val="24"/>
          <w:szCs w:val="24"/>
        </w:rPr>
        <w:t>-se em péssimas condições</w:t>
      </w:r>
      <w:r>
        <w:rPr>
          <w:color w:val="000000" w:themeColor="text1"/>
          <w:sz w:val="24"/>
          <w:szCs w:val="24"/>
        </w:rPr>
        <w:t>,</w:t>
      </w:r>
      <w:r w:rsidRPr="00242D09">
        <w:rPr>
          <w:color w:val="000000" w:themeColor="text1"/>
          <w:sz w:val="24"/>
          <w:szCs w:val="24"/>
        </w:rPr>
        <w:t xml:space="preserve"> não oferecendo segurança aos motoristas que por ali trafegam, </w:t>
      </w:r>
      <w:r w:rsidR="000D726C">
        <w:rPr>
          <w:color w:val="000000" w:themeColor="text1"/>
          <w:sz w:val="24"/>
          <w:szCs w:val="24"/>
        </w:rPr>
        <w:t>com o agravante de constante tráfego pesado,</w:t>
      </w:r>
      <w:r>
        <w:rPr>
          <w:color w:val="000000" w:themeColor="text1"/>
          <w:sz w:val="24"/>
          <w:szCs w:val="24"/>
        </w:rPr>
        <w:t xml:space="preserve"> principalmente neste período de safra. O fato d</w:t>
      </w:r>
      <w:r w:rsidR="00E472F5">
        <w:rPr>
          <w:color w:val="000000" w:themeColor="text1"/>
          <w:sz w:val="24"/>
          <w:szCs w:val="24"/>
        </w:rPr>
        <w:t xml:space="preserve">e </w:t>
      </w:r>
      <w:r>
        <w:rPr>
          <w:color w:val="000000" w:themeColor="text1"/>
          <w:sz w:val="24"/>
          <w:szCs w:val="24"/>
        </w:rPr>
        <w:t xml:space="preserve">a </w:t>
      </w:r>
      <w:r w:rsidRPr="00242D09">
        <w:rPr>
          <w:color w:val="000000" w:themeColor="text1"/>
          <w:sz w:val="24"/>
          <w:szCs w:val="24"/>
        </w:rPr>
        <w:t>estrutura</w:t>
      </w:r>
      <w:r w:rsidR="000D726C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das pontes ser de</w:t>
      </w:r>
      <w:r w:rsidRPr="00242D09">
        <w:rPr>
          <w:color w:val="000000" w:themeColor="text1"/>
          <w:sz w:val="24"/>
          <w:szCs w:val="24"/>
        </w:rPr>
        <w:t xml:space="preserve"> madeira</w:t>
      </w:r>
      <w:r w:rsidR="000D726C">
        <w:rPr>
          <w:color w:val="000000" w:themeColor="text1"/>
          <w:sz w:val="24"/>
          <w:szCs w:val="24"/>
        </w:rPr>
        <w:t>,</w:t>
      </w:r>
      <w:r w:rsidRPr="00242D09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faz com que </w:t>
      </w:r>
      <w:r w:rsidRPr="00242D09">
        <w:rPr>
          <w:color w:val="000000" w:themeColor="text1"/>
          <w:sz w:val="24"/>
          <w:szCs w:val="24"/>
        </w:rPr>
        <w:t>a ação d</w:t>
      </w:r>
      <w:r>
        <w:rPr>
          <w:color w:val="000000" w:themeColor="text1"/>
          <w:sz w:val="24"/>
          <w:szCs w:val="24"/>
        </w:rPr>
        <w:t>o</w:t>
      </w:r>
      <w:r w:rsidRPr="00242D09">
        <w:rPr>
          <w:color w:val="000000" w:themeColor="text1"/>
          <w:sz w:val="24"/>
          <w:szCs w:val="24"/>
        </w:rPr>
        <w:t xml:space="preserve"> tempo </w:t>
      </w:r>
      <w:r w:rsidR="000D726C">
        <w:rPr>
          <w:color w:val="000000" w:themeColor="text1"/>
          <w:sz w:val="24"/>
          <w:szCs w:val="24"/>
        </w:rPr>
        <w:t>as</w:t>
      </w:r>
      <w:r w:rsidRPr="00242D09">
        <w:rPr>
          <w:color w:val="000000" w:themeColor="text1"/>
          <w:sz w:val="24"/>
          <w:szCs w:val="24"/>
        </w:rPr>
        <w:t xml:space="preserve"> deterior</w:t>
      </w:r>
      <w:r w:rsidR="000D726C">
        <w:rPr>
          <w:color w:val="000000" w:themeColor="text1"/>
          <w:sz w:val="24"/>
          <w:szCs w:val="24"/>
        </w:rPr>
        <w:t>em</w:t>
      </w:r>
      <w:r w:rsidRPr="00242D09">
        <w:rPr>
          <w:color w:val="000000" w:themeColor="text1"/>
          <w:sz w:val="24"/>
          <w:szCs w:val="24"/>
        </w:rPr>
        <w:t>, havendo risco de desabamento. Para resolver o problema</w:t>
      </w:r>
      <w:r w:rsidR="000D726C">
        <w:rPr>
          <w:color w:val="000000" w:themeColor="text1"/>
          <w:sz w:val="24"/>
          <w:szCs w:val="24"/>
        </w:rPr>
        <w:t>, faz-se necessário, pois, a realização de serviços de manutenção,</w:t>
      </w:r>
      <w:r>
        <w:rPr>
          <w:color w:val="000000" w:themeColor="text1"/>
          <w:sz w:val="24"/>
          <w:szCs w:val="24"/>
        </w:rPr>
        <w:t xml:space="preserve"> recuperação e até construção de novas pontes.</w:t>
      </w:r>
      <w:r w:rsidRPr="00242D09">
        <w:rPr>
          <w:rStyle w:val="apple-converted-space"/>
          <w:color w:val="000000" w:themeColor="text1"/>
          <w:sz w:val="24"/>
          <w:szCs w:val="24"/>
        </w:rPr>
        <w:t> </w:t>
      </w:r>
    </w:p>
    <w:p w:rsidR="000D726C" w:rsidRPr="000D726C" w:rsidRDefault="000D726C" w:rsidP="000A5ED6">
      <w:pPr>
        <w:ind w:right="-380"/>
        <w:jc w:val="both"/>
        <w:rPr>
          <w:color w:val="000000" w:themeColor="text1"/>
          <w:sz w:val="24"/>
          <w:szCs w:val="24"/>
        </w:rPr>
      </w:pPr>
    </w:p>
    <w:p w:rsidR="000A5ED6" w:rsidRPr="00E472F5" w:rsidRDefault="000A5ED6" w:rsidP="00E472F5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 xml:space="preserve"> de </w:t>
      </w:r>
      <w:r>
        <w:rPr>
          <w:snapToGrid w:val="0"/>
          <w:sz w:val="24"/>
          <w:szCs w:val="24"/>
        </w:rPr>
        <w:t>fevereiro de</w:t>
      </w:r>
      <w:r w:rsidRPr="0037218C">
        <w:rPr>
          <w:snapToGrid w:val="0"/>
          <w:sz w:val="24"/>
          <w:szCs w:val="24"/>
        </w:rPr>
        <w:t xml:space="preserve"> 201</w:t>
      </w:r>
      <w:r>
        <w:rPr>
          <w:snapToGrid w:val="0"/>
          <w:sz w:val="24"/>
          <w:szCs w:val="24"/>
        </w:rPr>
        <w:t>8</w:t>
      </w:r>
      <w:r w:rsidRPr="0037218C">
        <w:rPr>
          <w:snapToGrid w:val="0"/>
          <w:sz w:val="24"/>
          <w:szCs w:val="24"/>
        </w:rPr>
        <w:t>.</w:t>
      </w:r>
    </w:p>
    <w:p w:rsidR="000A5ED6" w:rsidRDefault="000A5ED6" w:rsidP="000A5ED6">
      <w:pPr>
        <w:ind w:right="-380"/>
        <w:rPr>
          <w:b/>
          <w:sz w:val="24"/>
          <w:szCs w:val="24"/>
        </w:rPr>
      </w:pPr>
    </w:p>
    <w:p w:rsidR="000A5ED6" w:rsidRDefault="000A5ED6" w:rsidP="000A5ED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VANDERLEI BAIOTO</w:t>
      </w:r>
    </w:p>
    <w:p w:rsidR="000A5ED6" w:rsidRDefault="000A5ED6" w:rsidP="000A5ED6">
      <w:pPr>
        <w:ind w:right="-315"/>
        <w:rPr>
          <w:b/>
          <w:sz w:val="24"/>
          <w:szCs w:val="24"/>
        </w:rPr>
      </w:pPr>
    </w:p>
    <w:p w:rsidR="00E472F5" w:rsidRDefault="00E472F5" w:rsidP="000A5ED6">
      <w:pPr>
        <w:ind w:right="-315"/>
        <w:rPr>
          <w:b/>
          <w:sz w:val="24"/>
          <w:szCs w:val="24"/>
        </w:rPr>
      </w:pPr>
    </w:p>
    <w:p w:rsidR="000A5ED6" w:rsidRDefault="000A5ED6" w:rsidP="000A5ED6">
      <w:pPr>
        <w:ind w:right="-31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WAGNER TAVARES DA CUNHA        </w:t>
      </w:r>
      <w:bookmarkStart w:id="0" w:name="_GoBack"/>
      <w:bookmarkEnd w:id="0"/>
      <w:r>
        <w:rPr>
          <w:b/>
          <w:sz w:val="24"/>
          <w:szCs w:val="24"/>
        </w:rPr>
        <w:t xml:space="preserve"> VER. GILBERTO V. DE MELO</w:t>
      </w:r>
    </w:p>
    <w:p w:rsidR="000A5ED6" w:rsidRDefault="000A5ED6" w:rsidP="000A5ED6">
      <w:pPr>
        <w:ind w:right="-315"/>
        <w:rPr>
          <w:b/>
          <w:sz w:val="24"/>
          <w:szCs w:val="24"/>
        </w:rPr>
      </w:pPr>
    </w:p>
    <w:p w:rsidR="00E472F5" w:rsidRDefault="00E472F5" w:rsidP="000A5ED6">
      <w:pPr>
        <w:ind w:right="-315"/>
        <w:rPr>
          <w:b/>
          <w:sz w:val="24"/>
          <w:szCs w:val="24"/>
        </w:rPr>
      </w:pPr>
    </w:p>
    <w:p w:rsidR="000A5ED6" w:rsidRDefault="000A5ED6" w:rsidP="000A5ED6">
      <w:pPr>
        <w:ind w:right="-315"/>
        <w:rPr>
          <w:b/>
          <w:sz w:val="24"/>
          <w:szCs w:val="24"/>
        </w:rPr>
      </w:pPr>
      <w:r>
        <w:rPr>
          <w:b/>
          <w:sz w:val="24"/>
          <w:szCs w:val="24"/>
        </w:rPr>
        <w:t>VER. ROSICLÉA HEINZEN COLOMBO         VER. MÁRCIO DO NASCIMENTO</w:t>
      </w:r>
    </w:p>
    <w:p w:rsidR="000A5ED6" w:rsidRDefault="000A5ED6" w:rsidP="000A5ED6">
      <w:pPr>
        <w:ind w:right="-380"/>
        <w:rPr>
          <w:b/>
          <w:sz w:val="24"/>
          <w:szCs w:val="24"/>
        </w:rPr>
      </w:pPr>
    </w:p>
    <w:p w:rsidR="000A5ED6" w:rsidRDefault="000A5ED6" w:rsidP="000A5ED6">
      <w:pPr>
        <w:ind w:right="-380"/>
        <w:rPr>
          <w:b/>
          <w:sz w:val="24"/>
          <w:szCs w:val="24"/>
        </w:rPr>
      </w:pPr>
    </w:p>
    <w:p w:rsidR="000A5ED6" w:rsidRDefault="000A5ED6" w:rsidP="000A5ED6">
      <w:pPr>
        <w:ind w:right="-315"/>
        <w:jc w:val="center"/>
        <w:rPr>
          <w:b/>
          <w:sz w:val="24"/>
          <w:szCs w:val="24"/>
        </w:rPr>
      </w:pPr>
    </w:p>
    <w:p w:rsidR="000A5ED6" w:rsidRPr="00CD613B" w:rsidRDefault="000A5ED6" w:rsidP="000A5ED6"/>
    <w:p w:rsidR="000A5ED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0A5ED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0A5ED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0A5ED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0A5ED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0A5ED6" w:rsidRPr="00746CC6" w:rsidRDefault="000A5ED6" w:rsidP="000A5ED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  <w:r w:rsidRPr="00746CC6">
        <w:rPr>
          <w:b/>
          <w:sz w:val="24"/>
          <w:szCs w:val="24"/>
        </w:rPr>
        <w:t xml:space="preserve">  </w:t>
      </w: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tabs>
          <w:tab w:val="left" w:pos="3686"/>
        </w:tabs>
        <w:ind w:right="-380" w:firstLine="3600"/>
        <w:jc w:val="center"/>
        <w:rPr>
          <w:szCs w:val="24"/>
        </w:rPr>
      </w:pPr>
    </w:p>
    <w:p w:rsidR="000A5ED6" w:rsidRPr="00746CC6" w:rsidRDefault="000A5ED6" w:rsidP="000A5ED6">
      <w:pPr>
        <w:ind w:right="-315"/>
        <w:jc w:val="center"/>
        <w:rPr>
          <w:snapToGrid w:val="0"/>
          <w:sz w:val="24"/>
          <w:szCs w:val="24"/>
        </w:rPr>
      </w:pPr>
    </w:p>
    <w:p w:rsidR="000A5ED6" w:rsidRPr="00746CC6" w:rsidRDefault="000A5ED6" w:rsidP="000A5ED6">
      <w:pPr>
        <w:ind w:right="-315"/>
        <w:jc w:val="center"/>
        <w:rPr>
          <w:snapToGrid w:val="0"/>
          <w:sz w:val="24"/>
          <w:szCs w:val="24"/>
        </w:rPr>
      </w:pPr>
    </w:p>
    <w:p w:rsidR="000A5ED6" w:rsidRPr="00746CC6" w:rsidRDefault="000A5ED6" w:rsidP="000A5ED6">
      <w:pPr>
        <w:ind w:right="-315"/>
        <w:jc w:val="center"/>
        <w:rPr>
          <w:snapToGrid w:val="0"/>
          <w:sz w:val="24"/>
          <w:szCs w:val="24"/>
        </w:rPr>
      </w:pPr>
    </w:p>
    <w:p w:rsidR="000A5ED6" w:rsidRPr="00746CC6" w:rsidRDefault="000A5ED6" w:rsidP="000A5ED6">
      <w:pPr>
        <w:ind w:right="-315"/>
        <w:jc w:val="center"/>
        <w:rPr>
          <w:snapToGrid w:val="0"/>
          <w:sz w:val="24"/>
          <w:szCs w:val="24"/>
        </w:rPr>
      </w:pPr>
    </w:p>
    <w:p w:rsidR="000A5ED6" w:rsidRPr="00746CC6" w:rsidRDefault="000A5ED6" w:rsidP="000A5ED6">
      <w:pPr>
        <w:ind w:right="-315"/>
        <w:jc w:val="center"/>
        <w:rPr>
          <w:snapToGrid w:val="0"/>
          <w:sz w:val="24"/>
          <w:szCs w:val="24"/>
        </w:rPr>
      </w:pPr>
    </w:p>
    <w:p w:rsidR="000A5ED6" w:rsidRPr="00746CC6" w:rsidRDefault="000A5ED6" w:rsidP="000A5ED6"/>
    <w:p w:rsidR="00BF034D" w:rsidRDefault="00BF034D" w:rsidP="000A5ED6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sectPr w:rsidR="00BF034D" w:rsidSect="000D726C">
      <w:footerReference w:type="default" r:id="rId8"/>
      <w:pgSz w:w="11907" w:h="16840" w:code="9"/>
      <w:pgMar w:top="1021" w:right="1701" w:bottom="567" w:left="1797" w:header="284" w:footer="77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8C5" w:rsidRDefault="008678C5">
      <w:r>
        <w:separator/>
      </w:r>
    </w:p>
  </w:endnote>
  <w:endnote w:type="continuationSeparator" w:id="1">
    <w:p w:rsidR="008678C5" w:rsidRDefault="00867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F5" w:rsidRPr="00627866" w:rsidRDefault="00E472F5" w:rsidP="00E472F5">
    <w:r w:rsidRPr="00627866">
      <w:t>Protocolado na Secretaria Geral da Câmara em ____/____/201</w:t>
    </w:r>
    <w:r>
      <w:t>8</w:t>
    </w:r>
    <w:r w:rsidRPr="00627866">
      <w:t xml:space="preserve">         </w:t>
    </w:r>
    <w:r>
      <w:t xml:space="preserve">        ________________________</w:t>
    </w:r>
  </w:p>
  <w:p w:rsidR="00E472F5" w:rsidRPr="00C45F5A" w:rsidRDefault="00E472F5" w:rsidP="00E472F5">
    <w:pPr>
      <w:rPr>
        <w:sz w:val="16"/>
        <w:szCs w:val="16"/>
      </w:rPr>
    </w:pPr>
    <w:r w:rsidRPr="00627866">
      <w:t xml:space="preserve">                                                                                                          </w:t>
    </w:r>
    <w:r>
      <w:t xml:space="preserve">                               </w:t>
    </w:r>
    <w:r w:rsidRPr="00C45F5A">
      <w:rPr>
        <w:sz w:val="16"/>
        <w:szCs w:val="16"/>
      </w:rPr>
      <w:t>Protocolo</w:t>
    </w:r>
  </w:p>
  <w:p w:rsidR="00E472F5" w:rsidRPr="00627866" w:rsidRDefault="00E472F5" w:rsidP="00E472F5"/>
  <w:p w:rsidR="00E472F5" w:rsidRPr="00627866" w:rsidRDefault="00E472F5" w:rsidP="00E472F5">
    <w:r w:rsidRPr="00627866">
      <w:t>Lido e aprovado  na sessão ordinária do dia ____/____/201</w:t>
    </w:r>
    <w:r>
      <w:t>8</w:t>
    </w:r>
  </w:p>
  <w:p w:rsidR="00E472F5" w:rsidRPr="00627866" w:rsidRDefault="00E472F5" w:rsidP="00E472F5"/>
  <w:p w:rsidR="00E472F5" w:rsidRPr="00627866" w:rsidRDefault="00E472F5" w:rsidP="00E472F5">
    <w:r w:rsidRPr="00627866">
      <w:t>Presidente  _________</w:t>
    </w:r>
    <w:r>
      <w:t>____</w:t>
    </w:r>
    <w:r w:rsidRPr="00627866">
      <w:t>_____________________</w:t>
    </w:r>
  </w:p>
  <w:p w:rsidR="00E472F5" w:rsidRPr="00C45F5A" w:rsidRDefault="00E472F5" w:rsidP="00E472F5">
    <w:pPr>
      <w:pStyle w:val="Rodap"/>
      <w:rPr>
        <w:sz w:val="16"/>
        <w:szCs w:val="16"/>
      </w:rPr>
    </w:pPr>
    <w:r w:rsidRPr="00627866">
      <w:t xml:space="preserve"> </w:t>
    </w:r>
    <w:r>
      <w:t xml:space="preserve">                                </w:t>
    </w:r>
    <w:r w:rsidRPr="00C45F5A">
      <w:rPr>
        <w:sz w:val="16"/>
        <w:szCs w:val="16"/>
      </w:rPr>
      <w:t>Ver. Vanderlei Baioto</w:t>
    </w: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8C5" w:rsidRDefault="008678C5">
      <w:r>
        <w:separator/>
      </w:r>
    </w:p>
  </w:footnote>
  <w:footnote w:type="continuationSeparator" w:id="1">
    <w:p w:rsidR="008678C5" w:rsidRDefault="008678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0EB9"/>
    <w:rsid w:val="000A5ED6"/>
    <w:rsid w:val="000D726C"/>
    <w:rsid w:val="001263A6"/>
    <w:rsid w:val="00130EB9"/>
    <w:rsid w:val="001B766E"/>
    <w:rsid w:val="001E6D34"/>
    <w:rsid w:val="00226846"/>
    <w:rsid w:val="00242D09"/>
    <w:rsid w:val="00292BBD"/>
    <w:rsid w:val="002C332C"/>
    <w:rsid w:val="002D70F1"/>
    <w:rsid w:val="00375572"/>
    <w:rsid w:val="003C67DF"/>
    <w:rsid w:val="003D3AA8"/>
    <w:rsid w:val="00473E50"/>
    <w:rsid w:val="004754B7"/>
    <w:rsid w:val="0054063E"/>
    <w:rsid w:val="00550B9E"/>
    <w:rsid w:val="00565A05"/>
    <w:rsid w:val="005C4100"/>
    <w:rsid w:val="005E4A39"/>
    <w:rsid w:val="005E50FD"/>
    <w:rsid w:val="00644D63"/>
    <w:rsid w:val="007C7D09"/>
    <w:rsid w:val="00804BB5"/>
    <w:rsid w:val="008678C5"/>
    <w:rsid w:val="008A366A"/>
    <w:rsid w:val="008A7F60"/>
    <w:rsid w:val="008F1FC4"/>
    <w:rsid w:val="0095751A"/>
    <w:rsid w:val="009917A7"/>
    <w:rsid w:val="009F196D"/>
    <w:rsid w:val="009F77EC"/>
    <w:rsid w:val="00A741DD"/>
    <w:rsid w:val="00A9035B"/>
    <w:rsid w:val="00BF034D"/>
    <w:rsid w:val="00C14559"/>
    <w:rsid w:val="00C656CC"/>
    <w:rsid w:val="00CD613B"/>
    <w:rsid w:val="00D13C48"/>
    <w:rsid w:val="00E472F5"/>
    <w:rsid w:val="00EC3570"/>
    <w:rsid w:val="00EF1B5A"/>
    <w:rsid w:val="00F74245"/>
    <w:rsid w:val="00F75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A7F6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8A7F6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  <w:style w:type="character" w:customStyle="1" w:styleId="apple-converted-space">
    <w:name w:val="apple-converted-space"/>
    <w:basedOn w:val="Fontepargpadro"/>
    <w:rsid w:val="00242D09"/>
  </w:style>
  <w:style w:type="paragraph" w:styleId="NormalWeb">
    <w:name w:val="Normal (Web)"/>
    <w:basedOn w:val="Normal"/>
    <w:uiPriority w:val="99"/>
    <w:semiHidden/>
    <w:unhideWhenUsed/>
    <w:rsid w:val="009F77EC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A5ED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A5E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0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</Template>
  <TotalTime>9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2018-02-01T13:22:00Z</cp:lastPrinted>
  <dcterms:created xsi:type="dcterms:W3CDTF">2018-02-01T13:22:00Z</dcterms:created>
  <dcterms:modified xsi:type="dcterms:W3CDTF">2018-02-01T13:22:00Z</dcterms:modified>
</cp:coreProperties>
</file>