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D2774" w14:textId="3C50000B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6298C">
        <w:rPr>
          <w:rFonts w:ascii="Times New (W1)" w:eastAsia="Times New Roman" w:hAnsi="Times New (W1)"/>
          <w:sz w:val="28"/>
          <w:szCs w:val="28"/>
          <w:lang w:eastAsia="pt-BR"/>
        </w:rPr>
        <w:t>021/2020</w:t>
      </w:r>
    </w:p>
    <w:p w14:paraId="31AF6E06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21CB0B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1B398A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31F4C99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6E5734E" w14:textId="4E2CB075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6298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MARINA FERNANDES</w:t>
      </w:r>
    </w:p>
    <w:p w14:paraId="7B85309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FA5954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E5C93D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14:paraId="50A0912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3004E82" w14:textId="77777777" w:rsidR="0046298C" w:rsidRDefault="0046298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o conserto da tubulação da rede de água potável, existente na Rua Artur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Klabunde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>, nas proximidades da residência do senhor Mário Zoz.</w:t>
      </w:r>
    </w:p>
    <w:p w14:paraId="6DEE26EB" w14:textId="50CFF926" w:rsidR="0046298C" w:rsidRDefault="0046298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O vazamento ocorre há muito tempo e em grande quantidade, precisando ser contido o mais breve possível.</w:t>
      </w:r>
    </w:p>
    <w:p w14:paraId="55960E21" w14:textId="77777777" w:rsidR="00417337" w:rsidRDefault="00417337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AED23D0" w14:textId="1B377FA3" w:rsidR="0075570F" w:rsidRPr="0075570F" w:rsidRDefault="0046298C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14:paraId="3683C791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88BD9D1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8302675" w14:textId="7DDF2BA8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6298C">
        <w:rPr>
          <w:rFonts w:ascii="Times New Roman" w:eastAsia="Times New Roman" w:hAnsi="Times New Roman"/>
          <w:sz w:val="24"/>
          <w:szCs w:val="28"/>
          <w:lang w:eastAsia="pt-BR"/>
        </w:rPr>
        <w:t>31 de agosto de 2020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5A400FF9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6B1A982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C0C933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26F395BA" w14:textId="282B7AD4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46298C">
        <w:rPr>
          <w:rFonts w:ascii="Times New Roman" w:eastAsia="Times New Roman" w:hAnsi="Times New Roman"/>
          <w:sz w:val="24"/>
          <w:szCs w:val="28"/>
          <w:lang w:eastAsia="pt-BR"/>
        </w:rPr>
        <w:t>MARINA FERNANDES</w:t>
      </w:r>
    </w:p>
    <w:p w14:paraId="69C3BF22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5886EE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62401D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 w:rsidR="0062401D"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2E12FE1E" w14:textId="77777777" w:rsidR="0075570F" w:rsidRPr="0075570F" w:rsidRDefault="0062401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Janaina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Bucci</w:t>
      </w:r>
      <w:proofErr w:type="spellEnd"/>
    </w:p>
    <w:p w14:paraId="29AB7DD8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3307A31B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7092244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417337"/>
    <w:rsid w:val="0046298C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CD3940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D9F02"/>
  <w15:chartTrackingRefBased/>
  <w15:docId w15:val="{BBD6ED62-2E7E-463C-8505-627B14DE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21</Template>
  <TotalTime>1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2020-08-31T15:24:00Z</dcterms:created>
  <dcterms:modified xsi:type="dcterms:W3CDTF">2020-08-31T15:24:00Z</dcterms:modified>
</cp:coreProperties>
</file>