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415650">
        <w:rPr>
          <w:rFonts w:ascii="Times New (W1)" w:eastAsia="Times New Roman" w:hAnsi="Times New (W1)"/>
          <w:sz w:val="28"/>
          <w:szCs w:val="28"/>
          <w:lang w:eastAsia="pt-BR"/>
        </w:rPr>
        <w:t>139/2022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74140B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MANOEL EDNILSON BURGARDT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415650" w:rsidRDefault="00415650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Sugerir a execução de pavimentação asfáltica ou em bloco de concreto (tipo lajota), do trecho final da Rua Santa Catarina (iniciando no entroncamento com a Rua Duque de Caxias, em direção ao rio).</w:t>
      </w:r>
    </w:p>
    <w:p w:rsidR="0074140B" w:rsidRDefault="0074140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415650" w:rsidRDefault="00415650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Justifica-se, pois, os moradores prezam pela melhoria, uma vez que evitará transtornos provenientes da necessidade constante de manutenção da via e excesso de poeira. Vale salientar que no trecho mencionado acima, existem cerca de 30 residências.</w:t>
      </w:r>
    </w:p>
    <w:p w:rsidR="0074140B" w:rsidRDefault="0074140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415650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415650">
        <w:rPr>
          <w:rFonts w:ascii="Times New Roman" w:eastAsia="Times New Roman" w:hAnsi="Times New Roman"/>
          <w:sz w:val="24"/>
          <w:szCs w:val="28"/>
          <w:lang w:eastAsia="pt-BR"/>
        </w:rPr>
        <w:t>06 de outubro de 2022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415650">
        <w:rPr>
          <w:rFonts w:ascii="Times New Roman" w:eastAsia="Times New Roman" w:hAnsi="Times New Roman"/>
          <w:sz w:val="24"/>
          <w:szCs w:val="28"/>
          <w:lang w:eastAsia="pt-BR"/>
        </w:rPr>
        <w:t xml:space="preserve">Manoel </w:t>
      </w:r>
      <w:proofErr w:type="spellStart"/>
      <w:r w:rsidR="00415650">
        <w:rPr>
          <w:rFonts w:ascii="Times New Roman" w:eastAsia="Times New Roman" w:hAnsi="Times New Roman"/>
          <w:sz w:val="24"/>
          <w:szCs w:val="28"/>
          <w:lang w:eastAsia="pt-BR"/>
        </w:rPr>
        <w:t>Ednilson</w:t>
      </w:r>
      <w:proofErr w:type="spellEnd"/>
      <w:r w:rsidR="00415650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  <w:proofErr w:type="spellStart"/>
      <w:r w:rsidR="00415650"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1A25DF"/>
    <w:rsid w:val="001D141E"/>
    <w:rsid w:val="00266315"/>
    <w:rsid w:val="003030B3"/>
    <w:rsid w:val="00415650"/>
    <w:rsid w:val="004911F0"/>
    <w:rsid w:val="00506EE6"/>
    <w:rsid w:val="0053668A"/>
    <w:rsid w:val="00605E35"/>
    <w:rsid w:val="0062401D"/>
    <w:rsid w:val="0074140B"/>
    <w:rsid w:val="0075570F"/>
    <w:rsid w:val="007D6552"/>
    <w:rsid w:val="008533A7"/>
    <w:rsid w:val="0095688A"/>
    <w:rsid w:val="009A668E"/>
    <w:rsid w:val="00A3167C"/>
    <w:rsid w:val="00AA3B7D"/>
    <w:rsid w:val="00CD3940"/>
    <w:rsid w:val="00D866E9"/>
    <w:rsid w:val="00D90C74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FBF4B"/>
  <w15:chartTrackingRefBased/>
  <w15:docId w15:val="{89663DD3-D9FF-4B22-87B6-64ADEAA27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139.22</Template>
  <TotalTime>0</TotalTime>
  <Pages>1</Pages>
  <Words>152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2022-10-06T15:46:00Z</dcterms:created>
  <dcterms:modified xsi:type="dcterms:W3CDTF">2022-10-06T15:46:00Z</dcterms:modified>
</cp:coreProperties>
</file>