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9905EE" w14:textId="77777777" w:rsidR="0075570F" w:rsidRPr="0075570F" w:rsidRDefault="0075570F" w:rsidP="0075570F">
      <w:pPr>
        <w:spacing w:after="0" w:line="240" w:lineRule="auto"/>
        <w:jc w:val="center"/>
        <w:rPr>
          <w:rFonts w:ascii="Times New (W1)" w:eastAsia="Times New Roman" w:hAnsi="Times New (W1)"/>
          <w:sz w:val="28"/>
          <w:szCs w:val="28"/>
          <w:lang w:eastAsia="pt-BR"/>
        </w:rPr>
      </w:pPr>
      <w:r w:rsidRPr="0075570F">
        <w:rPr>
          <w:rFonts w:ascii="Times New (W1)" w:eastAsia="Times New Roman" w:hAnsi="Times New (W1)"/>
          <w:sz w:val="28"/>
          <w:szCs w:val="28"/>
          <w:lang w:eastAsia="pt-BR"/>
        </w:rPr>
        <w:t xml:space="preserve">INDICAÇÃO </w:t>
      </w:r>
      <w:r w:rsidR="00FB17F4">
        <w:rPr>
          <w:rFonts w:ascii="Times New (W1)" w:eastAsia="Times New Roman" w:hAnsi="Times New (W1)"/>
          <w:sz w:val="28"/>
          <w:szCs w:val="28"/>
          <w:lang w:eastAsia="pt-BR"/>
        </w:rPr>
        <w:t>107/2022</w:t>
      </w:r>
    </w:p>
    <w:p w14:paraId="5E85608A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3DD5693F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3F336AEE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CÂMARA MUNICIPAL DE SCHROEDER</w:t>
      </w:r>
    </w:p>
    <w:p w14:paraId="329A0C85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ADF1EE9" w14:textId="743F8BE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 xml:space="preserve"> </w:t>
      </w:r>
      <w:r w:rsidR="00E85319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JOÃO DE ÁVILA</w:t>
      </w:r>
    </w:p>
    <w:p w14:paraId="3CB1AD42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075083F0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36E24230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O 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abaixo assinado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nos termos do regimento interno desta Casa requer</w:t>
      </w:r>
      <w:r w:rsidR="00D90C74">
        <w:rPr>
          <w:rFonts w:ascii="Times New Roman" w:eastAsia="Times New Roman" w:hAnsi="Times New Roman"/>
          <w:sz w:val="24"/>
          <w:szCs w:val="28"/>
          <w:lang w:eastAsia="pt-BR"/>
        </w:rPr>
        <w:t xml:space="preserve"> que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seja a presente indicação submetida a plenário para aprovação e posterior envio ao </w:t>
      </w:r>
      <w:r w:rsidR="00F00676">
        <w:rPr>
          <w:rFonts w:ascii="Times New Roman" w:eastAsia="Times New Roman" w:hAnsi="Times New Roman"/>
          <w:sz w:val="24"/>
          <w:szCs w:val="28"/>
          <w:lang w:eastAsia="pt-BR"/>
        </w:rPr>
        <w:t>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xecutivo a qual visa:</w:t>
      </w:r>
    </w:p>
    <w:p w14:paraId="21120787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7763E7F6" w14:textId="44E71015" w:rsidR="00FB17F4" w:rsidRDefault="00FB17F4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Sugerir ao Executivo que verifique junto aos estabelecimentos comerciais existentes no Município, a viabilidade de reserva de vagas nos estacionamentos, destinadas aos idosos e pessoas portadoras de deficiência ou com dificuldade de locomoção.</w:t>
      </w:r>
    </w:p>
    <w:p w14:paraId="6F60D682" w14:textId="77777777" w:rsidR="00E85319" w:rsidRDefault="00E85319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25130155" w14:textId="7112341B" w:rsidR="00FB17F4" w:rsidRDefault="00FB17F4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Justifica-se com o objetivo de ofertar acessibilidade às pessoas que possuem alguma dificuldade motora ou mobilidade reduzida, devendo a vaga estar próxima aos acessos de circulação ou entrada dos estabelecimentos. Visando assim, regulamentar um direito assegurado por Lei.</w:t>
      </w:r>
    </w:p>
    <w:p w14:paraId="6265EBD0" w14:textId="77777777" w:rsidR="00E85319" w:rsidRDefault="00E85319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4BB78296" w14:textId="6526DE36" w:rsidR="0075570F" w:rsidRPr="0075570F" w:rsidRDefault="00FB17F4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A pedido do vereador e munícipes.</w:t>
      </w:r>
    </w:p>
    <w:p w14:paraId="5A198557" w14:textId="77777777" w:rsid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201D3412" w14:textId="77777777" w:rsidR="000437CB" w:rsidRPr="0075570F" w:rsidRDefault="000437CB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1B636BBC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Schroeder, </w:t>
      </w:r>
      <w:r w:rsidR="00FB17F4">
        <w:rPr>
          <w:rFonts w:ascii="Times New Roman" w:eastAsia="Times New Roman" w:hAnsi="Times New Roman"/>
          <w:sz w:val="24"/>
          <w:szCs w:val="28"/>
          <w:lang w:eastAsia="pt-BR"/>
        </w:rPr>
        <w:t>18 de julho de 2022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.</w:t>
      </w:r>
    </w:p>
    <w:p w14:paraId="5028D2ED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4930C0D0" w14:textId="77777777" w:rsidR="000437CB" w:rsidRDefault="000437CB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6E61C8EC" w14:textId="77777777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______________________________________________.</w:t>
      </w:r>
    </w:p>
    <w:p w14:paraId="3865EC03" w14:textId="56CADFB0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- </w:t>
      </w:r>
      <w:r w:rsidR="00FB17F4">
        <w:rPr>
          <w:rFonts w:ascii="Times New Roman" w:eastAsia="Times New Roman" w:hAnsi="Times New Roman"/>
          <w:sz w:val="24"/>
          <w:szCs w:val="28"/>
          <w:lang w:eastAsia="pt-BR"/>
        </w:rPr>
        <w:t>João de Ávila</w:t>
      </w:r>
    </w:p>
    <w:p w14:paraId="391C06AF" w14:textId="77777777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03392804" w14:textId="77777777"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Excelentíssim</w:t>
      </w:r>
      <w:r w:rsidR="00AA3B7D">
        <w:rPr>
          <w:rFonts w:ascii="Times New Roman" w:eastAsia="Times New Roman" w:hAnsi="Times New Roman"/>
          <w:sz w:val="24"/>
          <w:szCs w:val="28"/>
          <w:lang w:eastAsia="pt-BR"/>
        </w:rPr>
        <w:t>o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Senhor</w:t>
      </w:r>
    </w:p>
    <w:p w14:paraId="42C0DD05" w14:textId="77777777" w:rsidR="0075570F" w:rsidRPr="0075570F" w:rsidRDefault="00266315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Manoel E. </w:t>
      </w:r>
      <w:proofErr w:type="spellStart"/>
      <w:r>
        <w:rPr>
          <w:rFonts w:ascii="Times New Roman" w:eastAsia="Times New Roman" w:hAnsi="Times New Roman"/>
          <w:sz w:val="24"/>
          <w:szCs w:val="28"/>
          <w:lang w:eastAsia="pt-BR"/>
        </w:rPr>
        <w:t>Burgardt</w:t>
      </w:r>
      <w:proofErr w:type="spellEnd"/>
    </w:p>
    <w:p w14:paraId="7BEBF22A" w14:textId="77777777"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Presidente da Câmara Municipal</w:t>
      </w:r>
    </w:p>
    <w:p w14:paraId="25B634F0" w14:textId="77777777" w:rsidR="0075570F" w:rsidRPr="0075570F" w:rsidRDefault="0075570F" w:rsidP="0075570F">
      <w:pPr>
        <w:spacing w:after="0" w:line="240" w:lineRule="auto"/>
        <w:rPr>
          <w:rFonts w:ascii="Times New (W1)" w:eastAsia="Times New Roman" w:hAnsi="Times New (W1)"/>
          <w:b/>
          <w:sz w:val="28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SCHROEDER-SC</w:t>
      </w:r>
    </w:p>
    <w:p w14:paraId="5A19A271" w14:textId="77777777" w:rsidR="003030B3" w:rsidRPr="0075570F" w:rsidRDefault="003030B3" w:rsidP="0075570F"/>
    <w:sectPr w:rsidR="003030B3" w:rsidRPr="0075570F" w:rsidSect="008533A7">
      <w:pgSz w:w="11907" w:h="16840" w:code="9"/>
      <w:pgMar w:top="2552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A87"/>
    <w:rsid w:val="00035EAC"/>
    <w:rsid w:val="000437CB"/>
    <w:rsid w:val="00067A87"/>
    <w:rsid w:val="001A25DF"/>
    <w:rsid w:val="001D141E"/>
    <w:rsid w:val="00266315"/>
    <w:rsid w:val="003030B3"/>
    <w:rsid w:val="00506EE6"/>
    <w:rsid w:val="0053668A"/>
    <w:rsid w:val="00605E35"/>
    <w:rsid w:val="0062401D"/>
    <w:rsid w:val="0075570F"/>
    <w:rsid w:val="007D6552"/>
    <w:rsid w:val="008533A7"/>
    <w:rsid w:val="0095688A"/>
    <w:rsid w:val="009A668E"/>
    <w:rsid w:val="00A3167C"/>
    <w:rsid w:val="00AA3B7D"/>
    <w:rsid w:val="00BA5320"/>
    <w:rsid w:val="00CD3940"/>
    <w:rsid w:val="00D866E9"/>
    <w:rsid w:val="00D90C74"/>
    <w:rsid w:val="00E85319"/>
    <w:rsid w:val="00F00676"/>
    <w:rsid w:val="00FB1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F28A74"/>
  <w15:chartTrackingRefBased/>
  <w15:docId w15:val="{8B123217-953E-49A8-BAA4-CE550F95A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552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2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Ind 107.22</Template>
  <TotalTime>108</TotalTime>
  <Pages>1</Pages>
  <Words>160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Info Digitalle</Company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</dc:creator>
  <cp:keywords/>
  <dc:description/>
  <cp:lastModifiedBy>Controladoria</cp:lastModifiedBy>
  <cp:revision>2</cp:revision>
  <dcterms:created xsi:type="dcterms:W3CDTF">2022-07-18T18:51:00Z</dcterms:created>
  <dcterms:modified xsi:type="dcterms:W3CDTF">2022-07-18T18:51:00Z</dcterms:modified>
</cp:coreProperties>
</file>