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7"/>
        <w:jc w:val="center"/>
        <w:spacing w:after="24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INDICAÇÃO</w:t>
      </w:r>
      <w:r>
        <w:rPr>
          <w:rFonts w:ascii="Times New Roman" w:hAnsi="Times New Roman"/>
          <w:b/>
          <w:iCs/>
          <w:sz w:val="28"/>
          <w:szCs w:val="28"/>
        </w:rPr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947"/>
        <w:ind w:firstLine="1701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Sr. Presidente;</w:t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</w:p>
    <w:p>
      <w:pPr>
        <w:pStyle w:val="947"/>
        <w:ind w:firstLine="1701"/>
        <w:spacing w:after="240"/>
        <w:tabs>
          <w:tab w:val="left" w:pos="8275" w:leader="none"/>
        </w:tabs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Srs. Vereadores: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701"/>
        <w:spacing w:after="24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Apresento a V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ossa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Ex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celência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nos termos do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Inciso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XIII - Art. 136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do Regimento Interno, a presente Indicaçã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o, a ser encaminhada ao Senhor Prefeito Municipal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</w:rPr>
        <w:t xml:space="preserve">solicitando a criação de um Projeto de Lei,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que autoriza o Executivo Municipal a realizar a DEVOLUÇÃO de terren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os cedidos para o Município para construção de escolas e postos de saúde, que estiverem desativados.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>
      <w:pPr>
        <w:ind w:firstLine="0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16"/>
          <w:szCs w:val="16"/>
        </w:rPr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</w:r>
    </w:p>
    <w:p>
      <w:pPr>
        <w:ind w:firstLine="1418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</w:rPr>
        <w:t xml:space="preserve">Prezado Sr.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MARCUS VINICIUS MULLER PEGORARO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Excelentíssimo Senhor Prefeito,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Nós, representantes do povo de Canguçu, viemos por meio desta indicar a Vossa Excelência a apresentação de um projeto de lei junto à Casa Legislativa Municipal com o seguinte teor: "Projeto que autoriza o Executivo Municipal a realizar a devolução de terren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os cedidos para o Município para construção de escolas e postos de saúde, autorizando a devolução dos mesmos aos antigos proprietários, caso a Prefeitura não esteja mais utilizando tais terrenos para atender às necessidades da população."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Acreditamos que esta iniciativa é fundamental para assegurar a eficiência na administração de recursos públicos e para promover a justiça social em nossa comunidade. A devolução dos terrenos aos antigos proprietários, quando não forem mais necessários para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os fins públicos a que foram destinados, demonstrará o compromisso deste governo com a transparência e a responsabilidade na gestão dos bens públicos.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Ressaltamos que a devolução dos terrenos aos antigos proprietários deve ser feita de maneira justa e equitativa, com base em critérios transparentes e previamente estabelecidos, de forma a garantir que essa ação beneficie a comunidade como um todo.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Esperamos que Vossa Excelência considere esta indicação como uma medida importante para aprimorar a gestão pública em nosso município, promovendo a utilização eficaz dos recursos municipais e garantindo que os interesses da população sejam sempre priorizado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s.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Atenciosamente,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141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Sala de Sessões Joaquim de Deus Nunes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41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Canguçu/RS, 04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 Setembro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de 2023.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41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LEANDRO GAUGER EHLERT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Vereador</w:t>
      </w:r>
      <w:r>
        <w:rPr>
          <w:rFonts w:ascii="Times New Roman" w:hAnsi="Times New Roman"/>
          <w:sz w:val="24"/>
          <w:szCs w:val="24"/>
        </w:rPr>
        <w:t xml:space="preserve">/Bancada MDB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49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49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49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47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47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47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47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0">
    <w:name w:val="Heading 1 Char"/>
    <w:basedOn w:val="944"/>
    <w:link w:val="941"/>
    <w:uiPriority w:val="9"/>
    <w:rPr>
      <w:rFonts w:ascii="Arial" w:hAnsi="Arial" w:eastAsia="Arial" w:cs="Arial"/>
      <w:sz w:val="40"/>
      <w:szCs w:val="40"/>
    </w:rPr>
  </w:style>
  <w:style w:type="character" w:styleId="771">
    <w:name w:val="Heading 2 Char"/>
    <w:basedOn w:val="944"/>
    <w:link w:val="942"/>
    <w:uiPriority w:val="9"/>
    <w:rPr>
      <w:rFonts w:ascii="Arial" w:hAnsi="Arial" w:eastAsia="Arial" w:cs="Arial"/>
      <w:sz w:val="34"/>
    </w:rPr>
  </w:style>
  <w:style w:type="character" w:styleId="772">
    <w:name w:val="Heading 3 Char"/>
    <w:basedOn w:val="944"/>
    <w:link w:val="943"/>
    <w:uiPriority w:val="9"/>
    <w:rPr>
      <w:rFonts w:ascii="Arial" w:hAnsi="Arial" w:eastAsia="Arial" w:cs="Arial"/>
      <w:sz w:val="30"/>
      <w:szCs w:val="30"/>
    </w:rPr>
  </w:style>
  <w:style w:type="paragraph" w:styleId="773">
    <w:name w:val="Heading 4"/>
    <w:basedOn w:val="940"/>
    <w:next w:val="940"/>
    <w:link w:val="7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4">
    <w:name w:val="Heading 4 Char"/>
    <w:basedOn w:val="944"/>
    <w:link w:val="773"/>
    <w:uiPriority w:val="9"/>
    <w:rPr>
      <w:rFonts w:ascii="Arial" w:hAnsi="Arial" w:eastAsia="Arial" w:cs="Arial"/>
      <w:b/>
      <w:bCs/>
      <w:sz w:val="26"/>
      <w:szCs w:val="26"/>
    </w:rPr>
  </w:style>
  <w:style w:type="paragraph" w:styleId="775">
    <w:name w:val="Heading 5"/>
    <w:basedOn w:val="940"/>
    <w:next w:val="940"/>
    <w:link w:val="7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6">
    <w:name w:val="Heading 5 Char"/>
    <w:basedOn w:val="944"/>
    <w:link w:val="775"/>
    <w:uiPriority w:val="9"/>
    <w:rPr>
      <w:rFonts w:ascii="Arial" w:hAnsi="Arial" w:eastAsia="Arial" w:cs="Arial"/>
      <w:b/>
      <w:bCs/>
      <w:sz w:val="24"/>
      <w:szCs w:val="24"/>
    </w:rPr>
  </w:style>
  <w:style w:type="paragraph" w:styleId="777">
    <w:name w:val="Heading 6"/>
    <w:basedOn w:val="940"/>
    <w:next w:val="940"/>
    <w:link w:val="7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8">
    <w:name w:val="Heading 6 Char"/>
    <w:basedOn w:val="944"/>
    <w:link w:val="777"/>
    <w:uiPriority w:val="9"/>
    <w:rPr>
      <w:rFonts w:ascii="Arial" w:hAnsi="Arial" w:eastAsia="Arial" w:cs="Arial"/>
      <w:b/>
      <w:bCs/>
      <w:sz w:val="22"/>
      <w:szCs w:val="22"/>
    </w:rPr>
  </w:style>
  <w:style w:type="paragraph" w:styleId="779">
    <w:name w:val="Heading 7"/>
    <w:basedOn w:val="940"/>
    <w:next w:val="940"/>
    <w:link w:val="7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0">
    <w:name w:val="Heading 7 Char"/>
    <w:basedOn w:val="944"/>
    <w:link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1">
    <w:name w:val="Heading 8"/>
    <w:basedOn w:val="940"/>
    <w:next w:val="940"/>
    <w:link w:val="7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2">
    <w:name w:val="Heading 8 Char"/>
    <w:basedOn w:val="944"/>
    <w:link w:val="781"/>
    <w:uiPriority w:val="9"/>
    <w:rPr>
      <w:rFonts w:ascii="Arial" w:hAnsi="Arial" w:eastAsia="Arial" w:cs="Arial"/>
      <w:i/>
      <w:iCs/>
      <w:sz w:val="22"/>
      <w:szCs w:val="22"/>
    </w:rPr>
  </w:style>
  <w:style w:type="paragraph" w:styleId="783">
    <w:name w:val="Heading 9"/>
    <w:basedOn w:val="940"/>
    <w:next w:val="940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4">
    <w:name w:val="Heading 9 Char"/>
    <w:basedOn w:val="944"/>
    <w:link w:val="783"/>
    <w:uiPriority w:val="9"/>
    <w:rPr>
      <w:rFonts w:ascii="Arial" w:hAnsi="Arial" w:eastAsia="Arial" w:cs="Arial"/>
      <w:i/>
      <w:iCs/>
      <w:sz w:val="21"/>
      <w:szCs w:val="21"/>
    </w:rPr>
  </w:style>
  <w:style w:type="paragraph" w:styleId="785">
    <w:name w:val="List Paragraph"/>
    <w:basedOn w:val="940"/>
    <w:uiPriority w:val="34"/>
    <w:qFormat/>
    <w:pPr>
      <w:contextualSpacing/>
      <w:ind w:left="720"/>
    </w:pPr>
  </w:style>
  <w:style w:type="paragraph" w:styleId="786">
    <w:name w:val="No Spacing"/>
    <w:uiPriority w:val="1"/>
    <w:qFormat/>
    <w:pPr>
      <w:spacing w:before="0" w:after="0" w:line="240" w:lineRule="auto"/>
    </w:pPr>
  </w:style>
  <w:style w:type="character" w:styleId="787">
    <w:name w:val="Title Char"/>
    <w:basedOn w:val="944"/>
    <w:link w:val="959"/>
    <w:uiPriority w:val="10"/>
    <w:rPr>
      <w:sz w:val="48"/>
      <w:szCs w:val="48"/>
    </w:rPr>
  </w:style>
  <w:style w:type="paragraph" w:styleId="788">
    <w:name w:val="Subtitle"/>
    <w:basedOn w:val="940"/>
    <w:next w:val="940"/>
    <w:link w:val="789"/>
    <w:uiPriority w:val="11"/>
    <w:qFormat/>
    <w:pPr>
      <w:spacing w:before="200" w:after="200"/>
    </w:pPr>
    <w:rPr>
      <w:sz w:val="24"/>
      <w:szCs w:val="24"/>
    </w:rPr>
  </w:style>
  <w:style w:type="character" w:styleId="789">
    <w:name w:val="Subtitle Char"/>
    <w:basedOn w:val="944"/>
    <w:link w:val="788"/>
    <w:uiPriority w:val="11"/>
    <w:rPr>
      <w:sz w:val="24"/>
      <w:szCs w:val="24"/>
    </w:rPr>
  </w:style>
  <w:style w:type="paragraph" w:styleId="790">
    <w:name w:val="Quote"/>
    <w:basedOn w:val="940"/>
    <w:next w:val="940"/>
    <w:link w:val="791"/>
    <w:uiPriority w:val="29"/>
    <w:qFormat/>
    <w:pPr>
      <w:ind w:left="720" w:right="720"/>
    </w:pPr>
    <w:rPr>
      <w:i/>
    </w:rPr>
  </w:style>
  <w:style w:type="character" w:styleId="791">
    <w:name w:val="Quote Char"/>
    <w:link w:val="790"/>
    <w:uiPriority w:val="29"/>
    <w:rPr>
      <w:i/>
    </w:rPr>
  </w:style>
  <w:style w:type="paragraph" w:styleId="792">
    <w:name w:val="Intense Quote"/>
    <w:basedOn w:val="940"/>
    <w:next w:val="940"/>
    <w:link w:val="7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3">
    <w:name w:val="Intense Quote Char"/>
    <w:link w:val="792"/>
    <w:uiPriority w:val="30"/>
    <w:rPr>
      <w:i/>
    </w:rPr>
  </w:style>
  <w:style w:type="character" w:styleId="794">
    <w:name w:val="Header Char"/>
    <w:basedOn w:val="944"/>
    <w:link w:val="947"/>
    <w:uiPriority w:val="99"/>
  </w:style>
  <w:style w:type="character" w:styleId="795">
    <w:name w:val="Footer Char"/>
    <w:basedOn w:val="944"/>
    <w:link w:val="949"/>
    <w:uiPriority w:val="99"/>
  </w:style>
  <w:style w:type="paragraph" w:styleId="796">
    <w:name w:val="Caption"/>
    <w:basedOn w:val="940"/>
    <w:next w:val="9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7">
    <w:name w:val="Caption Char"/>
    <w:basedOn w:val="796"/>
    <w:link w:val="949"/>
    <w:uiPriority w:val="99"/>
  </w:style>
  <w:style w:type="table" w:styleId="798">
    <w:name w:val="Table Grid Light"/>
    <w:basedOn w:val="9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9">
    <w:name w:val="Plain Table 1"/>
    <w:basedOn w:val="9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>
    <w:name w:val="Plain Table 2"/>
    <w:basedOn w:val="9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>
    <w:name w:val="Plain Table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2">
    <w:name w:val="Plain Table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Plain Table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4">
    <w:name w:val="Grid Table 1 Light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4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6">
    <w:name w:val="Grid Table 4 - Accent 1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7">
    <w:name w:val="Grid Table 4 - Accent 2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Grid Table 4 - Accent 3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9">
    <w:name w:val="Grid Table 4 - Accent 4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Grid Table 4 - Accent 5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1">
    <w:name w:val="Grid Table 4 - Accent 6"/>
    <w:basedOn w:val="9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2">
    <w:name w:val="Grid Table 5 Dark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3">
    <w:name w:val="Grid Table 5 Dark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9">
    <w:name w:val="Grid Table 6 Colorful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0">
    <w:name w:val="Grid Table 6 Colorful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1">
    <w:name w:val="Grid Table 6 Colorful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2">
    <w:name w:val="Grid Table 6 Colorful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3">
    <w:name w:val="Grid Table 6 Colorful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4">
    <w:name w:val="Grid Table 6 Colorful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5">
    <w:name w:val="Grid Table 6 Colorful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6">
    <w:name w:val="Grid Table 7 Colorful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1">
    <w:name w:val="List Table 2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2">
    <w:name w:val="List Table 2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3">
    <w:name w:val="List Table 2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4">
    <w:name w:val="List Table 2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5">
    <w:name w:val="List Table 2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6">
    <w:name w:val="List Table 2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7">
    <w:name w:val="List Table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5 Dark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6 Colorful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9">
    <w:name w:val="List Table 6 Colorful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0">
    <w:name w:val="List Table 6 Colorful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1">
    <w:name w:val="List Table 6 Colorful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2">
    <w:name w:val="List Table 6 Colorful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3">
    <w:name w:val="List Table 6 Colorful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4">
    <w:name w:val="List Table 6 Colorful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5">
    <w:name w:val="List Table 7 Colorful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6">
    <w:name w:val="List Table 7 Colorful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7">
    <w:name w:val="List Table 7 Colorful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8">
    <w:name w:val="List Table 7 Colorful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9">
    <w:name w:val="List Table 7 Colorful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0">
    <w:name w:val="List Table 7 Colorful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1">
    <w:name w:val="List Table 7 Colorful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2">
    <w:name w:val="Lined - Accent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3">
    <w:name w:val="Lined - Accent 1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4">
    <w:name w:val="Lined - Accent 2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5">
    <w:name w:val="Lined - Accent 3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6">
    <w:name w:val="Lined - Accent 4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7">
    <w:name w:val="Lined - Accent 5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8">
    <w:name w:val="Lined - Accent 6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9">
    <w:name w:val="Bordered &amp; Lined - Accent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0">
    <w:name w:val="Bordered &amp; Lined - Accent 1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1">
    <w:name w:val="Bordered &amp; Lined - Accent 2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2">
    <w:name w:val="Bordered &amp; Lined - Accent 3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3">
    <w:name w:val="Bordered &amp; Lined - Accent 4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4">
    <w:name w:val="Bordered &amp; Lined - Accent 5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5">
    <w:name w:val="Bordered &amp; Lined - Accent 6"/>
    <w:basedOn w:val="9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6">
    <w:name w:val="Bordered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7">
    <w:name w:val="Bordered - Accent 1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8">
    <w:name w:val="Bordered - Accent 2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9">
    <w:name w:val="Bordered - Accent 3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0">
    <w:name w:val="Bordered - Accent 4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1">
    <w:name w:val="Bordered - Accent 5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2">
    <w:name w:val="Bordered - Accent 6"/>
    <w:basedOn w:val="9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3">
    <w:name w:val="footnote text"/>
    <w:basedOn w:val="940"/>
    <w:link w:val="924"/>
    <w:uiPriority w:val="99"/>
    <w:semiHidden/>
    <w:unhideWhenUsed/>
    <w:pPr>
      <w:spacing w:after="40" w:line="240" w:lineRule="auto"/>
    </w:pPr>
    <w:rPr>
      <w:sz w:val="18"/>
    </w:rPr>
  </w:style>
  <w:style w:type="character" w:styleId="924">
    <w:name w:val="Footnote Text Char"/>
    <w:link w:val="923"/>
    <w:uiPriority w:val="99"/>
    <w:rPr>
      <w:sz w:val="18"/>
    </w:rPr>
  </w:style>
  <w:style w:type="character" w:styleId="925">
    <w:name w:val="footnote reference"/>
    <w:basedOn w:val="944"/>
    <w:uiPriority w:val="99"/>
    <w:unhideWhenUsed/>
    <w:rPr>
      <w:vertAlign w:val="superscript"/>
    </w:rPr>
  </w:style>
  <w:style w:type="paragraph" w:styleId="926">
    <w:name w:val="endnote text"/>
    <w:basedOn w:val="940"/>
    <w:link w:val="927"/>
    <w:uiPriority w:val="99"/>
    <w:semiHidden/>
    <w:unhideWhenUsed/>
    <w:pPr>
      <w:spacing w:after="0" w:line="240" w:lineRule="auto"/>
    </w:pPr>
    <w:rPr>
      <w:sz w:val="20"/>
    </w:rPr>
  </w:style>
  <w:style w:type="character" w:styleId="927">
    <w:name w:val="Endnote Text Char"/>
    <w:link w:val="926"/>
    <w:uiPriority w:val="99"/>
    <w:rPr>
      <w:sz w:val="20"/>
    </w:rPr>
  </w:style>
  <w:style w:type="character" w:styleId="928">
    <w:name w:val="endnote reference"/>
    <w:basedOn w:val="944"/>
    <w:uiPriority w:val="99"/>
    <w:semiHidden/>
    <w:unhideWhenUsed/>
    <w:rPr>
      <w:vertAlign w:val="superscript"/>
    </w:rPr>
  </w:style>
  <w:style w:type="paragraph" w:styleId="929">
    <w:name w:val="toc 1"/>
    <w:basedOn w:val="940"/>
    <w:next w:val="940"/>
    <w:uiPriority w:val="39"/>
    <w:unhideWhenUsed/>
    <w:pPr>
      <w:ind w:left="0" w:right="0" w:firstLine="0"/>
      <w:spacing w:after="57"/>
    </w:pPr>
  </w:style>
  <w:style w:type="paragraph" w:styleId="930">
    <w:name w:val="toc 2"/>
    <w:basedOn w:val="940"/>
    <w:next w:val="940"/>
    <w:uiPriority w:val="39"/>
    <w:unhideWhenUsed/>
    <w:pPr>
      <w:ind w:left="283" w:right="0" w:firstLine="0"/>
      <w:spacing w:after="57"/>
    </w:pPr>
  </w:style>
  <w:style w:type="paragraph" w:styleId="931">
    <w:name w:val="toc 3"/>
    <w:basedOn w:val="940"/>
    <w:next w:val="940"/>
    <w:uiPriority w:val="39"/>
    <w:unhideWhenUsed/>
    <w:pPr>
      <w:ind w:left="567" w:right="0" w:firstLine="0"/>
      <w:spacing w:after="57"/>
    </w:pPr>
  </w:style>
  <w:style w:type="paragraph" w:styleId="932">
    <w:name w:val="toc 4"/>
    <w:basedOn w:val="940"/>
    <w:next w:val="940"/>
    <w:uiPriority w:val="39"/>
    <w:unhideWhenUsed/>
    <w:pPr>
      <w:ind w:left="850" w:right="0" w:firstLine="0"/>
      <w:spacing w:after="57"/>
    </w:pPr>
  </w:style>
  <w:style w:type="paragraph" w:styleId="933">
    <w:name w:val="toc 5"/>
    <w:basedOn w:val="940"/>
    <w:next w:val="940"/>
    <w:uiPriority w:val="39"/>
    <w:unhideWhenUsed/>
    <w:pPr>
      <w:ind w:left="1134" w:right="0" w:firstLine="0"/>
      <w:spacing w:after="57"/>
    </w:pPr>
  </w:style>
  <w:style w:type="paragraph" w:styleId="934">
    <w:name w:val="toc 6"/>
    <w:basedOn w:val="940"/>
    <w:next w:val="940"/>
    <w:uiPriority w:val="39"/>
    <w:unhideWhenUsed/>
    <w:pPr>
      <w:ind w:left="1417" w:right="0" w:firstLine="0"/>
      <w:spacing w:after="57"/>
    </w:pPr>
  </w:style>
  <w:style w:type="paragraph" w:styleId="935">
    <w:name w:val="toc 7"/>
    <w:basedOn w:val="940"/>
    <w:next w:val="940"/>
    <w:uiPriority w:val="39"/>
    <w:unhideWhenUsed/>
    <w:pPr>
      <w:ind w:left="1701" w:right="0" w:firstLine="0"/>
      <w:spacing w:after="57"/>
    </w:pPr>
  </w:style>
  <w:style w:type="paragraph" w:styleId="936">
    <w:name w:val="toc 8"/>
    <w:basedOn w:val="940"/>
    <w:next w:val="940"/>
    <w:uiPriority w:val="39"/>
    <w:unhideWhenUsed/>
    <w:pPr>
      <w:ind w:left="1984" w:right="0" w:firstLine="0"/>
      <w:spacing w:after="57"/>
    </w:pPr>
  </w:style>
  <w:style w:type="paragraph" w:styleId="937">
    <w:name w:val="toc 9"/>
    <w:basedOn w:val="940"/>
    <w:next w:val="940"/>
    <w:uiPriority w:val="39"/>
    <w:unhideWhenUsed/>
    <w:pPr>
      <w:ind w:left="2268" w:right="0" w:firstLine="0"/>
      <w:spacing w:after="57"/>
    </w:pPr>
  </w:style>
  <w:style w:type="paragraph" w:styleId="938">
    <w:name w:val="TOC Heading"/>
    <w:uiPriority w:val="39"/>
    <w:unhideWhenUsed/>
  </w:style>
  <w:style w:type="paragraph" w:styleId="939">
    <w:name w:val="table of figures"/>
    <w:basedOn w:val="940"/>
    <w:next w:val="940"/>
    <w:uiPriority w:val="99"/>
    <w:unhideWhenUsed/>
    <w:pPr>
      <w:spacing w:after="0" w:afterAutospacing="0"/>
    </w:pPr>
  </w:style>
  <w:style w:type="paragraph" w:styleId="940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41">
    <w:name w:val="Heading 1"/>
    <w:basedOn w:val="940"/>
    <w:next w:val="940"/>
    <w:link w:val="955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42">
    <w:name w:val="Heading 2"/>
    <w:basedOn w:val="940"/>
    <w:next w:val="940"/>
    <w:link w:val="958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43">
    <w:name w:val="Heading 3"/>
    <w:basedOn w:val="940"/>
    <w:next w:val="940"/>
    <w:link w:val="966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44" w:default="1">
    <w:name w:val="Default Paragraph Font"/>
    <w:uiPriority w:val="1"/>
    <w:semiHidden/>
    <w:unhideWhenUsed/>
  </w:style>
  <w:style w:type="table" w:styleId="94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6" w:default="1">
    <w:name w:val="No List"/>
    <w:uiPriority w:val="99"/>
    <w:semiHidden/>
    <w:unhideWhenUsed/>
  </w:style>
  <w:style w:type="paragraph" w:styleId="947">
    <w:name w:val="Header"/>
    <w:basedOn w:val="940"/>
    <w:link w:val="94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48" w:customStyle="1">
    <w:name w:val="Cabeçalho Char"/>
    <w:basedOn w:val="944"/>
    <w:link w:val="947"/>
    <w:uiPriority w:val="99"/>
  </w:style>
  <w:style w:type="paragraph" w:styleId="949">
    <w:name w:val="Footer"/>
    <w:basedOn w:val="940"/>
    <w:link w:val="95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0" w:customStyle="1">
    <w:name w:val="Rodapé Char"/>
    <w:basedOn w:val="944"/>
    <w:link w:val="949"/>
    <w:uiPriority w:val="99"/>
  </w:style>
  <w:style w:type="table" w:styleId="951">
    <w:name w:val="Table Grid"/>
    <w:basedOn w:val="945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52">
    <w:name w:val="Hyperlink"/>
    <w:uiPriority w:val="99"/>
    <w:unhideWhenUsed/>
    <w:rPr>
      <w:color w:val="0563c1"/>
      <w:u w:val="single"/>
    </w:rPr>
  </w:style>
  <w:style w:type="paragraph" w:styleId="953">
    <w:name w:val="Balloon Text"/>
    <w:basedOn w:val="940"/>
    <w:link w:val="954"/>
    <w:uiPriority w:val="99"/>
    <w:semiHidden/>
    <w:unhideWhenUsed/>
    <w:rPr>
      <w:rFonts w:ascii="Tahoma" w:hAnsi="Tahoma"/>
      <w:sz w:val="16"/>
      <w:szCs w:val="16"/>
    </w:rPr>
  </w:style>
  <w:style w:type="character" w:styleId="954" w:customStyle="1">
    <w:name w:val="Texto de balão Char"/>
    <w:link w:val="953"/>
    <w:uiPriority w:val="99"/>
    <w:semiHidden/>
    <w:rPr>
      <w:rFonts w:ascii="Tahoma" w:hAnsi="Tahoma" w:cs="Tahoma"/>
      <w:sz w:val="16"/>
      <w:szCs w:val="16"/>
    </w:rPr>
  </w:style>
  <w:style w:type="character" w:styleId="955" w:customStyle="1">
    <w:name w:val="Título 1 Char"/>
    <w:link w:val="941"/>
    <w:rPr>
      <w:rFonts w:ascii="Arial" w:hAnsi="Arial" w:eastAsia="Times New Roman"/>
      <w:sz w:val="24"/>
      <w:szCs w:val="24"/>
      <w:u w:val="single"/>
      <w:lang w:eastAsia="ar-SA"/>
    </w:rPr>
  </w:style>
  <w:style w:type="paragraph" w:styleId="956">
    <w:name w:val="Body Text"/>
    <w:basedOn w:val="940"/>
    <w:link w:val="957"/>
    <w:semiHidden/>
    <w:unhideWhenUsed/>
    <w:rPr>
      <w:rFonts w:eastAsia="Times New Roman"/>
      <w:sz w:val="22"/>
      <w:szCs w:val="20"/>
      <w:lang w:eastAsia="ar-SA"/>
    </w:rPr>
  </w:style>
  <w:style w:type="character" w:styleId="957" w:customStyle="1">
    <w:name w:val="Corpo de texto Char"/>
    <w:link w:val="956"/>
    <w:semiHidden/>
    <w:rPr>
      <w:rFonts w:ascii="Arial" w:hAnsi="Arial" w:eastAsia="Times New Roman" w:cs="Arial"/>
      <w:sz w:val="22"/>
      <w:lang w:eastAsia="ar-SA"/>
    </w:rPr>
  </w:style>
  <w:style w:type="character" w:styleId="958" w:customStyle="1">
    <w:name w:val="Título 2 Char"/>
    <w:link w:val="942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59">
    <w:name w:val="Title"/>
    <w:basedOn w:val="940"/>
    <w:next w:val="940"/>
    <w:link w:val="960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60" w:customStyle="1">
    <w:name w:val="Título Char"/>
    <w:link w:val="959"/>
    <w:rPr>
      <w:rFonts w:ascii="Cambria" w:hAnsi="Cambria" w:eastAsia="Times New Roman"/>
      <w:b/>
      <w:bCs/>
      <w:sz w:val="32"/>
      <w:szCs w:val="32"/>
    </w:rPr>
  </w:style>
  <w:style w:type="paragraph" w:styleId="961">
    <w:name w:val="Body Text Indent"/>
    <w:basedOn w:val="940"/>
    <w:link w:val="962"/>
    <w:uiPriority w:val="99"/>
    <w:semiHidden/>
    <w:unhideWhenUsed/>
    <w:pPr>
      <w:ind w:left="283"/>
      <w:spacing w:after="120"/>
    </w:pPr>
  </w:style>
  <w:style w:type="character" w:styleId="962" w:customStyle="1">
    <w:name w:val="Recuo de corpo de texto Char"/>
    <w:link w:val="961"/>
    <w:uiPriority w:val="99"/>
    <w:semiHidden/>
    <w:rPr>
      <w:rFonts w:ascii="Arial" w:hAnsi="Arial"/>
      <w:sz w:val="24"/>
      <w:szCs w:val="22"/>
      <w:lang w:eastAsia="en-US"/>
    </w:rPr>
  </w:style>
  <w:style w:type="paragraph" w:styleId="963">
    <w:name w:val="Normal (Web)"/>
    <w:basedOn w:val="940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64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65">
    <w:name w:val="Strong"/>
    <w:uiPriority w:val="22"/>
    <w:qFormat/>
    <w:rPr>
      <w:b/>
      <w:bCs/>
    </w:rPr>
  </w:style>
  <w:style w:type="character" w:styleId="966" w:customStyle="1">
    <w:name w:val="Título 3 Char"/>
    <w:link w:val="943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67" w:customStyle="1">
    <w:name w:val="Strong Emphasis"/>
    <w:rPr>
      <w:b/>
      <w:bCs/>
    </w:rPr>
  </w:style>
  <w:style w:type="paragraph" w:styleId="968">
    <w:name w:val="Body Text 2"/>
    <w:basedOn w:val="940"/>
    <w:link w:val="969"/>
    <w:uiPriority w:val="99"/>
    <w:semiHidden/>
    <w:unhideWhenUsed/>
    <w:pPr>
      <w:spacing w:after="120" w:line="480" w:lineRule="auto"/>
    </w:pPr>
  </w:style>
  <w:style w:type="character" w:styleId="969" w:customStyle="1">
    <w:name w:val="Corpo de texto 2 Char"/>
    <w:link w:val="968"/>
    <w:uiPriority w:val="99"/>
    <w:semiHidden/>
    <w:rPr>
      <w:rFonts w:ascii="Arial" w:hAnsi="Arial"/>
      <w:sz w:val="24"/>
      <w:szCs w:val="22"/>
      <w:lang w:eastAsia="en-US"/>
    </w:rPr>
  </w:style>
  <w:style w:type="paragraph" w:styleId="970">
    <w:name w:val="Body Text Indent 2"/>
    <w:basedOn w:val="940"/>
    <w:link w:val="971"/>
    <w:uiPriority w:val="99"/>
    <w:unhideWhenUsed/>
    <w:pPr>
      <w:ind w:left="283"/>
      <w:spacing w:after="120" w:line="480" w:lineRule="auto"/>
    </w:pPr>
  </w:style>
  <w:style w:type="character" w:styleId="971" w:customStyle="1">
    <w:name w:val="Recuo de corpo de texto 2 Char"/>
    <w:link w:val="970"/>
    <w:uiPriority w:val="99"/>
    <w:rPr>
      <w:rFonts w:ascii="Arial" w:hAnsi="Arial"/>
      <w:sz w:val="24"/>
      <w:szCs w:val="22"/>
      <w:lang w:eastAsia="en-US"/>
    </w:rPr>
  </w:style>
  <w:style w:type="character" w:styleId="972" w:customStyle="1">
    <w:name w:val="label"/>
    <w:basedOn w:val="94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87782-AA2A-4C8D-AC29-005E860A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2022-05-27T16:00:00Z</dcterms:created>
  <dcterms:modified xsi:type="dcterms:W3CDTF">2023-09-04T18:40:54Z</dcterms:modified>
</cp:coreProperties>
</file>