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CB2010" w14:textId="77777777" w:rsidR="00FE188F" w:rsidRDefault="00FE188F" w:rsidP="00FE188F">
      <w:pPr>
        <w:pStyle w:val="NormalWeb"/>
        <w:spacing w:line="360" w:lineRule="auto"/>
        <w:jc w:val="both"/>
        <w:rPr>
          <w:rFonts w:ascii="Times New Roman,Bold" w:hAnsi="Times New Roman,Bold"/>
          <w:b/>
          <w:bCs/>
        </w:rPr>
      </w:pPr>
      <w:r w:rsidRPr="00FE188F">
        <w:rPr>
          <w:rFonts w:ascii="Times New Roman,Bold" w:hAnsi="Times New Roman,Bold"/>
          <w:b/>
          <w:bCs/>
        </w:rPr>
        <w:t xml:space="preserve">EXCELENTÍSSIMOS SENHORES MEMBROS DA CÂMARA MUNICIPAL DE LUIZ ALVES/SC </w:t>
      </w:r>
    </w:p>
    <w:p w14:paraId="01FF5517" w14:textId="558A2C1C" w:rsidR="00FE188F" w:rsidRPr="00FE188F" w:rsidRDefault="00FE188F" w:rsidP="00FE188F">
      <w:pPr>
        <w:pStyle w:val="NormalWeb"/>
        <w:spacing w:line="360" w:lineRule="auto"/>
        <w:jc w:val="both"/>
        <w:rPr>
          <w:rFonts w:ascii="Times New Roman,Bold" w:hAnsi="Times New Roman,Bold"/>
          <w:b/>
          <w:bCs/>
        </w:rPr>
      </w:pPr>
      <w:r>
        <w:t xml:space="preserve">O Vereador que o presente subscreve, no uso de suas </w:t>
      </w:r>
      <w:proofErr w:type="spellStart"/>
      <w:r>
        <w:t>atribuições</w:t>
      </w:r>
      <w:proofErr w:type="spellEnd"/>
      <w:r>
        <w:t xml:space="preserve"> legais e o que lhe faculta o Regimento Interno desta Casa e a Lei </w:t>
      </w:r>
      <w:proofErr w:type="spellStart"/>
      <w:r>
        <w:t>Orgânica</w:t>
      </w:r>
      <w:proofErr w:type="spellEnd"/>
      <w:r>
        <w:t xml:space="preserve"> do </w:t>
      </w:r>
      <w:proofErr w:type="spellStart"/>
      <w:r>
        <w:t>Município</w:t>
      </w:r>
      <w:proofErr w:type="spellEnd"/>
      <w:r>
        <w:t xml:space="preserve">, apresenta: </w:t>
      </w:r>
    </w:p>
    <w:p w14:paraId="4CA9BF37" w14:textId="43376A29" w:rsidR="00FE188F" w:rsidRPr="00FE188F" w:rsidRDefault="00FE188F" w:rsidP="00FE188F">
      <w:pPr>
        <w:pStyle w:val="NormalWeb"/>
        <w:jc w:val="center"/>
        <w:rPr>
          <w:b/>
          <w:bCs/>
        </w:rPr>
      </w:pPr>
      <w:r>
        <w:rPr>
          <w:b/>
          <w:bCs/>
        </w:rPr>
        <w:t xml:space="preserve">PROJETO DE LEI N.º </w:t>
      </w:r>
      <w:r w:rsidR="002F5C8A">
        <w:rPr>
          <w:b/>
          <w:bCs/>
        </w:rPr>
        <w:t>38</w:t>
      </w:r>
      <w:r>
        <w:rPr>
          <w:b/>
          <w:bCs/>
        </w:rPr>
        <w:t xml:space="preserve">/2023 </w:t>
      </w:r>
    </w:p>
    <w:p w14:paraId="6C4331E7" w14:textId="13792B6F" w:rsidR="00D05C44" w:rsidRPr="00D05C44" w:rsidRDefault="00FE188F" w:rsidP="00795885">
      <w:pPr>
        <w:spacing w:before="240" w:after="240"/>
        <w:ind w:left="4536"/>
        <w:jc w:val="both"/>
        <w:rPr>
          <w:rFonts w:ascii="Times New Roman" w:hAnsi="Times New Roman"/>
          <w:i/>
          <w:sz w:val="24"/>
          <w:szCs w:val="24"/>
        </w:rPr>
      </w:pPr>
      <w:r w:rsidRPr="00FE188F">
        <w:rPr>
          <w:rFonts w:ascii="Times New Roman" w:hAnsi="Times New Roman"/>
          <w:i/>
          <w:sz w:val="24"/>
          <w:szCs w:val="24"/>
        </w:rPr>
        <w:t xml:space="preserve">Dispõe sobre a denominação de via pública municipal – Rua </w:t>
      </w:r>
      <w:proofErr w:type="spellStart"/>
      <w:r w:rsidR="002F5C8A">
        <w:rPr>
          <w:rFonts w:ascii="Times New Roman" w:hAnsi="Times New Roman"/>
          <w:i/>
          <w:sz w:val="24"/>
          <w:szCs w:val="24"/>
        </w:rPr>
        <w:t>Apolonia</w:t>
      </w:r>
      <w:proofErr w:type="spellEnd"/>
      <w:r w:rsidR="002F5C8A">
        <w:rPr>
          <w:rFonts w:ascii="Times New Roman" w:hAnsi="Times New Roman"/>
          <w:i/>
          <w:sz w:val="24"/>
          <w:szCs w:val="24"/>
        </w:rPr>
        <w:t xml:space="preserve"> Felipe</w:t>
      </w:r>
      <w:r w:rsidRPr="00FE188F">
        <w:rPr>
          <w:rFonts w:ascii="Times New Roman" w:hAnsi="Times New Roman"/>
          <w:i/>
          <w:sz w:val="24"/>
          <w:szCs w:val="24"/>
        </w:rPr>
        <w:t>, n</w:t>
      </w:r>
      <w:r>
        <w:rPr>
          <w:rFonts w:ascii="Times New Roman" w:hAnsi="Times New Roman"/>
          <w:i/>
          <w:sz w:val="24"/>
          <w:szCs w:val="24"/>
        </w:rPr>
        <w:t>a</w:t>
      </w:r>
      <w:r w:rsidRPr="00FE188F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 xml:space="preserve">localidade </w:t>
      </w:r>
      <w:r w:rsidR="002F5C8A">
        <w:rPr>
          <w:rFonts w:ascii="Times New Roman" w:hAnsi="Times New Roman"/>
          <w:i/>
          <w:sz w:val="24"/>
          <w:szCs w:val="24"/>
        </w:rPr>
        <w:t>Braço Elza</w:t>
      </w:r>
      <w:r w:rsidRPr="00FE188F">
        <w:rPr>
          <w:rFonts w:ascii="Times New Roman" w:hAnsi="Times New Roman"/>
          <w:i/>
          <w:sz w:val="24"/>
          <w:szCs w:val="24"/>
        </w:rPr>
        <w:t>.</w:t>
      </w:r>
    </w:p>
    <w:p w14:paraId="5F5882C8" w14:textId="5AA04E69" w:rsidR="00FE188F" w:rsidRDefault="00FE188F" w:rsidP="00795885">
      <w:pPr>
        <w:spacing w:after="240"/>
        <w:jc w:val="both"/>
        <w:rPr>
          <w:rFonts w:ascii="Times New Roman" w:hAnsi="Times New Roman"/>
          <w:sz w:val="24"/>
          <w:szCs w:val="24"/>
        </w:rPr>
      </w:pPr>
      <w:r w:rsidRPr="00FE188F">
        <w:rPr>
          <w:rFonts w:ascii="Times New Roman" w:hAnsi="Times New Roman"/>
          <w:sz w:val="24"/>
          <w:szCs w:val="24"/>
        </w:rPr>
        <w:t xml:space="preserve">O </w:t>
      </w:r>
      <w:r w:rsidRPr="00FE188F">
        <w:rPr>
          <w:rFonts w:ascii="Times New Roman" w:hAnsi="Times New Roman"/>
          <w:b/>
          <w:bCs/>
          <w:sz w:val="24"/>
          <w:szCs w:val="24"/>
        </w:rPr>
        <w:t>PREFEITO DO MUNICÍPIO DE LUIZ ALVES</w:t>
      </w:r>
      <w:r w:rsidRPr="00FE188F">
        <w:rPr>
          <w:rFonts w:ascii="Times New Roman" w:hAnsi="Times New Roman"/>
          <w:sz w:val="24"/>
          <w:szCs w:val="24"/>
        </w:rPr>
        <w:t>, Estado de Santa Catarina, no uso das atribuições legais, FAZ SABER que a Câmara Municipal aprovou e ele sanciona a seguinte Lei:</w:t>
      </w:r>
    </w:p>
    <w:p w14:paraId="6A3DB34E" w14:textId="724FD9CF" w:rsidR="002F5C8A" w:rsidRDefault="00D05C44" w:rsidP="002F5C8A">
      <w:pPr>
        <w:spacing w:after="240" w:line="360" w:lineRule="auto"/>
        <w:jc w:val="both"/>
        <w:rPr>
          <w:rFonts w:ascii="Times New Roman" w:hAnsi="Times New Roman"/>
          <w:sz w:val="24"/>
          <w:szCs w:val="24"/>
        </w:rPr>
      </w:pPr>
      <w:r w:rsidRPr="00D05C44">
        <w:rPr>
          <w:rFonts w:ascii="Times New Roman" w:hAnsi="Times New Roman"/>
          <w:b/>
          <w:sz w:val="24"/>
          <w:szCs w:val="24"/>
        </w:rPr>
        <w:t xml:space="preserve">Art. </w:t>
      </w:r>
      <w:r w:rsidRPr="00D05C44">
        <w:rPr>
          <w:rFonts w:ascii="Times New Roman" w:hAnsi="Times New Roman"/>
          <w:b/>
          <w:bCs/>
          <w:sz w:val="24"/>
          <w:szCs w:val="24"/>
        </w:rPr>
        <w:t>1</w:t>
      </w:r>
      <w:r w:rsidRPr="00D05C44">
        <w:rPr>
          <w:rFonts w:ascii="Times New Roman" w:hAnsi="Times New Roman"/>
          <w:b/>
          <w:bCs/>
          <w:sz w:val="24"/>
          <w:szCs w:val="24"/>
          <w:vertAlign w:val="superscript"/>
        </w:rPr>
        <w:t>o</w:t>
      </w:r>
      <w:r w:rsidRPr="00D05C44">
        <w:rPr>
          <w:rFonts w:ascii="Times New Roman" w:hAnsi="Times New Roman"/>
          <w:sz w:val="24"/>
          <w:szCs w:val="24"/>
        </w:rPr>
        <w:t xml:space="preserve"> </w:t>
      </w:r>
      <w:r w:rsidR="00FE188F" w:rsidRPr="00FE188F">
        <w:rPr>
          <w:rFonts w:ascii="Times New Roman" w:hAnsi="Times New Roman"/>
          <w:sz w:val="24"/>
          <w:szCs w:val="24"/>
        </w:rPr>
        <w:t xml:space="preserve">Fica denominada de “Rua </w:t>
      </w:r>
      <w:proofErr w:type="spellStart"/>
      <w:r w:rsidR="002F5C8A">
        <w:rPr>
          <w:rFonts w:ascii="Times New Roman" w:hAnsi="Times New Roman"/>
          <w:iCs/>
          <w:sz w:val="24"/>
          <w:szCs w:val="24"/>
        </w:rPr>
        <w:t>Apolonia</w:t>
      </w:r>
      <w:proofErr w:type="spellEnd"/>
      <w:r w:rsidR="002F5C8A">
        <w:rPr>
          <w:rFonts w:ascii="Times New Roman" w:hAnsi="Times New Roman"/>
          <w:iCs/>
          <w:sz w:val="24"/>
          <w:szCs w:val="24"/>
        </w:rPr>
        <w:t xml:space="preserve"> Felipe</w:t>
      </w:r>
      <w:r w:rsidR="00FE188F" w:rsidRPr="00FE188F">
        <w:rPr>
          <w:rFonts w:ascii="Times New Roman" w:hAnsi="Times New Roman"/>
          <w:iCs/>
          <w:sz w:val="24"/>
          <w:szCs w:val="24"/>
        </w:rPr>
        <w:t>”</w:t>
      </w:r>
      <w:r w:rsidR="00FE188F" w:rsidRPr="00FE188F">
        <w:rPr>
          <w:rFonts w:ascii="Times New Roman" w:hAnsi="Times New Roman"/>
          <w:sz w:val="24"/>
          <w:szCs w:val="24"/>
        </w:rPr>
        <w:t xml:space="preserve"> a via pública situada n</w:t>
      </w:r>
      <w:r w:rsidR="00FE188F">
        <w:rPr>
          <w:rFonts w:ascii="Times New Roman" w:hAnsi="Times New Roman"/>
          <w:sz w:val="24"/>
          <w:szCs w:val="24"/>
        </w:rPr>
        <w:t xml:space="preserve">a localidade </w:t>
      </w:r>
      <w:r w:rsidR="002F5C8A">
        <w:rPr>
          <w:rFonts w:ascii="Times New Roman" w:hAnsi="Times New Roman"/>
          <w:sz w:val="24"/>
          <w:szCs w:val="24"/>
        </w:rPr>
        <w:t>Braço Elza</w:t>
      </w:r>
      <w:r w:rsidR="00FE188F" w:rsidRPr="00FE188F">
        <w:rPr>
          <w:rFonts w:ascii="Times New Roman" w:hAnsi="Times New Roman"/>
          <w:sz w:val="24"/>
          <w:szCs w:val="24"/>
        </w:rPr>
        <w:t xml:space="preserve">, com início </w:t>
      </w:r>
      <w:r w:rsidR="002F5C8A" w:rsidRPr="002F5C8A">
        <w:rPr>
          <w:rFonts w:ascii="Times New Roman" w:hAnsi="Times New Roman"/>
          <w:sz w:val="24"/>
          <w:szCs w:val="24"/>
        </w:rPr>
        <w:t xml:space="preserve">na Rua Pedro </w:t>
      </w:r>
      <w:proofErr w:type="spellStart"/>
      <w:r w:rsidR="002F5C8A" w:rsidRPr="002F5C8A">
        <w:rPr>
          <w:rFonts w:ascii="Times New Roman" w:hAnsi="Times New Roman"/>
          <w:sz w:val="24"/>
          <w:szCs w:val="24"/>
        </w:rPr>
        <w:t>Scheerer</w:t>
      </w:r>
      <w:proofErr w:type="spellEnd"/>
      <w:r w:rsidR="002F5C8A" w:rsidRPr="002F5C8A">
        <w:rPr>
          <w:rFonts w:ascii="Times New Roman" w:hAnsi="Times New Roman"/>
          <w:sz w:val="24"/>
          <w:szCs w:val="24"/>
        </w:rPr>
        <w:t xml:space="preserve">, latitude 26°40'11.45"S e longitude 48°52'59.18"O </w:t>
      </w:r>
      <w:r w:rsidR="002F5C8A" w:rsidRPr="00FE188F">
        <w:rPr>
          <w:rFonts w:ascii="Times New Roman" w:hAnsi="Times New Roman"/>
          <w:sz w:val="24"/>
          <w:szCs w:val="24"/>
        </w:rPr>
        <w:t>e término na latitude</w:t>
      </w:r>
      <w:r w:rsidR="002F5C8A">
        <w:rPr>
          <w:rFonts w:ascii="Times New Roman" w:hAnsi="Times New Roman"/>
          <w:sz w:val="24"/>
          <w:szCs w:val="24"/>
        </w:rPr>
        <w:t xml:space="preserve"> </w:t>
      </w:r>
      <w:r w:rsidR="002F5C8A" w:rsidRPr="002F5C8A">
        <w:rPr>
          <w:rFonts w:ascii="Times New Roman" w:hAnsi="Times New Roman"/>
          <w:sz w:val="24"/>
          <w:szCs w:val="24"/>
        </w:rPr>
        <w:t>26°40'2.82"S e longitude 48°53'0.50"O</w:t>
      </w:r>
      <w:r w:rsidR="002F5C8A">
        <w:rPr>
          <w:rFonts w:ascii="Times New Roman" w:hAnsi="Times New Roman"/>
          <w:sz w:val="24"/>
          <w:szCs w:val="24"/>
        </w:rPr>
        <w:t xml:space="preserve">, </w:t>
      </w:r>
      <w:r w:rsidR="002F5C8A" w:rsidRPr="00FE188F">
        <w:rPr>
          <w:rFonts w:ascii="Times New Roman" w:hAnsi="Times New Roman"/>
          <w:sz w:val="24"/>
          <w:szCs w:val="24"/>
        </w:rPr>
        <w:t>com extensão de</w:t>
      </w:r>
      <w:r w:rsidR="002F5C8A">
        <w:rPr>
          <w:rFonts w:ascii="Times New Roman" w:hAnsi="Times New Roman"/>
          <w:sz w:val="24"/>
          <w:szCs w:val="24"/>
        </w:rPr>
        <w:t xml:space="preserve"> </w:t>
      </w:r>
      <w:r w:rsidR="002F5C8A" w:rsidRPr="002F5C8A">
        <w:rPr>
          <w:rFonts w:ascii="Times New Roman" w:hAnsi="Times New Roman"/>
          <w:sz w:val="24"/>
          <w:szCs w:val="24"/>
        </w:rPr>
        <w:t>359</w:t>
      </w:r>
      <w:r w:rsidR="002F5C8A">
        <w:rPr>
          <w:rFonts w:ascii="Times New Roman" w:hAnsi="Times New Roman"/>
          <w:sz w:val="24"/>
          <w:szCs w:val="24"/>
        </w:rPr>
        <w:t xml:space="preserve"> (trezentos e cinquenta e nove) </w:t>
      </w:r>
      <w:r w:rsidR="002F5C8A" w:rsidRPr="002F5C8A">
        <w:rPr>
          <w:rFonts w:ascii="Times New Roman" w:hAnsi="Times New Roman"/>
          <w:sz w:val="24"/>
          <w:szCs w:val="24"/>
        </w:rPr>
        <w:t>m</w:t>
      </w:r>
      <w:r w:rsidR="002F5C8A">
        <w:rPr>
          <w:rFonts w:ascii="Times New Roman" w:hAnsi="Times New Roman"/>
          <w:sz w:val="24"/>
          <w:szCs w:val="24"/>
        </w:rPr>
        <w:t xml:space="preserve">etros e </w:t>
      </w:r>
      <w:r w:rsidR="002F5C8A" w:rsidRPr="002F5C8A">
        <w:rPr>
          <w:rFonts w:ascii="Times New Roman" w:hAnsi="Times New Roman"/>
          <w:sz w:val="24"/>
          <w:szCs w:val="24"/>
        </w:rPr>
        <w:t>com características de via local.</w:t>
      </w:r>
    </w:p>
    <w:p w14:paraId="25900F0E" w14:textId="27BAF21E" w:rsidR="00FE188F" w:rsidRPr="00FE188F" w:rsidRDefault="00D05C44" w:rsidP="00FE188F">
      <w:pPr>
        <w:spacing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88F">
        <w:rPr>
          <w:rFonts w:ascii="Times New Roman" w:hAnsi="Times New Roman" w:cs="Times New Roman"/>
          <w:b/>
          <w:sz w:val="24"/>
          <w:szCs w:val="24"/>
        </w:rPr>
        <w:t xml:space="preserve">Art. 2º </w:t>
      </w:r>
      <w:r w:rsidR="00FE188F" w:rsidRPr="00FE188F">
        <w:rPr>
          <w:rFonts w:ascii="Times New Roman" w:hAnsi="Times New Roman" w:cs="Times New Roman"/>
          <w:sz w:val="24"/>
          <w:szCs w:val="24"/>
        </w:rPr>
        <w:t>Esta Lei entra em vigor na data de sua publicação.</w:t>
      </w:r>
    </w:p>
    <w:p w14:paraId="229E5C90" w14:textId="069F1155" w:rsidR="00FE188F" w:rsidRPr="00FE188F" w:rsidRDefault="00FE188F" w:rsidP="00FE188F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E188F">
        <w:rPr>
          <w:rFonts w:ascii="Times New Roman" w:hAnsi="Times New Roman" w:cs="Times New Roman"/>
          <w:sz w:val="24"/>
          <w:szCs w:val="24"/>
        </w:rPr>
        <w:t>Luiz Alves</w:t>
      </w:r>
      <w:r>
        <w:rPr>
          <w:rFonts w:ascii="Times New Roman" w:hAnsi="Times New Roman" w:cs="Times New Roman"/>
          <w:sz w:val="24"/>
          <w:szCs w:val="24"/>
        </w:rPr>
        <w:t>/</w:t>
      </w:r>
      <w:r w:rsidRPr="00FE188F">
        <w:rPr>
          <w:rFonts w:ascii="Times New Roman" w:hAnsi="Times New Roman" w:cs="Times New Roman"/>
          <w:sz w:val="24"/>
          <w:szCs w:val="24"/>
        </w:rPr>
        <w:t xml:space="preserve">SC, </w:t>
      </w:r>
      <w:r w:rsidR="006D409D">
        <w:rPr>
          <w:rFonts w:ascii="Times New Roman" w:hAnsi="Times New Roman" w:cs="Times New Roman"/>
          <w:sz w:val="24"/>
          <w:szCs w:val="24"/>
        </w:rPr>
        <w:t>11</w:t>
      </w:r>
      <w:r w:rsidRPr="00FE188F">
        <w:rPr>
          <w:rFonts w:ascii="Times New Roman" w:hAnsi="Times New Roman" w:cs="Times New Roman"/>
          <w:sz w:val="24"/>
          <w:szCs w:val="24"/>
        </w:rPr>
        <w:t xml:space="preserve"> de </w:t>
      </w:r>
      <w:r w:rsidR="006D409D">
        <w:rPr>
          <w:rFonts w:ascii="Times New Roman" w:hAnsi="Times New Roman" w:cs="Times New Roman"/>
          <w:sz w:val="24"/>
          <w:szCs w:val="24"/>
        </w:rPr>
        <w:t>agosto</w:t>
      </w:r>
      <w:r w:rsidRPr="00FE188F">
        <w:rPr>
          <w:rFonts w:ascii="Times New Roman" w:hAnsi="Times New Roman" w:cs="Times New Roman"/>
          <w:sz w:val="24"/>
          <w:szCs w:val="24"/>
        </w:rPr>
        <w:t xml:space="preserve"> de 2023.</w:t>
      </w:r>
    </w:p>
    <w:p w14:paraId="5878DD7A" w14:textId="77777777" w:rsidR="00FE188F" w:rsidRDefault="00FE188F" w:rsidP="00FE188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9E730C8" w14:textId="77777777" w:rsidR="00FE188F" w:rsidRDefault="00FE188F" w:rsidP="00FE188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9E2F2E7" w14:textId="77777777" w:rsidR="00FE188F" w:rsidRDefault="00FE188F" w:rsidP="00FE188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051B6F0" w14:textId="7A764150" w:rsidR="00FE188F" w:rsidRPr="00FE188F" w:rsidRDefault="002F5C8A" w:rsidP="00FE188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ROSELI PEREIRA GOEDERT</w:t>
      </w:r>
    </w:p>
    <w:p w14:paraId="7D37EF41" w14:textId="77A9C851" w:rsidR="00292E15" w:rsidRDefault="00FE188F" w:rsidP="00FE188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E188F">
        <w:rPr>
          <w:rFonts w:ascii="Times New Roman" w:hAnsi="Times New Roman" w:cs="Times New Roman"/>
          <w:sz w:val="24"/>
          <w:szCs w:val="24"/>
        </w:rPr>
        <w:t>Vereador</w:t>
      </w:r>
    </w:p>
    <w:p w14:paraId="1647F181" w14:textId="77777777" w:rsidR="00FE188F" w:rsidRDefault="00FE188F" w:rsidP="00FE188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10E595C" w14:textId="77777777" w:rsidR="00FE188F" w:rsidRDefault="00FE188F" w:rsidP="00FE188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2D0B184" w14:textId="77777777" w:rsidR="00FE188F" w:rsidRDefault="00FE188F" w:rsidP="00FE188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5302675" w14:textId="77777777" w:rsidR="00FE188F" w:rsidRDefault="00FE188F" w:rsidP="00FE188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09E20D6" w14:textId="77777777" w:rsidR="00FE188F" w:rsidRDefault="00FE188F" w:rsidP="00FE188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14E2B96" w14:textId="77777777" w:rsidR="00FE188F" w:rsidRDefault="00FE188F" w:rsidP="00FE188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7E5E9BF" w14:textId="0D5E9A32" w:rsidR="00FE188F" w:rsidRPr="00FE188F" w:rsidRDefault="00FE188F" w:rsidP="00FE188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188F">
        <w:rPr>
          <w:rFonts w:ascii="Times New Roman" w:hAnsi="Times New Roman" w:cs="Times New Roman"/>
          <w:b/>
          <w:bCs/>
          <w:sz w:val="24"/>
          <w:szCs w:val="24"/>
        </w:rPr>
        <w:t>JUSTIFICATIVA</w:t>
      </w:r>
    </w:p>
    <w:p w14:paraId="3A44FB03" w14:textId="77777777" w:rsidR="00FE188F" w:rsidRPr="00FE188F" w:rsidRDefault="00FE188F" w:rsidP="00FE188F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FE188F">
        <w:rPr>
          <w:rFonts w:ascii="Times New Roman" w:hAnsi="Times New Roman" w:cs="Times New Roman"/>
          <w:sz w:val="24"/>
          <w:szCs w:val="24"/>
        </w:rPr>
        <w:t>Nobres Pares,</w:t>
      </w:r>
    </w:p>
    <w:p w14:paraId="5769B1CD" w14:textId="35DCB0A4" w:rsidR="00FE188F" w:rsidRPr="00FE188F" w:rsidRDefault="00FE188F" w:rsidP="006D409D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FE188F">
        <w:rPr>
          <w:rFonts w:ascii="Times New Roman" w:hAnsi="Times New Roman" w:cs="Times New Roman"/>
          <w:sz w:val="24"/>
          <w:szCs w:val="24"/>
        </w:rPr>
        <w:t xml:space="preserve">Apresento à vossas excelências o presente Projeto de Lei </w:t>
      </w:r>
      <w:r w:rsidR="006D409D">
        <w:rPr>
          <w:rFonts w:ascii="Times New Roman" w:hAnsi="Times New Roman" w:cs="Times New Roman"/>
          <w:sz w:val="24"/>
          <w:szCs w:val="24"/>
        </w:rPr>
        <w:t>que</w:t>
      </w:r>
      <w:r w:rsidRPr="00FE188F">
        <w:rPr>
          <w:rFonts w:ascii="Times New Roman" w:hAnsi="Times New Roman" w:cs="Times New Roman"/>
          <w:sz w:val="24"/>
          <w:szCs w:val="24"/>
        </w:rPr>
        <w:t xml:space="preserve"> tem como propósito denominar a via pública, devidamente identificada no artigo 1</w:t>
      </w:r>
      <w:r>
        <w:rPr>
          <w:rFonts w:ascii="Times New Roman" w:hAnsi="Times New Roman" w:cs="Times New Roman"/>
          <w:sz w:val="24"/>
          <w:szCs w:val="24"/>
        </w:rPr>
        <w:t>º</w:t>
      </w:r>
      <w:r w:rsidRPr="00FE188F">
        <w:rPr>
          <w:rFonts w:ascii="Times New Roman" w:hAnsi="Times New Roman" w:cs="Times New Roman"/>
          <w:sz w:val="24"/>
          <w:szCs w:val="24"/>
        </w:rPr>
        <w:t xml:space="preserve"> desta propositura.</w:t>
      </w:r>
    </w:p>
    <w:p w14:paraId="0CD6E370" w14:textId="77777777" w:rsidR="00FE188F" w:rsidRPr="00FE188F" w:rsidRDefault="00FE188F" w:rsidP="00FE188F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FE188F">
        <w:rPr>
          <w:rFonts w:ascii="Times New Roman" w:hAnsi="Times New Roman" w:cs="Times New Roman"/>
          <w:sz w:val="24"/>
          <w:szCs w:val="24"/>
        </w:rPr>
        <w:t>Importante destacar que a via pública, objeto deste Projeto de Lei, é de uso comum dos munícipes há muitos anos e possibilita acesso a diversas residências, atendendo, portanto, aos interesses da coletividade, tudo conforme os documentos apresentados.</w:t>
      </w:r>
    </w:p>
    <w:p w14:paraId="2ADFEA9F" w14:textId="77777777" w:rsidR="00FE188F" w:rsidRPr="00FE188F" w:rsidRDefault="00FE188F" w:rsidP="00FE188F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FE188F">
        <w:rPr>
          <w:rFonts w:ascii="Times New Roman" w:hAnsi="Times New Roman" w:cs="Times New Roman"/>
          <w:sz w:val="24"/>
          <w:szCs w:val="24"/>
        </w:rPr>
        <w:t>Diante do exposto, solicito a aprovação do presente Projeto de Lei, tendo em vista a relevância da matéria e o interesse municipal.</w:t>
      </w:r>
    </w:p>
    <w:p w14:paraId="21479CED" w14:textId="6B38B2AC" w:rsidR="00FE188F" w:rsidRDefault="00FE188F" w:rsidP="00FE188F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FE188F">
        <w:rPr>
          <w:rFonts w:ascii="Times New Roman" w:hAnsi="Times New Roman" w:cs="Times New Roman"/>
          <w:sz w:val="24"/>
          <w:szCs w:val="24"/>
        </w:rPr>
        <w:t>Com a certeza do pronto atendimento de Vossas Excelências, colho esta oportunidade para reiterar protestos da mais alta estima e elevada consideração.</w:t>
      </w:r>
    </w:p>
    <w:p w14:paraId="6637BB43" w14:textId="77777777" w:rsidR="00FE188F" w:rsidRDefault="00FE188F" w:rsidP="00FE188F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7E476EC1" w14:textId="77777777" w:rsidR="00FE188F" w:rsidRDefault="00FE188F" w:rsidP="00FE188F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440C2E90" w14:textId="77777777" w:rsidR="006D409D" w:rsidRPr="00FE188F" w:rsidRDefault="006D409D" w:rsidP="006D409D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E188F">
        <w:rPr>
          <w:rFonts w:ascii="Times New Roman" w:hAnsi="Times New Roman" w:cs="Times New Roman"/>
          <w:sz w:val="24"/>
          <w:szCs w:val="24"/>
        </w:rPr>
        <w:t>Luiz Alves</w:t>
      </w:r>
      <w:r>
        <w:rPr>
          <w:rFonts w:ascii="Times New Roman" w:hAnsi="Times New Roman" w:cs="Times New Roman"/>
          <w:sz w:val="24"/>
          <w:szCs w:val="24"/>
        </w:rPr>
        <w:t>/</w:t>
      </w:r>
      <w:r w:rsidRPr="00FE188F">
        <w:rPr>
          <w:rFonts w:ascii="Times New Roman" w:hAnsi="Times New Roman" w:cs="Times New Roman"/>
          <w:sz w:val="24"/>
          <w:szCs w:val="24"/>
        </w:rPr>
        <w:t xml:space="preserve">SC, </w:t>
      </w:r>
      <w:r>
        <w:rPr>
          <w:rFonts w:ascii="Times New Roman" w:hAnsi="Times New Roman" w:cs="Times New Roman"/>
          <w:sz w:val="24"/>
          <w:szCs w:val="24"/>
        </w:rPr>
        <w:t>11</w:t>
      </w:r>
      <w:r w:rsidRPr="00FE188F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agosto</w:t>
      </w:r>
      <w:r w:rsidRPr="00FE188F">
        <w:rPr>
          <w:rFonts w:ascii="Times New Roman" w:hAnsi="Times New Roman" w:cs="Times New Roman"/>
          <w:sz w:val="24"/>
          <w:szCs w:val="24"/>
        </w:rPr>
        <w:t xml:space="preserve"> de 2023.</w:t>
      </w:r>
    </w:p>
    <w:p w14:paraId="2263159E" w14:textId="77777777" w:rsidR="006D409D" w:rsidRDefault="006D409D" w:rsidP="006D409D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E4116EE" w14:textId="77777777" w:rsidR="006D409D" w:rsidRDefault="006D409D" w:rsidP="006D409D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2197BB5" w14:textId="77777777" w:rsidR="006D409D" w:rsidRDefault="006D409D" w:rsidP="006D409D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6ABA107" w14:textId="77777777" w:rsidR="006D409D" w:rsidRPr="00FE188F" w:rsidRDefault="006D409D" w:rsidP="006D409D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ROSELI PEREIRA GOEDERT</w:t>
      </w:r>
    </w:p>
    <w:p w14:paraId="514D4DF4" w14:textId="77777777" w:rsidR="006D409D" w:rsidRDefault="006D409D" w:rsidP="006D409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E188F">
        <w:rPr>
          <w:rFonts w:ascii="Times New Roman" w:hAnsi="Times New Roman" w:cs="Times New Roman"/>
          <w:sz w:val="24"/>
          <w:szCs w:val="24"/>
        </w:rPr>
        <w:t>Vereador</w:t>
      </w:r>
    </w:p>
    <w:p w14:paraId="46B97E9A" w14:textId="77777777" w:rsidR="00FE188F" w:rsidRDefault="00FE188F" w:rsidP="00FE188F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27DAA80D" w14:textId="77777777" w:rsidR="005003E9" w:rsidRDefault="005003E9" w:rsidP="00FE188F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3249CC71" w14:textId="77777777" w:rsidR="005003E9" w:rsidRDefault="005003E9" w:rsidP="00FE188F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0C68EE90" w14:textId="77777777" w:rsidR="005003E9" w:rsidRDefault="005003E9" w:rsidP="00FE188F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576C8718" w14:textId="77777777" w:rsidR="005003E9" w:rsidRDefault="005003E9" w:rsidP="00FE188F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5F6137AE" w14:textId="77777777" w:rsidR="005003E9" w:rsidRDefault="005003E9" w:rsidP="00FE188F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70D751D3" w14:textId="77777777" w:rsidR="005003E9" w:rsidRDefault="005003E9" w:rsidP="00FE188F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15D2C36A" w14:textId="77777777" w:rsidR="005003E9" w:rsidRDefault="005003E9" w:rsidP="00FE188F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6FFEC4DB" w14:textId="77777777" w:rsidR="005003E9" w:rsidRDefault="005003E9" w:rsidP="00FE188F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0A62B213" w14:textId="77777777" w:rsidR="005003E9" w:rsidRDefault="005003E9" w:rsidP="00FE188F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12488F37" w14:textId="77777777" w:rsidR="005003E9" w:rsidRDefault="005003E9" w:rsidP="00FE188F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13ECEA84" w14:textId="3160C246" w:rsidR="00D90C94" w:rsidRDefault="00D90C94" w:rsidP="006D409D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REQUERIMENTO</w:t>
      </w:r>
    </w:p>
    <w:p w14:paraId="5DD42F4F" w14:textId="5BDEF38A" w:rsidR="00D90C94" w:rsidRDefault="006D409D" w:rsidP="006D409D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55ED0D5C" wp14:editId="1BC150B0">
            <wp:extent cx="3265714" cy="3729107"/>
            <wp:effectExtent l="0" t="0" r="0" b="5080"/>
            <wp:docPr id="88685632" name="Imagem 3" descr="Texto, Carta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685632" name="Imagem 3" descr="Texto, Carta&#10;&#10;Descrição gerada automaticamente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0739" cy="37462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4339C9" w14:textId="68AAAEA7" w:rsidR="00D90C94" w:rsidRDefault="006D409D" w:rsidP="005003E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6F9D5AFC" wp14:editId="22C9334A">
            <wp:extent cx="3004457" cy="487934"/>
            <wp:effectExtent l="0" t="0" r="0" b="0"/>
            <wp:docPr id="141999033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9990332" name="Imagem 141999033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8086" cy="496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99B7F6" w14:textId="77777777" w:rsidR="006D409D" w:rsidRDefault="006D409D" w:rsidP="005003E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B2877CA" w14:textId="77777777" w:rsidR="006D409D" w:rsidRDefault="006D409D" w:rsidP="005003E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C0B4D99" w14:textId="77777777" w:rsidR="006D409D" w:rsidRDefault="006D409D" w:rsidP="005003E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E186800" w14:textId="77777777" w:rsidR="006D409D" w:rsidRDefault="006D409D" w:rsidP="005003E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C43531A" w14:textId="77777777" w:rsidR="006D409D" w:rsidRDefault="006D409D" w:rsidP="005003E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1760FFE" w14:textId="77777777" w:rsidR="006D409D" w:rsidRDefault="006D409D" w:rsidP="005003E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6B2C584" w14:textId="77777777" w:rsidR="006D409D" w:rsidRDefault="006D409D" w:rsidP="005003E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56ED64B" w14:textId="77777777" w:rsidR="006D409D" w:rsidRDefault="006D409D" w:rsidP="005003E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475CA3F" w14:textId="77777777" w:rsidR="006D409D" w:rsidRDefault="006D409D" w:rsidP="005003E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EF200B2" w14:textId="77777777" w:rsidR="006D409D" w:rsidRDefault="006D409D" w:rsidP="005003E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FA64EE6" w14:textId="77777777" w:rsidR="006D409D" w:rsidRDefault="006D409D" w:rsidP="005003E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E9AA8A2" w14:textId="77777777" w:rsidR="00D90C94" w:rsidRDefault="00D90C94" w:rsidP="005003E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86EDBF8" w14:textId="2E0C72BE" w:rsidR="00D90C94" w:rsidRDefault="00D90C94" w:rsidP="005003E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BIOGRAFIA DO HOMENAGEADO</w:t>
      </w:r>
    </w:p>
    <w:p w14:paraId="0230C766" w14:textId="77777777" w:rsidR="00D90C94" w:rsidRDefault="00D90C94" w:rsidP="005003E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1D3A818" w14:textId="5EF5CEBE" w:rsidR="00D90C94" w:rsidRDefault="006D409D" w:rsidP="005003E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1709445D" wp14:editId="500D2174">
            <wp:extent cx="4435631" cy="4885552"/>
            <wp:effectExtent l="0" t="0" r="0" b="4445"/>
            <wp:docPr id="1596489470" name="Imagem 1" descr="Texto, Carta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6489470" name="Imagem 1" descr="Texto, Carta&#10;&#10;Descrição gerada automaticamente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4976" cy="4895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1E9C06" w14:textId="77777777" w:rsidR="00D90C94" w:rsidRDefault="00D90C94" w:rsidP="005003E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CCFC742" w14:textId="77777777" w:rsidR="00D90C94" w:rsidRDefault="00D90C94" w:rsidP="005003E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A8EF087" w14:textId="77777777" w:rsidR="00D90C94" w:rsidRDefault="00D90C94" w:rsidP="005003E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8ABCF20" w14:textId="77777777" w:rsidR="006D409D" w:rsidRDefault="006D409D" w:rsidP="005003E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6484434" w14:textId="77777777" w:rsidR="006D409D" w:rsidRDefault="006D409D" w:rsidP="005003E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933959C" w14:textId="77777777" w:rsidR="006D409D" w:rsidRDefault="006D409D" w:rsidP="005003E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3AE0803" w14:textId="77777777" w:rsidR="006D409D" w:rsidRDefault="006D409D" w:rsidP="005003E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B24F652" w14:textId="77777777" w:rsidR="006D409D" w:rsidRDefault="006D409D" w:rsidP="005003E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218EF4B" w14:textId="77777777" w:rsidR="006D409D" w:rsidRDefault="006D409D" w:rsidP="005003E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F860FBD" w14:textId="1A1BE0E2" w:rsidR="00D90C94" w:rsidRDefault="00D90C94" w:rsidP="005003E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CERTIDÃO DE ÓBITO</w:t>
      </w:r>
    </w:p>
    <w:p w14:paraId="71FCB39B" w14:textId="6BEB86B7" w:rsidR="00D90C94" w:rsidRDefault="006D409D" w:rsidP="005003E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459C05C7" wp14:editId="577C210F">
            <wp:extent cx="3166610" cy="4360635"/>
            <wp:effectExtent l="0" t="0" r="0" b="0"/>
            <wp:docPr id="614671759" name="Imagem 4" descr="Texto, Carta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671759" name="Imagem 4" descr="Texto, Carta&#10;&#10;Descrição gerada automaticamente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9840" cy="4365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EE4D5B" w14:textId="61A0C764" w:rsidR="00D90C94" w:rsidRDefault="00D90C94" w:rsidP="005003E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ED25D89" w14:textId="77777777" w:rsidR="00D90C94" w:rsidRDefault="00D90C94" w:rsidP="005003E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1BEC667" w14:textId="77777777" w:rsidR="00D90C94" w:rsidRDefault="00D90C94" w:rsidP="005003E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23FD4CE" w14:textId="77777777" w:rsidR="00D90C94" w:rsidRDefault="00D90C94" w:rsidP="005003E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4ACC509" w14:textId="77777777" w:rsidR="00D90C94" w:rsidRDefault="00D90C94" w:rsidP="005003E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2EB7B01" w14:textId="77777777" w:rsidR="006D409D" w:rsidRDefault="006D409D" w:rsidP="005003E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689B2B9" w14:textId="77777777" w:rsidR="006D409D" w:rsidRDefault="006D409D" w:rsidP="005003E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1C1051C" w14:textId="77777777" w:rsidR="006D409D" w:rsidRDefault="006D409D" w:rsidP="005003E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1AF6B82" w14:textId="77777777" w:rsidR="006D409D" w:rsidRDefault="006D409D" w:rsidP="005003E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A65D606" w14:textId="77777777" w:rsidR="006D409D" w:rsidRDefault="006D409D" w:rsidP="005003E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931D969" w14:textId="77777777" w:rsidR="00D90C94" w:rsidRDefault="00D90C94" w:rsidP="005003E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C1B4ABE" w14:textId="130F9E1F" w:rsidR="005003E9" w:rsidRPr="005003E9" w:rsidRDefault="005003E9" w:rsidP="005003E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FOTO DO HOMENAGEADO</w:t>
      </w:r>
    </w:p>
    <w:p w14:paraId="70870EDF" w14:textId="700E3B8A" w:rsidR="005003E9" w:rsidRDefault="005003E9" w:rsidP="005003E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B7A915D" w14:textId="77777777" w:rsidR="00D90C94" w:rsidRDefault="00D90C94" w:rsidP="005003E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259F8CB" w14:textId="77777777" w:rsidR="00D90C94" w:rsidRDefault="00D90C94" w:rsidP="005003E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541F94E" w14:textId="77777777" w:rsidR="00D90C94" w:rsidRDefault="00D90C94" w:rsidP="005003E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3EA60B8" w14:textId="4E36040F" w:rsidR="00D90C94" w:rsidRDefault="006D409D" w:rsidP="005003E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09469815" wp14:editId="17775171">
            <wp:extent cx="1977802" cy="3187155"/>
            <wp:effectExtent l="0" t="0" r="3810" b="635"/>
            <wp:docPr id="352896015" name="Imagem 5" descr="Homem pousando para fot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2896015" name="Imagem 5" descr="Homem pousando para foto&#10;&#10;Descrição gerada automaticamente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7739" cy="3203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E31A51" w14:textId="77777777" w:rsidR="00D90C94" w:rsidRDefault="00D90C94" w:rsidP="005003E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3E4C74B" w14:textId="77777777" w:rsidR="00D90C94" w:rsidRDefault="00D90C94" w:rsidP="005003E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76099A9" w14:textId="77777777" w:rsidR="00D90C94" w:rsidRDefault="00D90C94" w:rsidP="005003E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5D10513" w14:textId="77777777" w:rsidR="00D90C94" w:rsidRDefault="00D90C94" w:rsidP="005003E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D458DAA" w14:textId="77777777" w:rsidR="00D90C94" w:rsidRDefault="00D90C94" w:rsidP="005003E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307B973" w14:textId="77777777" w:rsidR="00D90C94" w:rsidRDefault="00D90C94" w:rsidP="005003E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23DE17A" w14:textId="77777777" w:rsidR="00D90C94" w:rsidRDefault="00D90C94" w:rsidP="005003E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22A1BB5" w14:textId="77777777" w:rsidR="00D90C94" w:rsidRDefault="00D90C94" w:rsidP="005003E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79CE9F2" w14:textId="77777777" w:rsidR="00D90C94" w:rsidRDefault="00D90C94" w:rsidP="005003E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FCF148E" w14:textId="77777777" w:rsidR="00D90C94" w:rsidRDefault="00D90C94" w:rsidP="005003E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AC1A670" w14:textId="77777777" w:rsidR="00D90C94" w:rsidRDefault="00D90C94" w:rsidP="005003E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07B8657" w14:textId="77777777" w:rsidR="00D90C94" w:rsidRDefault="00D90C94" w:rsidP="005003E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9B46FB1" w14:textId="521AFD7D" w:rsidR="00D90C94" w:rsidRDefault="00D90C94" w:rsidP="005003E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RELATÓRIO DE VISITA</w:t>
      </w:r>
    </w:p>
    <w:p w14:paraId="6F425282" w14:textId="77777777" w:rsidR="00D90C94" w:rsidRDefault="00D90C94" w:rsidP="00D90C94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77CC9F5" w14:textId="66508512" w:rsidR="00D90C94" w:rsidRDefault="006D409D" w:rsidP="005003E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A0DEA57" wp14:editId="50CE5A9E">
            <wp:extent cx="5759450" cy="5304155"/>
            <wp:effectExtent l="0" t="0" r="6350" b="4445"/>
            <wp:docPr id="1976285443" name="Imagem 6" descr="Text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6285443" name="Imagem 6" descr="Texto&#10;&#10;Descrição gerada automaticamente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5304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F193C6" w14:textId="77777777" w:rsidR="002F2665" w:rsidRDefault="002F2665" w:rsidP="005003E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2077BD9" w14:textId="77777777" w:rsidR="002F2665" w:rsidRDefault="002F2665" w:rsidP="005003E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7A663C7" w14:textId="77777777" w:rsidR="002F2665" w:rsidRDefault="002F2665" w:rsidP="005003E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ABF81DC" w14:textId="77777777" w:rsidR="007A78A9" w:rsidRDefault="007A78A9" w:rsidP="005003E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AD2B07A" w14:textId="77777777" w:rsidR="007A78A9" w:rsidRDefault="007A78A9" w:rsidP="005003E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DE1D68E" w14:textId="77777777" w:rsidR="007A78A9" w:rsidRDefault="007A78A9" w:rsidP="005003E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775C2C2" w14:textId="770255AF" w:rsidR="002F2665" w:rsidRDefault="002F2665" w:rsidP="005003E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50775910" wp14:editId="1417988B">
            <wp:extent cx="1554480" cy="2763564"/>
            <wp:effectExtent l="0" t="0" r="0" b="5080"/>
            <wp:docPr id="384493443" name="Imagem 1" descr="Carro em estrada de terra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4493443" name="Imagem 1" descr="Carro em estrada de terra&#10;&#10;Descrição gerada automaticamente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2748" cy="27782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A286F6C" wp14:editId="013CC9D5">
            <wp:extent cx="1531620" cy="2722923"/>
            <wp:effectExtent l="0" t="0" r="5080" b="0"/>
            <wp:docPr id="917815130" name="Imagem 2" descr="Caminho de terra do lado de uma estrada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7815130" name="Imagem 2" descr="Caminho de terra do lado de uma estrada&#10;&#10;Descrição gerada automaticamente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2656" cy="2760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7C9C6C3" wp14:editId="5D898EEC">
            <wp:extent cx="1523365" cy="2708246"/>
            <wp:effectExtent l="0" t="0" r="635" b="0"/>
            <wp:docPr id="83682521" name="Imagem 3" descr="Estrada de terra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682521" name="Imagem 3" descr="Estrada de terra&#10;&#10;Descrição gerada automaticamente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9766" cy="27374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14BFB67" wp14:editId="5ACBF52C">
            <wp:extent cx="1555526" cy="2765425"/>
            <wp:effectExtent l="0" t="0" r="0" b="3175"/>
            <wp:docPr id="1323634919" name="Imagem 4" descr="Pista de terra&#10;&#10;Descrição gerada automaticamente com confiança mé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3634919" name="Imagem 4" descr="Pista de terra&#10;&#10;Descrição gerada automaticamente com confiança média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2349" cy="27953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FA97A0D" wp14:editId="0C7E0D2B">
            <wp:extent cx="1554812" cy="2764155"/>
            <wp:effectExtent l="0" t="0" r="0" b="4445"/>
            <wp:docPr id="819551630" name="Imagem 5" descr="Pessoa andando na terra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551630" name="Imagem 5" descr="Pessoa andando na terra&#10;&#10;Descrição gerada automaticamente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4651" cy="27816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3EA2C79" wp14:editId="73BF49C5">
            <wp:extent cx="1555442" cy="2765274"/>
            <wp:effectExtent l="0" t="0" r="0" b="3810"/>
            <wp:docPr id="1915881530" name="Imagem 6" descr="Estrada de terra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5881530" name="Imagem 6" descr="Estrada de terra&#10;&#10;Descrição gerada automaticamente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6426" cy="2784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7702468D" wp14:editId="298F265B">
            <wp:extent cx="1683244" cy="2992481"/>
            <wp:effectExtent l="0" t="0" r="6350" b="5080"/>
            <wp:docPr id="1264719783" name="Imagem 7" descr="Carro em estrada&#10;&#10;Descrição gerada automaticamente com confiança mé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4719783" name="Imagem 7" descr="Carro em estrada&#10;&#10;Descrição gerada automaticamente com confiança média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6644" cy="30163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F04AB7" w14:textId="77777777" w:rsidR="002F2665" w:rsidRDefault="002F2665" w:rsidP="005003E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78B1B96" w14:textId="4D341F14" w:rsidR="002F2665" w:rsidRPr="00FE188F" w:rsidRDefault="007A78A9" w:rsidP="005003E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359D88BE" wp14:editId="60259B76">
            <wp:extent cx="2516279" cy="4526280"/>
            <wp:effectExtent l="0" t="0" r="0" b="0"/>
            <wp:docPr id="318730093" name="Imagem 8" descr="Jogo de vídeo game&#10;&#10;Descrição gerada automaticamente com confiança mé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8730093" name="Imagem 8" descr="Jogo de vídeo game&#10;&#10;Descrição gerada automaticamente com confiança média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4794" cy="4559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399265E" wp14:editId="160F3309">
            <wp:extent cx="2350636" cy="4541520"/>
            <wp:effectExtent l="0" t="0" r="0" b="5080"/>
            <wp:docPr id="48945832" name="Imagem 9" descr="Jogo de vídeo game&#10;&#10;Descrição gerada automaticamente com confiança mé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945832" name="Imagem 9" descr="Jogo de vídeo game&#10;&#10;Descrição gerada automaticamente com confiança média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6542" cy="45529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F2665" w:rsidRPr="00FE188F" w:rsidSect="00EE3744">
      <w:headerReference w:type="default" r:id="rId22"/>
      <w:footerReference w:type="default" r:id="rId2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10C0C9" w14:textId="77777777" w:rsidR="00C32959" w:rsidRDefault="00C32959" w:rsidP="0074053B">
      <w:pPr>
        <w:spacing w:after="0" w:line="240" w:lineRule="auto"/>
      </w:pPr>
      <w:r>
        <w:separator/>
      </w:r>
    </w:p>
  </w:endnote>
  <w:endnote w:type="continuationSeparator" w:id="0">
    <w:p w14:paraId="56AC422F" w14:textId="77777777" w:rsidR="00C32959" w:rsidRDefault="00C32959" w:rsidP="00740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MS Gothic"/>
    <w:panose1 w:val="020B0604020202020204"/>
    <w:charset w:val="80"/>
    <w:family w:val="roman"/>
    <w:pitch w:val="variable"/>
  </w:font>
  <w:font w:name="Times New Roman,Bold">
    <w:altName w:val="Times New Roman"/>
    <w:panose1 w:val="00000800000000020000"/>
    <w:charset w:val="00"/>
    <w:family w:val="auto"/>
    <w:pitch w:val="variable"/>
    <w:sig w:usb0="E00002FF" w:usb1="5000205A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44222D" w14:textId="77777777" w:rsidR="0074053B" w:rsidRPr="00D42511" w:rsidRDefault="0074053B" w:rsidP="0074053B">
    <w:pPr>
      <w:pStyle w:val="Rodap"/>
      <w:jc w:val="center"/>
      <w:rPr>
        <w:rFonts w:ascii="Book Antiqua" w:hAnsi="Book Antiqua" w:cs="Times New Roman"/>
        <w:sz w:val="20"/>
        <w:szCs w:val="20"/>
      </w:rPr>
    </w:pPr>
    <w:r>
      <w:rPr>
        <w:rFonts w:ascii="Book Antiqua" w:hAnsi="Book Antiqua" w:cs="Times New Roman"/>
        <w:sz w:val="20"/>
        <w:szCs w:val="20"/>
      </w:rPr>
      <w:sym w:font="Wingdings" w:char="F028"/>
    </w:r>
    <w:r>
      <w:rPr>
        <w:rFonts w:ascii="Book Antiqua" w:hAnsi="Book Antiqua" w:cs="Times New Roman"/>
        <w:sz w:val="20"/>
        <w:szCs w:val="20"/>
      </w:rPr>
      <w:t xml:space="preserve"> (</w:t>
    </w:r>
    <w:r w:rsidRPr="00D42511">
      <w:rPr>
        <w:rFonts w:ascii="Book Antiqua" w:hAnsi="Book Antiqua" w:cs="Times New Roman"/>
        <w:sz w:val="20"/>
        <w:szCs w:val="20"/>
      </w:rPr>
      <w:t xml:space="preserve">47) </w:t>
    </w:r>
    <w:r>
      <w:rPr>
        <w:rFonts w:ascii="Book Antiqua" w:hAnsi="Book Antiqua" w:cs="Times New Roman"/>
        <w:sz w:val="20"/>
        <w:szCs w:val="20"/>
      </w:rPr>
      <w:t>3377 1336</w:t>
    </w:r>
  </w:p>
  <w:p w14:paraId="70DFD9FB" w14:textId="77777777" w:rsidR="0074053B" w:rsidRDefault="0074053B" w:rsidP="0074053B">
    <w:pPr>
      <w:pStyle w:val="Rodap"/>
      <w:jc w:val="center"/>
      <w:rPr>
        <w:rFonts w:ascii="Book Antiqua" w:hAnsi="Book Antiqua" w:cs="Times New Roman"/>
        <w:sz w:val="20"/>
        <w:szCs w:val="20"/>
      </w:rPr>
    </w:pPr>
    <w:r>
      <w:rPr>
        <w:rFonts w:ascii="Book Antiqua" w:hAnsi="Book Antiqua" w:cs="Times New Roman"/>
        <w:sz w:val="20"/>
        <w:szCs w:val="20"/>
      </w:rPr>
      <w:sym w:font="Wingdings" w:char="F02A"/>
    </w:r>
    <w:r>
      <w:rPr>
        <w:rFonts w:ascii="Book Antiqua" w:hAnsi="Book Antiqua" w:cs="Times New Roman"/>
        <w:sz w:val="20"/>
        <w:szCs w:val="20"/>
      </w:rPr>
      <w:t xml:space="preserve"> camaramunicipal@luizalves.sc.leg.br</w:t>
    </w:r>
  </w:p>
  <w:p w14:paraId="56BA76E1" w14:textId="481CA649" w:rsidR="0074053B" w:rsidRPr="00D42511" w:rsidRDefault="0074053B" w:rsidP="00795885">
    <w:pPr>
      <w:pStyle w:val="Rodap"/>
      <w:jc w:val="center"/>
      <w:rPr>
        <w:rFonts w:ascii="Book Antiqua" w:hAnsi="Book Antiqua" w:cs="Times New Roman"/>
        <w:sz w:val="20"/>
        <w:szCs w:val="20"/>
      </w:rPr>
    </w:pPr>
    <w:r>
      <w:rPr>
        <w:rFonts w:ascii="Book Antiqua" w:hAnsi="Book Antiqua" w:cs="Times New Roman"/>
        <w:sz w:val="20"/>
        <w:szCs w:val="20"/>
      </w:rPr>
      <w:sym w:font="Wingdings" w:char="F02D"/>
    </w:r>
    <w:r>
      <w:rPr>
        <w:rFonts w:ascii="Book Antiqua" w:hAnsi="Book Antiqua" w:cs="Times New Roman"/>
        <w:sz w:val="20"/>
        <w:szCs w:val="20"/>
      </w:rPr>
      <w:t xml:space="preserve"> </w:t>
    </w:r>
    <w:r w:rsidR="00795885" w:rsidRPr="00795885">
      <w:rPr>
        <w:rFonts w:ascii="Book Antiqua" w:hAnsi="Book Antiqua" w:cs="Times New Roman"/>
        <w:sz w:val="20"/>
        <w:szCs w:val="20"/>
      </w:rPr>
      <w:t>Rodovia SC-414, n.º 3.520</w:t>
    </w:r>
    <w:r>
      <w:rPr>
        <w:rFonts w:ascii="Book Antiqua" w:hAnsi="Book Antiqua" w:cs="Times New Roman"/>
        <w:sz w:val="20"/>
        <w:szCs w:val="20"/>
      </w:rPr>
      <w:t>, Centro, Luiz Alves/SC – CEP 89.128-000</w:t>
    </w:r>
  </w:p>
  <w:p w14:paraId="4A6F89F4" w14:textId="77777777" w:rsidR="000B1DC0" w:rsidRDefault="000B1DC0" w:rsidP="000B1DC0">
    <w:pPr>
      <w:pStyle w:val="Rodap"/>
      <w:jc w:val="center"/>
      <w:rPr>
        <w:rFonts w:ascii="Book Antiqua" w:hAnsi="Book Antiqua"/>
        <w:sz w:val="20"/>
        <w:szCs w:val="20"/>
      </w:rPr>
    </w:pPr>
    <w:r>
      <w:rPr>
        <w:rFonts w:ascii="Book Antiqua" w:hAnsi="Book Antiqua"/>
        <w:sz w:val="20"/>
        <w:szCs w:val="20"/>
      </w:rPr>
      <w:sym w:font="Wingdings" w:char="F038"/>
    </w:r>
    <w:r>
      <w:rPr>
        <w:rFonts w:ascii="Book Antiqua" w:hAnsi="Book Antiqua"/>
        <w:sz w:val="20"/>
        <w:szCs w:val="20"/>
      </w:rPr>
      <w:t xml:space="preserve"> https://www.luizalves.sc.leg.br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5C3A8C" w14:textId="77777777" w:rsidR="00C32959" w:rsidRDefault="00C32959" w:rsidP="0074053B">
      <w:pPr>
        <w:spacing w:after="0" w:line="240" w:lineRule="auto"/>
      </w:pPr>
      <w:r>
        <w:separator/>
      </w:r>
    </w:p>
  </w:footnote>
  <w:footnote w:type="continuationSeparator" w:id="0">
    <w:p w14:paraId="75B33CEE" w14:textId="77777777" w:rsidR="00C32959" w:rsidRDefault="00C32959" w:rsidP="00740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59169F" w14:textId="77777777" w:rsidR="0074053B" w:rsidRDefault="00000000" w:rsidP="0074053B">
    <w:sdt>
      <w:sdtPr>
        <w:id w:val="940635137"/>
        <w:docPartObj>
          <w:docPartGallery w:val="Page Numbers (Margins)"/>
          <w:docPartUnique/>
        </w:docPartObj>
      </w:sdtPr>
      <w:sdtContent>
        <w:r w:rsidR="00C24C35">
          <w:rPr>
            <w:noProof/>
          </w:rPr>
          <mc:AlternateContent>
            <mc:Choice Requires="wps">
              <w:drawing>
                <wp:anchor distT="0" distB="0" distL="114300" distR="114300" simplePos="0" relativeHeight="251665408" behindDoc="0" locked="0" layoutInCell="0" allowOverlap="1" wp14:anchorId="0C168539" wp14:editId="57019D1E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9430" cy="2183130"/>
                  <wp:effectExtent l="0" t="0" r="4445" b="0"/>
                  <wp:wrapNone/>
                  <wp:docPr id="5" name="Rectangle 1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943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6C7C833" w14:textId="77777777" w:rsidR="00EE3744" w:rsidRDefault="00EE3744">
                              <w:pPr>
                                <w:pStyle w:val="Rodap"/>
                                <w:rPr>
                                  <w:rFonts w:asciiTheme="majorHAnsi" w:hAnsiTheme="majorHAns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hAnsiTheme="majorHAnsi"/>
                                </w:rPr>
                                <w:t>Página</w:t>
                              </w:r>
                              <w:r w:rsidR="00C60F19">
                                <w:fldChar w:fldCharType="begin"/>
                              </w:r>
                              <w:r w:rsidR="00C60F19">
                                <w:instrText xml:space="preserve"> PAGE    \* MERGEFORMAT </w:instrText>
                              </w:r>
                              <w:r w:rsidR="00C60F19">
                                <w:fldChar w:fldCharType="separate"/>
                              </w:r>
                              <w:r w:rsidR="002572AE" w:rsidRPr="002572AE">
                                <w:rPr>
                                  <w:rFonts w:asciiTheme="majorHAnsi" w:hAnsiTheme="majorHAnsi"/>
                                  <w:noProof/>
                                  <w:sz w:val="44"/>
                                  <w:szCs w:val="44"/>
                                </w:rPr>
                                <w:t>34</w:t>
                              </w:r>
                              <w:r w:rsidR="00C60F19">
                                <w:rPr>
                                  <w:rFonts w:asciiTheme="majorHAnsi" w:hAnsiTheme="majorHAnsi"/>
                                  <w:noProof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0C168539" id="Rectangle 12" o:spid="_x0000_s1026" style="position:absolute;margin-left:0;margin-top:0;width:40.9pt;height:171.9pt;z-index:251665408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" o:allowincell="f" filled="f" stroked="f">
                  <v:textbox style="layout-flow:vertical;mso-layout-flow-alt:bottom-to-top;mso-fit-shape-to-text:t">
                    <w:txbxContent>
                      <w:p w14:paraId="26C7C833" w14:textId="77777777" w:rsidR="00EE3744" w:rsidRDefault="00EE3744">
                        <w:pPr>
                          <w:pStyle w:val="Rodap"/>
                          <w:rPr>
                            <w:rFonts w:asciiTheme="majorHAnsi" w:hAnsiTheme="majorHAns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hAnsiTheme="majorHAnsi"/>
                          </w:rPr>
                          <w:t>Página</w:t>
                        </w:r>
                        <w:r w:rsidR="00C60F19">
                          <w:fldChar w:fldCharType="begin"/>
                        </w:r>
                        <w:r w:rsidR="00C60F19">
                          <w:instrText xml:space="preserve"> PAGE    \* MERGEFORMAT </w:instrText>
                        </w:r>
                        <w:r w:rsidR="00C60F19">
                          <w:fldChar w:fldCharType="separate"/>
                        </w:r>
                        <w:r w:rsidR="002572AE" w:rsidRPr="002572AE">
                          <w:rPr>
                            <w:rFonts w:asciiTheme="majorHAnsi" w:hAnsiTheme="majorHAnsi"/>
                            <w:noProof/>
                            <w:sz w:val="44"/>
                            <w:szCs w:val="44"/>
                          </w:rPr>
                          <w:t>34</w:t>
                        </w:r>
                        <w:r w:rsidR="00C60F19">
                          <w:rPr>
                            <w:rFonts w:asciiTheme="majorHAnsi" w:hAnsiTheme="majorHAnsi"/>
                            <w:noProof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C24C35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3F577B0" wp14:editId="2AFD9B71">
              <wp:simplePos x="0" y="0"/>
              <wp:positionH relativeFrom="column">
                <wp:posOffset>486410</wp:posOffset>
              </wp:positionH>
              <wp:positionV relativeFrom="paragraph">
                <wp:posOffset>223520</wp:posOffset>
              </wp:positionV>
              <wp:extent cx="4631690" cy="836295"/>
              <wp:effectExtent l="635" t="4445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1690" cy="8362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3DC769" w14:textId="77777777" w:rsidR="0074053B" w:rsidRPr="0074053B" w:rsidRDefault="0074053B" w:rsidP="0074053B">
                          <w:pPr>
                            <w:spacing w:after="0" w:line="360" w:lineRule="auto"/>
                            <w:jc w:val="center"/>
                            <w:rPr>
                              <w:rFonts w:ascii="Times New Roman" w:hAnsi="Times New Roman" w:cs="Times New Roman"/>
                              <w:b/>
                              <w:color w:val="FF0000"/>
                              <w:sz w:val="36"/>
                              <w:szCs w:val="36"/>
                            </w:rPr>
                          </w:pPr>
                          <w:r w:rsidRPr="0074053B">
                            <w:rPr>
                              <w:rFonts w:ascii="Times New Roman" w:hAnsi="Times New Roman" w:cs="Times New Roman"/>
                              <w:b/>
                              <w:color w:val="FF0000"/>
                              <w:sz w:val="36"/>
                              <w:szCs w:val="36"/>
                            </w:rPr>
                            <w:t>CÂMARA MUNICIPAL DE LUIZ ALVES</w:t>
                          </w:r>
                        </w:p>
                        <w:p w14:paraId="7117D18C" w14:textId="77777777" w:rsidR="0074053B" w:rsidRPr="0074053B" w:rsidRDefault="0074053B" w:rsidP="0074053B">
                          <w:pPr>
                            <w:spacing w:after="0" w:line="360" w:lineRule="auto"/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8"/>
                              <w:szCs w:val="28"/>
                            </w:rPr>
                          </w:pPr>
                          <w:r w:rsidRPr="0074053B">
                            <w:rPr>
                              <w:rFonts w:ascii="Times New Roman" w:hAnsi="Times New Roman" w:cs="Times New Roman"/>
                              <w:b/>
                              <w:sz w:val="28"/>
                              <w:szCs w:val="28"/>
                            </w:rPr>
                            <w:t>Estado de Santa Catarina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3F577B0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38.3pt;margin-top:17.6pt;width:364.7pt;height:65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" filled="f" stroked="f">
              <v:textbox>
                <w:txbxContent>
                  <w:p w14:paraId="243DC769" w14:textId="77777777" w:rsidR="0074053B" w:rsidRPr="0074053B" w:rsidRDefault="0074053B" w:rsidP="0074053B">
                    <w:pPr>
                      <w:spacing w:after="0" w:line="360" w:lineRule="auto"/>
                      <w:jc w:val="center"/>
                      <w:rPr>
                        <w:rFonts w:ascii="Times New Roman" w:hAnsi="Times New Roman" w:cs="Times New Roman"/>
                        <w:b/>
                        <w:color w:val="FF0000"/>
                        <w:sz w:val="36"/>
                        <w:szCs w:val="36"/>
                      </w:rPr>
                    </w:pPr>
                    <w:r w:rsidRPr="0074053B">
                      <w:rPr>
                        <w:rFonts w:ascii="Times New Roman" w:hAnsi="Times New Roman" w:cs="Times New Roman"/>
                        <w:b/>
                        <w:color w:val="FF0000"/>
                        <w:sz w:val="36"/>
                        <w:szCs w:val="36"/>
                      </w:rPr>
                      <w:t>CÂMARA MUNICIPAL DE LUIZ ALVES</w:t>
                    </w:r>
                  </w:p>
                  <w:p w14:paraId="7117D18C" w14:textId="77777777" w:rsidR="0074053B" w:rsidRPr="0074053B" w:rsidRDefault="0074053B" w:rsidP="0074053B">
                    <w:pPr>
                      <w:spacing w:after="0" w:line="360" w:lineRule="auto"/>
                      <w:jc w:val="center"/>
                      <w:rPr>
                        <w:rFonts w:ascii="Times New Roman" w:hAnsi="Times New Roman" w:cs="Times New Roman"/>
                        <w:b/>
                        <w:sz w:val="28"/>
                        <w:szCs w:val="28"/>
                      </w:rPr>
                    </w:pPr>
                    <w:r w:rsidRPr="0074053B">
                      <w:rPr>
                        <w:rFonts w:ascii="Times New Roman" w:hAnsi="Times New Roman" w:cs="Times New Roman"/>
                        <w:b/>
                        <w:sz w:val="28"/>
                        <w:szCs w:val="28"/>
                      </w:rPr>
                      <w:t>Estado de Santa Catarina</w:t>
                    </w:r>
                  </w:p>
                </w:txbxContent>
              </v:textbox>
            </v:shape>
          </w:pict>
        </mc:Fallback>
      </mc:AlternateContent>
    </w:r>
    <w:r w:rsidR="00C24C35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E41054E" wp14:editId="7F757792">
              <wp:simplePos x="0" y="0"/>
              <wp:positionH relativeFrom="column">
                <wp:posOffset>-623570</wp:posOffset>
              </wp:positionH>
              <wp:positionV relativeFrom="paragraph">
                <wp:posOffset>-139700</wp:posOffset>
              </wp:positionV>
              <wp:extent cx="1174115" cy="1384935"/>
              <wp:effectExtent l="0" t="3175" r="1905" b="254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74115" cy="13849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090942" w14:textId="77777777" w:rsidR="0074053B" w:rsidRDefault="0074053B" w:rsidP="0074053B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2B63FEA" wp14:editId="54BEF88E">
                                <wp:extent cx="905982" cy="1260310"/>
                                <wp:effectExtent l="19050" t="0" r="8418" b="0"/>
                                <wp:docPr id="6" name="Imagem 5" descr="Brasão do Poder Legislativo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Brasão do Poder Legislativo.jpg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906709" cy="1261321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E41054E" id="Text Box 3" o:spid="_x0000_s1028" type="#_x0000_t202" style="position:absolute;margin-left:-49.1pt;margin-top:-11pt;width:92.45pt;height:109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" stroked="f">
              <v:textbox>
                <w:txbxContent>
                  <w:p w14:paraId="4E090942" w14:textId="77777777" w:rsidR="0074053B" w:rsidRDefault="0074053B" w:rsidP="0074053B">
                    <w:r>
                      <w:rPr>
                        <w:noProof/>
                      </w:rPr>
                      <w:drawing>
                        <wp:inline distT="0" distB="0" distL="0" distR="0" wp14:anchorId="72B63FEA" wp14:editId="54BEF88E">
                          <wp:extent cx="905982" cy="1260310"/>
                          <wp:effectExtent l="19050" t="0" r="8418" b="0"/>
                          <wp:docPr id="6" name="Imagem 5" descr="Brasão do Poder Legislativo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Brasão do Poder Legislativo.jpg"/>
                                  <pic:cNvPicPr/>
                                </pic:nvPicPr>
                                <pic:blipFill>
                                  <a:blip r:embed="rId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906709" cy="1261321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C24C35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8790E01" wp14:editId="371B20D8">
              <wp:simplePos x="0" y="0"/>
              <wp:positionH relativeFrom="column">
                <wp:posOffset>4951095</wp:posOffset>
              </wp:positionH>
              <wp:positionV relativeFrom="paragraph">
                <wp:posOffset>-79375</wp:posOffset>
              </wp:positionV>
              <wp:extent cx="1637665" cy="1384935"/>
              <wp:effectExtent l="0" t="0" r="254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37665" cy="13849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6B126A" w14:textId="77777777" w:rsidR="0074053B" w:rsidRDefault="0074053B">
                          <w:r w:rsidRPr="0074053B">
                            <w:rPr>
                              <w:noProof/>
                            </w:rPr>
                            <w:drawing>
                              <wp:inline distT="0" distB="0" distL="0" distR="0" wp14:anchorId="3D5245DD" wp14:editId="184F06CE">
                                <wp:extent cx="1360156" cy="1265275"/>
                                <wp:effectExtent l="19050" t="0" r="0" b="0"/>
                                <wp:docPr id="2" name="Imagem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8452" cy="12636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8790E01" id="Text Box 2" o:spid="_x0000_s1029" type="#_x0000_t202" style="position:absolute;margin-left:389.85pt;margin-top:-6.25pt;width:128.95pt;height:109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" stroked="f">
              <v:textbox>
                <w:txbxContent>
                  <w:p w14:paraId="786B126A" w14:textId="77777777" w:rsidR="0074053B" w:rsidRDefault="0074053B">
                    <w:r w:rsidRPr="0074053B">
                      <w:rPr>
                        <w:noProof/>
                      </w:rPr>
                      <w:drawing>
                        <wp:inline distT="0" distB="0" distL="0" distR="0" wp14:anchorId="3D5245DD" wp14:editId="184F06CE">
                          <wp:extent cx="1360156" cy="1265275"/>
                          <wp:effectExtent l="19050" t="0" r="0" b="0"/>
                          <wp:docPr id="2" name="Imagem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8452" cy="12636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32C5A7A1" w14:textId="77777777" w:rsidR="0074053B" w:rsidRDefault="0074053B" w:rsidP="0074053B"/>
  <w:p w14:paraId="63BCAB78" w14:textId="77777777" w:rsidR="0074053B" w:rsidRDefault="0074053B" w:rsidP="0074053B"/>
  <w:p w14:paraId="580B0E95" w14:textId="77777777" w:rsidR="0074053B" w:rsidRDefault="0074053B" w:rsidP="0074053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E4719A"/>
    <w:multiLevelType w:val="hybridMultilevel"/>
    <w:tmpl w:val="B22A7632"/>
    <w:lvl w:ilvl="0" w:tplc="4BF42D48">
      <w:start w:val="1"/>
      <w:numFmt w:val="lowerLetter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6B92F6F"/>
    <w:multiLevelType w:val="hybridMultilevel"/>
    <w:tmpl w:val="DE4ED06E"/>
    <w:lvl w:ilvl="0" w:tplc="77E647C6">
      <w:start w:val="1"/>
      <w:numFmt w:val="lowerLetter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F072FDC"/>
    <w:multiLevelType w:val="hybridMultilevel"/>
    <w:tmpl w:val="C0340F44"/>
    <w:lvl w:ilvl="0" w:tplc="0416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3561E5"/>
    <w:multiLevelType w:val="hybridMultilevel"/>
    <w:tmpl w:val="303CFB18"/>
    <w:lvl w:ilvl="0" w:tplc="E702E20A">
      <w:start w:val="1"/>
      <w:numFmt w:val="decimal"/>
      <w:lvlText w:val="%1)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4" w15:restartNumberingAfterBreak="0">
    <w:nsid w:val="79381CAA"/>
    <w:multiLevelType w:val="hybridMultilevel"/>
    <w:tmpl w:val="E4869B26"/>
    <w:lvl w:ilvl="0" w:tplc="06C05010">
      <w:start w:val="1500"/>
      <w:numFmt w:val="bullet"/>
      <w:lvlText w:val=""/>
      <w:lvlJc w:val="left"/>
      <w:pPr>
        <w:ind w:left="2061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num w:numId="1" w16cid:durableId="14817329">
    <w:abstractNumId w:val="3"/>
  </w:num>
  <w:num w:numId="2" w16cid:durableId="1414203033">
    <w:abstractNumId w:val="0"/>
  </w:num>
  <w:num w:numId="3" w16cid:durableId="1241402836">
    <w:abstractNumId w:val="1"/>
  </w:num>
  <w:num w:numId="4" w16cid:durableId="1399329786">
    <w:abstractNumId w:val="2"/>
  </w:num>
  <w:num w:numId="5" w16cid:durableId="148723528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5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2B1D"/>
    <w:rsid w:val="00000B1C"/>
    <w:rsid w:val="00017F96"/>
    <w:rsid w:val="00063914"/>
    <w:rsid w:val="00066910"/>
    <w:rsid w:val="0009544F"/>
    <w:rsid w:val="000B1DC0"/>
    <w:rsid w:val="000C5B52"/>
    <w:rsid w:val="000D15DC"/>
    <w:rsid w:val="00103D36"/>
    <w:rsid w:val="001410F2"/>
    <w:rsid w:val="00151785"/>
    <w:rsid w:val="001729E6"/>
    <w:rsid w:val="001E29DC"/>
    <w:rsid w:val="00201793"/>
    <w:rsid w:val="002141F8"/>
    <w:rsid w:val="002201E6"/>
    <w:rsid w:val="002572AE"/>
    <w:rsid w:val="00292E15"/>
    <w:rsid w:val="002B1867"/>
    <w:rsid w:val="002C2BE4"/>
    <w:rsid w:val="002C41A1"/>
    <w:rsid w:val="002F2665"/>
    <w:rsid w:val="002F5C8A"/>
    <w:rsid w:val="0033105E"/>
    <w:rsid w:val="00345A87"/>
    <w:rsid w:val="003D4A89"/>
    <w:rsid w:val="003D645E"/>
    <w:rsid w:val="003E5CEF"/>
    <w:rsid w:val="00405FC0"/>
    <w:rsid w:val="0042416F"/>
    <w:rsid w:val="00435636"/>
    <w:rsid w:val="004A2765"/>
    <w:rsid w:val="005003E9"/>
    <w:rsid w:val="00506722"/>
    <w:rsid w:val="005314B9"/>
    <w:rsid w:val="00541292"/>
    <w:rsid w:val="0062647F"/>
    <w:rsid w:val="006C5190"/>
    <w:rsid w:val="006D409D"/>
    <w:rsid w:val="006E59F6"/>
    <w:rsid w:val="006E7805"/>
    <w:rsid w:val="00716EBB"/>
    <w:rsid w:val="00732B1D"/>
    <w:rsid w:val="0074053B"/>
    <w:rsid w:val="00795885"/>
    <w:rsid w:val="007A78A9"/>
    <w:rsid w:val="007B3891"/>
    <w:rsid w:val="007B47A1"/>
    <w:rsid w:val="00812735"/>
    <w:rsid w:val="0081790A"/>
    <w:rsid w:val="0083167E"/>
    <w:rsid w:val="0090017E"/>
    <w:rsid w:val="00923CEC"/>
    <w:rsid w:val="009247F7"/>
    <w:rsid w:val="00926FA2"/>
    <w:rsid w:val="009769E9"/>
    <w:rsid w:val="009B3802"/>
    <w:rsid w:val="00A1052E"/>
    <w:rsid w:val="00A373E2"/>
    <w:rsid w:val="00A937C0"/>
    <w:rsid w:val="00AA57B2"/>
    <w:rsid w:val="00AB65E0"/>
    <w:rsid w:val="00AC55A6"/>
    <w:rsid w:val="00AF6B92"/>
    <w:rsid w:val="00B01AFE"/>
    <w:rsid w:val="00B02DE5"/>
    <w:rsid w:val="00B06D33"/>
    <w:rsid w:val="00B22D7F"/>
    <w:rsid w:val="00B76586"/>
    <w:rsid w:val="00BC0C7B"/>
    <w:rsid w:val="00C24C35"/>
    <w:rsid w:val="00C32959"/>
    <w:rsid w:val="00C60F19"/>
    <w:rsid w:val="00CD5780"/>
    <w:rsid w:val="00D05C44"/>
    <w:rsid w:val="00D31065"/>
    <w:rsid w:val="00D37EE2"/>
    <w:rsid w:val="00D444BB"/>
    <w:rsid w:val="00D74CE0"/>
    <w:rsid w:val="00D7733C"/>
    <w:rsid w:val="00D90C94"/>
    <w:rsid w:val="00DB29C6"/>
    <w:rsid w:val="00DB58F7"/>
    <w:rsid w:val="00DC765E"/>
    <w:rsid w:val="00DE2C69"/>
    <w:rsid w:val="00DE770C"/>
    <w:rsid w:val="00E3700A"/>
    <w:rsid w:val="00E6274D"/>
    <w:rsid w:val="00EB4811"/>
    <w:rsid w:val="00EE3744"/>
    <w:rsid w:val="00EF517F"/>
    <w:rsid w:val="00F71420"/>
    <w:rsid w:val="00F8324A"/>
    <w:rsid w:val="00FA5C26"/>
    <w:rsid w:val="00FE1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F88463"/>
  <w15:docId w15:val="{F33F305B-DCC2-5842-B9F0-0EA9CDED1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D05C44"/>
    <w:pPr>
      <w:keepNext/>
      <w:spacing w:after="0" w:line="240" w:lineRule="auto"/>
      <w:jc w:val="both"/>
      <w:outlineLvl w:val="0"/>
    </w:pPr>
    <w:rPr>
      <w:rFonts w:ascii="Arial Black" w:eastAsia="Times New Roman" w:hAnsi="Arial Black" w:cs="Times New Roman"/>
      <w:sz w:val="28"/>
      <w:szCs w:val="20"/>
    </w:rPr>
  </w:style>
  <w:style w:type="paragraph" w:styleId="Ttulo2">
    <w:name w:val="heading 2"/>
    <w:basedOn w:val="Normal"/>
    <w:next w:val="Normal"/>
    <w:link w:val="Ttulo2Char"/>
    <w:qFormat/>
    <w:rsid w:val="00D05C44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D05C44"/>
    <w:pPr>
      <w:keepNext/>
      <w:spacing w:before="240" w:after="60" w:line="240" w:lineRule="auto"/>
      <w:ind w:firstLine="567"/>
      <w:jc w:val="both"/>
      <w:outlineLvl w:val="2"/>
    </w:pPr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05C44"/>
    <w:pPr>
      <w:keepNext/>
      <w:spacing w:before="240" w:after="60" w:line="240" w:lineRule="auto"/>
      <w:ind w:firstLine="567"/>
      <w:jc w:val="both"/>
      <w:outlineLvl w:val="3"/>
    </w:pPr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7405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74053B"/>
  </w:style>
  <w:style w:type="paragraph" w:styleId="Rodap">
    <w:name w:val="footer"/>
    <w:basedOn w:val="Normal"/>
    <w:link w:val="RodapChar"/>
    <w:uiPriority w:val="99"/>
    <w:unhideWhenUsed/>
    <w:rsid w:val="007405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4053B"/>
  </w:style>
  <w:style w:type="paragraph" w:styleId="Textodebalo">
    <w:name w:val="Balloon Text"/>
    <w:basedOn w:val="Normal"/>
    <w:link w:val="TextodebaloChar"/>
    <w:semiHidden/>
    <w:unhideWhenUsed/>
    <w:rsid w:val="007405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053B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D05C44"/>
    <w:rPr>
      <w:rFonts w:ascii="Arial Black" w:eastAsia="Times New Roman" w:hAnsi="Arial Black" w:cs="Times New Roman"/>
      <w:sz w:val="28"/>
      <w:szCs w:val="20"/>
    </w:rPr>
  </w:style>
  <w:style w:type="character" w:customStyle="1" w:styleId="Ttulo2Char">
    <w:name w:val="Título 2 Char"/>
    <w:basedOn w:val="Fontepargpadro"/>
    <w:link w:val="Ttulo2"/>
    <w:rsid w:val="00D05C44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customStyle="1" w:styleId="Ttulo3Char">
    <w:name w:val="Título 3 Char"/>
    <w:basedOn w:val="Fontepargpadro"/>
    <w:link w:val="Ttulo3"/>
    <w:uiPriority w:val="9"/>
    <w:rsid w:val="00D05C44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05C44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paragraph" w:styleId="Corpodetexto">
    <w:name w:val="Body Text"/>
    <w:basedOn w:val="Normal"/>
    <w:link w:val="CorpodetextoChar"/>
    <w:rsid w:val="00D05C4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D05C44"/>
    <w:rPr>
      <w:rFonts w:ascii="Times New Roman" w:eastAsia="Times New Roman" w:hAnsi="Times New Roman" w:cs="Times New Roman"/>
      <w:sz w:val="24"/>
      <w:szCs w:val="24"/>
    </w:rPr>
  </w:style>
  <w:style w:type="paragraph" w:styleId="Corpodetexto3">
    <w:name w:val="Body Text 3"/>
    <w:basedOn w:val="Normal"/>
    <w:link w:val="Corpodetexto3Char"/>
    <w:rsid w:val="00D05C44"/>
    <w:pPr>
      <w:spacing w:after="120" w:line="240" w:lineRule="auto"/>
      <w:ind w:firstLine="567"/>
      <w:jc w:val="both"/>
    </w:pPr>
    <w:rPr>
      <w:rFonts w:ascii="Arial" w:eastAsia="Times New Roman" w:hAnsi="Arial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D05C44"/>
    <w:rPr>
      <w:rFonts w:ascii="Arial" w:eastAsia="Times New Roman" w:hAnsi="Arial" w:cs="Times New Roman"/>
      <w:sz w:val="16"/>
      <w:szCs w:val="16"/>
    </w:rPr>
  </w:style>
  <w:style w:type="character" w:styleId="Hyperlink">
    <w:name w:val="Hyperlink"/>
    <w:rsid w:val="00D05C44"/>
    <w:rPr>
      <w:color w:val="0000FF"/>
      <w:u w:val="single"/>
    </w:rPr>
  </w:style>
  <w:style w:type="character" w:styleId="Forte">
    <w:name w:val="Strong"/>
    <w:uiPriority w:val="22"/>
    <w:qFormat/>
    <w:rsid w:val="00D05C44"/>
    <w:rPr>
      <w:b/>
      <w:bCs/>
    </w:rPr>
  </w:style>
  <w:style w:type="paragraph" w:customStyle="1" w:styleId="Textoembloco1">
    <w:name w:val="Texto em bloco1"/>
    <w:basedOn w:val="Normal"/>
    <w:rsid w:val="00D05C44"/>
    <w:pPr>
      <w:overflowPunct w:val="0"/>
      <w:autoSpaceDE w:val="0"/>
      <w:autoSpaceDN w:val="0"/>
      <w:adjustRightInd w:val="0"/>
      <w:spacing w:after="0" w:line="240" w:lineRule="auto"/>
      <w:ind w:left="2835" w:right="1082"/>
      <w:jc w:val="both"/>
    </w:pPr>
    <w:rPr>
      <w:rFonts w:ascii="Times New Roman" w:eastAsia="Times New Roman" w:hAnsi="Times New Roman" w:cs="Times New Roman"/>
      <w:b/>
      <w:sz w:val="24"/>
      <w:szCs w:val="20"/>
      <w:u w:val="single"/>
    </w:rPr>
  </w:style>
  <w:style w:type="character" w:customStyle="1" w:styleId="highlight">
    <w:name w:val="highlight"/>
    <w:basedOn w:val="Fontepargpadro"/>
    <w:rsid w:val="00D05C44"/>
  </w:style>
  <w:style w:type="paragraph" w:styleId="Corpodetexto2">
    <w:name w:val="Body Text 2"/>
    <w:basedOn w:val="Normal"/>
    <w:link w:val="Corpodetexto2Char"/>
    <w:uiPriority w:val="99"/>
    <w:unhideWhenUsed/>
    <w:rsid w:val="00D05C44"/>
    <w:pPr>
      <w:spacing w:after="120" w:line="480" w:lineRule="auto"/>
      <w:ind w:firstLine="567"/>
      <w:jc w:val="both"/>
    </w:pPr>
    <w:rPr>
      <w:rFonts w:ascii="Arial" w:eastAsia="Times New Roman" w:hAnsi="Arial" w:cs="Times New Roman"/>
      <w:sz w:val="24"/>
      <w:szCs w:val="20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05C44"/>
    <w:rPr>
      <w:rFonts w:ascii="Arial" w:eastAsia="Times New Roman" w:hAnsi="Arial" w:cs="Times New Roman"/>
      <w:sz w:val="24"/>
      <w:szCs w:val="20"/>
      <w:lang w:val="x-none" w:eastAsia="x-none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D05C44"/>
    <w:pPr>
      <w:spacing w:after="120" w:line="480" w:lineRule="auto"/>
      <w:ind w:left="283" w:firstLine="567"/>
      <w:jc w:val="both"/>
    </w:pPr>
    <w:rPr>
      <w:rFonts w:ascii="Arial" w:eastAsia="Times New Roman" w:hAnsi="Arial" w:cs="Times New Roman"/>
      <w:sz w:val="24"/>
      <w:szCs w:val="20"/>
      <w:lang w:val="x-none" w:eastAsia="x-none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05C44"/>
    <w:rPr>
      <w:rFonts w:ascii="Arial" w:eastAsia="Times New Roman" w:hAnsi="Arial" w:cs="Times New Roman"/>
      <w:sz w:val="24"/>
      <w:szCs w:val="20"/>
      <w:lang w:val="x-none" w:eastAsia="x-none"/>
    </w:rPr>
  </w:style>
  <w:style w:type="table" w:styleId="Tabelacomgrade">
    <w:name w:val="Table Grid"/>
    <w:basedOn w:val="Tabelanormal"/>
    <w:uiPriority w:val="59"/>
    <w:rsid w:val="00D05C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D05C44"/>
    <w:pPr>
      <w:spacing w:after="120" w:line="240" w:lineRule="auto"/>
      <w:ind w:left="283" w:firstLine="567"/>
      <w:jc w:val="both"/>
    </w:pPr>
    <w:rPr>
      <w:rFonts w:ascii="Arial" w:eastAsia="Times New Roman" w:hAnsi="Arial" w:cs="Times New Roman"/>
      <w:sz w:val="24"/>
      <w:szCs w:val="20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D05C44"/>
    <w:rPr>
      <w:rFonts w:ascii="Arial" w:eastAsia="Times New Roman" w:hAnsi="Arial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unhideWhenUsed/>
    <w:rsid w:val="00D05C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W-Padro">
    <w:name w:val="WW-Padr?o"/>
    <w:rsid w:val="00D05C44"/>
    <w:pPr>
      <w:widowControl w:val="0"/>
      <w:suppressAutoHyphens/>
      <w:spacing w:after="0" w:line="240" w:lineRule="auto"/>
    </w:pPr>
    <w:rPr>
      <w:rFonts w:ascii="Liberation Serif" w:eastAsia="Times New Roman" w:hAnsi="Liberation Serif" w:cs="Liberation Serif"/>
      <w:kern w:val="1"/>
      <w:sz w:val="24"/>
      <w:szCs w:val="24"/>
      <w:lang w:eastAsia="hi-IN" w:bidi="hi-IN"/>
    </w:rPr>
  </w:style>
  <w:style w:type="paragraph" w:customStyle="1" w:styleId="TableContents">
    <w:name w:val="Table Contents"/>
    <w:basedOn w:val="WW-Padro"/>
    <w:rsid w:val="00D05C44"/>
    <w:rPr>
      <w:lang w:eastAsia="ar-SA" w:bidi="ar-SA"/>
    </w:rPr>
  </w:style>
  <w:style w:type="character" w:customStyle="1" w:styleId="label">
    <w:name w:val="label"/>
    <w:basedOn w:val="Fontepargpadro"/>
    <w:rsid w:val="00D05C44"/>
  </w:style>
  <w:style w:type="paragraph" w:customStyle="1" w:styleId="Corpodetexto21">
    <w:name w:val="Corpo de texto 21"/>
    <w:basedOn w:val="Normal"/>
    <w:rsid w:val="00D05C44"/>
    <w:pPr>
      <w:overflowPunct w:val="0"/>
      <w:autoSpaceDE w:val="0"/>
      <w:autoSpaceDN w:val="0"/>
      <w:adjustRightInd w:val="0"/>
      <w:spacing w:after="0" w:line="240" w:lineRule="auto"/>
      <w:ind w:firstLine="2835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oembloco2">
    <w:name w:val="Texto em bloco2"/>
    <w:basedOn w:val="Normal"/>
    <w:rsid w:val="00D05C44"/>
    <w:pPr>
      <w:overflowPunct w:val="0"/>
      <w:autoSpaceDE w:val="0"/>
      <w:autoSpaceDN w:val="0"/>
      <w:adjustRightInd w:val="0"/>
      <w:spacing w:after="0" w:line="240" w:lineRule="auto"/>
      <w:ind w:left="2835" w:right="1082"/>
      <w:jc w:val="both"/>
      <w:textAlignment w:val="baseline"/>
    </w:pPr>
    <w:rPr>
      <w:rFonts w:ascii="Times New Roman" w:eastAsia="Times New Roman" w:hAnsi="Times New Roman" w:cs="Times New Roman"/>
      <w:b/>
      <w:sz w:val="24"/>
      <w:szCs w:val="20"/>
      <w:u w:val="single"/>
    </w:rPr>
  </w:style>
  <w:style w:type="paragraph" w:customStyle="1" w:styleId="Corpodetexto22">
    <w:name w:val="Corpo de texto 22"/>
    <w:basedOn w:val="Normal"/>
    <w:rsid w:val="00D05C44"/>
    <w:pPr>
      <w:overflowPunct w:val="0"/>
      <w:autoSpaceDE w:val="0"/>
      <w:autoSpaceDN w:val="0"/>
      <w:adjustRightInd w:val="0"/>
      <w:spacing w:after="0" w:line="240" w:lineRule="auto"/>
      <w:ind w:firstLine="2835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st1">
    <w:name w:val="st1"/>
    <w:basedOn w:val="Fontepargpadro"/>
    <w:rsid w:val="00D05C44"/>
  </w:style>
  <w:style w:type="character" w:styleId="Refdecomentrio">
    <w:name w:val="annotation reference"/>
    <w:uiPriority w:val="99"/>
    <w:semiHidden/>
    <w:unhideWhenUsed/>
    <w:rsid w:val="00D05C4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05C44"/>
    <w:pPr>
      <w:spacing w:after="0" w:line="240" w:lineRule="auto"/>
      <w:ind w:firstLine="567"/>
      <w:jc w:val="both"/>
    </w:pPr>
    <w:rPr>
      <w:rFonts w:ascii="Arial" w:eastAsia="Times New Roman" w:hAnsi="Arial" w:cs="Times New Roman"/>
      <w:sz w:val="20"/>
      <w:szCs w:val="20"/>
      <w:lang w:val="x-none" w:eastAsia="x-none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05C44"/>
    <w:rPr>
      <w:rFonts w:ascii="Arial" w:eastAsia="Times New Roman" w:hAnsi="Arial" w:cs="Times New Roman"/>
      <w:sz w:val="20"/>
      <w:szCs w:val="20"/>
      <w:lang w:val="x-none" w:eastAsia="x-none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05C4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05C44"/>
    <w:rPr>
      <w:rFonts w:ascii="Arial" w:eastAsia="Times New Roman" w:hAnsi="Arial" w:cs="Times New Roman"/>
      <w:b/>
      <w:bCs/>
      <w:sz w:val="20"/>
      <w:szCs w:val="20"/>
      <w:lang w:val="x-none" w:eastAsia="x-none"/>
    </w:rPr>
  </w:style>
  <w:style w:type="paragraph" w:customStyle="1" w:styleId="dou-paragraph">
    <w:name w:val="dou-paragraph"/>
    <w:basedOn w:val="Normal"/>
    <w:rsid w:val="00D05C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eviso">
    <w:name w:val="Revision"/>
    <w:hidden/>
    <w:uiPriority w:val="99"/>
    <w:semiHidden/>
    <w:rsid w:val="00D05C44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89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0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64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40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272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89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06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033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footer" Target="footer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7.emf"/><Relationship Id="rId2" Type="http://schemas.openxmlformats.org/officeDocument/2006/relationships/image" Target="media/image60.jpeg"/><Relationship Id="rId1" Type="http://schemas.openxmlformats.org/officeDocument/2006/relationships/image" Target="media/image16.jpeg"/><Relationship Id="rId4" Type="http://schemas.openxmlformats.org/officeDocument/2006/relationships/image" Target="media/image7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cuments\Modelos\Requerimento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C:\Users\User\Documents\Modelos\Requerimento.dotx</Template>
  <TotalTime>11</TotalTime>
  <Pages>10</Pages>
  <Words>312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suzana moraes</cp:lastModifiedBy>
  <cp:revision>4</cp:revision>
  <cp:lastPrinted>2022-08-23T12:23:00Z</cp:lastPrinted>
  <dcterms:created xsi:type="dcterms:W3CDTF">2023-08-14T12:51:00Z</dcterms:created>
  <dcterms:modified xsi:type="dcterms:W3CDTF">2023-08-17T16:16:00Z</dcterms:modified>
</cp:coreProperties>
</file>