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E26D48">
      <w:pPr>
        <w:pStyle w:val="Ttulo7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514D7836" w:rsidR="002E7D17" w:rsidRDefault="002E7D17" w:rsidP="00527BBE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527BBE">
        <w:rPr>
          <w:rFonts w:ascii="Times New Roman" w:hAnsi="Times New Roman" w:cs="Times New Roman"/>
          <w:b/>
          <w:i w:val="0"/>
          <w:color w:val="auto"/>
        </w:rPr>
        <w:t>45/</w:t>
      </w:r>
      <w:r w:rsidRPr="002E7D17">
        <w:rPr>
          <w:rFonts w:ascii="Times New Roman" w:hAnsi="Times New Roman" w:cs="Times New Roman"/>
          <w:b/>
          <w:i w:val="0"/>
          <w:color w:val="auto"/>
        </w:rPr>
        <w:t>2022</w:t>
      </w:r>
    </w:p>
    <w:p w14:paraId="7FDD6BC9" w14:textId="77777777" w:rsidR="00D95075" w:rsidRPr="00D95075" w:rsidRDefault="00D95075" w:rsidP="00D95075"/>
    <w:tbl>
      <w:tblPr>
        <w:tblpPr w:leftFromText="141" w:rightFromText="141" w:vertAnchor="text" w:horzAnchor="page" w:tblpX="3074" w:tblpY="208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7"/>
      </w:tblGrid>
      <w:tr w:rsidR="002E7D17" w:rsidRPr="00A35607" w14:paraId="55D6F105" w14:textId="77777777" w:rsidTr="00DA44F6">
        <w:trPr>
          <w:cantSplit/>
          <w:trHeight w:val="1720"/>
        </w:trPr>
        <w:tc>
          <w:tcPr>
            <w:tcW w:w="7797" w:type="dxa"/>
          </w:tcPr>
          <w:p w14:paraId="25A569C2" w14:textId="05D7AAE6" w:rsidR="002E7D17" w:rsidRPr="00A35607" w:rsidRDefault="00DA44F6" w:rsidP="004008B3">
            <w:pPr>
              <w:spacing w:line="276" w:lineRule="auto"/>
              <w:jc w:val="both"/>
              <w:rPr>
                <w:b/>
              </w:rPr>
            </w:pPr>
            <w:bookmarkStart w:id="0" w:name="_Hlk108790016"/>
            <w:r w:rsidRPr="004D7FA8">
              <w:rPr>
                <w:b/>
              </w:rPr>
              <w:t xml:space="preserve">AUTORIZA O PODER EXECUTIVO MUNICIPAL A FIRMAR TERMO DE </w:t>
            </w:r>
            <w:r>
              <w:rPr>
                <w:b/>
              </w:rPr>
              <w:t xml:space="preserve">DOAÇÃO DE IMÓVEL COM ENCARGOS </w:t>
            </w:r>
            <w:r w:rsidRPr="004D7FA8">
              <w:rPr>
                <w:b/>
              </w:rPr>
              <w:t>A COMPANHIA CATARINENSE DE ÁGUAS E SANEAMENTO - CASAN, E DÁ OUTRAS PROVIDÊNCIAS</w:t>
            </w:r>
            <w:r>
              <w:rPr>
                <w:b/>
              </w:rPr>
              <w:t xml:space="preserve">, </w:t>
            </w:r>
            <w:r w:rsidRPr="00315594">
              <w:rPr>
                <w:b/>
              </w:rPr>
              <w:t>PARA IMPLANTAÇÃO DA ESTAÇÃO DE TRATAMENTO DE ESGOTO –ETE.</w:t>
            </w:r>
            <w:bookmarkEnd w:id="0"/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4B74FCC8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</w:t>
      </w:r>
      <w:r w:rsidRPr="00A35607">
        <w:tab/>
        <w:t xml:space="preserve">                                     </w:t>
      </w:r>
    </w:p>
    <w:p w14:paraId="7EB670C9" w14:textId="540557D9" w:rsidR="002E7D17" w:rsidRDefault="002E7D17" w:rsidP="002E7D17">
      <w:r w:rsidRPr="00A35607">
        <w:t xml:space="preserve">                                          </w:t>
      </w:r>
      <w:r>
        <w:t xml:space="preserve">              </w:t>
      </w:r>
    </w:p>
    <w:p w14:paraId="1F0B06A9" w14:textId="095B13E3" w:rsidR="002E7D17" w:rsidRDefault="002D1163" w:rsidP="004008B3">
      <w:pPr>
        <w:spacing w:line="276" w:lineRule="auto"/>
        <w:ind w:firstLine="708"/>
        <w:jc w:val="both"/>
      </w:pPr>
      <w:r>
        <w:t xml:space="preserve">Ivan José </w:t>
      </w:r>
      <w:proofErr w:type="spellStart"/>
      <w:r>
        <w:t>Canci</w:t>
      </w:r>
      <w:proofErr w:type="spellEnd"/>
      <w:r w:rsidRPr="002D1163">
        <w:t xml:space="preserve">, Prefeito Municipal de </w:t>
      </w:r>
      <w:r>
        <w:t>Anchieta</w:t>
      </w:r>
      <w:r w:rsidRPr="002D1163">
        <w:t>, Estado de Santa Catarina, no uso de suas atribuições legais, faz saber a todos os habitantes deste Município que o Plenário da Câmara de Vereadores Aprovou e eu Sanciono a seguinte Lei:</w:t>
      </w:r>
    </w:p>
    <w:p w14:paraId="0616A3F7" w14:textId="77777777" w:rsidR="004008B3" w:rsidRDefault="004008B3" w:rsidP="004008B3">
      <w:pPr>
        <w:spacing w:line="276" w:lineRule="auto"/>
        <w:ind w:firstLine="708"/>
        <w:jc w:val="both"/>
      </w:pPr>
    </w:p>
    <w:p w14:paraId="2B07DB26" w14:textId="3722AF35" w:rsidR="00AC462B" w:rsidRPr="00085A1C" w:rsidRDefault="00AC462B" w:rsidP="004008B3">
      <w:pPr>
        <w:spacing w:line="276" w:lineRule="auto"/>
        <w:ind w:firstLine="708"/>
        <w:jc w:val="both"/>
      </w:pPr>
      <w:r w:rsidRPr="00390876">
        <w:rPr>
          <w:b/>
        </w:rPr>
        <w:t>Art. 1.º</w:t>
      </w:r>
      <w:r w:rsidRPr="00390876">
        <w:t xml:space="preserve"> Fica o Poder Executivo Municipal autorizado a </w:t>
      </w:r>
      <w:r>
        <w:t xml:space="preserve">realizar a </w:t>
      </w:r>
      <w:r w:rsidR="00A8656E">
        <w:t xml:space="preserve">Doação de imóvel com encargos a </w:t>
      </w:r>
      <w:r w:rsidR="00A8656E" w:rsidRPr="00A8656E">
        <w:rPr>
          <w:bCs/>
        </w:rPr>
        <w:t xml:space="preserve">Companhia Catarinense </w:t>
      </w:r>
      <w:r w:rsidR="00A8656E">
        <w:rPr>
          <w:bCs/>
        </w:rPr>
        <w:t>d</w:t>
      </w:r>
      <w:r w:rsidR="00A8656E" w:rsidRPr="00A8656E">
        <w:rPr>
          <w:bCs/>
        </w:rPr>
        <w:t xml:space="preserve">e Águas </w:t>
      </w:r>
      <w:r w:rsidR="00A8656E">
        <w:rPr>
          <w:bCs/>
        </w:rPr>
        <w:t>e</w:t>
      </w:r>
      <w:r w:rsidR="00A8656E" w:rsidRPr="00A8656E">
        <w:rPr>
          <w:bCs/>
        </w:rPr>
        <w:t xml:space="preserve"> Saneamento</w:t>
      </w:r>
      <w:r w:rsidR="00A8656E" w:rsidRPr="004D7FA8">
        <w:rPr>
          <w:b/>
        </w:rPr>
        <w:t xml:space="preserve"> </w:t>
      </w:r>
      <w:r w:rsidR="004008B3">
        <w:rPr>
          <w:b/>
        </w:rPr>
        <w:t>–</w:t>
      </w:r>
      <w:r w:rsidR="00A8656E" w:rsidRPr="004D7FA8">
        <w:rPr>
          <w:b/>
        </w:rPr>
        <w:t xml:space="preserve"> </w:t>
      </w:r>
      <w:r w:rsidR="00A8656E" w:rsidRPr="007B40B6">
        <w:rPr>
          <w:bCs/>
        </w:rPr>
        <w:t>CASAN</w:t>
      </w:r>
      <w:r w:rsidR="004008B3">
        <w:rPr>
          <w:bCs/>
        </w:rPr>
        <w:t>,</w:t>
      </w:r>
      <w:r w:rsidRPr="00390876">
        <w:t xml:space="preserve"> </w:t>
      </w:r>
      <w:r>
        <w:t xml:space="preserve">de parte </w:t>
      </w:r>
      <w:r w:rsidRPr="00390876">
        <w:t>do</w:t>
      </w:r>
      <w:r w:rsidR="00CB710A">
        <w:t>s</w:t>
      </w:r>
      <w:r w:rsidRPr="00390876">
        <w:t xml:space="preserve"> </w:t>
      </w:r>
      <w:r>
        <w:t>L</w:t>
      </w:r>
      <w:r w:rsidRPr="00390876">
        <w:t>ote</w:t>
      </w:r>
      <w:r w:rsidR="00CB710A">
        <w:t>s</w:t>
      </w:r>
      <w:r w:rsidRPr="00390876">
        <w:t xml:space="preserve"> </w:t>
      </w:r>
      <w:r>
        <w:t>R</w:t>
      </w:r>
      <w:r w:rsidRPr="00390876">
        <w:t>ura</w:t>
      </w:r>
      <w:r w:rsidR="00CB710A">
        <w:t>is</w:t>
      </w:r>
      <w:r w:rsidRPr="00390876">
        <w:t xml:space="preserve"> </w:t>
      </w:r>
      <w:r w:rsidR="00CB710A">
        <w:t>02</w:t>
      </w:r>
      <w:r w:rsidRPr="00390876">
        <w:t xml:space="preserve"> (</w:t>
      </w:r>
      <w:r w:rsidR="00CB710A">
        <w:t>dois</w:t>
      </w:r>
      <w:r w:rsidRPr="00390876">
        <w:t>)</w:t>
      </w:r>
      <w:r w:rsidR="00CB710A">
        <w:t xml:space="preserve"> e 03 (três)</w:t>
      </w:r>
      <w:r w:rsidRPr="00390876">
        <w:t xml:space="preserve">, com área </w:t>
      </w:r>
      <w:r w:rsidR="00CB710A">
        <w:t>superfície em conjunto</w:t>
      </w:r>
      <w:r>
        <w:t xml:space="preserve"> de </w:t>
      </w:r>
      <w:r w:rsidR="00CB710A">
        <w:t>10</w:t>
      </w:r>
      <w:r>
        <w:t>.000 m</w:t>
      </w:r>
      <w:r w:rsidR="007E7FF5">
        <w:t>²</w:t>
      </w:r>
      <w:r w:rsidRPr="00390876">
        <w:t xml:space="preserve"> (</w:t>
      </w:r>
      <w:r w:rsidR="00CB710A">
        <w:t>dez</w:t>
      </w:r>
      <w:r>
        <w:t xml:space="preserve"> mil metros quadrados)</w:t>
      </w:r>
      <w:r w:rsidRPr="00390876">
        <w:t xml:space="preserve">, sem benfeitorias, situado na Linha </w:t>
      </w:r>
      <w:r w:rsidR="00CB710A">
        <w:t>São Marcos</w:t>
      </w:r>
      <w:r>
        <w:t xml:space="preserve">, interior do Município de Anchieta, </w:t>
      </w:r>
      <w:r w:rsidRPr="00085A1C">
        <w:t xml:space="preserve">matriculado sob o n. </w:t>
      </w:r>
      <w:r w:rsidR="00CB710A" w:rsidRPr="00085A1C">
        <w:t>5.229</w:t>
      </w:r>
      <w:r w:rsidRPr="00085A1C">
        <w:t>, no Registro de Imóveis de Anchieta</w:t>
      </w:r>
      <w:r w:rsidR="004008B3">
        <w:t>/SC</w:t>
      </w:r>
      <w:r w:rsidRPr="00085A1C">
        <w:t xml:space="preserve">, como incentivo para fins </w:t>
      </w:r>
      <w:r w:rsidR="002F6413" w:rsidRPr="00085A1C">
        <w:t>de implantação d</w:t>
      </w:r>
      <w:r w:rsidR="007A19CE" w:rsidRPr="00085A1C">
        <w:t>a Estação de Tratamento de Esgoto - ETE</w:t>
      </w:r>
      <w:r w:rsidR="002F6413" w:rsidRPr="00085A1C">
        <w:t>, mediante o estabelecimento de encargos para serem cumpridos pela concessionária.</w:t>
      </w:r>
    </w:p>
    <w:p w14:paraId="1B647562" w14:textId="61AAD2E0" w:rsidR="00C77C8A" w:rsidRDefault="00085A1C" w:rsidP="004008B3">
      <w:pPr>
        <w:spacing w:line="276" w:lineRule="auto"/>
        <w:ind w:firstLine="708"/>
        <w:jc w:val="both"/>
      </w:pPr>
      <w:r w:rsidRPr="00085A1C">
        <w:rPr>
          <w:b/>
          <w:bCs/>
        </w:rPr>
        <w:t>Parágrafo</w:t>
      </w:r>
      <w:r w:rsidR="00C77C8A" w:rsidRPr="00085A1C">
        <w:rPr>
          <w:b/>
          <w:bCs/>
        </w:rPr>
        <w:t xml:space="preserve"> Único: </w:t>
      </w:r>
      <w:r w:rsidR="00C77C8A" w:rsidRPr="00085A1C">
        <w:t xml:space="preserve">No caso de a CASAN não implantar o descrito no </w:t>
      </w:r>
      <w:r w:rsidR="00C77C8A" w:rsidRPr="005645F9">
        <w:t>cap</w:t>
      </w:r>
      <w:r w:rsidR="005645F9" w:rsidRPr="005645F9">
        <w:t>ut</w:t>
      </w:r>
      <w:r w:rsidR="00C77C8A" w:rsidRPr="00085A1C">
        <w:t xml:space="preserve"> desse artigo no prazo de </w:t>
      </w:r>
      <w:r w:rsidRPr="00085A1C">
        <w:t>02 (dois)</w:t>
      </w:r>
      <w:r w:rsidR="00C77C8A" w:rsidRPr="00085A1C">
        <w:t xml:space="preserve"> anos, o imóvel reverterá ao município.</w:t>
      </w:r>
    </w:p>
    <w:p w14:paraId="782BFBC5" w14:textId="77777777" w:rsidR="004008B3" w:rsidRPr="00C77C8A" w:rsidRDefault="004008B3" w:rsidP="004008B3">
      <w:pPr>
        <w:spacing w:line="276" w:lineRule="auto"/>
        <w:ind w:firstLine="708"/>
        <w:jc w:val="both"/>
      </w:pPr>
    </w:p>
    <w:p w14:paraId="676EF8ED" w14:textId="4A669BE4" w:rsidR="00AC462B" w:rsidRDefault="00AC462B" w:rsidP="004008B3">
      <w:pPr>
        <w:spacing w:line="276" w:lineRule="auto"/>
        <w:ind w:firstLine="708"/>
        <w:jc w:val="both"/>
      </w:pPr>
      <w:r w:rsidRPr="00BA364F">
        <w:rPr>
          <w:b/>
        </w:rPr>
        <w:t xml:space="preserve">Art. 2º. </w:t>
      </w:r>
      <w:r>
        <w:t>As condições e os encargos para serem cumpridos pela concessionária serão estabelecidos no respectivo contrato.</w:t>
      </w:r>
    </w:p>
    <w:p w14:paraId="5D77663F" w14:textId="77777777" w:rsidR="004008B3" w:rsidRDefault="004008B3" w:rsidP="004008B3">
      <w:pPr>
        <w:spacing w:line="276" w:lineRule="auto"/>
        <w:ind w:firstLine="708"/>
        <w:jc w:val="both"/>
      </w:pPr>
    </w:p>
    <w:p w14:paraId="0E03AD95" w14:textId="489A78B8" w:rsidR="00AC462B" w:rsidRDefault="00AC462B" w:rsidP="004008B3">
      <w:pPr>
        <w:spacing w:line="276" w:lineRule="auto"/>
        <w:ind w:firstLine="708"/>
        <w:jc w:val="both"/>
      </w:pPr>
      <w:r>
        <w:rPr>
          <w:b/>
        </w:rPr>
        <w:t>Art. 3</w:t>
      </w:r>
      <w:r w:rsidRPr="00390876">
        <w:rPr>
          <w:b/>
        </w:rPr>
        <w:t>º</w:t>
      </w:r>
      <w:r>
        <w:rPr>
          <w:b/>
        </w:rPr>
        <w:t>.</w:t>
      </w:r>
      <w:r w:rsidRPr="00390876">
        <w:t xml:space="preserve"> As despesas decorrentes da execução desta Lei, correrão a conta de dotações especificas.</w:t>
      </w:r>
    </w:p>
    <w:p w14:paraId="69161205" w14:textId="77777777" w:rsidR="004008B3" w:rsidRDefault="004008B3" w:rsidP="004008B3">
      <w:pPr>
        <w:spacing w:line="276" w:lineRule="auto"/>
        <w:ind w:firstLine="708"/>
        <w:jc w:val="both"/>
      </w:pPr>
    </w:p>
    <w:p w14:paraId="742D2FDB" w14:textId="77777777" w:rsidR="00AC462B" w:rsidRDefault="00AC462B" w:rsidP="004008B3">
      <w:pPr>
        <w:spacing w:line="276" w:lineRule="auto"/>
        <w:ind w:firstLine="708"/>
        <w:jc w:val="both"/>
      </w:pPr>
      <w:r w:rsidRPr="00390876">
        <w:rPr>
          <w:b/>
        </w:rPr>
        <w:t xml:space="preserve">Art. </w:t>
      </w:r>
      <w:r>
        <w:rPr>
          <w:b/>
        </w:rPr>
        <w:t>4</w:t>
      </w:r>
      <w:r w:rsidRPr="00390876">
        <w:rPr>
          <w:b/>
        </w:rPr>
        <w:t>º</w:t>
      </w:r>
      <w:r>
        <w:rPr>
          <w:b/>
        </w:rPr>
        <w:t>.</w:t>
      </w:r>
      <w:r w:rsidRPr="00390876">
        <w:t xml:space="preserve"> Esta Lei entra em </w:t>
      </w:r>
      <w:r>
        <w:t>vigor da data de sua publicação revogando-se as disposições em contrário.</w:t>
      </w:r>
    </w:p>
    <w:p w14:paraId="51F5E228" w14:textId="77777777" w:rsidR="00963A02" w:rsidRDefault="00963A02" w:rsidP="004008B3">
      <w:pPr>
        <w:tabs>
          <w:tab w:val="left" w:pos="2268"/>
          <w:tab w:val="left" w:pos="2552"/>
          <w:tab w:val="left" w:pos="2977"/>
        </w:tabs>
        <w:spacing w:line="276" w:lineRule="auto"/>
        <w:jc w:val="both"/>
      </w:pPr>
    </w:p>
    <w:p w14:paraId="3E088B61" w14:textId="77777777" w:rsidR="00963A02" w:rsidRDefault="00963A02" w:rsidP="004008B3">
      <w:pPr>
        <w:tabs>
          <w:tab w:val="left" w:pos="2268"/>
          <w:tab w:val="left" w:pos="2552"/>
          <w:tab w:val="left" w:pos="2977"/>
        </w:tabs>
        <w:spacing w:line="276" w:lineRule="auto"/>
        <w:jc w:val="both"/>
      </w:pPr>
    </w:p>
    <w:p w14:paraId="4B3C09A8" w14:textId="638C059D" w:rsidR="002E7D17" w:rsidRPr="00A35607" w:rsidRDefault="00963A02" w:rsidP="00963A02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>e Anchieta</w:t>
      </w:r>
      <w:r w:rsidR="002E7D17" w:rsidRPr="00A35607">
        <w:t xml:space="preserve">/SC, em </w:t>
      </w:r>
      <w:r w:rsidR="00E26D48">
        <w:t>1</w:t>
      </w:r>
      <w:r w:rsidR="00DF2B6A">
        <w:t>8</w:t>
      </w:r>
      <w:r w:rsidR="002E7D17">
        <w:t xml:space="preserve"> d</w:t>
      </w:r>
      <w:r w:rsidR="002E7D17" w:rsidRPr="00A35607">
        <w:t xml:space="preserve">e </w:t>
      </w:r>
      <w:r w:rsidR="002E7D17">
        <w:t>julho de 2022</w:t>
      </w:r>
      <w:r w:rsidR="002E7D17" w:rsidRPr="00A35607">
        <w:t>.</w:t>
      </w:r>
    </w:p>
    <w:p w14:paraId="39ED5AC8" w14:textId="391B7E8F" w:rsidR="002E7D17" w:rsidRDefault="002E7D17" w:rsidP="002E7D17">
      <w:pPr>
        <w:spacing w:line="276" w:lineRule="auto"/>
        <w:jc w:val="both"/>
      </w:pPr>
    </w:p>
    <w:p w14:paraId="6ED30279" w14:textId="77777777" w:rsidR="00527BBE" w:rsidRPr="00A35607" w:rsidRDefault="00527BBE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7CEA9C0" w14:textId="15018DB9" w:rsidR="004130F1" w:rsidRDefault="002E7D17" w:rsidP="00E26D48">
      <w:pPr>
        <w:jc w:val="center"/>
      </w:pPr>
      <w:r w:rsidRPr="00A35607">
        <w:t>Prefeito Municipal</w:t>
      </w:r>
    </w:p>
    <w:p w14:paraId="77A6A7C7" w14:textId="4F7F78A0" w:rsidR="004008B3" w:rsidRDefault="004008B3" w:rsidP="00E26D48">
      <w:pPr>
        <w:jc w:val="center"/>
      </w:pPr>
    </w:p>
    <w:p w14:paraId="5E5315E5" w14:textId="3012C396" w:rsidR="004130F1" w:rsidRDefault="004130F1" w:rsidP="002E7D17">
      <w:pPr>
        <w:jc w:val="both"/>
      </w:pPr>
    </w:p>
    <w:p w14:paraId="5AE60D0F" w14:textId="77777777" w:rsidR="00527BBE" w:rsidRDefault="00527BBE" w:rsidP="002E7D17">
      <w:pPr>
        <w:jc w:val="both"/>
      </w:pPr>
    </w:p>
    <w:p w14:paraId="641BB25E" w14:textId="77777777" w:rsidR="001719FE" w:rsidRPr="00E26D48" w:rsidRDefault="001719FE" w:rsidP="00E26D48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E26D48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1F471D28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SENHORES</w:t>
      </w:r>
      <w:r w:rsidR="005645F9">
        <w:rPr>
          <w:color w:val="000000"/>
        </w:rPr>
        <w:t xml:space="preserve"> (AS)</w:t>
      </w:r>
      <w:r>
        <w:rPr>
          <w:color w:val="000000"/>
        </w:rPr>
        <w:t xml:space="preserve"> VEREADORES</w:t>
      </w:r>
      <w:r w:rsidR="005645F9">
        <w:rPr>
          <w:color w:val="000000"/>
        </w:rPr>
        <w:t xml:space="preserve"> (AS)</w:t>
      </w:r>
      <w:r>
        <w:rPr>
          <w:color w:val="000000"/>
        </w:rPr>
        <w:t xml:space="preserve">,          </w:t>
      </w:r>
    </w:p>
    <w:p w14:paraId="4503A19C" w14:textId="45169CED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0F8F1255" w14:textId="77777777" w:rsidR="005645F9" w:rsidRDefault="005645F9" w:rsidP="001719FE">
      <w:pPr>
        <w:jc w:val="both"/>
        <w:rPr>
          <w:color w:val="000000"/>
        </w:rPr>
      </w:pPr>
    </w:p>
    <w:p w14:paraId="7BA1C924" w14:textId="445FE172" w:rsidR="000F6083" w:rsidRDefault="001719FE" w:rsidP="001719FE">
      <w:pPr>
        <w:jc w:val="both"/>
      </w:pPr>
      <w:r>
        <w:rPr>
          <w:color w:val="000000"/>
        </w:rPr>
        <w:t xml:space="preserve">      </w:t>
      </w:r>
      <w:r>
        <w:t xml:space="preserve">      O presente tem como intento fundamental, justificar a VOSSAS EXCELÊNCIAS, o Projeto de Lei nº......./2022, que </w:t>
      </w:r>
      <w:r w:rsidR="00C12EE4" w:rsidRPr="00C12EE4">
        <w:t>AUTORIZA O PODER EXECUTIVO MUNICIPAL A FIRMAR TERMO DE DOAÇÃO DE IMÓVEL COM ENCARGOS A COMPANHIA CATARINENSE DE ÁGUAS E SANEAMENTO - CASAN, E DÁ OUTRAS PROVIDÊNCIAS, PARA IMPLANTAÇÃO DA ESTAÇÃO DE TRATAMENTO DE ESGOTO –ETE.</w:t>
      </w:r>
    </w:p>
    <w:p w14:paraId="25DB4A33" w14:textId="25CF30D5" w:rsidR="001F1DC2" w:rsidRDefault="001F1DC2" w:rsidP="001719FE">
      <w:pPr>
        <w:jc w:val="both"/>
      </w:pPr>
    </w:p>
    <w:p w14:paraId="60E47F45" w14:textId="2D58BB51" w:rsidR="001F1DC2" w:rsidRPr="008D63CD" w:rsidRDefault="001F1DC2" w:rsidP="001F1DC2">
      <w:pPr>
        <w:ind w:firstLine="708"/>
        <w:jc w:val="both"/>
      </w:pPr>
      <w:r>
        <w:t xml:space="preserve">Uma das prioridades da Administração Municipal é promover a saúde da população, evitando </w:t>
      </w:r>
      <w:r w:rsidRPr="008D63CD">
        <w:t>doenças e contribuindo para o aumento da qualidade de vida. Portanto, com o objetivo de dar continuidade ao Projeto de Sistema de Esgotamento Sanitário no Município, será necessário a implantação de uma Estação de Tratamento de Esgoto</w:t>
      </w:r>
      <w:r w:rsidR="0068435D" w:rsidRPr="008D63CD">
        <w:t xml:space="preserve"> - ETE</w:t>
      </w:r>
      <w:r w:rsidRPr="008D63CD">
        <w:t>.</w:t>
      </w:r>
    </w:p>
    <w:p w14:paraId="0BB76B1F" w14:textId="77777777" w:rsidR="001F1DC2" w:rsidRPr="008D63CD" w:rsidRDefault="001F1DC2" w:rsidP="001F1DC2">
      <w:pPr>
        <w:jc w:val="both"/>
      </w:pPr>
    </w:p>
    <w:p w14:paraId="1BC0BEC9" w14:textId="3AD5E5CB" w:rsidR="001F1DC2" w:rsidRPr="008D63CD" w:rsidRDefault="001F1DC2" w:rsidP="00EC7BD9">
      <w:pPr>
        <w:ind w:firstLine="708"/>
        <w:jc w:val="both"/>
      </w:pPr>
      <w:r w:rsidRPr="008D63CD">
        <w:t xml:space="preserve">A </w:t>
      </w:r>
      <w:r w:rsidR="00E429A4">
        <w:t>ETE</w:t>
      </w:r>
      <w:r w:rsidRPr="008D63CD">
        <w:t xml:space="preserve"> será </w:t>
      </w:r>
      <w:r w:rsidR="00E47107" w:rsidRPr="008D63CD">
        <w:t>impl</w:t>
      </w:r>
      <w:r w:rsidR="00E429A4">
        <w:t>a</w:t>
      </w:r>
      <w:r w:rsidR="00E47107" w:rsidRPr="008D63CD">
        <w:t>ntada</w:t>
      </w:r>
      <w:r w:rsidRPr="008D63CD">
        <w:t xml:space="preserve"> em um terreno </w:t>
      </w:r>
      <w:r w:rsidR="00863827" w:rsidRPr="008D63CD">
        <w:t xml:space="preserve">da Municipalidade, </w:t>
      </w:r>
      <w:r w:rsidRPr="008D63CD">
        <w:t xml:space="preserve">localizado na Linha São Marcos, Interior deste Município, mais especificamente no imóvel pela matrícula nº </w:t>
      </w:r>
      <w:r w:rsidR="00EC7BD9" w:rsidRPr="008D63CD">
        <w:t>5.229</w:t>
      </w:r>
      <w:r w:rsidR="0068435D" w:rsidRPr="008D63CD">
        <w:t>, partes dos lotes 02 e 03</w:t>
      </w:r>
      <w:r w:rsidR="00EC7BD9" w:rsidRPr="008D63CD">
        <w:t xml:space="preserve">, </w:t>
      </w:r>
      <w:r w:rsidRPr="008D63CD">
        <w:t>cujas características do terreno são favoráveis.</w:t>
      </w:r>
    </w:p>
    <w:p w14:paraId="14FD05B4" w14:textId="77777777" w:rsidR="00EC7BD9" w:rsidRPr="008D63CD" w:rsidRDefault="00EC7BD9" w:rsidP="00EC7BD9">
      <w:pPr>
        <w:ind w:firstLine="708"/>
        <w:jc w:val="both"/>
      </w:pPr>
    </w:p>
    <w:p w14:paraId="0E31AB48" w14:textId="5EF6AB46" w:rsidR="00E63BB5" w:rsidRDefault="00E63BB5" w:rsidP="006524B9">
      <w:pPr>
        <w:ind w:firstLine="708"/>
        <w:jc w:val="both"/>
      </w:pPr>
      <w:r w:rsidRPr="008D63CD">
        <w:t xml:space="preserve">Para isso tem necessidade de construir em uma área maior, tendo solicitado </w:t>
      </w:r>
      <w:r w:rsidR="005D35E8" w:rsidRPr="008D63CD">
        <w:t xml:space="preserve">ao Município </w:t>
      </w:r>
      <w:r w:rsidRPr="008D63CD">
        <w:t>doação de um terreno visa</w:t>
      </w:r>
      <w:r w:rsidR="005D35E8" w:rsidRPr="008D63CD">
        <w:t>n</w:t>
      </w:r>
      <w:r w:rsidRPr="008D63CD">
        <w:t>do construção d</w:t>
      </w:r>
      <w:r w:rsidR="005D35E8" w:rsidRPr="008D63CD">
        <w:t>e</w:t>
      </w:r>
      <w:r w:rsidRPr="008D63CD">
        <w:t xml:space="preserve"> Estação de Tratamento </w:t>
      </w:r>
      <w:r w:rsidR="00326721">
        <w:t>de Esgoto</w:t>
      </w:r>
      <w:r w:rsidR="005D35E8" w:rsidRPr="008D63CD">
        <w:t xml:space="preserve">, que </w:t>
      </w:r>
      <w:r w:rsidRPr="008D63CD">
        <w:t>vai atender</w:t>
      </w:r>
      <w:r w:rsidRPr="00E63BB5">
        <w:t xml:space="preserve"> uma antiga demanda da população</w:t>
      </w:r>
      <w:r w:rsidR="005D35E8">
        <w:t>.</w:t>
      </w:r>
    </w:p>
    <w:p w14:paraId="08640930" w14:textId="77777777" w:rsidR="005D35E8" w:rsidRDefault="005D35E8" w:rsidP="005D35E8">
      <w:pPr>
        <w:jc w:val="both"/>
      </w:pPr>
    </w:p>
    <w:p w14:paraId="003A180E" w14:textId="1BF959A1" w:rsidR="001719FE" w:rsidRDefault="005D35E8" w:rsidP="006524B9">
      <w:pPr>
        <w:ind w:firstLine="708"/>
        <w:jc w:val="both"/>
      </w:pPr>
      <w:r>
        <w:t>Outrossim, co</w:t>
      </w:r>
      <w:r w:rsidR="00E63BB5">
        <w:t>mo legalmente, a Prefeitura pode fazer doações de imóveis</w:t>
      </w:r>
      <w:r>
        <w:t xml:space="preserve"> </w:t>
      </w:r>
      <w:r w:rsidR="00E63BB5">
        <w:t>desafetados de uso público, para incentivar construções de interesse coletivo,</w:t>
      </w:r>
      <w:r>
        <w:t xml:space="preserve"> </w:t>
      </w:r>
      <w:r w:rsidR="00E63BB5">
        <w:t>assim decidimos</w:t>
      </w:r>
      <w:r>
        <w:t xml:space="preserve"> </w:t>
      </w:r>
      <w:r w:rsidR="00E63BB5">
        <w:t>atender ao pedido da solicitante, porém para isso</w:t>
      </w:r>
      <w:r w:rsidR="005645F9">
        <w:t>,</w:t>
      </w:r>
      <w:r w:rsidR="00E63BB5">
        <w:t xml:space="preserve"> necessitamos obrigatoriamente</w:t>
      </w:r>
      <w:r>
        <w:t xml:space="preserve"> </w:t>
      </w:r>
      <w:r w:rsidR="00E63BB5">
        <w:t>do apoio dos senhores vereadores, pois a doação depende de Lei Municipal.</w:t>
      </w:r>
    </w:p>
    <w:p w14:paraId="18C17E2E" w14:textId="77777777" w:rsidR="005D35E8" w:rsidRDefault="005D35E8" w:rsidP="00E63BB5">
      <w:pPr>
        <w:jc w:val="both"/>
      </w:pPr>
    </w:p>
    <w:p w14:paraId="1BDFF153" w14:textId="186CBCFA" w:rsidR="001719FE" w:rsidRDefault="001719FE" w:rsidP="001719FE">
      <w:pPr>
        <w:jc w:val="both"/>
      </w:pPr>
      <w:r>
        <w:t xml:space="preserve">   </w:t>
      </w:r>
      <w:r>
        <w:tab/>
        <w:t xml:space="preserve">  </w:t>
      </w:r>
      <w:r w:rsidR="007F5081" w:rsidRPr="007F5081">
        <w:rPr>
          <w:color w:val="000000"/>
        </w:rPr>
        <w:t>Assim, pela justificativa apresentada, encaminho este Projeto de Lei para apreciação e deliberação, renovando protestos de grande estima e apreço.</w:t>
      </w:r>
    </w:p>
    <w:p w14:paraId="7939B6FE" w14:textId="70A7A0EB" w:rsidR="001719FE" w:rsidRDefault="001719FE" w:rsidP="001719FE">
      <w:pPr>
        <w:jc w:val="both"/>
      </w:pPr>
    </w:p>
    <w:p w14:paraId="69D55C37" w14:textId="393FAC22" w:rsidR="00D95075" w:rsidRDefault="00D95075" w:rsidP="001719FE">
      <w:pPr>
        <w:jc w:val="both"/>
      </w:pPr>
    </w:p>
    <w:p w14:paraId="5ABB5B62" w14:textId="77777777" w:rsidR="00D95075" w:rsidRDefault="00D95075" w:rsidP="001719FE">
      <w:pPr>
        <w:jc w:val="both"/>
      </w:pPr>
    </w:p>
    <w:p w14:paraId="362E372B" w14:textId="12FE6437" w:rsidR="001719FE" w:rsidRDefault="00AC688F" w:rsidP="00AC688F">
      <w:pPr>
        <w:jc w:val="right"/>
      </w:pPr>
      <w:r>
        <w:t xml:space="preserve">Gabinete do Prefeito do Município de Anchieta </w:t>
      </w:r>
      <w:r w:rsidR="00045245">
        <w:t xml:space="preserve">(SC), </w:t>
      </w:r>
      <w:r w:rsidR="00A76782">
        <w:t>1</w:t>
      </w:r>
      <w:r w:rsidR="00DF2B6A">
        <w:t>8</w:t>
      </w:r>
      <w:r w:rsidR="00045245">
        <w:t xml:space="preserve"> de julho</w:t>
      </w:r>
      <w:r w:rsidR="001719FE">
        <w:t xml:space="preserve"> de 2022.</w:t>
      </w:r>
    </w:p>
    <w:p w14:paraId="26074111" w14:textId="75C00C90" w:rsidR="001719FE" w:rsidRDefault="001719FE" w:rsidP="00A76782"/>
    <w:p w14:paraId="63AEF2E9" w14:textId="49A9C590" w:rsidR="00527BBE" w:rsidRDefault="00527BBE" w:rsidP="00A76782"/>
    <w:p w14:paraId="110CF4E4" w14:textId="77777777" w:rsidR="00527BBE" w:rsidRDefault="00527BBE" w:rsidP="00A76782"/>
    <w:p w14:paraId="7F57F7D9" w14:textId="77777777" w:rsidR="001719FE" w:rsidRDefault="001719FE" w:rsidP="001719FE">
      <w:pPr>
        <w:jc w:val="both"/>
      </w:pPr>
    </w:p>
    <w:p w14:paraId="30E721BD" w14:textId="77777777" w:rsidR="00A76782" w:rsidRDefault="00A76782" w:rsidP="001719FE">
      <w:pPr>
        <w:jc w:val="center"/>
      </w:pPr>
    </w:p>
    <w:p w14:paraId="42D6589D" w14:textId="401997F3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7154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080" w:bottom="1440" w:left="1080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F4330" w14:textId="77777777" w:rsidR="00E67AB9" w:rsidRDefault="00E67AB9">
      <w:r>
        <w:separator/>
      </w:r>
    </w:p>
  </w:endnote>
  <w:endnote w:type="continuationSeparator" w:id="0">
    <w:p w14:paraId="50E95727" w14:textId="77777777" w:rsidR="00E67AB9" w:rsidRDefault="00E6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7B58" w14:textId="77777777" w:rsidR="00BA7552" w:rsidRDefault="00BA755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59222" w14:textId="77777777" w:rsidR="00BA7552" w:rsidRDefault="00BA755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5DEE6" w14:textId="77777777" w:rsidR="00E67AB9" w:rsidRDefault="00E67AB9">
      <w:r>
        <w:separator/>
      </w:r>
    </w:p>
  </w:footnote>
  <w:footnote w:type="continuationSeparator" w:id="0">
    <w:p w14:paraId="66557FC5" w14:textId="77777777" w:rsidR="00E67AB9" w:rsidRDefault="00E67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9954F" w14:textId="77777777" w:rsidR="00BA7552" w:rsidRDefault="00BA755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A755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66EAC" w14:textId="77777777" w:rsidR="00BA7552" w:rsidRDefault="00BA75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73697019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162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3467830">
    <w:abstractNumId w:val="3"/>
    <w:lvlOverride w:ilvl="0">
      <w:startOverride w:val="1"/>
    </w:lvlOverride>
  </w:num>
  <w:num w:numId="4" w16cid:durableId="1088573515">
    <w:abstractNumId w:val="9"/>
    <w:lvlOverride w:ilvl="0">
      <w:startOverride w:val="1"/>
    </w:lvlOverride>
  </w:num>
  <w:num w:numId="5" w16cid:durableId="479270269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48218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8211762">
    <w:abstractNumId w:val="2"/>
  </w:num>
  <w:num w:numId="8" w16cid:durableId="825978913">
    <w:abstractNumId w:val="7"/>
  </w:num>
  <w:num w:numId="9" w16cid:durableId="119687082">
    <w:abstractNumId w:val="4"/>
  </w:num>
  <w:num w:numId="10" w16cid:durableId="1565338096">
    <w:abstractNumId w:val="11"/>
  </w:num>
  <w:num w:numId="11" w16cid:durableId="1218469446">
    <w:abstractNumId w:val="13"/>
  </w:num>
  <w:num w:numId="12" w16cid:durableId="858465072">
    <w:abstractNumId w:val="0"/>
  </w:num>
  <w:num w:numId="13" w16cid:durableId="349919292">
    <w:abstractNumId w:val="14"/>
  </w:num>
  <w:num w:numId="14" w16cid:durableId="1665932616">
    <w:abstractNumId w:val="12"/>
  </w:num>
  <w:num w:numId="15" w16cid:durableId="586965734">
    <w:abstractNumId w:val="6"/>
  </w:num>
  <w:num w:numId="16" w16cid:durableId="2047367001">
    <w:abstractNumId w:val="10"/>
  </w:num>
  <w:num w:numId="17" w16cid:durableId="2145195795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56C30"/>
    <w:rsid w:val="000612E4"/>
    <w:rsid w:val="00062061"/>
    <w:rsid w:val="00063A8D"/>
    <w:rsid w:val="00063BE5"/>
    <w:rsid w:val="0006514A"/>
    <w:rsid w:val="00085A1C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0F6083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DC2"/>
    <w:rsid w:val="001F1EF3"/>
    <w:rsid w:val="001F640E"/>
    <w:rsid w:val="0020052E"/>
    <w:rsid w:val="0020548F"/>
    <w:rsid w:val="002131BE"/>
    <w:rsid w:val="00215982"/>
    <w:rsid w:val="0021753E"/>
    <w:rsid w:val="00233AE9"/>
    <w:rsid w:val="00235975"/>
    <w:rsid w:val="00237D42"/>
    <w:rsid w:val="00247661"/>
    <w:rsid w:val="00250075"/>
    <w:rsid w:val="00255E4D"/>
    <w:rsid w:val="00261A1C"/>
    <w:rsid w:val="00264390"/>
    <w:rsid w:val="00274F21"/>
    <w:rsid w:val="00275FC1"/>
    <w:rsid w:val="00277303"/>
    <w:rsid w:val="00281EE0"/>
    <w:rsid w:val="002831D0"/>
    <w:rsid w:val="00287431"/>
    <w:rsid w:val="0029294C"/>
    <w:rsid w:val="00294407"/>
    <w:rsid w:val="002A7DA2"/>
    <w:rsid w:val="002B54BA"/>
    <w:rsid w:val="002D1163"/>
    <w:rsid w:val="002E2DC1"/>
    <w:rsid w:val="002E44F3"/>
    <w:rsid w:val="002E7D17"/>
    <w:rsid w:val="002E7F38"/>
    <w:rsid w:val="002F6413"/>
    <w:rsid w:val="00303B33"/>
    <w:rsid w:val="003061B4"/>
    <w:rsid w:val="003142EA"/>
    <w:rsid w:val="00315594"/>
    <w:rsid w:val="00321112"/>
    <w:rsid w:val="003213F6"/>
    <w:rsid w:val="00321752"/>
    <w:rsid w:val="00321BC4"/>
    <w:rsid w:val="00326721"/>
    <w:rsid w:val="00341035"/>
    <w:rsid w:val="00354BCC"/>
    <w:rsid w:val="00354D71"/>
    <w:rsid w:val="00361006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90B86"/>
    <w:rsid w:val="003976C5"/>
    <w:rsid w:val="003A152D"/>
    <w:rsid w:val="003A7041"/>
    <w:rsid w:val="003A7048"/>
    <w:rsid w:val="003C5C33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08B3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543ED"/>
    <w:rsid w:val="004560A8"/>
    <w:rsid w:val="00461454"/>
    <w:rsid w:val="00462FC9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D7FA8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4D52"/>
    <w:rsid w:val="0052561A"/>
    <w:rsid w:val="00527A79"/>
    <w:rsid w:val="00527BBE"/>
    <w:rsid w:val="00527C5B"/>
    <w:rsid w:val="005331E8"/>
    <w:rsid w:val="005418AF"/>
    <w:rsid w:val="00551403"/>
    <w:rsid w:val="00551F8E"/>
    <w:rsid w:val="00556240"/>
    <w:rsid w:val="00560D29"/>
    <w:rsid w:val="005645F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4229"/>
    <w:rsid w:val="005D2104"/>
    <w:rsid w:val="005D35E8"/>
    <w:rsid w:val="005D7D02"/>
    <w:rsid w:val="005E598A"/>
    <w:rsid w:val="005E71C5"/>
    <w:rsid w:val="005F1C31"/>
    <w:rsid w:val="005F20AD"/>
    <w:rsid w:val="005F5DF6"/>
    <w:rsid w:val="006002E7"/>
    <w:rsid w:val="006019C0"/>
    <w:rsid w:val="00602348"/>
    <w:rsid w:val="0060525D"/>
    <w:rsid w:val="00617D67"/>
    <w:rsid w:val="0063171C"/>
    <w:rsid w:val="0063270F"/>
    <w:rsid w:val="00634EF1"/>
    <w:rsid w:val="00637D64"/>
    <w:rsid w:val="00645D89"/>
    <w:rsid w:val="00647D33"/>
    <w:rsid w:val="00651B91"/>
    <w:rsid w:val="006524B9"/>
    <w:rsid w:val="006577B7"/>
    <w:rsid w:val="00664DB9"/>
    <w:rsid w:val="006655B5"/>
    <w:rsid w:val="0068229A"/>
    <w:rsid w:val="0068435D"/>
    <w:rsid w:val="00691BA4"/>
    <w:rsid w:val="00691C05"/>
    <w:rsid w:val="006B0D65"/>
    <w:rsid w:val="006B3E21"/>
    <w:rsid w:val="006B7649"/>
    <w:rsid w:val="006C24A0"/>
    <w:rsid w:val="006C659E"/>
    <w:rsid w:val="006C6A64"/>
    <w:rsid w:val="006D6A4C"/>
    <w:rsid w:val="006E3E21"/>
    <w:rsid w:val="006E6B52"/>
    <w:rsid w:val="006F0C3D"/>
    <w:rsid w:val="006F396C"/>
    <w:rsid w:val="006F677F"/>
    <w:rsid w:val="00700237"/>
    <w:rsid w:val="00701FEB"/>
    <w:rsid w:val="00702DA3"/>
    <w:rsid w:val="00704D12"/>
    <w:rsid w:val="00715456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2563"/>
    <w:rsid w:val="007951E4"/>
    <w:rsid w:val="007A19CE"/>
    <w:rsid w:val="007A3C97"/>
    <w:rsid w:val="007B40B6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7FF5"/>
    <w:rsid w:val="007F5081"/>
    <w:rsid w:val="007F5FC0"/>
    <w:rsid w:val="00805350"/>
    <w:rsid w:val="00811C03"/>
    <w:rsid w:val="00813A34"/>
    <w:rsid w:val="008167B4"/>
    <w:rsid w:val="00825061"/>
    <w:rsid w:val="00826169"/>
    <w:rsid w:val="00834D63"/>
    <w:rsid w:val="0084266C"/>
    <w:rsid w:val="00860E91"/>
    <w:rsid w:val="00863827"/>
    <w:rsid w:val="0087058E"/>
    <w:rsid w:val="00870D9C"/>
    <w:rsid w:val="0087343B"/>
    <w:rsid w:val="00882379"/>
    <w:rsid w:val="008849BD"/>
    <w:rsid w:val="00890C82"/>
    <w:rsid w:val="00893DDC"/>
    <w:rsid w:val="008A4B68"/>
    <w:rsid w:val="008C09B3"/>
    <w:rsid w:val="008C1EE2"/>
    <w:rsid w:val="008C56AD"/>
    <w:rsid w:val="008D63CD"/>
    <w:rsid w:val="008F05B8"/>
    <w:rsid w:val="008F4C73"/>
    <w:rsid w:val="00901136"/>
    <w:rsid w:val="0091187D"/>
    <w:rsid w:val="00911FDE"/>
    <w:rsid w:val="00912E23"/>
    <w:rsid w:val="00915632"/>
    <w:rsid w:val="00920104"/>
    <w:rsid w:val="009248B3"/>
    <w:rsid w:val="009312E0"/>
    <w:rsid w:val="00934CFC"/>
    <w:rsid w:val="00937D53"/>
    <w:rsid w:val="0094371F"/>
    <w:rsid w:val="009467D1"/>
    <w:rsid w:val="00950E7B"/>
    <w:rsid w:val="00952DCF"/>
    <w:rsid w:val="00953D9C"/>
    <w:rsid w:val="00961B74"/>
    <w:rsid w:val="00961C68"/>
    <w:rsid w:val="00963A02"/>
    <w:rsid w:val="00972137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66D0"/>
    <w:rsid w:val="00A038B7"/>
    <w:rsid w:val="00A10493"/>
    <w:rsid w:val="00A14992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321C"/>
    <w:rsid w:val="00A755B9"/>
    <w:rsid w:val="00A75ABF"/>
    <w:rsid w:val="00A76782"/>
    <w:rsid w:val="00A80F6B"/>
    <w:rsid w:val="00A81134"/>
    <w:rsid w:val="00A8128C"/>
    <w:rsid w:val="00A8656E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42E0"/>
    <w:rsid w:val="00AC462B"/>
    <w:rsid w:val="00AC688F"/>
    <w:rsid w:val="00AD0477"/>
    <w:rsid w:val="00AD14A5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A7552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2EE4"/>
    <w:rsid w:val="00C164B0"/>
    <w:rsid w:val="00C16C20"/>
    <w:rsid w:val="00C225EC"/>
    <w:rsid w:val="00C244FA"/>
    <w:rsid w:val="00C35AF4"/>
    <w:rsid w:val="00C3700E"/>
    <w:rsid w:val="00C40F7F"/>
    <w:rsid w:val="00C45274"/>
    <w:rsid w:val="00C545C3"/>
    <w:rsid w:val="00C56051"/>
    <w:rsid w:val="00C61E7A"/>
    <w:rsid w:val="00C71EF8"/>
    <w:rsid w:val="00C77C8A"/>
    <w:rsid w:val="00C80D75"/>
    <w:rsid w:val="00C81D5E"/>
    <w:rsid w:val="00C87C70"/>
    <w:rsid w:val="00C9280E"/>
    <w:rsid w:val="00CA2D5C"/>
    <w:rsid w:val="00CA32DA"/>
    <w:rsid w:val="00CB26FF"/>
    <w:rsid w:val="00CB3FEE"/>
    <w:rsid w:val="00CB491A"/>
    <w:rsid w:val="00CB49F5"/>
    <w:rsid w:val="00CB710A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71BF"/>
    <w:rsid w:val="00D27767"/>
    <w:rsid w:val="00D36A5C"/>
    <w:rsid w:val="00D406F3"/>
    <w:rsid w:val="00D44787"/>
    <w:rsid w:val="00D5724D"/>
    <w:rsid w:val="00D61AE5"/>
    <w:rsid w:val="00D633A8"/>
    <w:rsid w:val="00D74D42"/>
    <w:rsid w:val="00D75DDC"/>
    <w:rsid w:val="00D803AF"/>
    <w:rsid w:val="00D855A7"/>
    <w:rsid w:val="00D91C59"/>
    <w:rsid w:val="00D91DC8"/>
    <w:rsid w:val="00D937D7"/>
    <w:rsid w:val="00D95075"/>
    <w:rsid w:val="00D97190"/>
    <w:rsid w:val="00DA264A"/>
    <w:rsid w:val="00DA44F6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DF2B6A"/>
    <w:rsid w:val="00E02357"/>
    <w:rsid w:val="00E02A82"/>
    <w:rsid w:val="00E06DAB"/>
    <w:rsid w:val="00E205B3"/>
    <w:rsid w:val="00E2441C"/>
    <w:rsid w:val="00E259B0"/>
    <w:rsid w:val="00E259B8"/>
    <w:rsid w:val="00E26D48"/>
    <w:rsid w:val="00E32130"/>
    <w:rsid w:val="00E33D8D"/>
    <w:rsid w:val="00E366CD"/>
    <w:rsid w:val="00E429A4"/>
    <w:rsid w:val="00E47107"/>
    <w:rsid w:val="00E500C7"/>
    <w:rsid w:val="00E53A54"/>
    <w:rsid w:val="00E53BE0"/>
    <w:rsid w:val="00E55E2B"/>
    <w:rsid w:val="00E633AD"/>
    <w:rsid w:val="00E63BB5"/>
    <w:rsid w:val="00E6510E"/>
    <w:rsid w:val="00E67AB9"/>
    <w:rsid w:val="00E83375"/>
    <w:rsid w:val="00E843FC"/>
    <w:rsid w:val="00E86CEA"/>
    <w:rsid w:val="00E87B5E"/>
    <w:rsid w:val="00E90DF4"/>
    <w:rsid w:val="00E9499D"/>
    <w:rsid w:val="00E96C5C"/>
    <w:rsid w:val="00E97831"/>
    <w:rsid w:val="00EB0A86"/>
    <w:rsid w:val="00EB35C7"/>
    <w:rsid w:val="00EB54C3"/>
    <w:rsid w:val="00EC297B"/>
    <w:rsid w:val="00EC2CA7"/>
    <w:rsid w:val="00EC3084"/>
    <w:rsid w:val="00EC3632"/>
    <w:rsid w:val="00EC6CD6"/>
    <w:rsid w:val="00EC7532"/>
    <w:rsid w:val="00EC7BD9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40C5"/>
    <w:rsid w:val="00F65950"/>
    <w:rsid w:val="00F7181D"/>
    <w:rsid w:val="00F76325"/>
    <w:rsid w:val="00F7690E"/>
    <w:rsid w:val="00F9116D"/>
    <w:rsid w:val="00F92927"/>
    <w:rsid w:val="00F92D28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157</TotalTime>
  <Pages>2</Pages>
  <Words>567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137</cp:revision>
  <cp:lastPrinted>2022-06-27T10:57:00Z</cp:lastPrinted>
  <dcterms:created xsi:type="dcterms:W3CDTF">2022-07-15T12:22:00Z</dcterms:created>
  <dcterms:modified xsi:type="dcterms:W3CDTF">2022-07-21T13:23:00Z</dcterms:modified>
</cp:coreProperties>
</file>