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A9" w:rsidRPr="00823FA9" w:rsidRDefault="00823FA9" w:rsidP="00823FA9">
      <w:pPr>
        <w:pStyle w:val="Cabealho"/>
        <w:jc w:val="center"/>
        <w:rPr>
          <w:rFonts w:ascii="Times New Roman" w:hAnsi="Times New Roman"/>
          <w:b/>
          <w:iCs/>
          <w:sz w:val="28"/>
          <w:szCs w:val="28"/>
        </w:rPr>
      </w:pPr>
      <w:r w:rsidRPr="00823FA9">
        <w:rPr>
          <w:rFonts w:ascii="Times New Roman" w:hAnsi="Times New Roman"/>
          <w:b/>
          <w:iCs/>
          <w:sz w:val="28"/>
          <w:szCs w:val="28"/>
        </w:rPr>
        <w:t>MOÇÃO DE LOUVOR</w:t>
      </w:r>
    </w:p>
    <w:p w:rsidR="00823FA9" w:rsidRDefault="00823FA9" w:rsidP="00823FA9">
      <w:pPr>
        <w:pStyle w:val="Cabealho"/>
        <w:ind w:firstLine="1701"/>
        <w:rPr>
          <w:rFonts w:ascii="Times New Roman" w:hAnsi="Times New Roman"/>
          <w:szCs w:val="24"/>
        </w:rPr>
      </w:pPr>
    </w:p>
    <w:p w:rsidR="00823FA9" w:rsidRDefault="00823FA9" w:rsidP="00823FA9">
      <w:pPr>
        <w:pStyle w:val="Cabealho"/>
        <w:ind w:firstLine="1701"/>
        <w:rPr>
          <w:rFonts w:ascii="Times New Roman" w:hAnsi="Times New Roman"/>
          <w:szCs w:val="24"/>
        </w:rPr>
      </w:pPr>
    </w:p>
    <w:p w:rsidR="00823FA9" w:rsidRPr="001644CC" w:rsidRDefault="00823FA9" w:rsidP="00823FA9">
      <w:pPr>
        <w:pStyle w:val="Cabealho"/>
        <w:rPr>
          <w:rFonts w:ascii="Times New Roman" w:hAnsi="Times New Roman"/>
          <w:szCs w:val="24"/>
        </w:rPr>
      </w:pP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</w:rPr>
      </w:pPr>
      <w:proofErr w:type="gramStart"/>
      <w:r w:rsidRPr="00823FA9">
        <w:rPr>
          <w:rFonts w:ascii="Times New Roman" w:hAnsi="Times New Roman"/>
          <w:b/>
          <w:sz w:val="28"/>
          <w:szCs w:val="28"/>
        </w:rPr>
        <w:t>Sr.</w:t>
      </w:r>
      <w:proofErr w:type="gramEnd"/>
      <w:r w:rsidRPr="00823FA9">
        <w:rPr>
          <w:rFonts w:ascii="Times New Roman" w:hAnsi="Times New Roman"/>
          <w:b/>
          <w:sz w:val="28"/>
          <w:szCs w:val="28"/>
        </w:rPr>
        <w:t xml:space="preserve"> Presidente;</w:t>
      </w:r>
    </w:p>
    <w:p w:rsidR="00823FA9" w:rsidRPr="00823FA9" w:rsidRDefault="00823FA9" w:rsidP="00823FA9">
      <w:pPr>
        <w:pStyle w:val="Cabealho"/>
        <w:tabs>
          <w:tab w:val="left" w:pos="8275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>Srs. Vereadores:</w:t>
      </w:r>
      <w:r w:rsidRPr="00823FA9">
        <w:rPr>
          <w:rFonts w:ascii="Times New Roman" w:hAnsi="Times New Roman"/>
          <w:sz w:val="28"/>
          <w:szCs w:val="28"/>
        </w:rPr>
        <w:tab/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sz w:val="28"/>
          <w:szCs w:val="28"/>
        </w:rPr>
      </w:pPr>
      <w:r w:rsidRPr="004E486F">
        <w:rPr>
          <w:rFonts w:ascii="Times New Roman" w:hAnsi="Times New Roman"/>
          <w:sz w:val="28"/>
          <w:szCs w:val="28"/>
        </w:rPr>
        <w:t>O Vereador</w:t>
      </w:r>
      <w:r w:rsidRPr="00823FA9">
        <w:rPr>
          <w:rFonts w:ascii="Times New Roman" w:hAnsi="Times New Roman"/>
          <w:b/>
          <w:sz w:val="28"/>
          <w:szCs w:val="28"/>
        </w:rPr>
        <w:t xml:space="preserve"> </w:t>
      </w:r>
      <w:r w:rsidRPr="00823FA9">
        <w:rPr>
          <w:rFonts w:ascii="Times New Roman" w:hAnsi="Times New Roman"/>
          <w:sz w:val="28"/>
          <w:szCs w:val="28"/>
        </w:rPr>
        <w:t xml:space="preserve">signatário, no uso de suas atribuições legais e regimentais, requer que, após tramitação regimental, seja entregue </w:t>
      </w:r>
      <w:r w:rsidRPr="00823FA9">
        <w:rPr>
          <w:rFonts w:ascii="Times New Roman" w:hAnsi="Times New Roman"/>
          <w:b/>
          <w:sz w:val="28"/>
          <w:szCs w:val="28"/>
        </w:rPr>
        <w:t>MOÇÃO DE LOUVOR</w:t>
      </w:r>
      <w:r>
        <w:rPr>
          <w:rFonts w:ascii="Times New Roman" w:hAnsi="Times New Roman"/>
          <w:sz w:val="28"/>
          <w:szCs w:val="28"/>
        </w:rPr>
        <w:t>.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sz w:val="28"/>
          <w:szCs w:val="28"/>
        </w:rPr>
      </w:pPr>
    </w:p>
    <w:p w:rsid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823FA9">
        <w:rPr>
          <w:rFonts w:ascii="Times New Roman" w:hAnsi="Times New Roman"/>
          <w:sz w:val="28"/>
          <w:szCs w:val="28"/>
        </w:rPr>
        <w:t>Para:</w:t>
      </w:r>
      <w:r w:rsidRPr="00823FA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897E9E">
        <w:rPr>
          <w:rFonts w:ascii="Times New Roman" w:hAnsi="Times New Roman"/>
          <w:b/>
          <w:sz w:val="28"/>
          <w:szCs w:val="28"/>
        </w:rPr>
        <w:t>PAULO ADÃO SILVA DA SILVA (PATO)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3D5FED" w:rsidRDefault="00823FA9" w:rsidP="003D5FED">
      <w:pPr>
        <w:spacing w:after="240"/>
        <w:ind w:firstLine="1701"/>
        <w:rPr>
          <w:rFonts w:ascii="Times New Roman" w:hAnsi="Times New Roman"/>
          <w:sz w:val="28"/>
          <w:szCs w:val="28"/>
        </w:rPr>
      </w:pPr>
      <w:r w:rsidRPr="00FA2C2B">
        <w:rPr>
          <w:rFonts w:ascii="Times New Roman" w:hAnsi="Times New Roman"/>
          <w:sz w:val="28"/>
          <w:szCs w:val="28"/>
        </w:rPr>
        <w:t xml:space="preserve">Justificativa: </w:t>
      </w:r>
      <w:r w:rsidR="003F49E0">
        <w:rPr>
          <w:rFonts w:ascii="Times New Roman" w:hAnsi="Times New Roman"/>
          <w:sz w:val="28"/>
          <w:szCs w:val="28"/>
        </w:rPr>
        <w:t xml:space="preserve">A referida homenagem tem como objetivo principal reconhecer o </w:t>
      </w:r>
      <w:r w:rsidR="00897E9E">
        <w:rPr>
          <w:rFonts w:ascii="Times New Roman" w:hAnsi="Times New Roman"/>
          <w:sz w:val="28"/>
          <w:szCs w:val="28"/>
        </w:rPr>
        <w:t xml:space="preserve">grandioso </w:t>
      </w:r>
      <w:r w:rsidR="003F49E0">
        <w:rPr>
          <w:rFonts w:ascii="Times New Roman" w:hAnsi="Times New Roman"/>
          <w:sz w:val="28"/>
          <w:szCs w:val="28"/>
        </w:rPr>
        <w:t>trabalho</w:t>
      </w:r>
      <w:r w:rsidR="00897E9E">
        <w:rPr>
          <w:rFonts w:ascii="Times New Roman" w:hAnsi="Times New Roman"/>
          <w:sz w:val="28"/>
          <w:szCs w:val="28"/>
        </w:rPr>
        <w:t xml:space="preserve"> desempenhado a mais de 25 anos como Servidor Público, </w:t>
      </w:r>
      <w:r w:rsidR="00970323">
        <w:rPr>
          <w:rFonts w:ascii="Times New Roman" w:hAnsi="Times New Roman"/>
          <w:sz w:val="28"/>
          <w:szCs w:val="28"/>
        </w:rPr>
        <w:t>lotado no cargo de operário</w:t>
      </w:r>
      <w:r w:rsidR="00575BDA">
        <w:rPr>
          <w:rFonts w:ascii="Times New Roman" w:hAnsi="Times New Roman"/>
          <w:sz w:val="28"/>
          <w:szCs w:val="28"/>
        </w:rPr>
        <w:t>, onde exerce uma função extremamente importante na prestação de serviço de manutenção/construção de rede de esgoto de nosso município.</w:t>
      </w:r>
    </w:p>
    <w:p w:rsidR="003D5FED" w:rsidRDefault="004E486F" w:rsidP="003D5FED">
      <w:pPr>
        <w:spacing w:after="24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Sabendo </w:t>
      </w:r>
      <w:r w:rsidR="003D5FED">
        <w:rPr>
          <w:rFonts w:ascii="Times New Roman" w:hAnsi="Times New Roman"/>
          <w:sz w:val="28"/>
          <w:szCs w:val="28"/>
        </w:rPr>
        <w:t xml:space="preserve">da </w:t>
      </w:r>
      <w:r w:rsidR="003D5FED" w:rsidRPr="001C429B">
        <w:rPr>
          <w:rFonts w:ascii="Times New Roman" w:hAnsi="Times New Roman"/>
          <w:sz w:val="28"/>
          <w:szCs w:val="28"/>
        </w:rPr>
        <w:t>importância do trabalho do homenageado, bem como de sua equipe de profissionais do saneamento básico, onde são os responsáveis pelo tratamento e destinação final dos esgotos</w:t>
      </w:r>
      <w:r w:rsidR="001C429B">
        <w:rPr>
          <w:rFonts w:ascii="Times New Roman" w:hAnsi="Times New Roman"/>
          <w:sz w:val="28"/>
          <w:szCs w:val="28"/>
        </w:rPr>
        <w:t>, gostaríamos de estender esta homenagem aos seus colegas:</w:t>
      </w:r>
      <w:r w:rsidR="001C429B" w:rsidRPr="00C9257C">
        <w:rPr>
          <w:rFonts w:ascii="Times New Roman" w:hAnsi="Times New Roman"/>
          <w:sz w:val="28"/>
          <w:szCs w:val="28"/>
        </w:rPr>
        <w:t xml:space="preserve"> </w:t>
      </w:r>
      <w:hyperlink r:id="rId8" w:tooltip="Mostrar Detalhes" w:history="1">
        <w:r w:rsidR="001C429B" w:rsidRPr="00C9257C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 xml:space="preserve">Elton </w:t>
        </w:r>
        <w:proofErr w:type="spellStart"/>
        <w:r w:rsidR="001C429B" w:rsidRPr="00C9257C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Dittgen</w:t>
        </w:r>
        <w:proofErr w:type="spellEnd"/>
        <w:r w:rsidR="001C429B" w:rsidRPr="00C9257C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 xml:space="preserve"> Vergara Junior</w:t>
        </w:r>
      </w:hyperlink>
      <w:r w:rsidR="001C429B" w:rsidRPr="00C9257C">
        <w:rPr>
          <w:rFonts w:ascii="Times New Roman" w:hAnsi="Times New Roman"/>
          <w:sz w:val="28"/>
          <w:szCs w:val="28"/>
        </w:rPr>
        <w:t xml:space="preserve">, </w:t>
      </w:r>
      <w:hyperlink r:id="rId9" w:tooltip="Mostrar Detalhes" w:history="1">
        <w:proofErr w:type="spellStart"/>
        <w:r w:rsidR="001C429B" w:rsidRPr="00C9257C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Dionata</w:t>
        </w:r>
        <w:proofErr w:type="spellEnd"/>
        <w:r w:rsidR="001C429B" w:rsidRPr="00C9257C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 xml:space="preserve"> Porto </w:t>
        </w:r>
        <w:proofErr w:type="spellStart"/>
        <w:r w:rsidR="001C429B" w:rsidRPr="00C9257C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Ramson</w:t>
        </w:r>
        <w:proofErr w:type="spellEnd"/>
      </w:hyperlink>
      <w:r w:rsidR="00C9257C" w:rsidRPr="00C9257C">
        <w:rPr>
          <w:rFonts w:ascii="Times New Roman" w:hAnsi="Times New Roman"/>
          <w:sz w:val="28"/>
          <w:szCs w:val="28"/>
        </w:rPr>
        <w:t xml:space="preserve"> e </w:t>
      </w:r>
      <w:hyperlink r:id="rId10" w:tooltip="Mostrar Detalhes" w:history="1">
        <w:r w:rsidR="00C9257C" w:rsidRPr="00C9257C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 xml:space="preserve">Jose </w:t>
        </w:r>
        <w:proofErr w:type="spellStart"/>
        <w:r w:rsidR="00C9257C" w:rsidRPr="00C9257C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Erlei</w:t>
        </w:r>
        <w:proofErr w:type="spellEnd"/>
        <w:r w:rsidR="00C9257C" w:rsidRPr="00C9257C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 xml:space="preserve"> Lopes da Fonseca</w:t>
        </w:r>
      </w:hyperlink>
      <w:r w:rsidR="00C9257C" w:rsidRPr="00C9257C">
        <w:rPr>
          <w:rFonts w:ascii="Times New Roman" w:hAnsi="Times New Roman"/>
          <w:sz w:val="28"/>
          <w:szCs w:val="28"/>
        </w:rPr>
        <w:t>.</w:t>
      </w:r>
    </w:p>
    <w:p w:rsidR="00823FA9" w:rsidRPr="00FA2C2B" w:rsidRDefault="00A42CE0" w:rsidP="001F1AEB">
      <w:pPr>
        <w:spacing w:after="24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Desta forma </w:t>
      </w:r>
      <w:r w:rsidR="001F1AEB">
        <w:rPr>
          <w:rFonts w:ascii="Times New Roman" w:hAnsi="Times New Roman"/>
          <w:sz w:val="28"/>
          <w:szCs w:val="28"/>
        </w:rPr>
        <w:t>gostaríamos de deixar os nossos cumprimentos e agradecimentos</w:t>
      </w:r>
      <w:r>
        <w:rPr>
          <w:rFonts w:ascii="Times New Roman" w:hAnsi="Times New Roman"/>
          <w:sz w:val="28"/>
          <w:szCs w:val="28"/>
        </w:rPr>
        <w:t>.</w:t>
      </w:r>
    </w:p>
    <w:p w:rsidR="00694445" w:rsidRPr="00823FA9" w:rsidRDefault="00694445" w:rsidP="001F1AEB">
      <w:pPr>
        <w:spacing w:after="240"/>
        <w:ind w:firstLine="1418"/>
        <w:rPr>
          <w:rFonts w:ascii="Times New Roman" w:hAnsi="Times New Roman"/>
          <w:sz w:val="28"/>
          <w:szCs w:val="28"/>
        </w:rPr>
      </w:pPr>
    </w:p>
    <w:p w:rsidR="002E4189" w:rsidRDefault="002E4189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Sala de Sessões Joaquim de Deus Nunes</w:t>
      </w: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 xml:space="preserve">Canguçu/RS, </w:t>
      </w:r>
      <w:r w:rsidR="00C9257C">
        <w:rPr>
          <w:rFonts w:ascii="Times New Roman" w:hAnsi="Times New Roman"/>
          <w:sz w:val="28"/>
          <w:szCs w:val="28"/>
        </w:rPr>
        <w:t>1</w:t>
      </w:r>
      <w:r w:rsidR="00D36B45">
        <w:rPr>
          <w:rFonts w:ascii="Times New Roman" w:hAnsi="Times New Roman"/>
          <w:sz w:val="28"/>
          <w:szCs w:val="28"/>
        </w:rPr>
        <w:t>3</w:t>
      </w:r>
      <w:r w:rsidRPr="00694445">
        <w:rPr>
          <w:rFonts w:ascii="Times New Roman" w:hAnsi="Times New Roman"/>
          <w:sz w:val="28"/>
          <w:szCs w:val="28"/>
        </w:rPr>
        <w:t xml:space="preserve"> de </w:t>
      </w:r>
      <w:r w:rsidR="00C9257C">
        <w:rPr>
          <w:rFonts w:ascii="Times New Roman" w:hAnsi="Times New Roman"/>
          <w:sz w:val="28"/>
          <w:szCs w:val="28"/>
        </w:rPr>
        <w:t>junho</w:t>
      </w:r>
      <w:r w:rsidRPr="00694445">
        <w:rPr>
          <w:rFonts w:ascii="Times New Roman" w:hAnsi="Times New Roman"/>
          <w:sz w:val="28"/>
          <w:szCs w:val="28"/>
        </w:rPr>
        <w:t xml:space="preserve"> de 202</w:t>
      </w:r>
      <w:r w:rsidR="001F1AEB">
        <w:rPr>
          <w:rFonts w:ascii="Times New Roman" w:hAnsi="Times New Roman"/>
          <w:sz w:val="28"/>
          <w:szCs w:val="28"/>
        </w:rPr>
        <w:t>3</w:t>
      </w:r>
      <w:r w:rsidRPr="00694445">
        <w:rPr>
          <w:rFonts w:ascii="Times New Roman" w:hAnsi="Times New Roman"/>
          <w:sz w:val="28"/>
          <w:szCs w:val="28"/>
        </w:rPr>
        <w:t>.</w:t>
      </w:r>
    </w:p>
    <w:p w:rsidR="00316CC8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71CD3" w:rsidRDefault="00671CD3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Pr="00694445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747265" w:rsidRDefault="00316CC8" w:rsidP="00C07289">
      <w:pPr>
        <w:jc w:val="center"/>
        <w:rPr>
          <w:rFonts w:ascii="Times New Roman" w:hAnsi="Times New Roman"/>
          <w:b/>
          <w:sz w:val="28"/>
          <w:szCs w:val="28"/>
        </w:rPr>
      </w:pPr>
      <w:r w:rsidRPr="00747265">
        <w:rPr>
          <w:rFonts w:ascii="Times New Roman" w:hAnsi="Times New Roman"/>
          <w:b/>
          <w:sz w:val="28"/>
          <w:szCs w:val="28"/>
        </w:rPr>
        <w:t>LEANDRO GAUGER EHLERT</w:t>
      </w:r>
    </w:p>
    <w:p w:rsidR="00316CC8" w:rsidRDefault="00316CC8" w:rsidP="00C07289">
      <w:pPr>
        <w:jc w:val="center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Vereador</w:t>
      </w:r>
      <w:r w:rsidR="00694445" w:rsidRPr="00694445">
        <w:rPr>
          <w:rFonts w:ascii="Times New Roman" w:hAnsi="Times New Roman"/>
          <w:sz w:val="28"/>
          <w:szCs w:val="28"/>
        </w:rPr>
        <w:t>/Bancada MDB</w:t>
      </w:r>
    </w:p>
    <w:p w:rsidR="00694445" w:rsidRPr="00694445" w:rsidRDefault="00694445" w:rsidP="00823FA9">
      <w:pPr>
        <w:spacing w:after="240"/>
        <w:rPr>
          <w:rFonts w:ascii="Times New Roman" w:hAnsi="Times New Roman"/>
          <w:sz w:val="28"/>
          <w:szCs w:val="28"/>
        </w:rPr>
      </w:pPr>
    </w:p>
    <w:sectPr w:rsidR="00694445" w:rsidRPr="00694445" w:rsidSect="00D244F9">
      <w:headerReference w:type="default" r:id="rId11"/>
      <w:footerReference w:type="default" r:id="rId12"/>
      <w:pgSz w:w="11906" w:h="16838" w:code="9"/>
      <w:pgMar w:top="226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FD6" w:rsidRDefault="00684FD6" w:rsidP="00BF4860">
      <w:r>
        <w:separator/>
      </w:r>
    </w:p>
  </w:endnote>
  <w:endnote w:type="continuationSeparator" w:id="0">
    <w:p w:rsidR="00684FD6" w:rsidRDefault="00684FD6" w:rsidP="00BF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DB1" w:rsidRPr="00F13DB1" w:rsidRDefault="00F13DB1" w:rsidP="00F13DB1">
    <w:pPr>
      <w:pStyle w:val="Rodap"/>
      <w:pBdr>
        <w:bottom w:val="single" w:sz="4" w:space="1" w:color="auto"/>
      </w:pBdr>
      <w:spacing w:after="100"/>
      <w:jc w:val="center"/>
      <w:rPr>
        <w:rFonts w:ascii="Bell MT" w:hAnsi="Bell MT"/>
        <w:i/>
        <w:sz w:val="28"/>
        <w:szCs w:val="28"/>
      </w:rPr>
    </w:pPr>
    <w:r w:rsidRPr="00F13DB1">
      <w:rPr>
        <w:rFonts w:ascii="Bell MT" w:hAnsi="Bell MT"/>
        <w:i/>
        <w:sz w:val="28"/>
        <w:szCs w:val="28"/>
      </w:rPr>
      <w:t>“Doe Órgãos, Doe Sangue: Salve Vidas</w:t>
    </w:r>
    <w:proofErr w:type="gramStart"/>
    <w:r w:rsidRPr="00F13DB1">
      <w:rPr>
        <w:rFonts w:ascii="Bell MT" w:hAnsi="Bell MT"/>
        <w:i/>
        <w:sz w:val="28"/>
        <w:szCs w:val="28"/>
      </w:rPr>
      <w:t>”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sz w:val="20"/>
        <w:szCs w:val="20"/>
      </w:rPr>
      <w:t xml:space="preserve">Rua </w:t>
    </w:r>
    <w:r w:rsidR="00136A52">
      <w:rPr>
        <w:rFonts w:cs="Arial"/>
        <w:sz w:val="20"/>
        <w:szCs w:val="20"/>
      </w:rPr>
      <w:t>General Osório</w:t>
    </w:r>
    <w:r w:rsidRPr="00F13DB1">
      <w:rPr>
        <w:rFonts w:cs="Arial"/>
        <w:sz w:val="20"/>
        <w:szCs w:val="20"/>
      </w:rPr>
      <w:t xml:space="preserve">, nº </w:t>
    </w:r>
    <w:r w:rsidR="00FA3323">
      <w:rPr>
        <w:rFonts w:cs="Arial"/>
        <w:sz w:val="20"/>
        <w:szCs w:val="20"/>
      </w:rPr>
      <w:t>9</w:t>
    </w:r>
    <w:r w:rsidR="00136A52">
      <w:rPr>
        <w:rFonts w:cs="Arial"/>
        <w:sz w:val="20"/>
        <w:szCs w:val="20"/>
      </w:rPr>
      <w:t>79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>–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 xml:space="preserve">Bairro Centro - </w:t>
    </w:r>
    <w:r w:rsidRPr="00F13DB1">
      <w:rPr>
        <w:rFonts w:cs="Arial"/>
        <w:sz w:val="20"/>
        <w:szCs w:val="20"/>
      </w:rPr>
      <w:t>CEP 96</w:t>
    </w:r>
    <w:r w:rsidR="00136A52">
      <w:rPr>
        <w:rFonts w:cs="Arial"/>
        <w:sz w:val="20"/>
        <w:szCs w:val="20"/>
      </w:rPr>
      <w:t>.600</w:t>
    </w:r>
    <w:r w:rsidRPr="00F13DB1">
      <w:rPr>
        <w:rFonts w:cs="Arial"/>
        <w:sz w:val="20"/>
        <w:szCs w:val="20"/>
      </w:rPr>
      <w:t>-</w:t>
    </w:r>
    <w:r w:rsidR="00136A52">
      <w:rPr>
        <w:rFonts w:cs="Arial"/>
        <w:sz w:val="20"/>
        <w:szCs w:val="20"/>
      </w:rPr>
      <w:t>000</w:t>
    </w:r>
    <w:r>
      <w:rPr>
        <w:rFonts w:cs="Arial"/>
        <w:sz w:val="20"/>
        <w:szCs w:val="20"/>
      </w:rPr>
      <w:t xml:space="preserve"> - </w:t>
    </w:r>
    <w:r w:rsidR="00136A52">
      <w:rPr>
        <w:rFonts w:cs="Arial"/>
        <w:sz w:val="20"/>
        <w:szCs w:val="20"/>
      </w:rPr>
      <w:t>Canguçu</w:t>
    </w:r>
    <w:r w:rsidR="00FA3323">
      <w:rPr>
        <w:rFonts w:cs="Arial"/>
        <w:sz w:val="20"/>
        <w:szCs w:val="20"/>
      </w:rPr>
      <w:t xml:space="preserve">, </w:t>
    </w:r>
    <w:proofErr w:type="gramStart"/>
    <w:r w:rsidRPr="00F13DB1">
      <w:rPr>
        <w:rFonts w:cs="Arial"/>
        <w:sz w:val="20"/>
        <w:szCs w:val="20"/>
      </w:rPr>
      <w:t>RS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 xml:space="preserve">Fone: </w:t>
    </w:r>
    <w:r w:rsidRPr="00F13DB1">
      <w:rPr>
        <w:rFonts w:cs="Arial"/>
        <w:sz w:val="20"/>
        <w:szCs w:val="20"/>
      </w:rPr>
      <w:t>(5</w:t>
    </w:r>
    <w:r w:rsidR="00136A52">
      <w:rPr>
        <w:rFonts w:cs="Arial"/>
        <w:sz w:val="20"/>
        <w:szCs w:val="20"/>
      </w:rPr>
      <w:t>3</w:t>
    </w:r>
    <w:r w:rsidRPr="00F13DB1">
      <w:rPr>
        <w:rFonts w:cs="Arial"/>
        <w:sz w:val="20"/>
        <w:szCs w:val="20"/>
      </w:rPr>
      <w:t xml:space="preserve">) </w:t>
    </w:r>
    <w:r w:rsidR="00136A52">
      <w:rPr>
        <w:rFonts w:cs="Arial"/>
        <w:sz w:val="20"/>
        <w:szCs w:val="20"/>
      </w:rPr>
      <w:t>3252-1528</w:t>
    </w:r>
    <w:r w:rsidR="006F3BC3">
      <w:rPr>
        <w:rFonts w:cs="Arial"/>
        <w:sz w:val="20"/>
        <w:szCs w:val="20"/>
      </w:rPr>
      <w:t xml:space="preserve"> 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>Site:</w:t>
    </w:r>
    <w:r w:rsidRPr="00F13DB1">
      <w:rPr>
        <w:rFonts w:cs="Arial"/>
        <w:sz w:val="20"/>
        <w:szCs w:val="20"/>
      </w:rPr>
      <w:t xml:space="preserve"> </w:t>
    </w:r>
    <w:proofErr w:type="gramStart"/>
    <w:r w:rsidR="00136A52" w:rsidRPr="00136A52">
      <w:rPr>
        <w:rFonts w:cs="Arial"/>
        <w:sz w:val="20"/>
        <w:szCs w:val="20"/>
      </w:rPr>
      <w:t>https</w:t>
    </w:r>
    <w:proofErr w:type="gramEnd"/>
    <w:r w:rsidR="00136A52" w:rsidRPr="00136A52">
      <w:rPr>
        <w:rFonts w:cs="Arial"/>
        <w:sz w:val="20"/>
        <w:szCs w:val="20"/>
      </w:rPr>
      <w:t>://camaracangucu.com.br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FD6" w:rsidRDefault="00684FD6" w:rsidP="00BF4860">
      <w:r>
        <w:separator/>
      </w:r>
    </w:p>
  </w:footnote>
  <w:footnote w:type="continuationSeparator" w:id="0">
    <w:p w:rsidR="00684FD6" w:rsidRDefault="00684FD6" w:rsidP="00BF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4A0"/>
    </w:tblPr>
    <w:tblGrid>
      <w:gridCol w:w="1676"/>
      <w:gridCol w:w="5568"/>
    </w:tblGrid>
    <w:tr w:rsidR="007B1310" w:rsidRPr="0051780E" w:rsidTr="0051780E">
      <w:trPr>
        <w:jc w:val="center"/>
      </w:trPr>
      <w:tc>
        <w:tcPr>
          <w:tcW w:w="0" w:type="auto"/>
          <w:vAlign w:val="center"/>
        </w:tcPr>
        <w:p w:rsidR="00136A52" w:rsidRDefault="00B82F5D" w:rsidP="00136A52">
          <w:pPr>
            <w:ind w:right="290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0;margin-top:0;width:50pt;height:50pt;z-index:251657728;visibility:hidden" filled="t" stroked="t">
                <v:stroke joinstyle="round"/>
                <v:path o:extrusionok="t" gradientshapeok="f" o:connecttype="segments"/>
                <o:lock v:ext="edit" aspectratio="f" selection="t"/>
              </v:shape>
            </w:pict>
          </w:r>
          <w:r w:rsidR="00D0493A">
            <w:rPr>
              <w:noProof/>
              <w:lang w:eastAsia="pt-BR"/>
            </w:rPr>
            <w:drawing>
              <wp:inline distT="0" distB="0" distL="0" distR="0">
                <wp:extent cx="723900" cy="742950"/>
                <wp:effectExtent l="19050" t="0" r="0" b="0"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7B1310" w:rsidRPr="0051780E" w:rsidRDefault="007B1310" w:rsidP="0051780E">
          <w:pPr>
            <w:pStyle w:val="Cabealho"/>
            <w:jc w:val="center"/>
            <w:rPr>
              <w:rFonts w:ascii="Bell MT" w:hAnsi="Bell MT"/>
              <w:sz w:val="22"/>
            </w:rPr>
          </w:pPr>
        </w:p>
      </w:tc>
      <w:tc>
        <w:tcPr>
          <w:tcW w:w="0" w:type="auto"/>
          <w:vAlign w:val="center"/>
        </w:tcPr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Câmara Municipal</w:t>
          </w:r>
          <w:r w:rsidR="007B1310" w:rsidRPr="0051780E"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>Canguçu</w:t>
          </w:r>
        </w:p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Estado do Rio Grande do Sul</w:t>
          </w:r>
        </w:p>
      </w:tc>
    </w:tr>
  </w:tbl>
  <w:p w:rsidR="00BF4860" w:rsidRPr="00BF4860" w:rsidRDefault="00BF4860" w:rsidP="007B1310">
    <w:pPr>
      <w:pStyle w:val="Cabealho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347A8"/>
    <w:multiLevelType w:val="singleLevel"/>
    <w:tmpl w:val="7DDE460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43319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F1251A"/>
    <w:multiLevelType w:val="hybridMultilevel"/>
    <w:tmpl w:val="1214E434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987A83"/>
    <w:multiLevelType w:val="singleLevel"/>
    <w:tmpl w:val="B3040F3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94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3FA7"/>
    <w:rsid w:val="0001788F"/>
    <w:rsid w:val="00037C47"/>
    <w:rsid w:val="00042BF9"/>
    <w:rsid w:val="0005133E"/>
    <w:rsid w:val="00063375"/>
    <w:rsid w:val="00065488"/>
    <w:rsid w:val="00074192"/>
    <w:rsid w:val="000756DA"/>
    <w:rsid w:val="00077050"/>
    <w:rsid w:val="000816C1"/>
    <w:rsid w:val="00097FB8"/>
    <w:rsid w:val="000A6644"/>
    <w:rsid w:val="000B44B6"/>
    <w:rsid w:val="000B4E71"/>
    <w:rsid w:val="000B59D7"/>
    <w:rsid w:val="000B7674"/>
    <w:rsid w:val="000F3393"/>
    <w:rsid w:val="00100DF2"/>
    <w:rsid w:val="0010433B"/>
    <w:rsid w:val="0011149F"/>
    <w:rsid w:val="00111EBA"/>
    <w:rsid w:val="0013004C"/>
    <w:rsid w:val="00136A52"/>
    <w:rsid w:val="00142B07"/>
    <w:rsid w:val="00144A09"/>
    <w:rsid w:val="0016044B"/>
    <w:rsid w:val="00164D57"/>
    <w:rsid w:val="00170C9F"/>
    <w:rsid w:val="001A0A25"/>
    <w:rsid w:val="001B1BA5"/>
    <w:rsid w:val="001C429B"/>
    <w:rsid w:val="001D4A04"/>
    <w:rsid w:val="001F1AEB"/>
    <w:rsid w:val="00200B96"/>
    <w:rsid w:val="00203E09"/>
    <w:rsid w:val="00210C66"/>
    <w:rsid w:val="00211D1C"/>
    <w:rsid w:val="0022094C"/>
    <w:rsid w:val="0024579D"/>
    <w:rsid w:val="00256936"/>
    <w:rsid w:val="00272AE8"/>
    <w:rsid w:val="002A0815"/>
    <w:rsid w:val="002A7ADF"/>
    <w:rsid w:val="002C3B8C"/>
    <w:rsid w:val="002D680A"/>
    <w:rsid w:val="002E4189"/>
    <w:rsid w:val="002F2257"/>
    <w:rsid w:val="00316CC8"/>
    <w:rsid w:val="003232DE"/>
    <w:rsid w:val="00343138"/>
    <w:rsid w:val="00346FB6"/>
    <w:rsid w:val="003716D4"/>
    <w:rsid w:val="00376372"/>
    <w:rsid w:val="0039712B"/>
    <w:rsid w:val="003A1B7A"/>
    <w:rsid w:val="003B7266"/>
    <w:rsid w:val="003C0194"/>
    <w:rsid w:val="003C21C9"/>
    <w:rsid w:val="003D5FED"/>
    <w:rsid w:val="003E1790"/>
    <w:rsid w:val="003F49E0"/>
    <w:rsid w:val="00406069"/>
    <w:rsid w:val="00412C33"/>
    <w:rsid w:val="004232C4"/>
    <w:rsid w:val="004255C2"/>
    <w:rsid w:val="004304DC"/>
    <w:rsid w:val="0045262C"/>
    <w:rsid w:val="0045371E"/>
    <w:rsid w:val="004572BA"/>
    <w:rsid w:val="00464AD6"/>
    <w:rsid w:val="00464E36"/>
    <w:rsid w:val="004777D8"/>
    <w:rsid w:val="0049354A"/>
    <w:rsid w:val="004959CC"/>
    <w:rsid w:val="004E0FF9"/>
    <w:rsid w:val="004E486F"/>
    <w:rsid w:val="004F4753"/>
    <w:rsid w:val="005001E5"/>
    <w:rsid w:val="0051780E"/>
    <w:rsid w:val="005226DD"/>
    <w:rsid w:val="005318B6"/>
    <w:rsid w:val="00551AE2"/>
    <w:rsid w:val="005525BC"/>
    <w:rsid w:val="00565978"/>
    <w:rsid w:val="00566D85"/>
    <w:rsid w:val="00573407"/>
    <w:rsid w:val="00575BDA"/>
    <w:rsid w:val="00583C1E"/>
    <w:rsid w:val="00591837"/>
    <w:rsid w:val="005B5587"/>
    <w:rsid w:val="005C03D9"/>
    <w:rsid w:val="005E0BE2"/>
    <w:rsid w:val="005E2D51"/>
    <w:rsid w:val="005F2919"/>
    <w:rsid w:val="00604DDF"/>
    <w:rsid w:val="00606ED1"/>
    <w:rsid w:val="006330B1"/>
    <w:rsid w:val="00640072"/>
    <w:rsid w:val="00645913"/>
    <w:rsid w:val="00647943"/>
    <w:rsid w:val="00671CD3"/>
    <w:rsid w:val="00684FD6"/>
    <w:rsid w:val="00694445"/>
    <w:rsid w:val="006973E7"/>
    <w:rsid w:val="006A0B6A"/>
    <w:rsid w:val="006A5C9A"/>
    <w:rsid w:val="006B2A7E"/>
    <w:rsid w:val="006B4184"/>
    <w:rsid w:val="006D34B7"/>
    <w:rsid w:val="006D7190"/>
    <w:rsid w:val="006E3FDA"/>
    <w:rsid w:val="006E6580"/>
    <w:rsid w:val="006F3BC3"/>
    <w:rsid w:val="006F40DF"/>
    <w:rsid w:val="006F4666"/>
    <w:rsid w:val="006F51DE"/>
    <w:rsid w:val="00710165"/>
    <w:rsid w:val="0072110A"/>
    <w:rsid w:val="0072618B"/>
    <w:rsid w:val="00742320"/>
    <w:rsid w:val="007450AF"/>
    <w:rsid w:val="00747265"/>
    <w:rsid w:val="00755A95"/>
    <w:rsid w:val="00780523"/>
    <w:rsid w:val="007A7E8B"/>
    <w:rsid w:val="007B1310"/>
    <w:rsid w:val="007B4951"/>
    <w:rsid w:val="007B6B76"/>
    <w:rsid w:val="007C34E2"/>
    <w:rsid w:val="007D2FC7"/>
    <w:rsid w:val="007D641F"/>
    <w:rsid w:val="007D6FF9"/>
    <w:rsid w:val="00815E60"/>
    <w:rsid w:val="00823FA9"/>
    <w:rsid w:val="00832881"/>
    <w:rsid w:val="00840F87"/>
    <w:rsid w:val="00854979"/>
    <w:rsid w:val="00865CD6"/>
    <w:rsid w:val="0088346E"/>
    <w:rsid w:val="00886E3A"/>
    <w:rsid w:val="00890A85"/>
    <w:rsid w:val="00893D81"/>
    <w:rsid w:val="00897E9E"/>
    <w:rsid w:val="008A6444"/>
    <w:rsid w:val="008C3446"/>
    <w:rsid w:val="008C623B"/>
    <w:rsid w:val="008C64B8"/>
    <w:rsid w:val="008C794B"/>
    <w:rsid w:val="008E1912"/>
    <w:rsid w:val="008E4BE5"/>
    <w:rsid w:val="008E5C84"/>
    <w:rsid w:val="00903329"/>
    <w:rsid w:val="00914BCC"/>
    <w:rsid w:val="009512C8"/>
    <w:rsid w:val="00970323"/>
    <w:rsid w:val="00976AFE"/>
    <w:rsid w:val="00992480"/>
    <w:rsid w:val="009A507A"/>
    <w:rsid w:val="009A5086"/>
    <w:rsid w:val="009B7C66"/>
    <w:rsid w:val="009C6DC7"/>
    <w:rsid w:val="00A07EC8"/>
    <w:rsid w:val="00A11686"/>
    <w:rsid w:val="00A220D9"/>
    <w:rsid w:val="00A31876"/>
    <w:rsid w:val="00A42CE0"/>
    <w:rsid w:val="00A62AD5"/>
    <w:rsid w:val="00A73991"/>
    <w:rsid w:val="00A73FA7"/>
    <w:rsid w:val="00A830AD"/>
    <w:rsid w:val="00A83E9C"/>
    <w:rsid w:val="00AA75FD"/>
    <w:rsid w:val="00AB3A3A"/>
    <w:rsid w:val="00AC14EB"/>
    <w:rsid w:val="00AC7D36"/>
    <w:rsid w:val="00B12D39"/>
    <w:rsid w:val="00B13E56"/>
    <w:rsid w:val="00B23871"/>
    <w:rsid w:val="00B249BC"/>
    <w:rsid w:val="00B26551"/>
    <w:rsid w:val="00B37E78"/>
    <w:rsid w:val="00B37F46"/>
    <w:rsid w:val="00B47D2F"/>
    <w:rsid w:val="00B620AE"/>
    <w:rsid w:val="00B64A24"/>
    <w:rsid w:val="00B65D57"/>
    <w:rsid w:val="00B772A7"/>
    <w:rsid w:val="00B82F5D"/>
    <w:rsid w:val="00B86CD6"/>
    <w:rsid w:val="00BA1FAE"/>
    <w:rsid w:val="00BF4860"/>
    <w:rsid w:val="00C00AB7"/>
    <w:rsid w:val="00C07289"/>
    <w:rsid w:val="00C140DF"/>
    <w:rsid w:val="00C25C62"/>
    <w:rsid w:val="00C26475"/>
    <w:rsid w:val="00C64034"/>
    <w:rsid w:val="00C9257C"/>
    <w:rsid w:val="00CC735F"/>
    <w:rsid w:val="00CD4BD3"/>
    <w:rsid w:val="00CE37C3"/>
    <w:rsid w:val="00CE551C"/>
    <w:rsid w:val="00CE6BD1"/>
    <w:rsid w:val="00CE7D36"/>
    <w:rsid w:val="00D0493A"/>
    <w:rsid w:val="00D05554"/>
    <w:rsid w:val="00D21572"/>
    <w:rsid w:val="00D244F9"/>
    <w:rsid w:val="00D3469A"/>
    <w:rsid w:val="00D36B45"/>
    <w:rsid w:val="00D40F16"/>
    <w:rsid w:val="00D60DA7"/>
    <w:rsid w:val="00D851DD"/>
    <w:rsid w:val="00D858E7"/>
    <w:rsid w:val="00DA4CDE"/>
    <w:rsid w:val="00DE091B"/>
    <w:rsid w:val="00DE2A49"/>
    <w:rsid w:val="00DE3828"/>
    <w:rsid w:val="00DF097A"/>
    <w:rsid w:val="00E02309"/>
    <w:rsid w:val="00E25A07"/>
    <w:rsid w:val="00E432A9"/>
    <w:rsid w:val="00E45B73"/>
    <w:rsid w:val="00E60536"/>
    <w:rsid w:val="00E767A7"/>
    <w:rsid w:val="00E77573"/>
    <w:rsid w:val="00E826A9"/>
    <w:rsid w:val="00E904E7"/>
    <w:rsid w:val="00EC0CB4"/>
    <w:rsid w:val="00ED6087"/>
    <w:rsid w:val="00EF2AB9"/>
    <w:rsid w:val="00EF7160"/>
    <w:rsid w:val="00F134BB"/>
    <w:rsid w:val="00F13DB1"/>
    <w:rsid w:val="00F16D69"/>
    <w:rsid w:val="00F225D9"/>
    <w:rsid w:val="00F26A3F"/>
    <w:rsid w:val="00F6755C"/>
    <w:rsid w:val="00F7315C"/>
    <w:rsid w:val="00F81923"/>
    <w:rsid w:val="00F95C3E"/>
    <w:rsid w:val="00FA26C4"/>
    <w:rsid w:val="00FA2C2B"/>
    <w:rsid w:val="00FA3323"/>
    <w:rsid w:val="00FB11BE"/>
    <w:rsid w:val="00FB4094"/>
    <w:rsid w:val="00FC1F0D"/>
    <w:rsid w:val="00FC2659"/>
    <w:rsid w:val="00FC3A48"/>
    <w:rsid w:val="00FC7055"/>
    <w:rsid w:val="00FD1684"/>
    <w:rsid w:val="00FD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7E"/>
    <w:pPr>
      <w:jc w:val="both"/>
    </w:pPr>
    <w:rPr>
      <w:rFonts w:ascii="Arial" w:hAnsi="Arial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D2FC7"/>
    <w:pPr>
      <w:keepNext/>
      <w:widowControl w:val="0"/>
      <w:tabs>
        <w:tab w:val="num" w:pos="360"/>
      </w:tabs>
      <w:suppressAutoHyphens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94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0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4860"/>
  </w:style>
  <w:style w:type="paragraph" w:styleId="Rodap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4860"/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13DB1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780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1780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7D2FC7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7D2FC7"/>
    <w:pPr>
      <w:suppressAutoHyphens/>
      <w:overflowPunct w:val="0"/>
      <w:autoSpaceDE w:val="0"/>
    </w:pPr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7D2FC7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Ttulo2"/>
    <w:uiPriority w:val="9"/>
    <w:semiHidden/>
    <w:rsid w:val="0022094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A07EC8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A07EC8"/>
    <w:rPr>
      <w:rFonts w:ascii="Cambria" w:eastAsia="Times New Roman" w:hAnsi="Cambria"/>
      <w:b/>
      <w:bCs/>
      <w:kern w:val="28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794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647943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47943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4232C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Forte">
    <w:name w:val="Strong"/>
    <w:uiPriority w:val="22"/>
    <w:qFormat/>
    <w:rsid w:val="00FC1F0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E25A0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0B7674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4DD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604DDF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604DD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604DDF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6944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IncluirHistorico('tbTabela_parLinha5');exibirAguarde();montaURLDetalhamentoItem('/pronimtb/index.asp?acao=4&amp;item=5&amp;visao=2&amp;CdMatricula=502111&amp;sqContrato=1&amp;tpCalculo=9&amp;dtCompetencia=01/05/2023%27);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javascript:exibirAguarde();montaURLDetalhamentoItem('/pronimtb/index.asp?acao=4&amp;item=5&amp;visao=1&amp;CdMatricula=47660&amp;sqContrato=1&amp;tpCalculo=9&amp;dtCompetencia=01/05/2023&amp;historico=true%27);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exibirAguarde();montaURLDetalhamentoItem('/pronimtb/index.asp?acao=4&amp;item=5&amp;visao=1&amp;CdMatricula=502103&amp;sqContrato=1&amp;tpCalculo=9&amp;dtCompetencia=01/05/2023&amp;historico=true%27);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U9E4V8E6\Papel%20impressa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CED7E-6640-49D1-BD57-7580CC7C6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impressao 2</Template>
  <TotalTime>8548</TotalTime>
  <Pages>1</Pages>
  <Words>275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jonathan.wilke</cp:lastModifiedBy>
  <cp:revision>3</cp:revision>
  <cp:lastPrinted>2023-06-07T13:55:00Z</cp:lastPrinted>
  <dcterms:created xsi:type="dcterms:W3CDTF">2023-06-07T13:55:00Z</dcterms:created>
  <dcterms:modified xsi:type="dcterms:W3CDTF">2023-06-13T13:28:00Z</dcterms:modified>
</cp:coreProperties>
</file>