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693116" w14:textId="77777777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3A0B06">
        <w:rPr>
          <w:rFonts w:ascii="Times New (W1)" w:eastAsia="Times New Roman" w:hAnsi="Times New (W1)"/>
          <w:sz w:val="28"/>
          <w:szCs w:val="28"/>
          <w:lang w:eastAsia="pt-BR"/>
        </w:rPr>
        <w:t>012/2021</w:t>
      </w:r>
    </w:p>
    <w:p w14:paraId="098CE25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CD44380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62E772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6F9E7539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D040C5C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574D6D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MANOEL EDNILSON BURGARDT</w:t>
      </w:r>
    </w:p>
    <w:p w14:paraId="0F5AFA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04D4708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FAACA43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761E2356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D3E8084" w14:textId="77777777" w:rsidR="003A0B06" w:rsidRDefault="003A0B0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execução de pavimentação asfáltica da Rua 31 de Março.</w:t>
      </w:r>
    </w:p>
    <w:p w14:paraId="61D545E8" w14:textId="77777777" w:rsidR="00574D6D" w:rsidRDefault="00574D6D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DE7BC28" w14:textId="77777777" w:rsidR="003A0B06" w:rsidRDefault="003A0B0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Necessário se faz, por se tratar de um anseio dos moradores, que sofrem em períodos chuvosos com a lama e buracos na via, e em dias secos, o excesso de poeira.</w:t>
      </w:r>
    </w:p>
    <w:p w14:paraId="4E2A336E" w14:textId="77777777" w:rsidR="00574D6D" w:rsidRDefault="00574D6D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403E830" w14:textId="77777777" w:rsidR="0075570F" w:rsidRPr="0075570F" w:rsidRDefault="003A0B0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64EF627C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EA22236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D07526D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3A0B06">
        <w:rPr>
          <w:rFonts w:ascii="Times New Roman" w:eastAsia="Times New Roman" w:hAnsi="Times New Roman"/>
          <w:sz w:val="24"/>
          <w:szCs w:val="28"/>
          <w:lang w:eastAsia="pt-BR"/>
        </w:rPr>
        <w:t>15 de fevereiro de 2021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5CF1ED26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823A492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A6D3FBF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6C333988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3A0B06">
        <w:rPr>
          <w:rFonts w:ascii="Times New Roman" w:eastAsia="Times New Roman" w:hAnsi="Times New Roman"/>
          <w:sz w:val="24"/>
          <w:szCs w:val="28"/>
          <w:lang w:eastAsia="pt-BR"/>
        </w:rPr>
        <w:t xml:space="preserve">Manoel </w:t>
      </w:r>
      <w:proofErr w:type="spellStart"/>
      <w:r w:rsidR="003A0B06">
        <w:rPr>
          <w:rFonts w:ascii="Times New Roman" w:eastAsia="Times New Roman" w:hAnsi="Times New Roman"/>
          <w:sz w:val="24"/>
          <w:szCs w:val="28"/>
          <w:lang w:eastAsia="pt-BR"/>
        </w:rPr>
        <w:t>Ednilson</w:t>
      </w:r>
      <w:proofErr w:type="spellEnd"/>
      <w:r w:rsidR="003A0B06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3A0B06"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14:paraId="04330AA0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52B451D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58072AB9" w14:textId="77777777" w:rsidR="0075570F" w:rsidRPr="0075570F" w:rsidRDefault="00AA3B7D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Ildemar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Zoz</w:t>
      </w:r>
    </w:p>
    <w:p w14:paraId="25FED619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3C683D39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060179C5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3030B3"/>
    <w:rsid w:val="003A0B06"/>
    <w:rsid w:val="003C6DEB"/>
    <w:rsid w:val="00506EE6"/>
    <w:rsid w:val="0053668A"/>
    <w:rsid w:val="00574D6D"/>
    <w:rsid w:val="00605E35"/>
    <w:rsid w:val="0062401D"/>
    <w:rsid w:val="0075570F"/>
    <w:rsid w:val="007D6552"/>
    <w:rsid w:val="008533A7"/>
    <w:rsid w:val="0095688A"/>
    <w:rsid w:val="009A668E"/>
    <w:rsid w:val="00A3167C"/>
    <w:rsid w:val="00AA3B7D"/>
    <w:rsid w:val="00CD3940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3D8A9"/>
  <w15:chartTrackingRefBased/>
  <w15:docId w15:val="{75F55643-3045-4D75-BAF3-9EE23B0BC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12.21</Template>
  <TotalTime>0</TotalTime>
  <Pages>1</Pages>
  <Words>117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2021-02-15T17:27:00Z</dcterms:created>
  <dcterms:modified xsi:type="dcterms:W3CDTF">2021-02-15T17:27:00Z</dcterms:modified>
</cp:coreProperties>
</file>