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2FC51" w14:textId="77777777" w:rsidR="00202384" w:rsidRDefault="00BC14B5" w:rsidP="00202384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       </w:t>
      </w:r>
    </w:p>
    <w:p w14:paraId="12E33926" w14:textId="50D13BF8" w:rsidR="00202384" w:rsidRDefault="00202384" w:rsidP="00202384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       </w:t>
      </w:r>
      <w:r>
        <w:rPr>
          <w:rFonts w:ascii="Times New Roman" w:hAnsi="Times New Roman" w:cs="Times New Roman"/>
          <w:b/>
          <w:i w:val="0"/>
          <w:color w:val="auto"/>
        </w:rPr>
        <w:t>LEI Nº 2.64</w:t>
      </w:r>
      <w:r>
        <w:rPr>
          <w:rFonts w:ascii="Times New Roman" w:hAnsi="Times New Roman" w:cs="Times New Roman"/>
          <w:b/>
          <w:i w:val="0"/>
          <w:color w:val="auto"/>
        </w:rPr>
        <w:t>6</w:t>
      </w:r>
      <w:r>
        <w:rPr>
          <w:rFonts w:ascii="Times New Roman" w:hAnsi="Times New Roman" w:cs="Times New Roman"/>
          <w:b/>
          <w:i w:val="0"/>
          <w:color w:val="auto"/>
        </w:rPr>
        <w:t>/2022</w:t>
      </w:r>
    </w:p>
    <w:tbl>
      <w:tblPr>
        <w:tblpPr w:leftFromText="141" w:rightFromText="141" w:vertAnchor="text" w:horzAnchor="margin" w:tblpXSpec="right" w:tblpY="1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60"/>
      </w:tblGrid>
      <w:tr w:rsidR="00202384" w:rsidRPr="00A35607" w14:paraId="46D63135" w14:textId="77777777" w:rsidTr="00202384">
        <w:trPr>
          <w:cantSplit/>
          <w:trHeight w:val="1394"/>
        </w:trPr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</w:tcPr>
          <w:p w14:paraId="786073DB" w14:textId="77777777" w:rsidR="00202384" w:rsidRPr="00A35607" w:rsidRDefault="00202384" w:rsidP="00202384">
            <w:pPr>
              <w:jc w:val="both"/>
              <w:rPr>
                <w:b/>
              </w:rPr>
            </w:pPr>
          </w:p>
          <w:p w14:paraId="4E705769" w14:textId="6BCC9930" w:rsidR="00202384" w:rsidRPr="00A35607" w:rsidRDefault="00202384" w:rsidP="00202384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>
              <w:rPr>
                <w:b/>
              </w:rPr>
              <w:t xml:space="preserve">S ADICIONAIS SUPLEMENTARES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</w:t>
            </w:r>
            <w:r w:rsidRPr="00461606">
              <w:rPr>
                <w:b/>
              </w:rPr>
              <w:t>1</w:t>
            </w:r>
            <w:r>
              <w:rPr>
                <w:b/>
              </w:rPr>
              <w:t>70</w:t>
            </w:r>
            <w:r w:rsidRPr="00461606">
              <w:rPr>
                <w:b/>
              </w:rPr>
              <w:t xml:space="preserve">.000,00 (CENTO E </w:t>
            </w:r>
            <w:r>
              <w:rPr>
                <w:b/>
              </w:rPr>
              <w:t>SETENTA</w:t>
            </w:r>
            <w:r w:rsidRPr="00461606">
              <w:rPr>
                <w:b/>
              </w:rPr>
              <w:t xml:space="preserve"> MIL REAIS),</w:t>
            </w:r>
            <w:r w:rsidRPr="00A35607">
              <w:rPr>
                <w:b/>
              </w:rPr>
              <w:t xml:space="preserve">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1D4ED1AB" w14:textId="321429DE" w:rsidR="002E7D17" w:rsidRPr="002E7D17" w:rsidRDefault="002E7D17" w:rsidP="00BC14B5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</w:p>
    <w:p w14:paraId="5B5CAB98" w14:textId="6D3E9BFC" w:rsidR="002E7D17" w:rsidRDefault="002E7D17" w:rsidP="002E7D17">
      <w:pPr>
        <w:pStyle w:val="Recuodecorpodetexto2"/>
      </w:pPr>
    </w:p>
    <w:p w14:paraId="15F2FDEC" w14:textId="77777777" w:rsidR="00202384" w:rsidRPr="00A35607" w:rsidRDefault="00202384" w:rsidP="002E7D17">
      <w:pPr>
        <w:pStyle w:val="Recuodecorpodetexto2"/>
      </w:pPr>
    </w:p>
    <w:p w14:paraId="6A457F7F" w14:textId="77777777" w:rsidR="00202384" w:rsidRDefault="002E7D17" w:rsidP="00202384">
      <w:pPr>
        <w:ind w:left="567"/>
      </w:pPr>
      <w:r w:rsidRPr="00A35607">
        <w:tab/>
      </w:r>
      <w:r w:rsidRPr="00A35607">
        <w:tab/>
      </w:r>
      <w:r w:rsidRPr="00A35607">
        <w:tab/>
        <w:t xml:space="preserve">                </w:t>
      </w:r>
    </w:p>
    <w:p w14:paraId="17C1E634" w14:textId="77777777" w:rsidR="00202384" w:rsidRDefault="00202384" w:rsidP="00202384">
      <w:pPr>
        <w:ind w:left="567"/>
      </w:pPr>
    </w:p>
    <w:p w14:paraId="1F0B06A9" w14:textId="46286BF1" w:rsidR="002E7D17" w:rsidRPr="00A35607" w:rsidRDefault="00202384" w:rsidP="00202384">
      <w:pPr>
        <w:ind w:left="567"/>
      </w:pPr>
      <w:r>
        <w:t xml:space="preserve">O </w:t>
      </w:r>
      <w:r w:rsidR="002E7D17" w:rsidRPr="00A35607">
        <w:t xml:space="preserve">Prefeito </w:t>
      </w:r>
      <w:r w:rsidR="002E7D17">
        <w:t>do Município</w:t>
      </w:r>
      <w:r w:rsidR="002E7D17" w:rsidRPr="00A35607">
        <w:t xml:space="preserve"> de Anchieta, Estado de Santa Catarina</w:t>
      </w:r>
    </w:p>
    <w:p w14:paraId="050B5611" w14:textId="7D521FEF" w:rsidR="002E7D17" w:rsidRPr="00A35607" w:rsidRDefault="002E7D17" w:rsidP="000011BD">
      <w:pPr>
        <w:ind w:left="-567" w:firstLine="1134"/>
        <w:jc w:val="both"/>
      </w:pPr>
      <w:r w:rsidRPr="00A35607">
        <w:t>Faço saber a todos os habitantes deste Município que a Câmara Municipal de Vereadores aprovou e eu sanciono a seguinte Lei:</w:t>
      </w:r>
    </w:p>
    <w:p w14:paraId="1EF18765" w14:textId="77777777" w:rsidR="002E7D17" w:rsidRDefault="002E7D17" w:rsidP="000011BD">
      <w:pPr>
        <w:ind w:left="-567" w:firstLine="1134"/>
        <w:jc w:val="center"/>
      </w:pPr>
    </w:p>
    <w:p w14:paraId="6D8F45C7" w14:textId="77777777" w:rsidR="002E7D17" w:rsidRPr="00A35607" w:rsidRDefault="002E7D17" w:rsidP="000011BD">
      <w:pPr>
        <w:ind w:left="-567" w:firstLine="1134"/>
        <w:jc w:val="center"/>
      </w:pPr>
      <w:r w:rsidRPr="00A35607">
        <w:t>TITULO   I</w:t>
      </w:r>
    </w:p>
    <w:p w14:paraId="2C74E239" w14:textId="07AE1BC9" w:rsidR="002E7D17" w:rsidRPr="00A35607" w:rsidRDefault="000011BD" w:rsidP="000011BD">
      <w:pPr>
        <w:ind w:left="-567" w:firstLine="1134"/>
        <w:jc w:val="center"/>
      </w:pPr>
      <w:r w:rsidRPr="00A35607">
        <w:t>CAPÍTULO I</w:t>
      </w:r>
    </w:p>
    <w:p w14:paraId="1B177329" w14:textId="77777777" w:rsidR="002E7D17" w:rsidRPr="00A35607" w:rsidRDefault="002E7D17" w:rsidP="000011BD">
      <w:pPr>
        <w:ind w:left="-567" w:firstLine="1134"/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0011BD">
      <w:pPr>
        <w:ind w:left="-567" w:firstLine="1134"/>
        <w:jc w:val="center"/>
      </w:pPr>
    </w:p>
    <w:p w14:paraId="1B31FC54" w14:textId="63F819EB" w:rsidR="00F92D28" w:rsidRDefault="002E7D17" w:rsidP="000011BD">
      <w:pPr>
        <w:ind w:left="-567" w:firstLine="1134"/>
        <w:jc w:val="both"/>
      </w:pPr>
      <w:r w:rsidRPr="00A35607">
        <w:t xml:space="preserve">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 xml:space="preserve">a de </w:t>
      </w:r>
      <w:r w:rsidRPr="00A35607">
        <w:t>Crédito</w:t>
      </w:r>
      <w:r>
        <w:t xml:space="preserve">s Adicionais </w:t>
      </w:r>
      <w:r w:rsidR="003D0441">
        <w:t>Suplementares</w:t>
      </w:r>
      <w:r w:rsidRPr="00A35607">
        <w:t xml:space="preserve">, na importância de até </w:t>
      </w:r>
      <w:r w:rsidRPr="00461606">
        <w:rPr>
          <w:b/>
        </w:rPr>
        <w:t xml:space="preserve">R$ </w:t>
      </w:r>
      <w:r w:rsidR="003D0441" w:rsidRPr="00461606">
        <w:rPr>
          <w:b/>
        </w:rPr>
        <w:t>1</w:t>
      </w:r>
      <w:r w:rsidR="00461606">
        <w:rPr>
          <w:b/>
        </w:rPr>
        <w:t>70</w:t>
      </w:r>
      <w:r w:rsidR="0021753E" w:rsidRPr="00461606">
        <w:rPr>
          <w:b/>
        </w:rPr>
        <w:t>.0</w:t>
      </w:r>
      <w:r w:rsidRPr="00461606">
        <w:rPr>
          <w:b/>
        </w:rPr>
        <w:t>00,00 (</w:t>
      </w:r>
      <w:r w:rsidR="003D0441" w:rsidRPr="00461606">
        <w:rPr>
          <w:b/>
        </w:rPr>
        <w:t xml:space="preserve">cento e </w:t>
      </w:r>
      <w:r w:rsidR="00461606">
        <w:rPr>
          <w:b/>
        </w:rPr>
        <w:t>setenta</w:t>
      </w:r>
      <w:r w:rsidR="003D0441" w:rsidRPr="00461606">
        <w:rPr>
          <w:b/>
        </w:rPr>
        <w:t xml:space="preserve"> </w:t>
      </w:r>
      <w:r w:rsidR="006276A4" w:rsidRPr="00461606">
        <w:rPr>
          <w:b/>
        </w:rPr>
        <w:t xml:space="preserve">mil </w:t>
      </w:r>
      <w:r w:rsidRPr="00461606">
        <w:rPr>
          <w:b/>
        </w:rPr>
        <w:t>reais),</w:t>
      </w:r>
      <w:r w:rsidRPr="00461606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6A57B457" w:rsidR="002E7D17" w:rsidRDefault="002E7D17" w:rsidP="000011BD">
      <w:pPr>
        <w:ind w:left="-567" w:firstLine="1134"/>
        <w:jc w:val="both"/>
      </w:pPr>
    </w:p>
    <w:p w14:paraId="41AE4ABE" w14:textId="77777777" w:rsidR="00202384" w:rsidRDefault="00202384" w:rsidP="000011BD">
      <w:pPr>
        <w:ind w:left="-567" w:firstLine="1134"/>
        <w:jc w:val="both"/>
      </w:pPr>
    </w:p>
    <w:p w14:paraId="7A6FF2C6" w14:textId="14DACEB6" w:rsidR="002E7D17" w:rsidRPr="00A35607" w:rsidRDefault="000011BD" w:rsidP="000011BD">
      <w:pPr>
        <w:ind w:left="-567" w:firstLine="1134"/>
        <w:jc w:val="center"/>
      </w:pPr>
      <w:r w:rsidRPr="00A35607">
        <w:t>CAPÍTULO II</w:t>
      </w:r>
    </w:p>
    <w:p w14:paraId="33C19CBA" w14:textId="77777777" w:rsidR="002E7D17" w:rsidRPr="00A35607" w:rsidRDefault="002E7D17" w:rsidP="000011BD">
      <w:pPr>
        <w:ind w:left="-567" w:firstLine="1134"/>
        <w:jc w:val="center"/>
      </w:pPr>
      <w:r w:rsidRPr="00A35607">
        <w:t>DO LIMITE DO CRÉDITO E DA ABERTURA</w:t>
      </w:r>
    </w:p>
    <w:p w14:paraId="25A65CB8" w14:textId="77777777" w:rsidR="002E7D17" w:rsidRDefault="002E7D17" w:rsidP="000011BD">
      <w:pPr>
        <w:ind w:left="-567" w:firstLine="1134"/>
        <w:jc w:val="center"/>
      </w:pPr>
    </w:p>
    <w:p w14:paraId="7A3FCDD1" w14:textId="0FD49B55" w:rsidR="002E7D17" w:rsidRDefault="002E7D17" w:rsidP="000011BD">
      <w:pPr>
        <w:ind w:left="-567" w:firstLine="1134"/>
        <w:jc w:val="both"/>
      </w:pPr>
      <w:r w:rsidRPr="00A35607">
        <w:t xml:space="preserve">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 Crédito</w:t>
      </w:r>
      <w:r>
        <w:t>s Adicio</w:t>
      </w:r>
      <w:r w:rsidR="006276A4">
        <w:t>nais Suplementare</w:t>
      </w:r>
      <w:r w:rsidR="0021753E">
        <w:t>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461606" w:rsidRPr="00461606">
        <w:rPr>
          <w:b/>
        </w:rPr>
        <w:t>R$ 1</w:t>
      </w:r>
      <w:r w:rsidR="00461606">
        <w:rPr>
          <w:b/>
        </w:rPr>
        <w:t>70</w:t>
      </w:r>
      <w:r w:rsidR="00461606" w:rsidRPr="00461606">
        <w:rPr>
          <w:b/>
        </w:rPr>
        <w:t xml:space="preserve">.000,00 (cento e </w:t>
      </w:r>
      <w:r w:rsidR="00461606">
        <w:rPr>
          <w:b/>
        </w:rPr>
        <w:t>setenta</w:t>
      </w:r>
      <w:r w:rsidR="00461606" w:rsidRPr="00461606">
        <w:rPr>
          <w:b/>
        </w:rPr>
        <w:t xml:space="preserve"> 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49C3267B" w14:textId="77777777" w:rsidR="00447668" w:rsidRDefault="00447668" w:rsidP="00202384"/>
    <w:p w14:paraId="727D5873" w14:textId="57B559D8" w:rsidR="00447668" w:rsidRDefault="00447668" w:rsidP="00447668">
      <w:pPr>
        <w:ind w:left="-567"/>
        <w:jc w:val="both"/>
      </w:pPr>
      <w:r>
        <w:t>02</w:t>
      </w:r>
      <w:r w:rsidRPr="00A35607">
        <w:t xml:space="preserve"> – </w:t>
      </w:r>
      <w:r>
        <w:t>PODER EXECUTIVO MUNICIPAL</w:t>
      </w:r>
    </w:p>
    <w:p w14:paraId="4DB73806" w14:textId="576C8731" w:rsidR="00447668" w:rsidRDefault="00447668" w:rsidP="00447668">
      <w:pPr>
        <w:ind w:left="-567"/>
        <w:jc w:val="both"/>
      </w:pPr>
      <w:r>
        <w:t>01 – GABINETE DO PREFEITO MUNICIPAL</w:t>
      </w:r>
    </w:p>
    <w:p w14:paraId="08ED2EF3" w14:textId="2677CD85" w:rsidR="00447668" w:rsidRDefault="00447668" w:rsidP="00447668">
      <w:pPr>
        <w:ind w:left="-567"/>
        <w:jc w:val="both"/>
        <w:rPr>
          <w:bCs/>
        </w:rPr>
      </w:pPr>
      <w:r>
        <w:rPr>
          <w:bCs/>
        </w:rPr>
        <w:t>04.122.0002.2.006</w:t>
      </w:r>
      <w:r w:rsidRPr="00A35607">
        <w:rPr>
          <w:bCs/>
        </w:rPr>
        <w:t xml:space="preserve"> </w:t>
      </w:r>
      <w:r>
        <w:rPr>
          <w:bCs/>
        </w:rPr>
        <w:t>– MANUTENÇÃO E DESENVOLVIMENTO DAS ATIVIDADES DO GABINETE DO PREFEITO</w:t>
      </w:r>
    </w:p>
    <w:p w14:paraId="5EA81D6A" w14:textId="50A4BF8C" w:rsidR="00447668" w:rsidRDefault="00447668" w:rsidP="00202384">
      <w:pPr>
        <w:ind w:left="-567"/>
      </w:pPr>
      <w:r>
        <w:t>(2)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..........................................................</w:t>
      </w:r>
      <w:r w:rsidRPr="00A35607">
        <w:t xml:space="preserve"> R$</w:t>
      </w:r>
      <w:r w:rsidR="005859D6">
        <w:t xml:space="preserve"> 25.000,00</w:t>
      </w:r>
      <w:r w:rsidRPr="00A35607">
        <w:t xml:space="preserve"> </w:t>
      </w:r>
    </w:p>
    <w:p w14:paraId="57C05DC4" w14:textId="77777777" w:rsidR="00447668" w:rsidRDefault="00447668" w:rsidP="00AC0F51">
      <w:pPr>
        <w:ind w:left="-567"/>
      </w:pPr>
    </w:p>
    <w:p w14:paraId="0AA45C26" w14:textId="77777777" w:rsidR="00447668" w:rsidRDefault="00447668" w:rsidP="00447668">
      <w:pPr>
        <w:ind w:left="-567"/>
        <w:jc w:val="both"/>
      </w:pPr>
      <w:r>
        <w:t>02</w:t>
      </w:r>
      <w:r w:rsidRPr="00A35607">
        <w:t xml:space="preserve"> – </w:t>
      </w:r>
      <w:r>
        <w:t>PODER EXECUTIVO MUNICIPAL</w:t>
      </w:r>
    </w:p>
    <w:p w14:paraId="5E6FC55E" w14:textId="77777777" w:rsidR="00447668" w:rsidRDefault="00447668" w:rsidP="00447668">
      <w:pPr>
        <w:ind w:left="-567"/>
        <w:jc w:val="both"/>
      </w:pPr>
      <w:r>
        <w:t>01 – GABINETE DO PREFEITO MUNICIPAL</w:t>
      </w:r>
    </w:p>
    <w:p w14:paraId="00F37D65" w14:textId="0684AE01" w:rsidR="00447668" w:rsidRDefault="00447668" w:rsidP="00447668">
      <w:pPr>
        <w:ind w:left="-567"/>
        <w:jc w:val="both"/>
        <w:rPr>
          <w:bCs/>
        </w:rPr>
      </w:pPr>
      <w:r>
        <w:rPr>
          <w:bCs/>
        </w:rPr>
        <w:t>04.122.0002.2.007</w:t>
      </w:r>
      <w:r w:rsidRPr="00A35607">
        <w:rPr>
          <w:bCs/>
        </w:rPr>
        <w:t xml:space="preserve"> </w:t>
      </w:r>
      <w:r>
        <w:rPr>
          <w:bCs/>
        </w:rPr>
        <w:t>– MANUTENÇÃO E DESENVOLVIMENTO DAS ATIVIDADES DO GABINETE DO VICE - PREFEITO</w:t>
      </w:r>
    </w:p>
    <w:p w14:paraId="09D9FBFA" w14:textId="5B554423" w:rsidR="00447668" w:rsidRDefault="00447668" w:rsidP="00202384">
      <w:pPr>
        <w:ind w:left="-567"/>
      </w:pPr>
      <w:r>
        <w:t>(</w:t>
      </w:r>
      <w:r w:rsidR="005859D6">
        <w:t>4</w:t>
      </w:r>
      <w:r>
        <w:t>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</w:t>
      </w:r>
      <w:r w:rsidR="005859D6">
        <w:t>..</w:t>
      </w:r>
      <w:r>
        <w:t>...................................</w:t>
      </w:r>
      <w:r w:rsidRPr="00A35607">
        <w:t xml:space="preserve"> R$ </w:t>
      </w:r>
      <w:r w:rsidR="005859D6">
        <w:t>5.000,00</w:t>
      </w:r>
    </w:p>
    <w:p w14:paraId="34065D57" w14:textId="77777777" w:rsidR="00043681" w:rsidRDefault="00043681" w:rsidP="00AC0F51">
      <w:pPr>
        <w:ind w:left="-567"/>
      </w:pPr>
    </w:p>
    <w:p w14:paraId="633DFA02" w14:textId="77777777" w:rsidR="00043681" w:rsidRDefault="00043681" w:rsidP="00043681">
      <w:pPr>
        <w:ind w:left="-567"/>
        <w:jc w:val="both"/>
      </w:pPr>
      <w:r>
        <w:t>03</w:t>
      </w:r>
      <w:r w:rsidRPr="00A35607">
        <w:t xml:space="preserve"> – </w:t>
      </w:r>
      <w:r>
        <w:t>SECRETARIA DE ADMINISTRAÇÃO E GESTÃO</w:t>
      </w:r>
    </w:p>
    <w:p w14:paraId="5BAD16AF" w14:textId="26913B89" w:rsidR="00043681" w:rsidRDefault="00043681" w:rsidP="00043681">
      <w:pPr>
        <w:ind w:left="-567"/>
        <w:jc w:val="both"/>
      </w:pPr>
      <w:r>
        <w:t>01 – ADMINISTRAÇÃO E GESTÃO</w:t>
      </w:r>
    </w:p>
    <w:p w14:paraId="1A4C305C" w14:textId="6C9AD943" w:rsidR="00043681" w:rsidRDefault="00043681" w:rsidP="00043681">
      <w:pPr>
        <w:ind w:left="-567"/>
        <w:jc w:val="both"/>
        <w:rPr>
          <w:bCs/>
        </w:rPr>
      </w:pPr>
      <w:r>
        <w:rPr>
          <w:bCs/>
        </w:rPr>
        <w:lastRenderedPageBreak/>
        <w:t>04.122.0002.2.013</w:t>
      </w:r>
      <w:r w:rsidRPr="00A35607">
        <w:rPr>
          <w:bCs/>
        </w:rPr>
        <w:t xml:space="preserve"> </w:t>
      </w:r>
      <w:r>
        <w:rPr>
          <w:bCs/>
        </w:rPr>
        <w:t>– MANUTENÇÃO E DESENVOLVIMENTO DAS ATIVIDADES DA SECRETARIA DE ADMINISTRAÇÃO E GESTÃO</w:t>
      </w:r>
    </w:p>
    <w:p w14:paraId="77E80BC4" w14:textId="41CD5248" w:rsidR="00043681" w:rsidRDefault="00043681" w:rsidP="00043681">
      <w:pPr>
        <w:ind w:left="-567"/>
      </w:pPr>
      <w:r>
        <w:t>(21)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........................................................</w:t>
      </w:r>
      <w:r w:rsidRPr="00A35607">
        <w:t xml:space="preserve"> R$ </w:t>
      </w:r>
      <w:r>
        <w:t>20.000,00</w:t>
      </w:r>
    </w:p>
    <w:p w14:paraId="3DD58F0B" w14:textId="77777777" w:rsidR="001006CB" w:rsidRDefault="001006CB" w:rsidP="00202384"/>
    <w:p w14:paraId="7FDE7E26" w14:textId="6B2B9CCA" w:rsidR="001006CB" w:rsidRDefault="001006CB" w:rsidP="001006CB">
      <w:pPr>
        <w:ind w:left="-567"/>
        <w:jc w:val="both"/>
      </w:pPr>
      <w:r>
        <w:t>06</w:t>
      </w:r>
      <w:r w:rsidRPr="00A35607">
        <w:t xml:space="preserve"> – </w:t>
      </w:r>
      <w:r>
        <w:t>SECRETARIA DE AGRICULTURA</w:t>
      </w:r>
    </w:p>
    <w:p w14:paraId="159A8400" w14:textId="2091641B" w:rsidR="001006CB" w:rsidRDefault="001006CB" w:rsidP="001006CB">
      <w:pPr>
        <w:ind w:left="-567"/>
        <w:jc w:val="both"/>
      </w:pPr>
      <w:r>
        <w:t>01 – AGRICULTURA</w:t>
      </w:r>
    </w:p>
    <w:p w14:paraId="63C6A1C8" w14:textId="691BFB7F" w:rsidR="001006CB" w:rsidRDefault="001006CB" w:rsidP="001006CB">
      <w:pPr>
        <w:ind w:left="-567"/>
        <w:jc w:val="both"/>
        <w:rPr>
          <w:bCs/>
        </w:rPr>
      </w:pPr>
      <w:r>
        <w:rPr>
          <w:bCs/>
        </w:rPr>
        <w:t>20.122.0002.2.033</w:t>
      </w:r>
      <w:r w:rsidRPr="00A35607">
        <w:rPr>
          <w:bCs/>
        </w:rPr>
        <w:t xml:space="preserve"> </w:t>
      </w:r>
      <w:r>
        <w:rPr>
          <w:bCs/>
        </w:rPr>
        <w:t>– MANUTENÇÃO E DESENVOLVIMENTO DAS ATIVIDADES DA SECRETARIA DE AGRICULTURA</w:t>
      </w:r>
    </w:p>
    <w:p w14:paraId="56394ED2" w14:textId="263A6F92" w:rsidR="001006CB" w:rsidRDefault="001006CB" w:rsidP="001006CB">
      <w:pPr>
        <w:ind w:left="-567"/>
      </w:pPr>
      <w:r>
        <w:t>(80)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........................................................</w:t>
      </w:r>
      <w:r w:rsidRPr="00A35607">
        <w:t xml:space="preserve"> R$ </w:t>
      </w:r>
      <w:r>
        <w:t>20.000,00</w:t>
      </w:r>
    </w:p>
    <w:p w14:paraId="580A183E" w14:textId="77777777" w:rsidR="000E0487" w:rsidRDefault="000E0487" w:rsidP="00202384"/>
    <w:p w14:paraId="36BB321D" w14:textId="14C359D2" w:rsidR="000E0487" w:rsidRDefault="000E0487" w:rsidP="000E0487">
      <w:pPr>
        <w:ind w:left="-567"/>
        <w:jc w:val="both"/>
      </w:pPr>
      <w:r>
        <w:t>07</w:t>
      </w:r>
      <w:r w:rsidRPr="00A35607">
        <w:t xml:space="preserve"> – </w:t>
      </w:r>
      <w:r>
        <w:t>SECRETARIA DE INFRAESTRUTURA</w:t>
      </w:r>
    </w:p>
    <w:p w14:paraId="467E56D4" w14:textId="669252F8" w:rsidR="000E0487" w:rsidRDefault="000E0487" w:rsidP="000E0487">
      <w:pPr>
        <w:ind w:left="-567"/>
        <w:jc w:val="both"/>
      </w:pPr>
      <w:r>
        <w:t>02 – OBRAS E SERVIÇOS RODOVIÁRIOS</w:t>
      </w:r>
    </w:p>
    <w:p w14:paraId="77D5EA1D" w14:textId="0CED8D16" w:rsidR="000E0487" w:rsidRDefault="000E0487" w:rsidP="000E0487">
      <w:pPr>
        <w:ind w:left="-567"/>
        <w:jc w:val="both"/>
        <w:rPr>
          <w:bCs/>
        </w:rPr>
      </w:pPr>
      <w:r>
        <w:rPr>
          <w:bCs/>
        </w:rPr>
        <w:t>26.782.0016.2.043</w:t>
      </w:r>
      <w:r w:rsidRPr="00A35607">
        <w:rPr>
          <w:bCs/>
        </w:rPr>
        <w:t xml:space="preserve"> </w:t>
      </w:r>
      <w:r>
        <w:rPr>
          <w:bCs/>
        </w:rPr>
        <w:t>– MANUTENÇÃO E DESENVOLVIMENTO DAS ATIVIDADES DO DEPARTAMENTO DE OBRAS E SERVIÇOS RODOVIÁRIOS</w:t>
      </w:r>
    </w:p>
    <w:p w14:paraId="1650D9AB" w14:textId="12F21134" w:rsidR="000E0487" w:rsidRDefault="000E0487" w:rsidP="00202384">
      <w:pPr>
        <w:ind w:left="-567"/>
      </w:pPr>
      <w:r>
        <w:t>(109)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......................................................</w:t>
      </w:r>
      <w:r w:rsidRPr="00A35607">
        <w:t xml:space="preserve"> R$ </w:t>
      </w:r>
      <w:r w:rsidR="00461606">
        <w:t>50.000,00</w:t>
      </w:r>
    </w:p>
    <w:p w14:paraId="5BCEC1C4" w14:textId="77777777" w:rsidR="00447668" w:rsidRDefault="00447668" w:rsidP="00AC0F51">
      <w:pPr>
        <w:ind w:left="-567"/>
      </w:pPr>
    </w:p>
    <w:p w14:paraId="671622AD" w14:textId="2ABFA93F" w:rsidR="00F92D28" w:rsidRDefault="006276A4" w:rsidP="00AC0F51">
      <w:pPr>
        <w:ind w:left="-567"/>
        <w:jc w:val="both"/>
      </w:pPr>
      <w:r>
        <w:t>09</w:t>
      </w:r>
      <w:r w:rsidR="00F92D28" w:rsidRPr="00A35607">
        <w:t xml:space="preserve"> – </w:t>
      </w:r>
      <w:r w:rsidR="00F92D28">
        <w:t xml:space="preserve">SECRETARIA DE </w:t>
      </w:r>
      <w:r>
        <w:t>SAÚDE PÚBLICA</w:t>
      </w:r>
    </w:p>
    <w:p w14:paraId="573D3930" w14:textId="3A39D350" w:rsidR="00F92D28" w:rsidRDefault="00F92D28" w:rsidP="00AC0F51">
      <w:pPr>
        <w:ind w:left="-567"/>
        <w:jc w:val="both"/>
      </w:pPr>
      <w:r>
        <w:t>0</w:t>
      </w:r>
      <w:r w:rsidR="00D36A47">
        <w:t>1</w:t>
      </w:r>
      <w:r>
        <w:t xml:space="preserve"> – </w:t>
      </w:r>
      <w:r w:rsidR="00D36A47">
        <w:t>FUNDO MUNICIPAL DE SAÚDE</w:t>
      </w:r>
    </w:p>
    <w:p w14:paraId="62C7C751" w14:textId="4988569E" w:rsidR="00F92D28" w:rsidRDefault="00D36A47" w:rsidP="00AC0F51">
      <w:pPr>
        <w:ind w:left="-567"/>
        <w:jc w:val="both"/>
        <w:rPr>
          <w:bCs/>
        </w:rPr>
      </w:pPr>
      <w:r>
        <w:rPr>
          <w:bCs/>
        </w:rPr>
        <w:t>10.</w:t>
      </w:r>
      <w:r w:rsidR="00400510">
        <w:rPr>
          <w:bCs/>
        </w:rPr>
        <w:t>122</w:t>
      </w:r>
      <w:r>
        <w:rPr>
          <w:bCs/>
        </w:rPr>
        <w:t>.00</w:t>
      </w:r>
      <w:r w:rsidR="00400510">
        <w:rPr>
          <w:bCs/>
        </w:rPr>
        <w:t>02.2.055</w:t>
      </w:r>
      <w:r w:rsidR="00F92D28" w:rsidRPr="00A35607">
        <w:rPr>
          <w:bCs/>
        </w:rPr>
        <w:t xml:space="preserve"> </w:t>
      </w:r>
      <w:r w:rsidR="00F92D28">
        <w:rPr>
          <w:bCs/>
        </w:rPr>
        <w:t>– MANUTENÇÃO E D</w:t>
      </w:r>
      <w:r>
        <w:rPr>
          <w:bCs/>
        </w:rPr>
        <w:t>ESENVOLVIMENTO DAS ATIVIDADES DA</w:t>
      </w:r>
      <w:r w:rsidR="00F92D28">
        <w:rPr>
          <w:bCs/>
        </w:rPr>
        <w:t xml:space="preserve"> </w:t>
      </w:r>
      <w:r w:rsidR="00400510">
        <w:rPr>
          <w:bCs/>
        </w:rPr>
        <w:t>SECRETARIA DE SAÚDE</w:t>
      </w:r>
      <w:r w:rsidR="00F92D28">
        <w:rPr>
          <w:bCs/>
        </w:rPr>
        <w:t xml:space="preserve"> </w:t>
      </w:r>
      <w:r w:rsidR="00F92D28" w:rsidRPr="00A35607">
        <w:rPr>
          <w:bCs/>
        </w:rPr>
        <w:t xml:space="preserve"> </w:t>
      </w:r>
    </w:p>
    <w:p w14:paraId="04FA92F2" w14:textId="4283BF52" w:rsidR="002E7D17" w:rsidRDefault="00F92D28" w:rsidP="00202384">
      <w:pPr>
        <w:ind w:left="-567"/>
      </w:pPr>
      <w:r>
        <w:t>(</w:t>
      </w:r>
      <w:r w:rsidR="00400510">
        <w:t>2</w:t>
      </w:r>
      <w:r>
        <w:t>)</w:t>
      </w:r>
      <w:r w:rsidRPr="00F00E43">
        <w:t xml:space="preserve"> </w:t>
      </w:r>
      <w:r w:rsidR="00D36A47">
        <w:t>3</w:t>
      </w:r>
      <w:r>
        <w:t>.</w:t>
      </w:r>
      <w:r w:rsidR="00D36A47">
        <w:t>3</w:t>
      </w:r>
      <w:r>
        <w:t>.90.00.00.0</w:t>
      </w:r>
      <w:r w:rsidR="00D36A47">
        <w:t>0.00.00.0002</w:t>
      </w:r>
      <w:r w:rsidRPr="00A35607">
        <w:t xml:space="preserve"> – Aplicações Diretas</w:t>
      </w:r>
      <w:r>
        <w:t>......................</w:t>
      </w:r>
      <w:r w:rsidR="00400510">
        <w:t>.................</w:t>
      </w:r>
      <w:r>
        <w:t>.........</w:t>
      </w:r>
      <w:r w:rsidR="00D36A47">
        <w:t>.....</w:t>
      </w:r>
      <w:r>
        <w:t>.....</w:t>
      </w:r>
      <w:r w:rsidRPr="00A35607">
        <w:t xml:space="preserve"> R$ </w:t>
      </w:r>
      <w:r w:rsidR="00400510">
        <w:t>5</w:t>
      </w:r>
      <w:r w:rsidR="00D36A47">
        <w:t>0</w:t>
      </w:r>
      <w:r>
        <w:t>.000,00</w:t>
      </w:r>
    </w:p>
    <w:p w14:paraId="534F7D56" w14:textId="77777777" w:rsidR="00202384" w:rsidRPr="00044BF8" w:rsidRDefault="00202384" w:rsidP="00202384">
      <w:pPr>
        <w:ind w:left="-567"/>
      </w:pPr>
    </w:p>
    <w:p w14:paraId="1BE3FB9F" w14:textId="29BD839B" w:rsidR="002E7D17" w:rsidRPr="00044BF8" w:rsidRDefault="002E7D17" w:rsidP="00AC0F51">
      <w:pPr>
        <w:ind w:left="-567"/>
      </w:pPr>
      <w:r>
        <w:rPr>
          <w:b/>
          <w:u w:val="single"/>
        </w:rPr>
        <w:t>Total.......................................................</w:t>
      </w:r>
      <w:r w:rsidR="00461606">
        <w:rPr>
          <w:b/>
          <w:u w:val="single"/>
        </w:rPr>
        <w:t>..............</w:t>
      </w:r>
      <w:r>
        <w:rPr>
          <w:b/>
          <w:u w:val="single"/>
        </w:rPr>
        <w:t>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F92D28">
        <w:rPr>
          <w:b/>
          <w:u w:val="single"/>
        </w:rPr>
        <w:t>.......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461606">
        <w:rPr>
          <w:b/>
          <w:u w:val="single"/>
        </w:rPr>
        <w:t>170</w:t>
      </w:r>
      <w:r w:rsidR="00F92D28">
        <w:rPr>
          <w:b/>
          <w:u w:val="single"/>
        </w:rPr>
        <w:t>.000,00</w:t>
      </w:r>
    </w:p>
    <w:p w14:paraId="59C0F6B6" w14:textId="77777777" w:rsidR="00202384" w:rsidRDefault="002E7D17" w:rsidP="00202384">
      <w:pPr>
        <w:ind w:left="-567" w:firstLine="1134"/>
        <w:jc w:val="both"/>
        <w:rPr>
          <w:b/>
        </w:rPr>
      </w:pPr>
      <w:r w:rsidRPr="00A35607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</w:p>
    <w:p w14:paraId="634E9ECE" w14:textId="05F66D04" w:rsidR="002E7D17" w:rsidRDefault="002E7D17" w:rsidP="00202384">
      <w:pPr>
        <w:ind w:left="-567" w:firstLine="1134"/>
        <w:jc w:val="both"/>
        <w:rPr>
          <w:b/>
        </w:rPr>
      </w:pPr>
      <w:r>
        <w:rPr>
          <w:b/>
        </w:rPr>
        <w:tab/>
      </w:r>
    </w:p>
    <w:p w14:paraId="3F1D5796" w14:textId="22ADD3D8" w:rsidR="00EA6801" w:rsidRDefault="002E7D17" w:rsidP="00202384">
      <w:pPr>
        <w:ind w:left="-567" w:firstLine="1134"/>
        <w:jc w:val="both"/>
      </w:pPr>
      <w:r>
        <w:t xml:space="preserve">Art. 3º Para o atendimento </w:t>
      </w:r>
      <w:r w:rsidR="00F92D28">
        <w:t xml:space="preserve">da abertura </w:t>
      </w:r>
      <w:r>
        <w:t xml:space="preserve">dos Créditos autorizados no artigo anterior deste ato, fica igualmente o Chefe do Poder Executivo Municipal, autorizado a proceder à redução das dotações orçamentárias abaixo discriminadas e constantes do mesmo Orçamento, no valor de até </w:t>
      </w:r>
      <w:r w:rsidR="00461606" w:rsidRPr="00461606">
        <w:rPr>
          <w:b/>
        </w:rPr>
        <w:t>R$ 1</w:t>
      </w:r>
      <w:r w:rsidR="00461606">
        <w:rPr>
          <w:b/>
        </w:rPr>
        <w:t>70</w:t>
      </w:r>
      <w:r w:rsidR="00461606" w:rsidRPr="00461606">
        <w:rPr>
          <w:b/>
        </w:rPr>
        <w:t xml:space="preserve">.000,00 (cento e </w:t>
      </w:r>
      <w:r w:rsidR="00461606">
        <w:rPr>
          <w:b/>
        </w:rPr>
        <w:t>setenta</w:t>
      </w:r>
      <w:r w:rsidR="00461606" w:rsidRPr="00461606">
        <w:rPr>
          <w:b/>
        </w:rPr>
        <w:t xml:space="preserve"> mil reais)</w:t>
      </w:r>
      <w:r w:rsidR="00461606">
        <w:rPr>
          <w:b/>
        </w:rPr>
        <w:t>,</w:t>
      </w:r>
      <w:r w:rsidRPr="00400510">
        <w:rPr>
          <w:color w:val="FF0000"/>
        </w:rPr>
        <w:t xml:space="preserve"> </w:t>
      </w:r>
      <w:r>
        <w:t>mais precisamente conforme abaixo:</w:t>
      </w:r>
    </w:p>
    <w:p w14:paraId="330EC950" w14:textId="77777777" w:rsidR="00202384" w:rsidRDefault="00202384" w:rsidP="00400510"/>
    <w:p w14:paraId="3F82C053" w14:textId="77777777" w:rsidR="00461606" w:rsidRDefault="00461606" w:rsidP="00461606">
      <w:pPr>
        <w:ind w:left="-567"/>
        <w:jc w:val="both"/>
      </w:pPr>
      <w:r>
        <w:t>03</w:t>
      </w:r>
      <w:r w:rsidRPr="00A35607">
        <w:t xml:space="preserve"> – </w:t>
      </w:r>
      <w:r>
        <w:t>SECRETARIA DE ADMINISTRAÇÃO E GESTÃO</w:t>
      </w:r>
    </w:p>
    <w:p w14:paraId="16190221" w14:textId="77777777" w:rsidR="00461606" w:rsidRDefault="00461606" w:rsidP="00461606">
      <w:pPr>
        <w:ind w:left="-567"/>
        <w:jc w:val="both"/>
      </w:pPr>
      <w:r>
        <w:t>02 – LICITAÇÕES E CONTRATOS</w:t>
      </w:r>
    </w:p>
    <w:p w14:paraId="58735FFD" w14:textId="570C4BF2" w:rsidR="00461606" w:rsidRDefault="00461606" w:rsidP="00461606">
      <w:pPr>
        <w:ind w:left="-567"/>
        <w:jc w:val="both"/>
        <w:rPr>
          <w:bCs/>
        </w:rPr>
      </w:pPr>
      <w:r>
        <w:rPr>
          <w:bCs/>
        </w:rPr>
        <w:t>04.122.0002.2.012</w:t>
      </w:r>
      <w:r w:rsidRPr="00A35607">
        <w:rPr>
          <w:bCs/>
        </w:rPr>
        <w:t xml:space="preserve"> </w:t>
      </w:r>
      <w:r>
        <w:rPr>
          <w:bCs/>
        </w:rPr>
        <w:t>– MANUTENÇÃO E AMPLIAÇÃO DO CENTRO ADMINISTRATIVO</w:t>
      </w:r>
    </w:p>
    <w:p w14:paraId="6CE3F672" w14:textId="7327F41B" w:rsidR="00461606" w:rsidRDefault="00461606" w:rsidP="00202384">
      <w:pPr>
        <w:ind w:left="-567"/>
      </w:pPr>
      <w:r>
        <w:t>(17)</w:t>
      </w:r>
      <w:r w:rsidRPr="00F00E43">
        <w:t xml:space="preserve"> </w:t>
      </w:r>
      <w:r>
        <w:t>4.4.90.00.00.00.00.00.0000</w:t>
      </w:r>
      <w:r w:rsidRPr="00A35607">
        <w:t xml:space="preserve"> – Aplicações Diretas</w:t>
      </w:r>
      <w:r>
        <w:t>........................................................</w:t>
      </w:r>
      <w:r w:rsidRPr="00A35607">
        <w:t xml:space="preserve"> R$ </w:t>
      </w:r>
      <w:r>
        <w:t>16.428,86</w:t>
      </w:r>
    </w:p>
    <w:p w14:paraId="00726469" w14:textId="77777777" w:rsidR="00461606" w:rsidRDefault="00461606" w:rsidP="00AC0F51">
      <w:pPr>
        <w:ind w:left="-567"/>
        <w:jc w:val="both"/>
      </w:pPr>
    </w:p>
    <w:p w14:paraId="1C1B7ED7" w14:textId="1F95D2AA" w:rsidR="00EA6801" w:rsidRDefault="00EA6801" w:rsidP="00AC0F51">
      <w:pPr>
        <w:ind w:left="-567"/>
        <w:jc w:val="both"/>
      </w:pPr>
      <w:r>
        <w:t>0</w:t>
      </w:r>
      <w:r w:rsidR="002C380A">
        <w:t>3</w:t>
      </w:r>
      <w:r w:rsidRPr="00A35607">
        <w:t xml:space="preserve"> – </w:t>
      </w:r>
      <w:r>
        <w:t xml:space="preserve">SECRETARIA DE </w:t>
      </w:r>
      <w:r w:rsidR="002C380A">
        <w:t>ADMINISTRAÇÃO E GESTÃO</w:t>
      </w:r>
    </w:p>
    <w:p w14:paraId="65DDB207" w14:textId="78D629EB" w:rsidR="00EA6801" w:rsidRDefault="00EA6801" w:rsidP="00AC0F51">
      <w:pPr>
        <w:ind w:left="-567"/>
        <w:jc w:val="both"/>
      </w:pPr>
      <w:r>
        <w:t>0</w:t>
      </w:r>
      <w:r w:rsidR="002C380A">
        <w:t>2</w:t>
      </w:r>
      <w:r>
        <w:t xml:space="preserve"> – </w:t>
      </w:r>
      <w:r w:rsidR="002C380A">
        <w:t>LICITAÇÕES E CONTRATOS</w:t>
      </w:r>
    </w:p>
    <w:p w14:paraId="0503B207" w14:textId="5ACBC026" w:rsidR="00EA6801" w:rsidRDefault="002C380A" w:rsidP="00AC0F51">
      <w:pPr>
        <w:ind w:left="-567"/>
        <w:jc w:val="both"/>
        <w:rPr>
          <w:bCs/>
        </w:rPr>
      </w:pPr>
      <w:r>
        <w:rPr>
          <w:bCs/>
        </w:rPr>
        <w:t>04</w:t>
      </w:r>
      <w:r w:rsidR="00EA6801">
        <w:rPr>
          <w:bCs/>
        </w:rPr>
        <w:t>.</w:t>
      </w:r>
      <w:r>
        <w:rPr>
          <w:bCs/>
        </w:rPr>
        <w:t>122</w:t>
      </w:r>
      <w:r w:rsidR="00EA6801">
        <w:rPr>
          <w:bCs/>
        </w:rPr>
        <w:t>.00</w:t>
      </w:r>
      <w:r>
        <w:rPr>
          <w:bCs/>
        </w:rPr>
        <w:t>02</w:t>
      </w:r>
      <w:r w:rsidR="00EA6801">
        <w:rPr>
          <w:bCs/>
        </w:rPr>
        <w:t>.2.0</w:t>
      </w:r>
      <w:r>
        <w:rPr>
          <w:bCs/>
        </w:rPr>
        <w:t>14</w:t>
      </w:r>
      <w:r w:rsidR="00EA6801" w:rsidRPr="00A35607">
        <w:rPr>
          <w:bCs/>
        </w:rPr>
        <w:t xml:space="preserve"> </w:t>
      </w:r>
      <w:r w:rsidR="00EA6801">
        <w:rPr>
          <w:bCs/>
        </w:rPr>
        <w:t xml:space="preserve">– </w:t>
      </w:r>
      <w:r>
        <w:rPr>
          <w:bCs/>
        </w:rPr>
        <w:t>MANUTENÇÃO E DESENVOLVIMENTO DAS ATIVIDADES DE LICITAÇÕES E CONTRATOS</w:t>
      </w:r>
    </w:p>
    <w:p w14:paraId="79D17734" w14:textId="3C8D87EA" w:rsidR="00EA6801" w:rsidRDefault="00EA6801" w:rsidP="00AC0F51">
      <w:pPr>
        <w:ind w:left="-567"/>
      </w:pPr>
      <w:r>
        <w:t>(</w:t>
      </w:r>
      <w:r w:rsidR="002C380A">
        <w:t>24</w:t>
      </w:r>
      <w:r w:rsidR="005859D6">
        <w:t>)</w:t>
      </w:r>
      <w:r w:rsidRPr="00F00E43">
        <w:t xml:space="preserve"> </w:t>
      </w:r>
      <w:r>
        <w:t>3.</w:t>
      </w:r>
      <w:r w:rsidR="002C380A">
        <w:t>1</w:t>
      </w:r>
      <w:r>
        <w:t>.90.00.00.00.00.00.000</w:t>
      </w:r>
      <w:r w:rsidR="002C380A">
        <w:t>0</w:t>
      </w:r>
      <w:r w:rsidRPr="00A35607">
        <w:t xml:space="preserve"> – Aplicações Diretas</w:t>
      </w:r>
      <w:r>
        <w:t>............................</w:t>
      </w:r>
      <w:r w:rsidR="00400510">
        <w:t>............</w:t>
      </w:r>
      <w:r>
        <w:t>................</w:t>
      </w:r>
      <w:r w:rsidRPr="00A35607">
        <w:t xml:space="preserve"> R$ </w:t>
      </w:r>
      <w:r w:rsidR="00400510">
        <w:t>10.000,00</w:t>
      </w:r>
    </w:p>
    <w:p w14:paraId="3E7D11DB" w14:textId="77777777" w:rsidR="001006CB" w:rsidRDefault="001006CB" w:rsidP="001006CB">
      <w:pPr>
        <w:ind w:left="-567"/>
        <w:jc w:val="both"/>
      </w:pPr>
      <w:r>
        <w:t>06</w:t>
      </w:r>
      <w:r w:rsidRPr="00A35607">
        <w:t xml:space="preserve"> – </w:t>
      </w:r>
      <w:r>
        <w:t>SECRETARIA DE AGRICULTURA</w:t>
      </w:r>
    </w:p>
    <w:p w14:paraId="5F22D88C" w14:textId="77777777" w:rsidR="001006CB" w:rsidRDefault="001006CB" w:rsidP="001006CB">
      <w:pPr>
        <w:ind w:left="-567"/>
        <w:jc w:val="both"/>
      </w:pPr>
      <w:r>
        <w:t>01 – AGRICULTURA</w:t>
      </w:r>
    </w:p>
    <w:p w14:paraId="56DA5278" w14:textId="457280B7" w:rsidR="001006CB" w:rsidRDefault="001006CB" w:rsidP="001006CB">
      <w:pPr>
        <w:ind w:left="-567"/>
        <w:jc w:val="both"/>
        <w:rPr>
          <w:bCs/>
        </w:rPr>
      </w:pPr>
      <w:r>
        <w:rPr>
          <w:bCs/>
        </w:rPr>
        <w:t>20.304.0027.2.034</w:t>
      </w:r>
      <w:r w:rsidRPr="00A35607">
        <w:rPr>
          <w:bCs/>
        </w:rPr>
        <w:t xml:space="preserve"> </w:t>
      </w:r>
      <w:r>
        <w:rPr>
          <w:bCs/>
        </w:rPr>
        <w:t>– MANEJO E CUIDADO COM ANIMAIS DOMÉSTICOS</w:t>
      </w:r>
    </w:p>
    <w:p w14:paraId="6E4A9683" w14:textId="41C74D3B" w:rsidR="001006CB" w:rsidRDefault="001006CB" w:rsidP="00202384">
      <w:pPr>
        <w:ind w:left="-567"/>
      </w:pPr>
      <w:r>
        <w:t>(</w:t>
      </w:r>
      <w:r w:rsidR="00732FC0">
        <w:t>89</w:t>
      </w:r>
      <w:r>
        <w:t>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.................................................</w:t>
      </w:r>
      <w:r w:rsidR="00732FC0">
        <w:t>..</w:t>
      </w:r>
      <w:r>
        <w:t>.......</w:t>
      </w:r>
      <w:r w:rsidRPr="00A35607">
        <w:t xml:space="preserve"> R$ </w:t>
      </w:r>
      <w:r w:rsidR="00732FC0">
        <w:t>2.640,00</w:t>
      </w:r>
    </w:p>
    <w:p w14:paraId="567DD673" w14:textId="594DD169" w:rsidR="00906070" w:rsidRDefault="00906070" w:rsidP="00AC0F51">
      <w:pPr>
        <w:ind w:left="-567"/>
      </w:pPr>
    </w:p>
    <w:p w14:paraId="196790B3" w14:textId="3526D78E" w:rsidR="00202384" w:rsidRDefault="00202384" w:rsidP="00AC0F51">
      <w:pPr>
        <w:ind w:left="-567"/>
      </w:pPr>
    </w:p>
    <w:p w14:paraId="2E2822BA" w14:textId="77777777" w:rsidR="00202384" w:rsidRDefault="00202384" w:rsidP="00AC0F51">
      <w:pPr>
        <w:ind w:left="-567"/>
      </w:pPr>
    </w:p>
    <w:p w14:paraId="6238246F" w14:textId="77777777" w:rsidR="00732FC0" w:rsidRDefault="00732FC0" w:rsidP="00732FC0">
      <w:pPr>
        <w:ind w:left="-567"/>
        <w:jc w:val="both"/>
      </w:pPr>
      <w:r>
        <w:lastRenderedPageBreak/>
        <w:t>06</w:t>
      </w:r>
      <w:r w:rsidRPr="00A35607">
        <w:t xml:space="preserve"> – </w:t>
      </w:r>
      <w:r>
        <w:t>SECRETARIA DE AGRICULTURA</w:t>
      </w:r>
    </w:p>
    <w:p w14:paraId="1EDA9CE7" w14:textId="77777777" w:rsidR="00732FC0" w:rsidRDefault="00732FC0" w:rsidP="00732FC0">
      <w:pPr>
        <w:ind w:left="-567"/>
        <w:jc w:val="both"/>
      </w:pPr>
      <w:r>
        <w:t>01 – AGRICULTURA</w:t>
      </w:r>
    </w:p>
    <w:p w14:paraId="53A85F04" w14:textId="2F7DA0E4" w:rsidR="00732FC0" w:rsidRDefault="00732FC0" w:rsidP="00732FC0">
      <w:pPr>
        <w:ind w:left="-567"/>
        <w:jc w:val="both"/>
        <w:rPr>
          <w:bCs/>
        </w:rPr>
      </w:pPr>
      <w:r>
        <w:rPr>
          <w:bCs/>
        </w:rPr>
        <w:t>20.606.0015.2.037</w:t>
      </w:r>
      <w:r w:rsidRPr="00A35607">
        <w:rPr>
          <w:bCs/>
        </w:rPr>
        <w:t xml:space="preserve"> </w:t>
      </w:r>
      <w:r>
        <w:rPr>
          <w:bCs/>
        </w:rPr>
        <w:t>– MANUTEÇÃO E DESENVOLVIMENTO DO PROGRAMA DE EXTENSÃO RURAL</w:t>
      </w:r>
    </w:p>
    <w:p w14:paraId="2C5E1EE4" w14:textId="15EA9AD7" w:rsidR="00732FC0" w:rsidRDefault="00732FC0" w:rsidP="00202384">
      <w:pPr>
        <w:ind w:left="-567"/>
        <w:jc w:val="both"/>
      </w:pPr>
      <w:r>
        <w:t>(88)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..........................................................</w:t>
      </w:r>
      <w:r w:rsidRPr="00A35607">
        <w:t xml:space="preserve"> R$ </w:t>
      </w:r>
      <w:r>
        <w:t>1.823,20</w:t>
      </w:r>
    </w:p>
    <w:p w14:paraId="24197864" w14:textId="77777777" w:rsidR="00461606" w:rsidRDefault="00461606" w:rsidP="00732FC0">
      <w:pPr>
        <w:ind w:left="-567"/>
      </w:pPr>
    </w:p>
    <w:p w14:paraId="186042D7" w14:textId="2FC749F4" w:rsidR="00732FC0" w:rsidRDefault="00732FC0" w:rsidP="00732FC0">
      <w:pPr>
        <w:ind w:left="-567"/>
        <w:jc w:val="both"/>
      </w:pPr>
      <w:r>
        <w:t>07</w:t>
      </w:r>
      <w:r w:rsidRPr="00A35607">
        <w:t xml:space="preserve"> – </w:t>
      </w:r>
      <w:r>
        <w:t>SECRETARIA DE INFRAESTRUTURA</w:t>
      </w:r>
    </w:p>
    <w:p w14:paraId="3FF10294" w14:textId="6CE9F654" w:rsidR="00732FC0" w:rsidRDefault="00732FC0" w:rsidP="00732FC0">
      <w:pPr>
        <w:ind w:left="-567"/>
        <w:jc w:val="both"/>
      </w:pPr>
      <w:r>
        <w:t>01 – PLANEJAMENTO E SERVIÇOS URBANOS</w:t>
      </w:r>
    </w:p>
    <w:p w14:paraId="401BB0BF" w14:textId="22E806BA" w:rsidR="00732FC0" w:rsidRDefault="00732FC0" w:rsidP="00732FC0">
      <w:pPr>
        <w:ind w:left="-567"/>
        <w:jc w:val="both"/>
        <w:rPr>
          <w:bCs/>
        </w:rPr>
      </w:pPr>
      <w:r>
        <w:rPr>
          <w:bCs/>
        </w:rPr>
        <w:t>15.452.0016.1.008</w:t>
      </w:r>
      <w:r w:rsidRPr="00A35607">
        <w:rPr>
          <w:bCs/>
        </w:rPr>
        <w:t xml:space="preserve"> </w:t>
      </w:r>
      <w:r>
        <w:rPr>
          <w:bCs/>
        </w:rPr>
        <w:t xml:space="preserve">– OBRAS, MÁQUINAS E EQUIPAMENTOS PARA INFRAESTRUTURA URBANA </w:t>
      </w:r>
    </w:p>
    <w:p w14:paraId="4B14E38C" w14:textId="3B58E5F2" w:rsidR="00732FC0" w:rsidRDefault="00732FC0" w:rsidP="00732FC0">
      <w:pPr>
        <w:ind w:left="-567"/>
        <w:jc w:val="both"/>
      </w:pPr>
      <w:r>
        <w:t>(97)</w:t>
      </w:r>
      <w:r w:rsidRPr="00F00E43">
        <w:t xml:space="preserve"> </w:t>
      </w:r>
      <w:r>
        <w:t>4.4.90.00.00.00.00.00.0000</w:t>
      </w:r>
      <w:r w:rsidRPr="00A35607">
        <w:t xml:space="preserve"> – Aplicações Diretas</w:t>
      </w:r>
      <w:r>
        <w:t>..........................................................</w:t>
      </w:r>
      <w:r w:rsidRPr="00A35607">
        <w:t xml:space="preserve"> R$ </w:t>
      </w:r>
      <w:r w:rsidR="00461606">
        <w:t>19.832,89</w:t>
      </w:r>
    </w:p>
    <w:p w14:paraId="5965E838" w14:textId="257D4E77" w:rsidR="00461606" w:rsidRDefault="00461606" w:rsidP="00461606">
      <w:pPr>
        <w:ind w:left="-567"/>
        <w:jc w:val="both"/>
      </w:pPr>
      <w:r>
        <w:t>(97)</w:t>
      </w:r>
      <w:r w:rsidRPr="00F00E43">
        <w:t xml:space="preserve"> </w:t>
      </w:r>
      <w:r>
        <w:t>4.4.90.00.00.00.00.00.2131</w:t>
      </w:r>
      <w:r w:rsidRPr="00A35607">
        <w:t xml:space="preserve"> – Aplicações Diretas</w:t>
      </w:r>
      <w:r>
        <w:t>..........................................................</w:t>
      </w:r>
      <w:r w:rsidRPr="00A35607">
        <w:t xml:space="preserve"> R$ </w:t>
      </w:r>
      <w:r>
        <w:t>19.061,15</w:t>
      </w:r>
    </w:p>
    <w:p w14:paraId="08D96E11" w14:textId="77777777" w:rsidR="00732FC0" w:rsidRDefault="00732FC0" w:rsidP="00202384">
      <w:pPr>
        <w:jc w:val="both"/>
      </w:pPr>
    </w:p>
    <w:p w14:paraId="63FAD45A" w14:textId="77777777" w:rsidR="00400510" w:rsidRDefault="00400510" w:rsidP="00400510">
      <w:pPr>
        <w:ind w:left="-567"/>
        <w:jc w:val="both"/>
      </w:pPr>
      <w:r>
        <w:t>09</w:t>
      </w:r>
      <w:r w:rsidRPr="00A35607">
        <w:t xml:space="preserve"> – </w:t>
      </w:r>
      <w:r>
        <w:t>SECRETARIA DE SAÚDE PÚBLICA</w:t>
      </w:r>
    </w:p>
    <w:p w14:paraId="28B15A29" w14:textId="77777777" w:rsidR="00400510" w:rsidRDefault="00400510" w:rsidP="00400510">
      <w:pPr>
        <w:ind w:left="-567"/>
        <w:jc w:val="both"/>
      </w:pPr>
      <w:r>
        <w:t>01 – FUNDO MUNICIPAL DE SAÚDE</w:t>
      </w:r>
    </w:p>
    <w:p w14:paraId="36DCAC17" w14:textId="43AEBA77" w:rsidR="00400510" w:rsidRDefault="00400510" w:rsidP="00400510">
      <w:pPr>
        <w:ind w:left="-567"/>
        <w:jc w:val="both"/>
        <w:rPr>
          <w:bCs/>
        </w:rPr>
      </w:pPr>
      <w:r>
        <w:rPr>
          <w:bCs/>
        </w:rPr>
        <w:t>10.301.0023.2.058</w:t>
      </w:r>
      <w:r w:rsidRPr="00A35607">
        <w:rPr>
          <w:bCs/>
        </w:rPr>
        <w:t xml:space="preserve"> </w:t>
      </w:r>
      <w:r>
        <w:rPr>
          <w:bCs/>
        </w:rPr>
        <w:t>– BLOCO DE ASSISTÊNCIA FARMACÊUTICA BÁSICA</w:t>
      </w:r>
    </w:p>
    <w:p w14:paraId="4AC2B5FD" w14:textId="39444BF2" w:rsidR="00400510" w:rsidRDefault="00400510" w:rsidP="00400510">
      <w:pPr>
        <w:ind w:left="-567"/>
      </w:pPr>
      <w:r>
        <w:t>(9)</w:t>
      </w:r>
      <w:r w:rsidRPr="00F00E43">
        <w:t xml:space="preserve"> </w:t>
      </w:r>
      <w:r>
        <w:t>3.3.90.00.00.00.00.00.0002</w:t>
      </w:r>
      <w:r w:rsidRPr="00A35607">
        <w:t xml:space="preserve"> – Aplicações Diretas</w:t>
      </w:r>
      <w:r>
        <w:t>..........................................................</w:t>
      </w:r>
      <w:r w:rsidRPr="00A35607">
        <w:t xml:space="preserve"> R$ </w:t>
      </w:r>
      <w:r>
        <w:t>30.000,00</w:t>
      </w:r>
    </w:p>
    <w:p w14:paraId="0D9DF929" w14:textId="77777777" w:rsidR="002C380A" w:rsidRDefault="002C380A" w:rsidP="00202384"/>
    <w:p w14:paraId="7073B73D" w14:textId="77777777" w:rsidR="00400510" w:rsidRDefault="00400510" w:rsidP="00400510">
      <w:pPr>
        <w:ind w:left="-567"/>
        <w:jc w:val="both"/>
      </w:pPr>
      <w:r>
        <w:t>09</w:t>
      </w:r>
      <w:r w:rsidRPr="00A35607">
        <w:t xml:space="preserve"> – </w:t>
      </w:r>
      <w:r>
        <w:t>SECRETARIA DE SAÚDE PÚBLICA</w:t>
      </w:r>
    </w:p>
    <w:p w14:paraId="2249A150" w14:textId="77777777" w:rsidR="00400510" w:rsidRDefault="00400510" w:rsidP="00400510">
      <w:pPr>
        <w:ind w:left="-567"/>
        <w:jc w:val="both"/>
      </w:pPr>
      <w:r>
        <w:t>01 – FUNDO MUNICIPAL DE SAÚDE</w:t>
      </w:r>
    </w:p>
    <w:p w14:paraId="7DBE412A" w14:textId="54FFFC83" w:rsidR="00400510" w:rsidRDefault="00400510" w:rsidP="00400510">
      <w:pPr>
        <w:ind w:left="-567"/>
        <w:jc w:val="both"/>
        <w:rPr>
          <w:bCs/>
        </w:rPr>
      </w:pPr>
      <w:r>
        <w:rPr>
          <w:bCs/>
        </w:rPr>
        <w:t>10.301.0024.2.061</w:t>
      </w:r>
      <w:r w:rsidRPr="00A35607">
        <w:rPr>
          <w:bCs/>
        </w:rPr>
        <w:t xml:space="preserve"> </w:t>
      </w:r>
      <w:r>
        <w:rPr>
          <w:bCs/>
        </w:rPr>
        <w:t>– BLOCO DE MÉDIA E ALTA COMPLEXIDADE – MAC – TFD - CONSÓRCIOS</w:t>
      </w:r>
    </w:p>
    <w:p w14:paraId="06D6F6ED" w14:textId="41782D63" w:rsidR="00400510" w:rsidRDefault="00400510" w:rsidP="00400510">
      <w:pPr>
        <w:ind w:left="-567"/>
      </w:pPr>
      <w:r>
        <w:t>(13)</w:t>
      </w:r>
      <w:r w:rsidRPr="00F00E43">
        <w:t xml:space="preserve"> </w:t>
      </w:r>
      <w:r>
        <w:t>3.1.71.00.00.00.00.00.0002</w:t>
      </w:r>
      <w:r w:rsidRPr="00A35607">
        <w:t xml:space="preserve"> – </w:t>
      </w:r>
      <w:proofErr w:type="spellStart"/>
      <w:r>
        <w:t>Transf</w:t>
      </w:r>
      <w:proofErr w:type="spellEnd"/>
      <w:r>
        <w:t>. a Consórcios Públicos.......................................</w:t>
      </w:r>
      <w:r w:rsidRPr="00A35607">
        <w:t xml:space="preserve"> R$ </w:t>
      </w:r>
      <w:r>
        <w:t>10.000,00</w:t>
      </w:r>
    </w:p>
    <w:p w14:paraId="006C5817" w14:textId="77777777" w:rsidR="002C380A" w:rsidRDefault="002C380A" w:rsidP="00202384"/>
    <w:p w14:paraId="4A72D979" w14:textId="77777777" w:rsidR="002C380A" w:rsidRDefault="002C380A" w:rsidP="002C380A">
      <w:pPr>
        <w:ind w:left="-567"/>
        <w:jc w:val="both"/>
      </w:pPr>
      <w:r>
        <w:t>09</w:t>
      </w:r>
      <w:r w:rsidRPr="00A35607">
        <w:t xml:space="preserve"> – </w:t>
      </w:r>
      <w:r>
        <w:t>SECRETARIA DE SAÚDE PÚBLICA</w:t>
      </w:r>
    </w:p>
    <w:p w14:paraId="330DC568" w14:textId="77777777" w:rsidR="002C380A" w:rsidRDefault="002C380A" w:rsidP="002C380A">
      <w:pPr>
        <w:ind w:left="-567"/>
        <w:jc w:val="both"/>
      </w:pPr>
      <w:r>
        <w:t>01 – FUNDO MUNICIPAL DE SAÚDE</w:t>
      </w:r>
    </w:p>
    <w:p w14:paraId="325B0771" w14:textId="5B78EEF2" w:rsidR="002C380A" w:rsidRDefault="002C380A" w:rsidP="002C380A">
      <w:pPr>
        <w:ind w:left="-567"/>
        <w:jc w:val="both"/>
        <w:rPr>
          <w:bCs/>
        </w:rPr>
      </w:pPr>
      <w:r>
        <w:rPr>
          <w:bCs/>
        </w:rPr>
        <w:t>10.305.0024.2.062</w:t>
      </w:r>
      <w:r w:rsidRPr="00A35607">
        <w:rPr>
          <w:bCs/>
        </w:rPr>
        <w:t xml:space="preserve"> </w:t>
      </w:r>
      <w:r>
        <w:rPr>
          <w:bCs/>
        </w:rPr>
        <w:t>– AÇÕES ESTRATÉGICAS DE ENFRENTAMENTO COVID-19 E DEMAIS PANDEMIAS/ENDEMIAS</w:t>
      </w:r>
    </w:p>
    <w:p w14:paraId="693939AA" w14:textId="28A093AE" w:rsidR="002C380A" w:rsidRDefault="002C380A" w:rsidP="002C380A">
      <w:pPr>
        <w:ind w:left="-567"/>
      </w:pPr>
      <w:r>
        <w:t>(18)</w:t>
      </w:r>
      <w:r w:rsidRPr="00F00E43">
        <w:t xml:space="preserve"> </w:t>
      </w:r>
      <w:r>
        <w:t>3.3.90.00.00.00.00.00.0002</w:t>
      </w:r>
      <w:r w:rsidRPr="00A35607">
        <w:t xml:space="preserve"> – Aplicações Diretas</w:t>
      </w:r>
      <w:r>
        <w:t>..........................................................</w:t>
      </w:r>
      <w:r w:rsidRPr="00A35607">
        <w:t xml:space="preserve"> R$ </w:t>
      </w:r>
      <w:r>
        <w:t>5.000,00</w:t>
      </w:r>
    </w:p>
    <w:p w14:paraId="0A78FD32" w14:textId="77777777" w:rsidR="002C380A" w:rsidRDefault="002C380A" w:rsidP="00202384"/>
    <w:p w14:paraId="40E1C7BB" w14:textId="704E8FCD" w:rsidR="002C380A" w:rsidRDefault="002C380A" w:rsidP="002C380A">
      <w:pPr>
        <w:ind w:left="-567"/>
        <w:jc w:val="both"/>
      </w:pPr>
      <w:r>
        <w:t>12</w:t>
      </w:r>
      <w:r w:rsidRPr="00A35607">
        <w:t xml:space="preserve"> – </w:t>
      </w:r>
      <w:r>
        <w:t>HOSPITAL MUNICIPAL ANCHIETENSE</w:t>
      </w:r>
    </w:p>
    <w:p w14:paraId="30B82E85" w14:textId="40610A3A" w:rsidR="002C380A" w:rsidRDefault="002C380A" w:rsidP="002C380A">
      <w:pPr>
        <w:ind w:left="-567"/>
        <w:jc w:val="both"/>
      </w:pPr>
      <w:r>
        <w:t>01 – ADMINISTRAÇÃO GERAL DO HOSPITAL</w:t>
      </w:r>
    </w:p>
    <w:p w14:paraId="24DD7923" w14:textId="25539E16" w:rsidR="002C380A" w:rsidRDefault="002C380A" w:rsidP="002C380A">
      <w:pPr>
        <w:ind w:left="-567"/>
        <w:jc w:val="both"/>
        <w:rPr>
          <w:bCs/>
        </w:rPr>
      </w:pPr>
      <w:r>
        <w:rPr>
          <w:bCs/>
        </w:rPr>
        <w:t>10.302.0023.2.004</w:t>
      </w:r>
      <w:r w:rsidRPr="00A35607">
        <w:rPr>
          <w:bCs/>
        </w:rPr>
        <w:t xml:space="preserve"> </w:t>
      </w:r>
      <w:r>
        <w:rPr>
          <w:bCs/>
        </w:rPr>
        <w:t>– MANUTENÇÃO E DESENVOLVIMENTOS DA ASSISTÊNCIA MÉDICA SANITÁRIA HOSPITALAR</w:t>
      </w:r>
    </w:p>
    <w:p w14:paraId="594A6B9B" w14:textId="7ED3E1DE" w:rsidR="002C380A" w:rsidRDefault="002C380A" w:rsidP="00202384">
      <w:pPr>
        <w:ind w:left="-567"/>
      </w:pPr>
      <w:r>
        <w:t>(</w:t>
      </w:r>
      <w:r w:rsidR="00043681">
        <w:t>5</w:t>
      </w:r>
      <w:r>
        <w:t>)</w:t>
      </w:r>
      <w:r w:rsidRPr="00F00E43">
        <w:t xml:space="preserve"> </w:t>
      </w:r>
      <w:r>
        <w:t>3.</w:t>
      </w:r>
      <w:r w:rsidR="00043681">
        <w:t>1</w:t>
      </w:r>
      <w:r>
        <w:t>.90.00.00.00.00.00.0002</w:t>
      </w:r>
      <w:r w:rsidRPr="00A35607">
        <w:t xml:space="preserve"> – Aplicações Diretas</w:t>
      </w:r>
      <w:r>
        <w:t>..........................................................</w:t>
      </w:r>
      <w:r w:rsidRPr="00A35607">
        <w:t xml:space="preserve"> R$ </w:t>
      </w:r>
      <w:r w:rsidR="00043681">
        <w:t>2</w:t>
      </w:r>
      <w:r>
        <w:t>5.000,00</w:t>
      </w:r>
    </w:p>
    <w:p w14:paraId="5E9623A1" w14:textId="77777777" w:rsidR="002C380A" w:rsidRDefault="002C380A" w:rsidP="00AC0F51">
      <w:pPr>
        <w:ind w:left="-567"/>
      </w:pPr>
    </w:p>
    <w:p w14:paraId="205D9C9B" w14:textId="5EAA425E" w:rsidR="001006CB" w:rsidRDefault="001006CB" w:rsidP="001006CB">
      <w:pPr>
        <w:ind w:left="-567"/>
        <w:jc w:val="both"/>
      </w:pPr>
      <w:r>
        <w:t>13</w:t>
      </w:r>
      <w:r w:rsidRPr="00A35607">
        <w:t xml:space="preserve"> – </w:t>
      </w:r>
      <w:r>
        <w:t>SECRETARIA DE DESENVOLVIMENTO LOCAL</w:t>
      </w:r>
    </w:p>
    <w:p w14:paraId="424DA579" w14:textId="7392762E" w:rsidR="001006CB" w:rsidRDefault="001006CB" w:rsidP="001006CB">
      <w:pPr>
        <w:ind w:left="-567"/>
        <w:jc w:val="both"/>
      </w:pPr>
      <w:r>
        <w:t>01 – DESENVOLVIMENTO LOCAL</w:t>
      </w:r>
    </w:p>
    <w:p w14:paraId="37D1F184" w14:textId="474DC6C8" w:rsidR="001006CB" w:rsidRDefault="001006CB" w:rsidP="001006CB">
      <w:pPr>
        <w:ind w:left="-567"/>
        <w:jc w:val="both"/>
        <w:rPr>
          <w:bCs/>
        </w:rPr>
      </w:pPr>
      <w:r>
        <w:rPr>
          <w:bCs/>
        </w:rPr>
        <w:t>16.482.0022.1.014</w:t>
      </w:r>
      <w:r w:rsidRPr="00A35607">
        <w:rPr>
          <w:bCs/>
        </w:rPr>
        <w:t xml:space="preserve"> </w:t>
      </w:r>
      <w:r>
        <w:rPr>
          <w:bCs/>
        </w:rPr>
        <w:t>– AQUISIÇÃO DE ÁREA DE TERRA E INFRAESTRUTURA PARA HABITAÇÃO</w:t>
      </w:r>
    </w:p>
    <w:p w14:paraId="0C2B37A3" w14:textId="04C4C119" w:rsidR="001006CB" w:rsidRDefault="001006CB" w:rsidP="001006CB">
      <w:pPr>
        <w:ind w:left="-567"/>
      </w:pPr>
      <w:r>
        <w:t>(143)</w:t>
      </w:r>
      <w:r w:rsidRPr="00F00E43">
        <w:t xml:space="preserve"> </w:t>
      </w:r>
      <w:r>
        <w:t>4.4.90.00.00.00.00.00.0000</w:t>
      </w:r>
      <w:r w:rsidRPr="00A35607">
        <w:t xml:space="preserve"> – Aplicações Diretas</w:t>
      </w:r>
      <w:r>
        <w:t>......................................................</w:t>
      </w:r>
      <w:r w:rsidRPr="00A35607">
        <w:t xml:space="preserve"> R$ </w:t>
      </w:r>
      <w:r>
        <w:t>30.213,90</w:t>
      </w:r>
    </w:p>
    <w:p w14:paraId="71022428" w14:textId="77777777" w:rsidR="001006CB" w:rsidRDefault="001006CB" w:rsidP="001006CB">
      <w:pPr>
        <w:ind w:left="-567"/>
      </w:pPr>
    </w:p>
    <w:p w14:paraId="6F6D1ADD" w14:textId="4A0D37B1" w:rsidR="002E7D17" w:rsidRDefault="002E7D17" w:rsidP="00AC0F51">
      <w:pPr>
        <w:ind w:left="-567"/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</w:t>
      </w:r>
      <w:r w:rsidR="00461606">
        <w:rPr>
          <w:b/>
          <w:u w:val="single"/>
        </w:rPr>
        <w:t>..............</w:t>
      </w:r>
      <w:r w:rsidR="004130F1">
        <w:rPr>
          <w:b/>
          <w:u w:val="single"/>
        </w:rPr>
        <w:t>....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........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461606">
        <w:rPr>
          <w:b/>
          <w:u w:val="single"/>
        </w:rPr>
        <w:t>170</w:t>
      </w:r>
      <w:r>
        <w:rPr>
          <w:b/>
          <w:u w:val="single"/>
        </w:rPr>
        <w:t>.000,00</w:t>
      </w:r>
    </w:p>
    <w:p w14:paraId="781E6DB8" w14:textId="56762C65" w:rsidR="00461606" w:rsidRDefault="00461606" w:rsidP="00202384"/>
    <w:p w14:paraId="0E920293" w14:textId="127979C0" w:rsidR="00202384" w:rsidRDefault="00202384" w:rsidP="00202384"/>
    <w:p w14:paraId="59408501" w14:textId="1B3B516E" w:rsidR="00202384" w:rsidRDefault="00202384" w:rsidP="00202384"/>
    <w:p w14:paraId="4DAFA92D" w14:textId="66F9F05F" w:rsidR="00202384" w:rsidRDefault="00202384" w:rsidP="00202384"/>
    <w:p w14:paraId="3E0396F5" w14:textId="77777777" w:rsidR="00202384" w:rsidRDefault="00202384" w:rsidP="000011BD">
      <w:pPr>
        <w:ind w:left="-567" w:firstLine="1134"/>
        <w:jc w:val="center"/>
      </w:pPr>
    </w:p>
    <w:p w14:paraId="00894B3F" w14:textId="54C8FFA1" w:rsidR="002E7D17" w:rsidRPr="00A35607" w:rsidRDefault="002E7D17" w:rsidP="000011BD">
      <w:pPr>
        <w:ind w:left="-567" w:firstLine="1134"/>
        <w:jc w:val="center"/>
      </w:pPr>
      <w:r w:rsidRPr="00A35607">
        <w:t>CAPÍTULO III</w:t>
      </w:r>
    </w:p>
    <w:p w14:paraId="2E185474" w14:textId="77777777" w:rsidR="002E7D17" w:rsidRPr="00A35607" w:rsidRDefault="002E7D17" w:rsidP="000011BD">
      <w:pPr>
        <w:ind w:left="-567" w:firstLine="1134"/>
        <w:jc w:val="center"/>
      </w:pPr>
      <w:r w:rsidRPr="00A35607">
        <w:t>DA ALTERAÇÃO DO PLANO PLURIANUAL</w:t>
      </w:r>
    </w:p>
    <w:p w14:paraId="42FCF527" w14:textId="5A4C9B9C" w:rsidR="002E7D17" w:rsidRDefault="002E7D17" w:rsidP="000011BD">
      <w:pPr>
        <w:tabs>
          <w:tab w:val="left" w:pos="2552"/>
        </w:tabs>
        <w:ind w:left="-567" w:firstLine="1134"/>
        <w:jc w:val="both"/>
      </w:pPr>
      <w:r w:rsidRPr="00A35607">
        <w:t xml:space="preserve">                                    </w:t>
      </w:r>
    </w:p>
    <w:p w14:paraId="7D55B840" w14:textId="6E58CFFE" w:rsidR="002E7D17" w:rsidRPr="00F1431A" w:rsidRDefault="002E7D17" w:rsidP="005D7574">
      <w:pPr>
        <w:tabs>
          <w:tab w:val="left" w:pos="1134"/>
        </w:tabs>
        <w:ind w:left="-567" w:firstLine="1134"/>
        <w:jc w:val="both"/>
      </w:pPr>
      <w:r>
        <w:t xml:space="preserve">     </w:t>
      </w:r>
      <w:r w:rsidRPr="00A35607">
        <w:t xml:space="preserve">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</w:t>
      </w:r>
      <w:r>
        <w:t>s</w:t>
      </w:r>
      <w:r w:rsidRPr="00626B63">
        <w:t xml:space="preserve"> crédito</w:t>
      </w:r>
      <w:r>
        <w:t xml:space="preserve">s e reduções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430587CA" w14:textId="426B4983" w:rsidR="002E7D17" w:rsidRDefault="002E7D17" w:rsidP="000011BD">
      <w:pPr>
        <w:ind w:left="-567" w:firstLine="1134"/>
        <w:jc w:val="both"/>
      </w:pPr>
    </w:p>
    <w:p w14:paraId="28F00227" w14:textId="77777777" w:rsidR="00202384" w:rsidRPr="00A35607" w:rsidRDefault="00202384" w:rsidP="000011BD">
      <w:pPr>
        <w:ind w:left="-567" w:firstLine="1134"/>
        <w:jc w:val="both"/>
      </w:pPr>
    </w:p>
    <w:p w14:paraId="463738D5" w14:textId="77777777" w:rsidR="002E7D17" w:rsidRPr="00A35607" w:rsidRDefault="002E7D17" w:rsidP="000011BD">
      <w:pPr>
        <w:ind w:left="-567" w:firstLine="1134"/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0011BD">
      <w:pPr>
        <w:ind w:left="-567" w:firstLine="1134"/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0011BD">
      <w:pPr>
        <w:ind w:left="-567" w:firstLine="1134"/>
        <w:jc w:val="center"/>
        <w:rPr>
          <w:bCs/>
          <w:u w:val="single"/>
        </w:rPr>
      </w:pPr>
    </w:p>
    <w:p w14:paraId="4A59AE41" w14:textId="1A1CEF20" w:rsidR="002E7D17" w:rsidRDefault="002E7D17" w:rsidP="000011BD">
      <w:pPr>
        <w:tabs>
          <w:tab w:val="left" w:pos="2268"/>
          <w:tab w:val="left" w:pos="2552"/>
          <w:tab w:val="left" w:pos="2977"/>
        </w:tabs>
        <w:ind w:left="-567" w:firstLine="1134"/>
        <w:jc w:val="both"/>
      </w:pPr>
      <w:r w:rsidRPr="00A35607">
        <w:t xml:space="preserve">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8C1D851" w:rsidR="002E7D17" w:rsidRDefault="00202384" w:rsidP="00202384">
      <w:pPr>
        <w:tabs>
          <w:tab w:val="left" w:pos="1851"/>
        </w:tabs>
        <w:ind w:left="-567" w:firstLine="1134"/>
        <w:jc w:val="both"/>
      </w:pPr>
      <w:r>
        <w:tab/>
      </w:r>
    </w:p>
    <w:p w14:paraId="3F9496D5" w14:textId="77777777" w:rsidR="00202384" w:rsidRPr="00A35607" w:rsidRDefault="00202384" w:rsidP="00202384">
      <w:pPr>
        <w:tabs>
          <w:tab w:val="left" w:pos="1851"/>
        </w:tabs>
        <w:ind w:left="-567" w:firstLine="1134"/>
        <w:jc w:val="both"/>
      </w:pPr>
    </w:p>
    <w:p w14:paraId="3312DE88" w14:textId="36AD09EA" w:rsidR="002E7D17" w:rsidRPr="00A35607" w:rsidRDefault="002E7D17" w:rsidP="000011BD">
      <w:pPr>
        <w:tabs>
          <w:tab w:val="left" w:pos="2268"/>
          <w:tab w:val="left" w:pos="2552"/>
          <w:tab w:val="left" w:pos="2977"/>
        </w:tabs>
        <w:ind w:left="-567" w:firstLine="1134"/>
        <w:jc w:val="both"/>
      </w:pPr>
      <w:r w:rsidRPr="00A35607">
        <w:t xml:space="preserve">      Art.</w:t>
      </w:r>
      <w:r>
        <w:t>6</w:t>
      </w:r>
      <w:r w:rsidRPr="00A35607">
        <w:t>º Esta Lei entra em vigor na data de sua publicação.</w:t>
      </w:r>
    </w:p>
    <w:p w14:paraId="5A12DBA2" w14:textId="77777777" w:rsidR="00BC14B5" w:rsidRDefault="00BC14B5" w:rsidP="00BC14B5">
      <w:pPr>
        <w:tabs>
          <w:tab w:val="left" w:pos="2268"/>
          <w:tab w:val="left" w:pos="2552"/>
          <w:tab w:val="left" w:pos="2977"/>
        </w:tabs>
        <w:spacing w:line="276" w:lineRule="auto"/>
        <w:jc w:val="both"/>
      </w:pPr>
    </w:p>
    <w:p w14:paraId="10FB2F84" w14:textId="1A8F6AA9" w:rsidR="00461606" w:rsidRDefault="00461606" w:rsidP="00BC14B5">
      <w:pPr>
        <w:tabs>
          <w:tab w:val="left" w:pos="2268"/>
          <w:tab w:val="left" w:pos="2552"/>
          <w:tab w:val="left" w:pos="2977"/>
        </w:tabs>
        <w:spacing w:line="276" w:lineRule="auto"/>
        <w:jc w:val="both"/>
      </w:pPr>
    </w:p>
    <w:p w14:paraId="0AFB9CBB" w14:textId="77777777" w:rsidR="00202384" w:rsidRDefault="00202384" w:rsidP="00BC14B5">
      <w:pPr>
        <w:tabs>
          <w:tab w:val="left" w:pos="2268"/>
          <w:tab w:val="left" w:pos="2552"/>
          <w:tab w:val="left" w:pos="2977"/>
        </w:tabs>
        <w:spacing w:line="276" w:lineRule="auto"/>
        <w:jc w:val="both"/>
      </w:pPr>
    </w:p>
    <w:p w14:paraId="2080ACFF" w14:textId="49A443FD" w:rsidR="00BC14B5" w:rsidRDefault="00BC14B5" w:rsidP="00BC14B5">
      <w:pPr>
        <w:jc w:val="right"/>
      </w:pPr>
      <w:r>
        <w:t xml:space="preserve">Anchieta – SC, </w:t>
      </w:r>
      <w:r w:rsidR="00AE4CB2">
        <w:t>1</w:t>
      </w:r>
      <w:r w:rsidR="00202384">
        <w:t>9</w:t>
      </w:r>
      <w:r w:rsidR="00461606">
        <w:t xml:space="preserve"> </w:t>
      </w:r>
      <w:r>
        <w:t>de agosto de 2022.</w:t>
      </w:r>
    </w:p>
    <w:p w14:paraId="03796FA2" w14:textId="77777777" w:rsidR="00BC14B5" w:rsidRDefault="00BC14B5" w:rsidP="00BC14B5">
      <w:pPr>
        <w:rPr>
          <w:b/>
        </w:rPr>
      </w:pPr>
    </w:p>
    <w:p w14:paraId="778A62D3" w14:textId="77777777" w:rsidR="00461606" w:rsidRDefault="00461606" w:rsidP="00BC14B5">
      <w:pPr>
        <w:rPr>
          <w:b/>
        </w:rPr>
      </w:pPr>
    </w:p>
    <w:p w14:paraId="12FE2D52" w14:textId="77777777" w:rsidR="00461606" w:rsidRDefault="00461606" w:rsidP="00BC14B5">
      <w:pPr>
        <w:rPr>
          <w:b/>
        </w:rPr>
      </w:pPr>
    </w:p>
    <w:p w14:paraId="3C1D4F39" w14:textId="77777777" w:rsidR="00461606" w:rsidRDefault="00461606" w:rsidP="00BC14B5">
      <w:pPr>
        <w:rPr>
          <w:b/>
        </w:rPr>
      </w:pPr>
    </w:p>
    <w:p w14:paraId="4B750C88" w14:textId="77777777" w:rsidR="00461606" w:rsidRDefault="00461606" w:rsidP="00BC14B5">
      <w:pPr>
        <w:rPr>
          <w:b/>
        </w:rPr>
      </w:pPr>
    </w:p>
    <w:p w14:paraId="64BC47C8" w14:textId="77777777" w:rsidR="00BC14B5" w:rsidRDefault="00BC14B5" w:rsidP="00BC14B5">
      <w:pPr>
        <w:jc w:val="center"/>
        <w:rPr>
          <w:b/>
        </w:rPr>
      </w:pPr>
    </w:p>
    <w:p w14:paraId="261AAAC2" w14:textId="77777777" w:rsidR="00BC14B5" w:rsidRPr="00390876" w:rsidRDefault="00BC14B5" w:rsidP="00BC14B5">
      <w:pPr>
        <w:jc w:val="center"/>
        <w:rPr>
          <w:b/>
        </w:rPr>
      </w:pPr>
      <w:r w:rsidRPr="00390876">
        <w:rPr>
          <w:b/>
        </w:rPr>
        <w:t>IVAN JOSÉ CANCI</w:t>
      </w:r>
    </w:p>
    <w:p w14:paraId="6815ABEA" w14:textId="77777777" w:rsidR="00BC14B5" w:rsidRDefault="00BC14B5" w:rsidP="00BC14B5">
      <w:pPr>
        <w:jc w:val="center"/>
      </w:pPr>
      <w:r w:rsidRPr="00031489">
        <w:t xml:space="preserve">Prefeito Municipal </w:t>
      </w:r>
    </w:p>
    <w:p w14:paraId="22712F3D" w14:textId="77777777" w:rsidR="00BC14B5" w:rsidRDefault="00BC14B5" w:rsidP="00BC14B5">
      <w:pPr>
        <w:jc w:val="center"/>
        <w:rPr>
          <w:rFonts w:eastAsia="Calibri"/>
        </w:rPr>
      </w:pPr>
    </w:p>
    <w:p w14:paraId="72753701" w14:textId="77777777" w:rsidR="00815F5E" w:rsidRDefault="00815F5E" w:rsidP="00BC14B5">
      <w:pPr>
        <w:jc w:val="center"/>
        <w:rPr>
          <w:rFonts w:eastAsia="Calibri"/>
        </w:rPr>
      </w:pPr>
    </w:p>
    <w:p w14:paraId="15CC03AC" w14:textId="77777777" w:rsidR="00815F5E" w:rsidRDefault="00815F5E" w:rsidP="00BC14B5">
      <w:pPr>
        <w:jc w:val="center"/>
        <w:rPr>
          <w:rFonts w:eastAsia="Calibri"/>
        </w:rPr>
      </w:pPr>
    </w:p>
    <w:p w14:paraId="4EB59CF3" w14:textId="77777777" w:rsidR="00815F5E" w:rsidRDefault="00815F5E" w:rsidP="00BC14B5">
      <w:pPr>
        <w:jc w:val="center"/>
        <w:rPr>
          <w:rFonts w:eastAsia="Calibri"/>
        </w:rPr>
      </w:pPr>
    </w:p>
    <w:p w14:paraId="2852EA59" w14:textId="77777777" w:rsidR="00815F5E" w:rsidRDefault="00815F5E" w:rsidP="00BC14B5">
      <w:pPr>
        <w:jc w:val="center"/>
        <w:rPr>
          <w:rFonts w:eastAsia="Calibri"/>
        </w:rPr>
      </w:pPr>
    </w:p>
    <w:p w14:paraId="5D6E0387" w14:textId="77777777" w:rsidR="00461606" w:rsidRDefault="00461606" w:rsidP="00BC14B5">
      <w:pPr>
        <w:jc w:val="center"/>
        <w:rPr>
          <w:rFonts w:eastAsia="Calibri"/>
        </w:rPr>
      </w:pPr>
    </w:p>
    <w:p w14:paraId="608A30C1" w14:textId="77777777" w:rsidR="00461606" w:rsidRDefault="00461606" w:rsidP="00BC14B5">
      <w:pPr>
        <w:jc w:val="center"/>
        <w:rPr>
          <w:rFonts w:eastAsia="Calibri"/>
        </w:rPr>
      </w:pPr>
    </w:p>
    <w:p w14:paraId="307D3D5F" w14:textId="77777777" w:rsidR="00461606" w:rsidRDefault="00461606" w:rsidP="00BC14B5">
      <w:pPr>
        <w:jc w:val="center"/>
        <w:rPr>
          <w:rFonts w:eastAsia="Calibri"/>
        </w:rPr>
      </w:pPr>
    </w:p>
    <w:p w14:paraId="4FA83682" w14:textId="77777777" w:rsidR="00461606" w:rsidRDefault="00461606" w:rsidP="00BC14B5">
      <w:pPr>
        <w:jc w:val="center"/>
        <w:rPr>
          <w:rFonts w:eastAsia="Calibri"/>
        </w:rPr>
      </w:pPr>
    </w:p>
    <w:p w14:paraId="034000A2" w14:textId="77777777" w:rsidR="00461606" w:rsidRDefault="00461606" w:rsidP="00BC14B5">
      <w:pPr>
        <w:jc w:val="center"/>
        <w:rPr>
          <w:rFonts w:eastAsia="Calibri"/>
        </w:rPr>
      </w:pPr>
    </w:p>
    <w:p w14:paraId="6251A4DE" w14:textId="3DD125D7" w:rsidR="00BE190B" w:rsidRDefault="00BE190B" w:rsidP="000011BD">
      <w:pPr>
        <w:ind w:left="-567" w:firstLine="1134"/>
        <w:jc w:val="center"/>
        <w:rPr>
          <w:i/>
        </w:rPr>
      </w:pPr>
    </w:p>
    <w:p w14:paraId="1BA57649" w14:textId="35B78571" w:rsidR="00202384" w:rsidRDefault="00202384" w:rsidP="000011BD">
      <w:pPr>
        <w:ind w:left="-567" w:firstLine="1134"/>
        <w:jc w:val="center"/>
        <w:rPr>
          <w:i/>
        </w:rPr>
      </w:pPr>
    </w:p>
    <w:p w14:paraId="1FEC68CC" w14:textId="77777777" w:rsidR="00202384" w:rsidRDefault="00202384" w:rsidP="00202384">
      <w:pPr>
        <w:rPr>
          <w:rFonts w:eastAsia="Calibri"/>
        </w:rPr>
      </w:pPr>
    </w:p>
    <w:p w14:paraId="4B7D270F" w14:textId="77777777" w:rsidR="00202384" w:rsidRDefault="00202384" w:rsidP="00202384">
      <w:pPr>
        <w:jc w:val="center"/>
        <w:rPr>
          <w:rFonts w:eastAsia="Calibri"/>
        </w:rPr>
      </w:pPr>
    </w:p>
    <w:p w14:paraId="1B505932" w14:textId="77777777" w:rsidR="00202384" w:rsidRDefault="00202384" w:rsidP="00202384">
      <w:pPr>
        <w:jc w:val="center"/>
        <w:rPr>
          <w:rFonts w:eastAsia="Calibri"/>
        </w:rPr>
      </w:pPr>
    </w:p>
    <w:p w14:paraId="747A9878" w14:textId="77777777" w:rsidR="00202384" w:rsidRDefault="00202384" w:rsidP="00202384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6D41C99D" w14:textId="7D97B5AA" w:rsidR="00202384" w:rsidRDefault="00202384" w:rsidP="00202384">
      <w:pPr>
        <w:rPr>
          <w:i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 </w:t>
      </w:r>
    </w:p>
    <w:p w14:paraId="73AA65E1" w14:textId="77777777" w:rsidR="00202384" w:rsidRPr="00045245" w:rsidRDefault="00202384" w:rsidP="000011BD">
      <w:pPr>
        <w:ind w:left="-567" w:firstLine="1134"/>
        <w:jc w:val="center"/>
        <w:rPr>
          <w:i/>
        </w:rPr>
      </w:pPr>
    </w:p>
    <w:sectPr w:rsidR="00202384" w:rsidRPr="00045245" w:rsidSect="005D7574">
      <w:headerReference w:type="default" r:id="rId9"/>
      <w:footerReference w:type="default" r:id="rId10"/>
      <w:pgSz w:w="11907" w:h="16840" w:code="9"/>
      <w:pgMar w:top="1929" w:right="850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5D5C8" w14:textId="77777777" w:rsidR="00E4474D" w:rsidRDefault="00E4474D">
      <w:r>
        <w:separator/>
      </w:r>
    </w:p>
  </w:endnote>
  <w:endnote w:type="continuationSeparator" w:id="0">
    <w:p w14:paraId="46A9F1F0" w14:textId="77777777" w:rsidR="00E4474D" w:rsidRDefault="00E44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F7198" w14:textId="77777777" w:rsidR="00E4474D" w:rsidRDefault="00E4474D">
      <w:r>
        <w:separator/>
      </w:r>
    </w:p>
  </w:footnote>
  <w:footnote w:type="continuationSeparator" w:id="0">
    <w:p w14:paraId="3CC0885C" w14:textId="77777777" w:rsidR="00E4474D" w:rsidRDefault="00E44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4A5425"/>
    <w:multiLevelType w:val="hybridMultilevel"/>
    <w:tmpl w:val="C22822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4FC2AC6"/>
    <w:multiLevelType w:val="hybridMultilevel"/>
    <w:tmpl w:val="75C2F06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212211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04896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5836893">
    <w:abstractNumId w:val="3"/>
    <w:lvlOverride w:ilvl="0">
      <w:startOverride w:val="1"/>
    </w:lvlOverride>
  </w:num>
  <w:num w:numId="4" w16cid:durableId="1692101558">
    <w:abstractNumId w:val="10"/>
    <w:lvlOverride w:ilvl="0">
      <w:startOverride w:val="1"/>
    </w:lvlOverride>
  </w:num>
  <w:num w:numId="5" w16cid:durableId="1890605325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20010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9901603">
    <w:abstractNumId w:val="2"/>
  </w:num>
  <w:num w:numId="8" w16cid:durableId="1589541982">
    <w:abstractNumId w:val="8"/>
  </w:num>
  <w:num w:numId="9" w16cid:durableId="266739614">
    <w:abstractNumId w:val="4"/>
  </w:num>
  <w:num w:numId="10" w16cid:durableId="597522220">
    <w:abstractNumId w:val="12"/>
  </w:num>
  <w:num w:numId="11" w16cid:durableId="153687214">
    <w:abstractNumId w:val="14"/>
  </w:num>
  <w:num w:numId="12" w16cid:durableId="463154671">
    <w:abstractNumId w:val="0"/>
  </w:num>
  <w:num w:numId="13" w16cid:durableId="247347006">
    <w:abstractNumId w:val="15"/>
  </w:num>
  <w:num w:numId="14" w16cid:durableId="2108385408">
    <w:abstractNumId w:val="13"/>
  </w:num>
  <w:num w:numId="15" w16cid:durableId="1188324739">
    <w:abstractNumId w:val="6"/>
  </w:num>
  <w:num w:numId="16" w16cid:durableId="1229537673">
    <w:abstractNumId w:val="11"/>
  </w:num>
  <w:num w:numId="17" w16cid:durableId="1692803899">
    <w:abstractNumId w:val="9"/>
  </w:num>
  <w:num w:numId="18" w16cid:durableId="1208764414">
    <w:abstractNumId w:val="7"/>
  </w:num>
  <w:num w:numId="19" w16cid:durableId="1348362915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11BD"/>
    <w:rsid w:val="000030ED"/>
    <w:rsid w:val="00005739"/>
    <w:rsid w:val="000100A3"/>
    <w:rsid w:val="0002017E"/>
    <w:rsid w:val="00023A9F"/>
    <w:rsid w:val="00025BC2"/>
    <w:rsid w:val="00040BED"/>
    <w:rsid w:val="00042136"/>
    <w:rsid w:val="00043681"/>
    <w:rsid w:val="00045245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B4D5F"/>
    <w:rsid w:val="000C308F"/>
    <w:rsid w:val="000C33B6"/>
    <w:rsid w:val="000C6FA5"/>
    <w:rsid w:val="000D365D"/>
    <w:rsid w:val="000E0487"/>
    <w:rsid w:val="000E1C45"/>
    <w:rsid w:val="000E3B11"/>
    <w:rsid w:val="000F319D"/>
    <w:rsid w:val="001006CB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2384"/>
    <w:rsid w:val="0020548F"/>
    <w:rsid w:val="00215982"/>
    <w:rsid w:val="0021753E"/>
    <w:rsid w:val="00233AE9"/>
    <w:rsid w:val="00235975"/>
    <w:rsid w:val="00237D42"/>
    <w:rsid w:val="00247661"/>
    <w:rsid w:val="00250075"/>
    <w:rsid w:val="00256CDB"/>
    <w:rsid w:val="00261A1C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C380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48DA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0510"/>
    <w:rsid w:val="004045C3"/>
    <w:rsid w:val="0040509F"/>
    <w:rsid w:val="004075F9"/>
    <w:rsid w:val="004130F1"/>
    <w:rsid w:val="004255B1"/>
    <w:rsid w:val="00435CAB"/>
    <w:rsid w:val="00435F95"/>
    <w:rsid w:val="004442EB"/>
    <w:rsid w:val="00447668"/>
    <w:rsid w:val="00451BB1"/>
    <w:rsid w:val="00452CA0"/>
    <w:rsid w:val="00461454"/>
    <w:rsid w:val="00461606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3A3F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33D3C"/>
    <w:rsid w:val="005418AF"/>
    <w:rsid w:val="00551403"/>
    <w:rsid w:val="00551F8E"/>
    <w:rsid w:val="00556240"/>
    <w:rsid w:val="00560D29"/>
    <w:rsid w:val="00570361"/>
    <w:rsid w:val="00577A38"/>
    <w:rsid w:val="00580010"/>
    <w:rsid w:val="005859D6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574"/>
    <w:rsid w:val="005D7D02"/>
    <w:rsid w:val="005E598A"/>
    <w:rsid w:val="005E71C5"/>
    <w:rsid w:val="005F20AD"/>
    <w:rsid w:val="005F5DF6"/>
    <w:rsid w:val="006019C0"/>
    <w:rsid w:val="00602348"/>
    <w:rsid w:val="00604456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32FC0"/>
    <w:rsid w:val="00740D1D"/>
    <w:rsid w:val="00744208"/>
    <w:rsid w:val="00744744"/>
    <w:rsid w:val="0074540C"/>
    <w:rsid w:val="00745C3F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5F5E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20A8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195F"/>
    <w:rsid w:val="009F2D4E"/>
    <w:rsid w:val="009F66D0"/>
    <w:rsid w:val="00A038B7"/>
    <w:rsid w:val="00A10493"/>
    <w:rsid w:val="00A14992"/>
    <w:rsid w:val="00A1766D"/>
    <w:rsid w:val="00A27773"/>
    <w:rsid w:val="00A31617"/>
    <w:rsid w:val="00A34A72"/>
    <w:rsid w:val="00A3609A"/>
    <w:rsid w:val="00A465F4"/>
    <w:rsid w:val="00A47E10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0F51"/>
    <w:rsid w:val="00AC4284"/>
    <w:rsid w:val="00AC46EA"/>
    <w:rsid w:val="00AD0477"/>
    <w:rsid w:val="00AD74EB"/>
    <w:rsid w:val="00AE4CB2"/>
    <w:rsid w:val="00AE64A9"/>
    <w:rsid w:val="00B029F6"/>
    <w:rsid w:val="00B06B9A"/>
    <w:rsid w:val="00B07217"/>
    <w:rsid w:val="00B072BB"/>
    <w:rsid w:val="00B1079A"/>
    <w:rsid w:val="00B10C01"/>
    <w:rsid w:val="00B12097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640A2"/>
    <w:rsid w:val="00B72EDE"/>
    <w:rsid w:val="00BA4700"/>
    <w:rsid w:val="00BA62DE"/>
    <w:rsid w:val="00BB06C7"/>
    <w:rsid w:val="00BB79B2"/>
    <w:rsid w:val="00BC14B5"/>
    <w:rsid w:val="00BC7069"/>
    <w:rsid w:val="00BD088D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5422"/>
    <w:rsid w:val="00D271BF"/>
    <w:rsid w:val="00D27767"/>
    <w:rsid w:val="00D34FF0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4474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A6D67-3A25-4A73-AC11-846D75FB3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10</TotalTime>
  <Pages>4</Pages>
  <Words>1153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7366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4</cp:revision>
  <cp:lastPrinted>2022-07-26T16:11:00Z</cp:lastPrinted>
  <dcterms:created xsi:type="dcterms:W3CDTF">2022-08-12T13:30:00Z</dcterms:created>
  <dcterms:modified xsi:type="dcterms:W3CDTF">2022-08-19T17:42:00Z</dcterms:modified>
</cp:coreProperties>
</file>