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E2950" w14:textId="48309E4C" w:rsidR="002B44C5" w:rsidRDefault="00030C2B">
      <w:pPr>
        <w:pStyle w:val="Ttulo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INDICAÇÃO Nº </w:t>
      </w:r>
      <w:r w:rsidR="008901AE">
        <w:rPr>
          <w:rFonts w:asciiTheme="minorHAnsi" w:hAnsiTheme="minorHAnsi" w:cstheme="minorHAnsi"/>
          <w:sz w:val="24"/>
          <w:szCs w:val="24"/>
        </w:rPr>
        <w:t>166</w:t>
      </w:r>
      <w:r>
        <w:rPr>
          <w:rFonts w:asciiTheme="minorHAnsi" w:hAnsiTheme="minorHAnsi" w:cstheme="minorHAnsi"/>
          <w:sz w:val="24"/>
          <w:szCs w:val="24"/>
        </w:rPr>
        <w:t>/202</w:t>
      </w:r>
      <w:r w:rsidR="008901AE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6773BDD9" w14:textId="77777777" w:rsidR="002B44C5" w:rsidRDefault="002B44C5"/>
    <w:p w14:paraId="2C590D3D" w14:textId="74839D47" w:rsidR="00012314" w:rsidRDefault="003F60CB" w:rsidP="003F60CB">
      <w:pPr>
        <w:ind w:left="3261" w:hanging="709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</w:t>
      </w:r>
      <w:r w:rsidR="00030C2B">
        <w:rPr>
          <w:rFonts w:asciiTheme="minorHAnsi" w:hAnsiTheme="minorHAnsi" w:cstheme="minorHAnsi"/>
          <w:b/>
          <w:sz w:val="24"/>
          <w:szCs w:val="24"/>
        </w:rPr>
        <w:t>INDICA AO PODER EXECUTIVO MUNICIPAL A NECESSIDADE DE SE TOMAR MEDIDAS JUNTO AO MINISTÉRIO DA SAÚDE</w:t>
      </w:r>
      <w:r w:rsidR="000C273D">
        <w:rPr>
          <w:rFonts w:asciiTheme="minorHAnsi" w:hAnsiTheme="minorHAnsi" w:cstheme="minorHAnsi"/>
          <w:b/>
          <w:sz w:val="24"/>
          <w:szCs w:val="24"/>
        </w:rPr>
        <w:t xml:space="preserve"> E SECRETARIA MUNICIPAL DE SAÚDE</w:t>
      </w:r>
      <w:r w:rsidR="00030C2B">
        <w:rPr>
          <w:rFonts w:asciiTheme="minorHAnsi" w:hAnsiTheme="minorHAnsi" w:cstheme="minorHAnsi"/>
          <w:b/>
          <w:sz w:val="24"/>
          <w:szCs w:val="24"/>
        </w:rPr>
        <w:t xml:space="preserve"> COM O OBJETIVO DE CRIAR </w:t>
      </w:r>
      <w:r w:rsidR="00030C2B">
        <w:rPr>
          <w:rFonts w:asciiTheme="minorHAnsi" w:hAnsiTheme="minorHAnsi"/>
          <w:b/>
          <w:sz w:val="24"/>
          <w:szCs w:val="24"/>
        </w:rPr>
        <w:t>CENTRO DE DIAGNÓSTICO E TRATAMENTO PARA PESSOAS COM TRANSTORNOS DO ESPECTRO AUTIS</w:t>
      </w:r>
      <w:r w:rsidR="00012314">
        <w:rPr>
          <w:rFonts w:asciiTheme="minorHAnsi" w:hAnsiTheme="minorHAnsi"/>
          <w:b/>
          <w:sz w:val="24"/>
          <w:szCs w:val="24"/>
        </w:rPr>
        <w:t xml:space="preserve">TA </w:t>
      </w:r>
      <w:r w:rsidR="00030C2B">
        <w:rPr>
          <w:rFonts w:asciiTheme="minorHAnsi" w:hAnsiTheme="minorHAnsi"/>
          <w:b/>
          <w:sz w:val="24"/>
          <w:szCs w:val="24"/>
        </w:rPr>
        <w:t>(TEA), OBJETIVANDO O DIAGNÓSTICO PRECOCE, O ATENDIMENTO MULTIPROFISSIONAL E O ACESSO A MEDICAMENTOS E NUTRIENTES.</w:t>
      </w:r>
    </w:p>
    <w:p w14:paraId="68EC6166" w14:textId="77777777" w:rsidR="002B44C5" w:rsidRDefault="002B44C5">
      <w:pPr>
        <w:jc w:val="both"/>
        <w:rPr>
          <w:rFonts w:asciiTheme="minorHAnsi" w:hAnsiTheme="minorHAnsi"/>
          <w:b/>
          <w:sz w:val="24"/>
          <w:szCs w:val="24"/>
        </w:rPr>
      </w:pPr>
    </w:p>
    <w:p w14:paraId="4F618462" w14:textId="77777777" w:rsidR="002B44C5" w:rsidRDefault="00030C2B">
      <w:pPr>
        <w:pStyle w:val="Corpodetex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  <w:t>Fundamentado nos termos do Regimento Interno deste Poder Legislativo Municipal, requeremos à Mesa, ouvido o Soberano Plenário seja enviado cópia deste expediente ao Excelentíssimo Senhor Alexandre Lopes de Oliveira, Digníssimo Prefeito Municipal de Campo Verde.</w:t>
      </w:r>
    </w:p>
    <w:p w14:paraId="74CA4024" w14:textId="77777777" w:rsidR="00012314" w:rsidRDefault="00012314">
      <w:pPr>
        <w:pStyle w:val="Corpodetexto"/>
        <w:rPr>
          <w:rFonts w:asciiTheme="minorHAnsi" w:hAnsiTheme="minorHAnsi" w:cstheme="minorHAnsi"/>
          <w:szCs w:val="24"/>
        </w:rPr>
      </w:pPr>
    </w:p>
    <w:p w14:paraId="6B2086E1" w14:textId="77777777" w:rsidR="002B44C5" w:rsidRDefault="00030C2B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SALA DAS SESSÕES;</w:t>
      </w:r>
    </w:p>
    <w:p w14:paraId="59E3596D" w14:textId="4668B8D1" w:rsidR="002B44C5" w:rsidRDefault="00030C2B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Em </w:t>
      </w:r>
      <w:r w:rsidR="00012314">
        <w:rPr>
          <w:rFonts w:asciiTheme="minorHAnsi" w:hAnsiTheme="minorHAnsi" w:cstheme="minorHAnsi"/>
          <w:sz w:val="24"/>
          <w:szCs w:val="24"/>
        </w:rPr>
        <w:t>03</w:t>
      </w:r>
      <w:r>
        <w:rPr>
          <w:rFonts w:asciiTheme="minorHAnsi" w:hAnsiTheme="minorHAnsi" w:cstheme="minorHAnsi"/>
          <w:sz w:val="24"/>
          <w:szCs w:val="24"/>
        </w:rPr>
        <w:t xml:space="preserve"> de </w:t>
      </w:r>
      <w:r w:rsidR="00012314">
        <w:rPr>
          <w:rFonts w:asciiTheme="minorHAnsi" w:hAnsiTheme="minorHAnsi" w:cstheme="minorHAnsi"/>
          <w:sz w:val="24"/>
          <w:szCs w:val="24"/>
        </w:rPr>
        <w:t xml:space="preserve">junho </w:t>
      </w:r>
      <w:r>
        <w:rPr>
          <w:rFonts w:asciiTheme="minorHAnsi" w:hAnsiTheme="minorHAnsi" w:cstheme="minorHAnsi"/>
          <w:sz w:val="24"/>
          <w:szCs w:val="24"/>
        </w:rPr>
        <w:t>de 202</w:t>
      </w:r>
      <w:r w:rsidR="00012314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1EA95D3" w14:textId="77777777" w:rsidR="002B44C5" w:rsidRDefault="002B44C5">
      <w:pPr>
        <w:rPr>
          <w:rFonts w:asciiTheme="minorHAnsi" w:hAnsiTheme="minorHAnsi" w:cstheme="minorHAnsi"/>
          <w:sz w:val="24"/>
          <w:szCs w:val="24"/>
        </w:rPr>
      </w:pPr>
    </w:p>
    <w:p w14:paraId="1F82705C" w14:textId="77777777" w:rsidR="002B44C5" w:rsidRDefault="002B44C5">
      <w:pPr>
        <w:pStyle w:val="Ttulo3"/>
        <w:rPr>
          <w:rFonts w:asciiTheme="minorHAnsi" w:hAnsiTheme="minorHAnsi" w:cstheme="minorHAnsi"/>
          <w:b/>
          <w:szCs w:val="24"/>
        </w:rPr>
      </w:pPr>
    </w:p>
    <w:p w14:paraId="6A1D2F72" w14:textId="77777777" w:rsidR="002B44C5" w:rsidRDefault="002B44C5"/>
    <w:p w14:paraId="7CB217D4" w14:textId="6381A0C5" w:rsidR="002B44C5" w:rsidRPr="00030C2B" w:rsidRDefault="00012314" w:rsidP="00012314">
      <w:pPr>
        <w:pStyle w:val="Ttulo3"/>
        <w:ind w:firstLineChars="350" w:firstLine="843"/>
        <w:jc w:val="left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szCs w:val="24"/>
        </w:rPr>
        <w:t xml:space="preserve">                                            </w:t>
      </w:r>
      <w:r w:rsidR="00030C2B" w:rsidRPr="00030C2B">
        <w:rPr>
          <w:rFonts w:asciiTheme="minorHAnsi" w:hAnsiTheme="minorHAnsi"/>
          <w:b/>
          <w:bCs/>
          <w:szCs w:val="24"/>
        </w:rPr>
        <w:t>MIGUEL DE PAULA OLIVEIRA</w:t>
      </w:r>
    </w:p>
    <w:p w14:paraId="2BF86F92" w14:textId="783598FC" w:rsidR="002B44C5" w:rsidRPr="003F60CB" w:rsidRDefault="00AD7888" w:rsidP="003F60CB">
      <w:pPr>
        <w:pStyle w:val="Ttulo3"/>
        <w:ind w:firstLineChars="350" w:firstLine="840"/>
        <w:jc w:val="left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Cs/>
          <w:szCs w:val="24"/>
        </w:rPr>
        <w:t xml:space="preserve">                                                          </w:t>
      </w:r>
      <w:r w:rsidR="00030C2B">
        <w:rPr>
          <w:rFonts w:asciiTheme="minorHAnsi" w:hAnsiTheme="minorHAnsi"/>
          <w:bCs/>
          <w:szCs w:val="24"/>
        </w:rPr>
        <w:t>Vereador</w:t>
      </w:r>
      <w:r w:rsidR="00030C2B" w:rsidRPr="00F5701A">
        <w:rPr>
          <w:rFonts w:asciiTheme="minorHAnsi" w:hAnsiTheme="minorHAnsi"/>
          <w:b/>
          <w:bCs/>
          <w:szCs w:val="24"/>
        </w:rPr>
        <w:t xml:space="preserve">             </w:t>
      </w:r>
      <w:r w:rsidR="00030C2B" w:rsidRPr="00F5701A">
        <w:rPr>
          <w:rFonts w:asciiTheme="minorHAnsi" w:hAnsiTheme="minorHAnsi" w:cstheme="minorHAnsi"/>
          <w:b/>
          <w:bCs/>
          <w:szCs w:val="24"/>
        </w:rPr>
        <w:t xml:space="preserve">                                                                                   </w:t>
      </w:r>
    </w:p>
    <w:p w14:paraId="0AA1ACB8" w14:textId="71DD6AC5" w:rsidR="002B44C5" w:rsidRPr="00F5701A" w:rsidRDefault="00030C2B" w:rsidP="00F5701A">
      <w:pPr>
        <w:pStyle w:val="Ttulo3"/>
        <w:jc w:val="left"/>
        <w:rPr>
          <w:rFonts w:asciiTheme="minorHAnsi" w:hAnsiTheme="minorHAnsi" w:cstheme="minorHAnsi"/>
          <w:b/>
          <w:bCs/>
          <w:szCs w:val="24"/>
        </w:rPr>
      </w:pPr>
      <w:r w:rsidRPr="00F5701A">
        <w:rPr>
          <w:rFonts w:asciiTheme="minorHAnsi" w:hAnsiTheme="minorHAnsi" w:cstheme="minorHAnsi"/>
          <w:b/>
          <w:bCs/>
          <w:szCs w:val="24"/>
        </w:rPr>
        <w:t xml:space="preserve"> JUSTIFICATIVA:</w:t>
      </w:r>
    </w:p>
    <w:p w14:paraId="776BCBAF" w14:textId="77777777" w:rsidR="002B44C5" w:rsidRDefault="002B44C5"/>
    <w:p w14:paraId="0E71075F" w14:textId="699BCCED" w:rsidR="00F5701A" w:rsidRDefault="00030C2B" w:rsidP="003F60CB">
      <w:pPr>
        <w:keepNext/>
        <w:ind w:firstLine="708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Como é do conhecimento de nossos Ilustres Pares, represento neste Parlamento Municipal, a necessidade de se tomar medidas </w:t>
      </w:r>
      <w:r>
        <w:rPr>
          <w:rFonts w:asciiTheme="minorHAnsi" w:hAnsiTheme="minorHAnsi"/>
          <w:sz w:val="24"/>
          <w:szCs w:val="24"/>
        </w:rPr>
        <w:t>junto ao Ministério da Saúde</w:t>
      </w:r>
      <w:r w:rsidR="000C273D">
        <w:rPr>
          <w:rFonts w:asciiTheme="minorHAnsi" w:hAnsiTheme="minorHAnsi"/>
          <w:sz w:val="24"/>
          <w:szCs w:val="24"/>
        </w:rPr>
        <w:t xml:space="preserve"> e Secretaria Municipal de Saúde</w:t>
      </w:r>
      <w:r>
        <w:rPr>
          <w:rFonts w:asciiTheme="minorHAnsi" w:hAnsiTheme="minorHAnsi"/>
          <w:sz w:val="24"/>
          <w:szCs w:val="24"/>
        </w:rPr>
        <w:t xml:space="preserve"> com o objetivo de criar </w:t>
      </w:r>
      <w:r w:rsidR="00012314">
        <w:rPr>
          <w:rFonts w:asciiTheme="minorHAnsi" w:hAnsiTheme="minorHAnsi"/>
          <w:sz w:val="24"/>
          <w:szCs w:val="24"/>
        </w:rPr>
        <w:t>C</w:t>
      </w:r>
      <w:r>
        <w:rPr>
          <w:rFonts w:asciiTheme="minorHAnsi" w:hAnsiTheme="minorHAnsi"/>
          <w:sz w:val="24"/>
          <w:szCs w:val="24"/>
        </w:rPr>
        <w:t xml:space="preserve">entro de </w:t>
      </w:r>
      <w:r w:rsidR="00012314">
        <w:rPr>
          <w:rFonts w:asciiTheme="minorHAnsi" w:hAnsiTheme="minorHAnsi"/>
          <w:sz w:val="24"/>
          <w:szCs w:val="24"/>
        </w:rPr>
        <w:t>D</w:t>
      </w:r>
      <w:r>
        <w:rPr>
          <w:rFonts w:asciiTheme="minorHAnsi" w:hAnsiTheme="minorHAnsi"/>
          <w:sz w:val="24"/>
          <w:szCs w:val="24"/>
        </w:rPr>
        <w:t xml:space="preserve">iagnóstico e </w:t>
      </w:r>
      <w:r w:rsidR="00012314">
        <w:rPr>
          <w:rFonts w:asciiTheme="minorHAnsi" w:hAnsiTheme="minorHAnsi"/>
          <w:sz w:val="24"/>
          <w:szCs w:val="24"/>
        </w:rPr>
        <w:t>T</w:t>
      </w:r>
      <w:r>
        <w:rPr>
          <w:rFonts w:asciiTheme="minorHAnsi" w:hAnsiTheme="minorHAnsi"/>
          <w:sz w:val="24"/>
          <w:szCs w:val="24"/>
        </w:rPr>
        <w:t xml:space="preserve">ratamento para pessoas com </w:t>
      </w:r>
      <w:r w:rsidR="00012314">
        <w:rPr>
          <w:rFonts w:asciiTheme="minorHAnsi" w:hAnsiTheme="minorHAnsi"/>
          <w:sz w:val="24"/>
          <w:szCs w:val="24"/>
        </w:rPr>
        <w:t>T</w:t>
      </w:r>
      <w:r>
        <w:rPr>
          <w:rFonts w:asciiTheme="minorHAnsi" w:hAnsiTheme="minorHAnsi"/>
          <w:sz w:val="24"/>
          <w:szCs w:val="24"/>
        </w:rPr>
        <w:t xml:space="preserve">ranstornos do </w:t>
      </w:r>
      <w:r w:rsidR="00012314">
        <w:rPr>
          <w:rFonts w:asciiTheme="minorHAnsi" w:hAnsiTheme="minorHAnsi"/>
          <w:sz w:val="24"/>
          <w:szCs w:val="24"/>
        </w:rPr>
        <w:t>E</w:t>
      </w:r>
      <w:r>
        <w:rPr>
          <w:rFonts w:asciiTheme="minorHAnsi" w:hAnsiTheme="minorHAnsi"/>
          <w:sz w:val="24"/>
          <w:szCs w:val="24"/>
        </w:rPr>
        <w:t>spectro</w:t>
      </w:r>
      <w:r w:rsidR="00012314">
        <w:rPr>
          <w:rFonts w:asciiTheme="minorHAnsi" w:hAnsiTheme="minorHAnsi"/>
          <w:sz w:val="24"/>
          <w:szCs w:val="24"/>
        </w:rPr>
        <w:t xml:space="preserve"> A</w:t>
      </w:r>
      <w:r>
        <w:rPr>
          <w:rFonts w:asciiTheme="minorHAnsi" w:hAnsiTheme="minorHAnsi"/>
          <w:sz w:val="24"/>
          <w:szCs w:val="24"/>
        </w:rPr>
        <w:t>utis</w:t>
      </w:r>
      <w:r w:rsidR="00012314">
        <w:rPr>
          <w:rFonts w:asciiTheme="minorHAnsi" w:hAnsiTheme="minorHAnsi"/>
          <w:sz w:val="24"/>
          <w:szCs w:val="24"/>
        </w:rPr>
        <w:t xml:space="preserve">ta </w:t>
      </w:r>
      <w:r>
        <w:rPr>
          <w:rFonts w:asciiTheme="minorHAnsi" w:hAnsiTheme="minorHAnsi"/>
          <w:sz w:val="24"/>
          <w:szCs w:val="24"/>
        </w:rPr>
        <w:t>(TEA),</w:t>
      </w:r>
      <w:r w:rsidR="00012314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objetivando o diagnóstico precoce, o atendimento multiprofissional e o acesso a medicamentos e nutrientes.</w:t>
      </w:r>
    </w:p>
    <w:p w14:paraId="2B2D87AE" w14:textId="37F90E50" w:rsidR="000C273D" w:rsidRDefault="00030C2B" w:rsidP="003F60CB">
      <w:pPr>
        <w:keepNext/>
        <w:ind w:firstLine="708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</w:t>
      </w:r>
      <w:r>
        <w:rPr>
          <w:rFonts w:asciiTheme="minorHAnsi" w:hAnsiTheme="minorHAnsi"/>
          <w:sz w:val="24"/>
          <w:szCs w:val="24"/>
        </w:rPr>
        <w:t>O autismo não tem cura, ou seja, uma criança diagnosticada com autismo seguirá com o transtorno durante todas as fases da sua vida. Por isso, quando o diagnóstico e tratamento começam cedo, mais eficiente é a resposta e o dia a dia dessa pessoa se torna mais fácil.</w:t>
      </w:r>
    </w:p>
    <w:p w14:paraId="78F4207D" w14:textId="6D56E7D7" w:rsidR="002B44C5" w:rsidRDefault="00030C2B">
      <w:pPr>
        <w:keepNext/>
        <w:ind w:firstLineChars="1052" w:firstLine="2525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Este </w:t>
      </w:r>
      <w:r w:rsidR="00012314">
        <w:rPr>
          <w:rFonts w:asciiTheme="minorHAnsi" w:hAnsiTheme="minorHAnsi"/>
          <w:sz w:val="24"/>
          <w:szCs w:val="24"/>
        </w:rPr>
        <w:t>C</w:t>
      </w:r>
      <w:r>
        <w:rPr>
          <w:rFonts w:asciiTheme="minorHAnsi" w:hAnsiTheme="minorHAnsi"/>
          <w:sz w:val="24"/>
          <w:szCs w:val="24"/>
        </w:rPr>
        <w:t xml:space="preserve">entro de </w:t>
      </w:r>
      <w:r w:rsidR="00012314">
        <w:rPr>
          <w:rFonts w:asciiTheme="minorHAnsi" w:hAnsiTheme="minorHAnsi"/>
          <w:sz w:val="24"/>
          <w:szCs w:val="24"/>
        </w:rPr>
        <w:t>D</w:t>
      </w:r>
      <w:r>
        <w:rPr>
          <w:rFonts w:asciiTheme="minorHAnsi" w:hAnsiTheme="minorHAnsi"/>
          <w:sz w:val="24"/>
          <w:szCs w:val="24"/>
        </w:rPr>
        <w:t xml:space="preserve">iagnóstico e </w:t>
      </w:r>
      <w:r w:rsidR="00012314">
        <w:rPr>
          <w:rFonts w:asciiTheme="minorHAnsi" w:hAnsiTheme="minorHAnsi"/>
          <w:sz w:val="24"/>
          <w:szCs w:val="24"/>
        </w:rPr>
        <w:t>T</w:t>
      </w:r>
      <w:r>
        <w:rPr>
          <w:rFonts w:asciiTheme="minorHAnsi" w:hAnsiTheme="minorHAnsi"/>
          <w:sz w:val="24"/>
          <w:szCs w:val="24"/>
        </w:rPr>
        <w:t xml:space="preserve">ratamento para </w:t>
      </w:r>
      <w:r w:rsidR="00012314">
        <w:rPr>
          <w:rFonts w:asciiTheme="minorHAnsi" w:hAnsiTheme="minorHAnsi"/>
          <w:sz w:val="24"/>
          <w:szCs w:val="24"/>
        </w:rPr>
        <w:t>A</w:t>
      </w:r>
      <w:r>
        <w:rPr>
          <w:rFonts w:asciiTheme="minorHAnsi" w:hAnsiTheme="minorHAnsi"/>
          <w:sz w:val="24"/>
          <w:szCs w:val="24"/>
        </w:rPr>
        <w:t xml:space="preserve">utismo será de grande valia, pois há um grande número de Campoverdense com o TEA, </w:t>
      </w:r>
      <w:r w:rsidR="00012314">
        <w:rPr>
          <w:rFonts w:asciiTheme="minorHAnsi" w:hAnsiTheme="minorHAnsi"/>
          <w:sz w:val="24"/>
          <w:szCs w:val="24"/>
        </w:rPr>
        <w:t xml:space="preserve">e esses demanda de muitos </w:t>
      </w:r>
      <w:r>
        <w:rPr>
          <w:rFonts w:asciiTheme="minorHAnsi" w:hAnsiTheme="minorHAnsi"/>
          <w:sz w:val="24"/>
          <w:szCs w:val="24"/>
        </w:rPr>
        <w:t>profissionais especializados. Sendo assim se faz necessário local especializado para dar suporte ao portador e contíguos, oferecendo desde a triagem para diagnóstico da doença e o seu grau, até tratamentos terapêuticos, atividades de ensino, esporte e lazer.</w:t>
      </w:r>
    </w:p>
    <w:p w14:paraId="1BB0EBE8" w14:textId="77777777" w:rsidR="00012314" w:rsidRDefault="00012314">
      <w:pPr>
        <w:keepNext/>
        <w:ind w:firstLineChars="1052" w:firstLine="2525"/>
        <w:jc w:val="both"/>
        <w:rPr>
          <w:rFonts w:asciiTheme="minorHAnsi" w:hAnsiTheme="minorHAnsi"/>
          <w:sz w:val="24"/>
          <w:szCs w:val="24"/>
        </w:rPr>
      </w:pPr>
    </w:p>
    <w:p w14:paraId="488F6487" w14:textId="77777777" w:rsidR="002B44C5" w:rsidRDefault="00030C2B">
      <w:pPr>
        <w:keepNext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Por ser de uma vital importância, esperamos contar com o unânime apoio dos Edis e o pronto atendimento pelo Prefeito Municipal.</w:t>
      </w:r>
    </w:p>
    <w:p w14:paraId="40107878" w14:textId="77777777" w:rsidR="002B44C5" w:rsidRDefault="002B44C5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sectPr w:rsidR="002B44C5">
      <w:headerReference w:type="default" r:id="rId6"/>
      <w:pgSz w:w="12240" w:h="15840"/>
      <w:pgMar w:top="2269" w:right="1610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562C6" w14:textId="77777777" w:rsidR="002A72B2" w:rsidRDefault="00030C2B">
      <w:r>
        <w:separator/>
      </w:r>
    </w:p>
  </w:endnote>
  <w:endnote w:type="continuationSeparator" w:id="0">
    <w:p w14:paraId="4B6305F3" w14:textId="77777777" w:rsidR="002A72B2" w:rsidRDefault="0003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EA5CDF" w14:textId="77777777" w:rsidR="002A72B2" w:rsidRDefault="00030C2B">
      <w:r>
        <w:separator/>
      </w:r>
    </w:p>
  </w:footnote>
  <w:footnote w:type="continuationSeparator" w:id="0">
    <w:p w14:paraId="20B70231" w14:textId="77777777" w:rsidR="002A72B2" w:rsidRDefault="00030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5CD6" w14:textId="77777777" w:rsidR="003F60CB" w:rsidRDefault="003F60CB" w:rsidP="003F60CB">
    <w:pPr>
      <w:pStyle w:val="Cabealho"/>
    </w:pPr>
    <w:r>
      <w:rPr>
        <w:noProof/>
      </w:rPr>
      <w:drawing>
        <wp:inline distT="0" distB="0" distL="0" distR="0" wp14:anchorId="3933508A" wp14:editId="00A58CF6">
          <wp:extent cx="5762625" cy="12573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5DC97" w14:textId="77777777" w:rsidR="002B44C5" w:rsidRDefault="002B44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4FE0A81"/>
    <w:rsid w:val="000016C1"/>
    <w:rsid w:val="00001C81"/>
    <w:rsid w:val="000020DD"/>
    <w:rsid w:val="000040E7"/>
    <w:rsid w:val="00004B8B"/>
    <w:rsid w:val="00004EFB"/>
    <w:rsid w:val="000058D4"/>
    <w:rsid w:val="00006195"/>
    <w:rsid w:val="000106D2"/>
    <w:rsid w:val="000114F5"/>
    <w:rsid w:val="00012314"/>
    <w:rsid w:val="00014F2D"/>
    <w:rsid w:val="0001765A"/>
    <w:rsid w:val="00017C74"/>
    <w:rsid w:val="00020243"/>
    <w:rsid w:val="00020F6B"/>
    <w:rsid w:val="000212D4"/>
    <w:rsid w:val="0002219B"/>
    <w:rsid w:val="000230E0"/>
    <w:rsid w:val="000254A7"/>
    <w:rsid w:val="00025A43"/>
    <w:rsid w:val="00030C2B"/>
    <w:rsid w:val="00030FD7"/>
    <w:rsid w:val="00034C84"/>
    <w:rsid w:val="00043527"/>
    <w:rsid w:val="00043ABC"/>
    <w:rsid w:val="00047783"/>
    <w:rsid w:val="00047E0C"/>
    <w:rsid w:val="00052304"/>
    <w:rsid w:val="0005323F"/>
    <w:rsid w:val="000610A9"/>
    <w:rsid w:val="000615B3"/>
    <w:rsid w:val="00061999"/>
    <w:rsid w:val="00066587"/>
    <w:rsid w:val="00066921"/>
    <w:rsid w:val="00066CD3"/>
    <w:rsid w:val="0006799D"/>
    <w:rsid w:val="0007019C"/>
    <w:rsid w:val="00072F52"/>
    <w:rsid w:val="0007462A"/>
    <w:rsid w:val="00080433"/>
    <w:rsid w:val="00083B67"/>
    <w:rsid w:val="00084019"/>
    <w:rsid w:val="00086E17"/>
    <w:rsid w:val="00087BCC"/>
    <w:rsid w:val="00087DA9"/>
    <w:rsid w:val="00092EE6"/>
    <w:rsid w:val="00096C61"/>
    <w:rsid w:val="000A03C3"/>
    <w:rsid w:val="000A1009"/>
    <w:rsid w:val="000A1A47"/>
    <w:rsid w:val="000A4B15"/>
    <w:rsid w:val="000B11E5"/>
    <w:rsid w:val="000B1C64"/>
    <w:rsid w:val="000B2EFD"/>
    <w:rsid w:val="000B34C5"/>
    <w:rsid w:val="000B3B79"/>
    <w:rsid w:val="000B5300"/>
    <w:rsid w:val="000C273D"/>
    <w:rsid w:val="000C3117"/>
    <w:rsid w:val="000C5F69"/>
    <w:rsid w:val="000D1B49"/>
    <w:rsid w:val="000D297C"/>
    <w:rsid w:val="000D2FC4"/>
    <w:rsid w:val="000D339C"/>
    <w:rsid w:val="000E07BF"/>
    <w:rsid w:val="000E21D6"/>
    <w:rsid w:val="000E3E5A"/>
    <w:rsid w:val="000E5664"/>
    <w:rsid w:val="000E5965"/>
    <w:rsid w:val="000E7606"/>
    <w:rsid w:val="000E7791"/>
    <w:rsid w:val="000F08A4"/>
    <w:rsid w:val="000F4038"/>
    <w:rsid w:val="000F429F"/>
    <w:rsid w:val="000F45C1"/>
    <w:rsid w:val="000F7D3D"/>
    <w:rsid w:val="001007D4"/>
    <w:rsid w:val="00100ED8"/>
    <w:rsid w:val="00102C99"/>
    <w:rsid w:val="00103A5B"/>
    <w:rsid w:val="001044F8"/>
    <w:rsid w:val="00104DC6"/>
    <w:rsid w:val="00105A01"/>
    <w:rsid w:val="00110524"/>
    <w:rsid w:val="00112577"/>
    <w:rsid w:val="001146DD"/>
    <w:rsid w:val="00114925"/>
    <w:rsid w:val="00117E03"/>
    <w:rsid w:val="00117ED9"/>
    <w:rsid w:val="00121002"/>
    <w:rsid w:val="00121A2F"/>
    <w:rsid w:val="00121D3F"/>
    <w:rsid w:val="00121E17"/>
    <w:rsid w:val="0012221C"/>
    <w:rsid w:val="0012330E"/>
    <w:rsid w:val="00123E8E"/>
    <w:rsid w:val="00124185"/>
    <w:rsid w:val="0013280B"/>
    <w:rsid w:val="001475B5"/>
    <w:rsid w:val="0015030C"/>
    <w:rsid w:val="00150512"/>
    <w:rsid w:val="00150C20"/>
    <w:rsid w:val="00150D6E"/>
    <w:rsid w:val="001541D0"/>
    <w:rsid w:val="0015759D"/>
    <w:rsid w:val="00157CFA"/>
    <w:rsid w:val="001601EC"/>
    <w:rsid w:val="001628C8"/>
    <w:rsid w:val="0017474F"/>
    <w:rsid w:val="001751B6"/>
    <w:rsid w:val="00175419"/>
    <w:rsid w:val="00175815"/>
    <w:rsid w:val="00176994"/>
    <w:rsid w:val="00176DA9"/>
    <w:rsid w:val="0017741F"/>
    <w:rsid w:val="00177892"/>
    <w:rsid w:val="00183FA2"/>
    <w:rsid w:val="00184077"/>
    <w:rsid w:val="0018569C"/>
    <w:rsid w:val="00187675"/>
    <w:rsid w:val="00192171"/>
    <w:rsid w:val="00194120"/>
    <w:rsid w:val="00194A9E"/>
    <w:rsid w:val="0019610A"/>
    <w:rsid w:val="00196252"/>
    <w:rsid w:val="00196664"/>
    <w:rsid w:val="00197013"/>
    <w:rsid w:val="001A1FF0"/>
    <w:rsid w:val="001A38AB"/>
    <w:rsid w:val="001A3FCD"/>
    <w:rsid w:val="001A582C"/>
    <w:rsid w:val="001A5E03"/>
    <w:rsid w:val="001A706A"/>
    <w:rsid w:val="001A762A"/>
    <w:rsid w:val="001B1482"/>
    <w:rsid w:val="001B5450"/>
    <w:rsid w:val="001B665E"/>
    <w:rsid w:val="001C12C2"/>
    <w:rsid w:val="001C273B"/>
    <w:rsid w:val="001C524A"/>
    <w:rsid w:val="001C61F7"/>
    <w:rsid w:val="001D0113"/>
    <w:rsid w:val="001D1CBD"/>
    <w:rsid w:val="001D2EE9"/>
    <w:rsid w:val="001D5162"/>
    <w:rsid w:val="001E352D"/>
    <w:rsid w:val="001E47FE"/>
    <w:rsid w:val="001E4A9E"/>
    <w:rsid w:val="001F1B32"/>
    <w:rsid w:val="001F50E4"/>
    <w:rsid w:val="00201DE3"/>
    <w:rsid w:val="002023A1"/>
    <w:rsid w:val="0020306B"/>
    <w:rsid w:val="002047A9"/>
    <w:rsid w:val="00204AA9"/>
    <w:rsid w:val="00205ACF"/>
    <w:rsid w:val="00205B63"/>
    <w:rsid w:val="00207A4F"/>
    <w:rsid w:val="00207AA8"/>
    <w:rsid w:val="00213BA1"/>
    <w:rsid w:val="002141D0"/>
    <w:rsid w:val="0021493A"/>
    <w:rsid w:val="002149E5"/>
    <w:rsid w:val="00217AB1"/>
    <w:rsid w:val="0022005A"/>
    <w:rsid w:val="002237C2"/>
    <w:rsid w:val="0022397F"/>
    <w:rsid w:val="0022713F"/>
    <w:rsid w:val="00231544"/>
    <w:rsid w:val="00233AED"/>
    <w:rsid w:val="002442F4"/>
    <w:rsid w:val="00246526"/>
    <w:rsid w:val="00253FBC"/>
    <w:rsid w:val="00256218"/>
    <w:rsid w:val="0026424B"/>
    <w:rsid w:val="00264360"/>
    <w:rsid w:val="00264BD4"/>
    <w:rsid w:val="0026513C"/>
    <w:rsid w:val="002672A9"/>
    <w:rsid w:val="002677D2"/>
    <w:rsid w:val="002678D3"/>
    <w:rsid w:val="0027543A"/>
    <w:rsid w:val="0029019C"/>
    <w:rsid w:val="0029048A"/>
    <w:rsid w:val="00290899"/>
    <w:rsid w:val="00292259"/>
    <w:rsid w:val="0029425B"/>
    <w:rsid w:val="00294EA4"/>
    <w:rsid w:val="002A5FDB"/>
    <w:rsid w:val="002A72B2"/>
    <w:rsid w:val="002B03B8"/>
    <w:rsid w:val="002B0720"/>
    <w:rsid w:val="002B1F2A"/>
    <w:rsid w:val="002B44C5"/>
    <w:rsid w:val="002B5676"/>
    <w:rsid w:val="002B5AEC"/>
    <w:rsid w:val="002B6A41"/>
    <w:rsid w:val="002B6F18"/>
    <w:rsid w:val="002C0B13"/>
    <w:rsid w:val="002C79C8"/>
    <w:rsid w:val="002D1EAA"/>
    <w:rsid w:val="002D3CF4"/>
    <w:rsid w:val="002D4900"/>
    <w:rsid w:val="002D6FFA"/>
    <w:rsid w:val="002E0003"/>
    <w:rsid w:val="002E05B8"/>
    <w:rsid w:val="002E0ED3"/>
    <w:rsid w:val="002E13A6"/>
    <w:rsid w:val="002E1806"/>
    <w:rsid w:val="002E3EA6"/>
    <w:rsid w:val="002E4F5E"/>
    <w:rsid w:val="002E55D7"/>
    <w:rsid w:val="002F6350"/>
    <w:rsid w:val="002F64E5"/>
    <w:rsid w:val="002F7F26"/>
    <w:rsid w:val="0030377B"/>
    <w:rsid w:val="00303F0E"/>
    <w:rsid w:val="0030440F"/>
    <w:rsid w:val="003133B4"/>
    <w:rsid w:val="00314A62"/>
    <w:rsid w:val="003156FA"/>
    <w:rsid w:val="00317116"/>
    <w:rsid w:val="0032392E"/>
    <w:rsid w:val="003247D2"/>
    <w:rsid w:val="003310C2"/>
    <w:rsid w:val="00333DE0"/>
    <w:rsid w:val="00337584"/>
    <w:rsid w:val="003436AE"/>
    <w:rsid w:val="00345D4D"/>
    <w:rsid w:val="00347E65"/>
    <w:rsid w:val="003504E2"/>
    <w:rsid w:val="00355777"/>
    <w:rsid w:val="003611D4"/>
    <w:rsid w:val="0036142B"/>
    <w:rsid w:val="00361D81"/>
    <w:rsid w:val="00362E6F"/>
    <w:rsid w:val="00363BE9"/>
    <w:rsid w:val="00363EF3"/>
    <w:rsid w:val="003654AD"/>
    <w:rsid w:val="003654DE"/>
    <w:rsid w:val="00371FF0"/>
    <w:rsid w:val="0037592F"/>
    <w:rsid w:val="00376CD7"/>
    <w:rsid w:val="00376EBE"/>
    <w:rsid w:val="00380A67"/>
    <w:rsid w:val="00381C06"/>
    <w:rsid w:val="00381F40"/>
    <w:rsid w:val="003847D7"/>
    <w:rsid w:val="00384C2E"/>
    <w:rsid w:val="003862F9"/>
    <w:rsid w:val="00391A37"/>
    <w:rsid w:val="00393898"/>
    <w:rsid w:val="003951D0"/>
    <w:rsid w:val="003962F8"/>
    <w:rsid w:val="00397B5F"/>
    <w:rsid w:val="003A00BC"/>
    <w:rsid w:val="003A0F73"/>
    <w:rsid w:val="003A265A"/>
    <w:rsid w:val="003A7D8B"/>
    <w:rsid w:val="003B0E03"/>
    <w:rsid w:val="003B7FD5"/>
    <w:rsid w:val="003C3E08"/>
    <w:rsid w:val="003C4BA6"/>
    <w:rsid w:val="003C6273"/>
    <w:rsid w:val="003C76E8"/>
    <w:rsid w:val="003C7B02"/>
    <w:rsid w:val="003D43BF"/>
    <w:rsid w:val="003D4B46"/>
    <w:rsid w:val="003E3896"/>
    <w:rsid w:val="003E7373"/>
    <w:rsid w:val="003F0CAE"/>
    <w:rsid w:val="003F1612"/>
    <w:rsid w:val="003F1653"/>
    <w:rsid w:val="003F2ED0"/>
    <w:rsid w:val="003F4994"/>
    <w:rsid w:val="003F5C84"/>
    <w:rsid w:val="003F60CB"/>
    <w:rsid w:val="003F6986"/>
    <w:rsid w:val="00402389"/>
    <w:rsid w:val="00403093"/>
    <w:rsid w:val="00405CF8"/>
    <w:rsid w:val="004065CF"/>
    <w:rsid w:val="004066B2"/>
    <w:rsid w:val="00407075"/>
    <w:rsid w:val="004073B5"/>
    <w:rsid w:val="00407BFA"/>
    <w:rsid w:val="004105A8"/>
    <w:rsid w:val="00414BFE"/>
    <w:rsid w:val="00415D05"/>
    <w:rsid w:val="00417069"/>
    <w:rsid w:val="00417FEB"/>
    <w:rsid w:val="00420A83"/>
    <w:rsid w:val="00420F20"/>
    <w:rsid w:val="004238EA"/>
    <w:rsid w:val="00426DE7"/>
    <w:rsid w:val="0042729B"/>
    <w:rsid w:val="00431DE0"/>
    <w:rsid w:val="00433B91"/>
    <w:rsid w:val="00437239"/>
    <w:rsid w:val="004425E5"/>
    <w:rsid w:val="00445479"/>
    <w:rsid w:val="004460E6"/>
    <w:rsid w:val="00447AD3"/>
    <w:rsid w:val="00447D9B"/>
    <w:rsid w:val="00450812"/>
    <w:rsid w:val="00452250"/>
    <w:rsid w:val="0045400B"/>
    <w:rsid w:val="00455764"/>
    <w:rsid w:val="00456089"/>
    <w:rsid w:val="00456AE1"/>
    <w:rsid w:val="004570AF"/>
    <w:rsid w:val="0045794B"/>
    <w:rsid w:val="00462DAC"/>
    <w:rsid w:val="00470C1F"/>
    <w:rsid w:val="00470FCE"/>
    <w:rsid w:val="00472A83"/>
    <w:rsid w:val="00481263"/>
    <w:rsid w:val="00482D21"/>
    <w:rsid w:val="00483384"/>
    <w:rsid w:val="0048763D"/>
    <w:rsid w:val="0049156F"/>
    <w:rsid w:val="004941B8"/>
    <w:rsid w:val="00494512"/>
    <w:rsid w:val="004950D0"/>
    <w:rsid w:val="00495921"/>
    <w:rsid w:val="00496579"/>
    <w:rsid w:val="004A3F05"/>
    <w:rsid w:val="004A45B7"/>
    <w:rsid w:val="004B3869"/>
    <w:rsid w:val="004B6075"/>
    <w:rsid w:val="004C1E50"/>
    <w:rsid w:val="004C4D7A"/>
    <w:rsid w:val="004C5F9C"/>
    <w:rsid w:val="004C6AC5"/>
    <w:rsid w:val="004C6E35"/>
    <w:rsid w:val="004D10ED"/>
    <w:rsid w:val="004D1CAA"/>
    <w:rsid w:val="004D58F9"/>
    <w:rsid w:val="004D5A94"/>
    <w:rsid w:val="004E0617"/>
    <w:rsid w:val="004E1733"/>
    <w:rsid w:val="004E2891"/>
    <w:rsid w:val="004E39D3"/>
    <w:rsid w:val="004E4283"/>
    <w:rsid w:val="004E4AEB"/>
    <w:rsid w:val="004E60D9"/>
    <w:rsid w:val="004E7530"/>
    <w:rsid w:val="004F1A17"/>
    <w:rsid w:val="004F2DAE"/>
    <w:rsid w:val="004F72D2"/>
    <w:rsid w:val="004F7FB0"/>
    <w:rsid w:val="00500785"/>
    <w:rsid w:val="0050590D"/>
    <w:rsid w:val="00505E46"/>
    <w:rsid w:val="00506AE2"/>
    <w:rsid w:val="0051378E"/>
    <w:rsid w:val="00514D79"/>
    <w:rsid w:val="00515D5A"/>
    <w:rsid w:val="0051691B"/>
    <w:rsid w:val="0051728C"/>
    <w:rsid w:val="005176BB"/>
    <w:rsid w:val="005214CA"/>
    <w:rsid w:val="00522465"/>
    <w:rsid w:val="0052371D"/>
    <w:rsid w:val="00527CC5"/>
    <w:rsid w:val="0053051A"/>
    <w:rsid w:val="00532AD2"/>
    <w:rsid w:val="005366DC"/>
    <w:rsid w:val="00537786"/>
    <w:rsid w:val="005404BB"/>
    <w:rsid w:val="005418D8"/>
    <w:rsid w:val="00542489"/>
    <w:rsid w:val="00547CD7"/>
    <w:rsid w:val="00551CB8"/>
    <w:rsid w:val="00552BF1"/>
    <w:rsid w:val="0055699A"/>
    <w:rsid w:val="00557C6B"/>
    <w:rsid w:val="00560931"/>
    <w:rsid w:val="0056254F"/>
    <w:rsid w:val="0056368E"/>
    <w:rsid w:val="005656DF"/>
    <w:rsid w:val="00570067"/>
    <w:rsid w:val="00570A1B"/>
    <w:rsid w:val="005716AC"/>
    <w:rsid w:val="005773DD"/>
    <w:rsid w:val="00582636"/>
    <w:rsid w:val="00586475"/>
    <w:rsid w:val="00587811"/>
    <w:rsid w:val="00592827"/>
    <w:rsid w:val="005A0963"/>
    <w:rsid w:val="005A0E7F"/>
    <w:rsid w:val="005A4E75"/>
    <w:rsid w:val="005A6FBF"/>
    <w:rsid w:val="005B09F7"/>
    <w:rsid w:val="005B4970"/>
    <w:rsid w:val="005B536A"/>
    <w:rsid w:val="005B79D2"/>
    <w:rsid w:val="005C2AF6"/>
    <w:rsid w:val="005C40FD"/>
    <w:rsid w:val="005C554B"/>
    <w:rsid w:val="005C6567"/>
    <w:rsid w:val="005C7BE6"/>
    <w:rsid w:val="005D04F7"/>
    <w:rsid w:val="005D09EF"/>
    <w:rsid w:val="005D178D"/>
    <w:rsid w:val="005D1ACC"/>
    <w:rsid w:val="005D49E1"/>
    <w:rsid w:val="005D6C51"/>
    <w:rsid w:val="005E09A0"/>
    <w:rsid w:val="005F4A01"/>
    <w:rsid w:val="005F4E39"/>
    <w:rsid w:val="005F6413"/>
    <w:rsid w:val="005F6D34"/>
    <w:rsid w:val="005F7061"/>
    <w:rsid w:val="005F77BA"/>
    <w:rsid w:val="006027AE"/>
    <w:rsid w:val="006063DA"/>
    <w:rsid w:val="006065A1"/>
    <w:rsid w:val="00607A46"/>
    <w:rsid w:val="00613033"/>
    <w:rsid w:val="00615B0A"/>
    <w:rsid w:val="0061689D"/>
    <w:rsid w:val="0061698A"/>
    <w:rsid w:val="00617931"/>
    <w:rsid w:val="00621D09"/>
    <w:rsid w:val="006242C8"/>
    <w:rsid w:val="006245BA"/>
    <w:rsid w:val="00625AF7"/>
    <w:rsid w:val="00625F74"/>
    <w:rsid w:val="00630615"/>
    <w:rsid w:val="006306BD"/>
    <w:rsid w:val="0063209D"/>
    <w:rsid w:val="006321E7"/>
    <w:rsid w:val="0063264A"/>
    <w:rsid w:val="00632C6F"/>
    <w:rsid w:val="00633891"/>
    <w:rsid w:val="0064059D"/>
    <w:rsid w:val="0064369F"/>
    <w:rsid w:val="00643BB1"/>
    <w:rsid w:val="0064405B"/>
    <w:rsid w:val="006458BB"/>
    <w:rsid w:val="006475E1"/>
    <w:rsid w:val="00647846"/>
    <w:rsid w:val="00647B0E"/>
    <w:rsid w:val="006545C0"/>
    <w:rsid w:val="00660972"/>
    <w:rsid w:val="006613F3"/>
    <w:rsid w:val="0066344C"/>
    <w:rsid w:val="00665FBC"/>
    <w:rsid w:val="00672053"/>
    <w:rsid w:val="00674136"/>
    <w:rsid w:val="00674FBA"/>
    <w:rsid w:val="00676CD7"/>
    <w:rsid w:val="00682CE3"/>
    <w:rsid w:val="0068607B"/>
    <w:rsid w:val="0068746D"/>
    <w:rsid w:val="006905AB"/>
    <w:rsid w:val="00690E58"/>
    <w:rsid w:val="00693A19"/>
    <w:rsid w:val="006953C1"/>
    <w:rsid w:val="00695A29"/>
    <w:rsid w:val="006A3540"/>
    <w:rsid w:val="006A53B7"/>
    <w:rsid w:val="006A5DFC"/>
    <w:rsid w:val="006B0AE1"/>
    <w:rsid w:val="006B1C50"/>
    <w:rsid w:val="006B52CE"/>
    <w:rsid w:val="006C1D83"/>
    <w:rsid w:val="006C4630"/>
    <w:rsid w:val="006D07E7"/>
    <w:rsid w:val="006D1C98"/>
    <w:rsid w:val="006D4035"/>
    <w:rsid w:val="006D5988"/>
    <w:rsid w:val="006E03AF"/>
    <w:rsid w:val="006E100E"/>
    <w:rsid w:val="006E2940"/>
    <w:rsid w:val="006E30E7"/>
    <w:rsid w:val="006E38D0"/>
    <w:rsid w:val="006E46FA"/>
    <w:rsid w:val="006E65BC"/>
    <w:rsid w:val="006F1A77"/>
    <w:rsid w:val="006F4023"/>
    <w:rsid w:val="006F4BD3"/>
    <w:rsid w:val="00704C94"/>
    <w:rsid w:val="00710134"/>
    <w:rsid w:val="00710643"/>
    <w:rsid w:val="007113C2"/>
    <w:rsid w:val="007126A6"/>
    <w:rsid w:val="00714717"/>
    <w:rsid w:val="00715C1B"/>
    <w:rsid w:val="00722A48"/>
    <w:rsid w:val="00722EA5"/>
    <w:rsid w:val="00724270"/>
    <w:rsid w:val="0072617E"/>
    <w:rsid w:val="00726956"/>
    <w:rsid w:val="00734266"/>
    <w:rsid w:val="00734B17"/>
    <w:rsid w:val="00736B3C"/>
    <w:rsid w:val="00736F6D"/>
    <w:rsid w:val="00737F49"/>
    <w:rsid w:val="007414C3"/>
    <w:rsid w:val="00743304"/>
    <w:rsid w:val="007434C9"/>
    <w:rsid w:val="0074388E"/>
    <w:rsid w:val="00750313"/>
    <w:rsid w:val="00755E41"/>
    <w:rsid w:val="00755E7F"/>
    <w:rsid w:val="00756255"/>
    <w:rsid w:val="00761645"/>
    <w:rsid w:val="00761E79"/>
    <w:rsid w:val="00764CAC"/>
    <w:rsid w:val="00773505"/>
    <w:rsid w:val="0077477A"/>
    <w:rsid w:val="00774A5D"/>
    <w:rsid w:val="00774E7E"/>
    <w:rsid w:val="0078126E"/>
    <w:rsid w:val="00783299"/>
    <w:rsid w:val="00786660"/>
    <w:rsid w:val="00786DCC"/>
    <w:rsid w:val="00787873"/>
    <w:rsid w:val="00787DCA"/>
    <w:rsid w:val="00791EAD"/>
    <w:rsid w:val="007934AE"/>
    <w:rsid w:val="00795D37"/>
    <w:rsid w:val="007A0D91"/>
    <w:rsid w:val="007A0E0A"/>
    <w:rsid w:val="007A21B4"/>
    <w:rsid w:val="007A3CA8"/>
    <w:rsid w:val="007A401D"/>
    <w:rsid w:val="007A6335"/>
    <w:rsid w:val="007A67BF"/>
    <w:rsid w:val="007B0DA2"/>
    <w:rsid w:val="007B1985"/>
    <w:rsid w:val="007B4F83"/>
    <w:rsid w:val="007B5C4B"/>
    <w:rsid w:val="007B722A"/>
    <w:rsid w:val="007B7998"/>
    <w:rsid w:val="007C0094"/>
    <w:rsid w:val="007C20DD"/>
    <w:rsid w:val="007C3900"/>
    <w:rsid w:val="007C3F45"/>
    <w:rsid w:val="007C6787"/>
    <w:rsid w:val="007C694F"/>
    <w:rsid w:val="007D2D6E"/>
    <w:rsid w:val="007D321E"/>
    <w:rsid w:val="007D5875"/>
    <w:rsid w:val="007E21EA"/>
    <w:rsid w:val="007F3CC0"/>
    <w:rsid w:val="007F6861"/>
    <w:rsid w:val="007F7645"/>
    <w:rsid w:val="00800EA8"/>
    <w:rsid w:val="00801B5C"/>
    <w:rsid w:val="008065FB"/>
    <w:rsid w:val="00806F9B"/>
    <w:rsid w:val="00807BB1"/>
    <w:rsid w:val="008101D3"/>
    <w:rsid w:val="0081788F"/>
    <w:rsid w:val="00823A7C"/>
    <w:rsid w:val="00825DB9"/>
    <w:rsid w:val="008338FA"/>
    <w:rsid w:val="00841541"/>
    <w:rsid w:val="00841EBF"/>
    <w:rsid w:val="00850196"/>
    <w:rsid w:val="0086379C"/>
    <w:rsid w:val="00864119"/>
    <w:rsid w:val="00864458"/>
    <w:rsid w:val="00864DC8"/>
    <w:rsid w:val="008652BD"/>
    <w:rsid w:val="00865901"/>
    <w:rsid w:val="00865C31"/>
    <w:rsid w:val="008713BF"/>
    <w:rsid w:val="00874852"/>
    <w:rsid w:val="00877D25"/>
    <w:rsid w:val="00877DE4"/>
    <w:rsid w:val="008901AE"/>
    <w:rsid w:val="00891122"/>
    <w:rsid w:val="008911B0"/>
    <w:rsid w:val="00891985"/>
    <w:rsid w:val="00892A33"/>
    <w:rsid w:val="00892FC9"/>
    <w:rsid w:val="00894B30"/>
    <w:rsid w:val="0089730A"/>
    <w:rsid w:val="008978FA"/>
    <w:rsid w:val="00897D75"/>
    <w:rsid w:val="008A3129"/>
    <w:rsid w:val="008A3651"/>
    <w:rsid w:val="008A4FF0"/>
    <w:rsid w:val="008A7A90"/>
    <w:rsid w:val="008B054F"/>
    <w:rsid w:val="008C4224"/>
    <w:rsid w:val="008C4D94"/>
    <w:rsid w:val="008C4F12"/>
    <w:rsid w:val="008C77CC"/>
    <w:rsid w:val="008D1ACE"/>
    <w:rsid w:val="008D2BA6"/>
    <w:rsid w:val="008D3C46"/>
    <w:rsid w:val="008D5E36"/>
    <w:rsid w:val="008D6AD7"/>
    <w:rsid w:val="008E1199"/>
    <w:rsid w:val="008E3FE2"/>
    <w:rsid w:val="008E4413"/>
    <w:rsid w:val="008E54C1"/>
    <w:rsid w:val="008E5564"/>
    <w:rsid w:val="008F0F78"/>
    <w:rsid w:val="008F24A6"/>
    <w:rsid w:val="008F709E"/>
    <w:rsid w:val="00912E7B"/>
    <w:rsid w:val="00913420"/>
    <w:rsid w:val="009146F0"/>
    <w:rsid w:val="00915983"/>
    <w:rsid w:val="009165D9"/>
    <w:rsid w:val="009172FA"/>
    <w:rsid w:val="009173AF"/>
    <w:rsid w:val="00924052"/>
    <w:rsid w:val="00926752"/>
    <w:rsid w:val="00926B4C"/>
    <w:rsid w:val="00927073"/>
    <w:rsid w:val="00927379"/>
    <w:rsid w:val="00931B74"/>
    <w:rsid w:val="00931DCF"/>
    <w:rsid w:val="00932B99"/>
    <w:rsid w:val="009345B4"/>
    <w:rsid w:val="009355C6"/>
    <w:rsid w:val="00935877"/>
    <w:rsid w:val="009365D1"/>
    <w:rsid w:val="0093799C"/>
    <w:rsid w:val="009413E7"/>
    <w:rsid w:val="0094214D"/>
    <w:rsid w:val="00942503"/>
    <w:rsid w:val="009426F7"/>
    <w:rsid w:val="00946EDD"/>
    <w:rsid w:val="0095038A"/>
    <w:rsid w:val="00951F5C"/>
    <w:rsid w:val="009536EE"/>
    <w:rsid w:val="00953B72"/>
    <w:rsid w:val="009540EF"/>
    <w:rsid w:val="0095538B"/>
    <w:rsid w:val="00956DE3"/>
    <w:rsid w:val="009605F1"/>
    <w:rsid w:val="00960CDA"/>
    <w:rsid w:val="009626A2"/>
    <w:rsid w:val="009631DF"/>
    <w:rsid w:val="00965257"/>
    <w:rsid w:val="00970556"/>
    <w:rsid w:val="0097079A"/>
    <w:rsid w:val="00976BF8"/>
    <w:rsid w:val="009854C4"/>
    <w:rsid w:val="0099386F"/>
    <w:rsid w:val="0099718D"/>
    <w:rsid w:val="009A052A"/>
    <w:rsid w:val="009A67D0"/>
    <w:rsid w:val="009A6B30"/>
    <w:rsid w:val="009A7184"/>
    <w:rsid w:val="009A786B"/>
    <w:rsid w:val="009B1E02"/>
    <w:rsid w:val="009B4D9C"/>
    <w:rsid w:val="009C4222"/>
    <w:rsid w:val="009C4231"/>
    <w:rsid w:val="009C72C4"/>
    <w:rsid w:val="009D0387"/>
    <w:rsid w:val="009D0C64"/>
    <w:rsid w:val="009D491C"/>
    <w:rsid w:val="009D5599"/>
    <w:rsid w:val="009D678D"/>
    <w:rsid w:val="009E02D4"/>
    <w:rsid w:val="009E3CA9"/>
    <w:rsid w:val="009E55C8"/>
    <w:rsid w:val="009F0F3C"/>
    <w:rsid w:val="009F3F1E"/>
    <w:rsid w:val="009F45B0"/>
    <w:rsid w:val="009F7BC5"/>
    <w:rsid w:val="00A01144"/>
    <w:rsid w:val="00A01E86"/>
    <w:rsid w:val="00A02218"/>
    <w:rsid w:val="00A03524"/>
    <w:rsid w:val="00A04AF3"/>
    <w:rsid w:val="00A10E61"/>
    <w:rsid w:val="00A15C0C"/>
    <w:rsid w:val="00A16D12"/>
    <w:rsid w:val="00A23038"/>
    <w:rsid w:val="00A239C6"/>
    <w:rsid w:val="00A24430"/>
    <w:rsid w:val="00A24AC5"/>
    <w:rsid w:val="00A263F5"/>
    <w:rsid w:val="00A26E64"/>
    <w:rsid w:val="00A37183"/>
    <w:rsid w:val="00A37E61"/>
    <w:rsid w:val="00A42136"/>
    <w:rsid w:val="00A45C23"/>
    <w:rsid w:val="00A465A9"/>
    <w:rsid w:val="00A46CE2"/>
    <w:rsid w:val="00A54CD8"/>
    <w:rsid w:val="00A57DF2"/>
    <w:rsid w:val="00A67829"/>
    <w:rsid w:val="00A70E16"/>
    <w:rsid w:val="00A71421"/>
    <w:rsid w:val="00A71B26"/>
    <w:rsid w:val="00A725F4"/>
    <w:rsid w:val="00A75A9A"/>
    <w:rsid w:val="00A86C8F"/>
    <w:rsid w:val="00A8730A"/>
    <w:rsid w:val="00A90CC8"/>
    <w:rsid w:val="00AA021F"/>
    <w:rsid w:val="00AA4017"/>
    <w:rsid w:val="00AA4C3B"/>
    <w:rsid w:val="00AA61FF"/>
    <w:rsid w:val="00AB0729"/>
    <w:rsid w:val="00AB0EA1"/>
    <w:rsid w:val="00AB1777"/>
    <w:rsid w:val="00AC11F2"/>
    <w:rsid w:val="00AC286F"/>
    <w:rsid w:val="00AC3CEA"/>
    <w:rsid w:val="00AC76ED"/>
    <w:rsid w:val="00AC794A"/>
    <w:rsid w:val="00AD1604"/>
    <w:rsid w:val="00AD361C"/>
    <w:rsid w:val="00AD41F6"/>
    <w:rsid w:val="00AD5847"/>
    <w:rsid w:val="00AD7776"/>
    <w:rsid w:val="00AD7888"/>
    <w:rsid w:val="00AE0124"/>
    <w:rsid w:val="00AE08B7"/>
    <w:rsid w:val="00AE2962"/>
    <w:rsid w:val="00AE74A3"/>
    <w:rsid w:val="00AE7C24"/>
    <w:rsid w:val="00AF1F9B"/>
    <w:rsid w:val="00AF267A"/>
    <w:rsid w:val="00AF4C24"/>
    <w:rsid w:val="00B02219"/>
    <w:rsid w:val="00B02531"/>
    <w:rsid w:val="00B02B14"/>
    <w:rsid w:val="00B056E2"/>
    <w:rsid w:val="00B14D36"/>
    <w:rsid w:val="00B15D36"/>
    <w:rsid w:val="00B16C0D"/>
    <w:rsid w:val="00B21AA0"/>
    <w:rsid w:val="00B21AAB"/>
    <w:rsid w:val="00B23ACD"/>
    <w:rsid w:val="00B25204"/>
    <w:rsid w:val="00B26240"/>
    <w:rsid w:val="00B265A7"/>
    <w:rsid w:val="00B31DC0"/>
    <w:rsid w:val="00B338EC"/>
    <w:rsid w:val="00B34CC8"/>
    <w:rsid w:val="00B4196D"/>
    <w:rsid w:val="00B45B58"/>
    <w:rsid w:val="00B46E5F"/>
    <w:rsid w:val="00B506A0"/>
    <w:rsid w:val="00B51235"/>
    <w:rsid w:val="00B521EC"/>
    <w:rsid w:val="00B55774"/>
    <w:rsid w:val="00B57D87"/>
    <w:rsid w:val="00B63245"/>
    <w:rsid w:val="00B64216"/>
    <w:rsid w:val="00B66814"/>
    <w:rsid w:val="00B71CB7"/>
    <w:rsid w:val="00B7347F"/>
    <w:rsid w:val="00B752ED"/>
    <w:rsid w:val="00B7614A"/>
    <w:rsid w:val="00B82474"/>
    <w:rsid w:val="00B86628"/>
    <w:rsid w:val="00B90616"/>
    <w:rsid w:val="00B93749"/>
    <w:rsid w:val="00B95774"/>
    <w:rsid w:val="00B96CD8"/>
    <w:rsid w:val="00B97244"/>
    <w:rsid w:val="00BA0A88"/>
    <w:rsid w:val="00BA1872"/>
    <w:rsid w:val="00BA27D9"/>
    <w:rsid w:val="00BA3775"/>
    <w:rsid w:val="00BA42B8"/>
    <w:rsid w:val="00BC1B44"/>
    <w:rsid w:val="00BC29E8"/>
    <w:rsid w:val="00BC39FC"/>
    <w:rsid w:val="00BC4319"/>
    <w:rsid w:val="00BC5435"/>
    <w:rsid w:val="00BC6FCC"/>
    <w:rsid w:val="00BC701D"/>
    <w:rsid w:val="00BD0640"/>
    <w:rsid w:val="00BD0C1D"/>
    <w:rsid w:val="00BD3A40"/>
    <w:rsid w:val="00BD52FC"/>
    <w:rsid w:val="00BD559A"/>
    <w:rsid w:val="00BE564C"/>
    <w:rsid w:val="00BE642D"/>
    <w:rsid w:val="00BE6F30"/>
    <w:rsid w:val="00BF28DB"/>
    <w:rsid w:val="00BF42DB"/>
    <w:rsid w:val="00BF7B7C"/>
    <w:rsid w:val="00C00531"/>
    <w:rsid w:val="00C0125E"/>
    <w:rsid w:val="00C04312"/>
    <w:rsid w:val="00C0507C"/>
    <w:rsid w:val="00C057A1"/>
    <w:rsid w:val="00C06788"/>
    <w:rsid w:val="00C07778"/>
    <w:rsid w:val="00C07E6E"/>
    <w:rsid w:val="00C12407"/>
    <w:rsid w:val="00C16880"/>
    <w:rsid w:val="00C2026A"/>
    <w:rsid w:val="00C3095C"/>
    <w:rsid w:val="00C321A3"/>
    <w:rsid w:val="00C3229C"/>
    <w:rsid w:val="00C33A42"/>
    <w:rsid w:val="00C35FA4"/>
    <w:rsid w:val="00C37E84"/>
    <w:rsid w:val="00C416B7"/>
    <w:rsid w:val="00C4228C"/>
    <w:rsid w:val="00C45094"/>
    <w:rsid w:val="00C50CC2"/>
    <w:rsid w:val="00C51780"/>
    <w:rsid w:val="00C51DC1"/>
    <w:rsid w:val="00C548A7"/>
    <w:rsid w:val="00C55B64"/>
    <w:rsid w:val="00C67113"/>
    <w:rsid w:val="00C7472C"/>
    <w:rsid w:val="00C76431"/>
    <w:rsid w:val="00C768B4"/>
    <w:rsid w:val="00C803FB"/>
    <w:rsid w:val="00C81D84"/>
    <w:rsid w:val="00C81E75"/>
    <w:rsid w:val="00C82A00"/>
    <w:rsid w:val="00C866A6"/>
    <w:rsid w:val="00C866C6"/>
    <w:rsid w:val="00C8721C"/>
    <w:rsid w:val="00C95697"/>
    <w:rsid w:val="00CA2CD4"/>
    <w:rsid w:val="00CA3818"/>
    <w:rsid w:val="00CA49EA"/>
    <w:rsid w:val="00CA5724"/>
    <w:rsid w:val="00CA6CC5"/>
    <w:rsid w:val="00CB3994"/>
    <w:rsid w:val="00CB64F2"/>
    <w:rsid w:val="00CC1AFC"/>
    <w:rsid w:val="00CC3570"/>
    <w:rsid w:val="00CC722A"/>
    <w:rsid w:val="00CC7CDF"/>
    <w:rsid w:val="00CD0F10"/>
    <w:rsid w:val="00CD0F23"/>
    <w:rsid w:val="00CD10B0"/>
    <w:rsid w:val="00CD1D1A"/>
    <w:rsid w:val="00CD234E"/>
    <w:rsid w:val="00CD6B93"/>
    <w:rsid w:val="00CE3E39"/>
    <w:rsid w:val="00CE3EEF"/>
    <w:rsid w:val="00CE4A3B"/>
    <w:rsid w:val="00CE5F32"/>
    <w:rsid w:val="00CF28F3"/>
    <w:rsid w:val="00CF2E36"/>
    <w:rsid w:val="00CF3D32"/>
    <w:rsid w:val="00CF5A89"/>
    <w:rsid w:val="00D0352D"/>
    <w:rsid w:val="00D04429"/>
    <w:rsid w:val="00D04A04"/>
    <w:rsid w:val="00D04A7C"/>
    <w:rsid w:val="00D0595C"/>
    <w:rsid w:val="00D0782C"/>
    <w:rsid w:val="00D11B20"/>
    <w:rsid w:val="00D133E0"/>
    <w:rsid w:val="00D140BA"/>
    <w:rsid w:val="00D14853"/>
    <w:rsid w:val="00D156E1"/>
    <w:rsid w:val="00D15D20"/>
    <w:rsid w:val="00D213E0"/>
    <w:rsid w:val="00D230AD"/>
    <w:rsid w:val="00D2459B"/>
    <w:rsid w:val="00D25350"/>
    <w:rsid w:val="00D2698F"/>
    <w:rsid w:val="00D272E7"/>
    <w:rsid w:val="00D34222"/>
    <w:rsid w:val="00D35B40"/>
    <w:rsid w:val="00D37082"/>
    <w:rsid w:val="00D373AD"/>
    <w:rsid w:val="00D40008"/>
    <w:rsid w:val="00D421AB"/>
    <w:rsid w:val="00D44BB8"/>
    <w:rsid w:val="00D51EC6"/>
    <w:rsid w:val="00D525E3"/>
    <w:rsid w:val="00D52E63"/>
    <w:rsid w:val="00D55993"/>
    <w:rsid w:val="00D56EC9"/>
    <w:rsid w:val="00D611D0"/>
    <w:rsid w:val="00D6352D"/>
    <w:rsid w:val="00D64D34"/>
    <w:rsid w:val="00D65E20"/>
    <w:rsid w:val="00D665F7"/>
    <w:rsid w:val="00D66778"/>
    <w:rsid w:val="00D82935"/>
    <w:rsid w:val="00D8694B"/>
    <w:rsid w:val="00D869CC"/>
    <w:rsid w:val="00D86E66"/>
    <w:rsid w:val="00D900D5"/>
    <w:rsid w:val="00D90E4A"/>
    <w:rsid w:val="00D94D4B"/>
    <w:rsid w:val="00D95681"/>
    <w:rsid w:val="00D95EFD"/>
    <w:rsid w:val="00DA10BE"/>
    <w:rsid w:val="00DA17DE"/>
    <w:rsid w:val="00DA1B04"/>
    <w:rsid w:val="00DA29E8"/>
    <w:rsid w:val="00DA357F"/>
    <w:rsid w:val="00DA512E"/>
    <w:rsid w:val="00DA6BF2"/>
    <w:rsid w:val="00DA7225"/>
    <w:rsid w:val="00DA78A4"/>
    <w:rsid w:val="00DA7F9F"/>
    <w:rsid w:val="00DB0F71"/>
    <w:rsid w:val="00DB4DD3"/>
    <w:rsid w:val="00DB6970"/>
    <w:rsid w:val="00DC1640"/>
    <w:rsid w:val="00DC2316"/>
    <w:rsid w:val="00DC4085"/>
    <w:rsid w:val="00DC4DB0"/>
    <w:rsid w:val="00DC53B1"/>
    <w:rsid w:val="00DC53C5"/>
    <w:rsid w:val="00DC5406"/>
    <w:rsid w:val="00DC64B9"/>
    <w:rsid w:val="00DD0130"/>
    <w:rsid w:val="00DD170E"/>
    <w:rsid w:val="00DD1FA8"/>
    <w:rsid w:val="00DD234E"/>
    <w:rsid w:val="00DD3E66"/>
    <w:rsid w:val="00DD558B"/>
    <w:rsid w:val="00DD7179"/>
    <w:rsid w:val="00DE34EB"/>
    <w:rsid w:val="00DE4B8D"/>
    <w:rsid w:val="00DE6C6B"/>
    <w:rsid w:val="00DF116B"/>
    <w:rsid w:val="00DF1C93"/>
    <w:rsid w:val="00DF43F8"/>
    <w:rsid w:val="00DF480F"/>
    <w:rsid w:val="00DF4DCB"/>
    <w:rsid w:val="00DF5378"/>
    <w:rsid w:val="00DF6795"/>
    <w:rsid w:val="00DF6A3D"/>
    <w:rsid w:val="00DF6BBE"/>
    <w:rsid w:val="00E0378E"/>
    <w:rsid w:val="00E069BA"/>
    <w:rsid w:val="00E11D16"/>
    <w:rsid w:val="00E13DF7"/>
    <w:rsid w:val="00E143C8"/>
    <w:rsid w:val="00E17123"/>
    <w:rsid w:val="00E20115"/>
    <w:rsid w:val="00E21CD0"/>
    <w:rsid w:val="00E24712"/>
    <w:rsid w:val="00E259C1"/>
    <w:rsid w:val="00E25DBC"/>
    <w:rsid w:val="00E3517A"/>
    <w:rsid w:val="00E3728F"/>
    <w:rsid w:val="00E37771"/>
    <w:rsid w:val="00E40B7D"/>
    <w:rsid w:val="00E43F31"/>
    <w:rsid w:val="00E44473"/>
    <w:rsid w:val="00E44FE9"/>
    <w:rsid w:val="00E50188"/>
    <w:rsid w:val="00E549FE"/>
    <w:rsid w:val="00E576A8"/>
    <w:rsid w:val="00E6179C"/>
    <w:rsid w:val="00E63450"/>
    <w:rsid w:val="00E71A2C"/>
    <w:rsid w:val="00E72B3B"/>
    <w:rsid w:val="00E72FF2"/>
    <w:rsid w:val="00E754CA"/>
    <w:rsid w:val="00E759C8"/>
    <w:rsid w:val="00E765F7"/>
    <w:rsid w:val="00E81AF2"/>
    <w:rsid w:val="00E83A37"/>
    <w:rsid w:val="00E83B3B"/>
    <w:rsid w:val="00E844CF"/>
    <w:rsid w:val="00E87A9D"/>
    <w:rsid w:val="00E93269"/>
    <w:rsid w:val="00E93733"/>
    <w:rsid w:val="00E942E8"/>
    <w:rsid w:val="00EA0F69"/>
    <w:rsid w:val="00EA47C0"/>
    <w:rsid w:val="00EB01FB"/>
    <w:rsid w:val="00EB15CD"/>
    <w:rsid w:val="00EB332C"/>
    <w:rsid w:val="00EB7150"/>
    <w:rsid w:val="00EC02CC"/>
    <w:rsid w:val="00EC22DE"/>
    <w:rsid w:val="00EC393B"/>
    <w:rsid w:val="00EC3F92"/>
    <w:rsid w:val="00EC4895"/>
    <w:rsid w:val="00EC4D14"/>
    <w:rsid w:val="00ED1C81"/>
    <w:rsid w:val="00ED2530"/>
    <w:rsid w:val="00ED438C"/>
    <w:rsid w:val="00ED5E3F"/>
    <w:rsid w:val="00ED79CD"/>
    <w:rsid w:val="00EF1B27"/>
    <w:rsid w:val="00EF459B"/>
    <w:rsid w:val="00F00216"/>
    <w:rsid w:val="00F007D2"/>
    <w:rsid w:val="00F01B6C"/>
    <w:rsid w:val="00F0446F"/>
    <w:rsid w:val="00F121A3"/>
    <w:rsid w:val="00F14877"/>
    <w:rsid w:val="00F243C3"/>
    <w:rsid w:val="00F25726"/>
    <w:rsid w:val="00F26BC1"/>
    <w:rsid w:val="00F30B19"/>
    <w:rsid w:val="00F4015B"/>
    <w:rsid w:val="00F40744"/>
    <w:rsid w:val="00F43704"/>
    <w:rsid w:val="00F43F76"/>
    <w:rsid w:val="00F46FB9"/>
    <w:rsid w:val="00F50B5D"/>
    <w:rsid w:val="00F51744"/>
    <w:rsid w:val="00F53B11"/>
    <w:rsid w:val="00F5477B"/>
    <w:rsid w:val="00F55C63"/>
    <w:rsid w:val="00F55EC9"/>
    <w:rsid w:val="00F5701A"/>
    <w:rsid w:val="00F571EA"/>
    <w:rsid w:val="00F67615"/>
    <w:rsid w:val="00F67708"/>
    <w:rsid w:val="00F718F2"/>
    <w:rsid w:val="00F7427A"/>
    <w:rsid w:val="00F7706B"/>
    <w:rsid w:val="00F816FE"/>
    <w:rsid w:val="00F821B8"/>
    <w:rsid w:val="00F821D6"/>
    <w:rsid w:val="00F822BB"/>
    <w:rsid w:val="00F826C8"/>
    <w:rsid w:val="00F87249"/>
    <w:rsid w:val="00F877F0"/>
    <w:rsid w:val="00F87C18"/>
    <w:rsid w:val="00F917A7"/>
    <w:rsid w:val="00F93B5B"/>
    <w:rsid w:val="00F945F1"/>
    <w:rsid w:val="00FA1F2C"/>
    <w:rsid w:val="00FA2CE1"/>
    <w:rsid w:val="00FA4C49"/>
    <w:rsid w:val="00FA4D37"/>
    <w:rsid w:val="00FA67EB"/>
    <w:rsid w:val="00FA7FA2"/>
    <w:rsid w:val="00FB0FFB"/>
    <w:rsid w:val="00FB171F"/>
    <w:rsid w:val="00FB20E9"/>
    <w:rsid w:val="00FB2B12"/>
    <w:rsid w:val="00FB3AC0"/>
    <w:rsid w:val="00FB4A68"/>
    <w:rsid w:val="00FB4B37"/>
    <w:rsid w:val="00FB5A95"/>
    <w:rsid w:val="00FB6E66"/>
    <w:rsid w:val="00FC0310"/>
    <w:rsid w:val="00FC4B8A"/>
    <w:rsid w:val="00FC5BBD"/>
    <w:rsid w:val="00FD5FAE"/>
    <w:rsid w:val="00FD6EE4"/>
    <w:rsid w:val="00FD769E"/>
    <w:rsid w:val="00FE17CA"/>
    <w:rsid w:val="00FE22C4"/>
    <w:rsid w:val="00FE3B59"/>
    <w:rsid w:val="00FE3F3F"/>
    <w:rsid w:val="00FE5E5F"/>
    <w:rsid w:val="00FF0BED"/>
    <w:rsid w:val="19E14F9E"/>
    <w:rsid w:val="28340640"/>
    <w:rsid w:val="40E54B64"/>
    <w:rsid w:val="44FE0A81"/>
    <w:rsid w:val="4A2A5B59"/>
    <w:rsid w:val="4AA84894"/>
    <w:rsid w:val="559E0844"/>
    <w:rsid w:val="5ECF1A31"/>
    <w:rsid w:val="6A797D3F"/>
    <w:rsid w:val="78FB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A0C402"/>
  <w15:docId w15:val="{4B8EA983-244C-4082-A356-74A9133E2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link w:val="Ttulo7Char"/>
    <w:qFormat/>
    <w:pPr>
      <w:keepNext/>
      <w:ind w:left="3540"/>
      <w:jc w:val="both"/>
      <w:outlineLvl w:val="6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/>
      <w:jc w:val="both"/>
    </w:pPr>
    <w:rPr>
      <w:color w:val="000000"/>
      <w:sz w:val="24"/>
      <w:szCs w:val="24"/>
    </w:rPr>
  </w:style>
  <w:style w:type="paragraph" w:styleId="Cabealho">
    <w:name w:val="header"/>
    <w:basedOn w:val="Normal"/>
    <w:link w:val="CabealhoChar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firstLine="2835"/>
      <w:jc w:val="both"/>
    </w:pPr>
    <w:rPr>
      <w:sz w:val="24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qFormat/>
    <w:rPr>
      <w:b/>
      <w:sz w:val="28"/>
    </w:rPr>
  </w:style>
  <w:style w:type="paragraph" w:customStyle="1" w:styleId="western">
    <w:name w:val="western"/>
    <w:basedOn w:val="Normal"/>
    <w:qFormat/>
    <w:pPr>
      <w:spacing w:before="100" w:beforeAutospacing="1"/>
      <w:jc w:val="both"/>
    </w:pPr>
    <w:rPr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DICA&#199;&#213;ES\INDICA&#199;&#213;ES%202021%20&#193;%202024\INDICA&#199;&#213;ES%202022\Novembro\07.11\INDICA&#199;&#195;O%20N&#186;%20278%20Miguel.doc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INDICAÇÃO Nº 278 Miguel.docx</Template>
  <TotalTime>66</TotalTime>
  <Pages>1</Pages>
  <Words>299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</vt:lpstr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</dc:title>
  <dc:creator>ADMINISTRAÇÃO 01</dc:creator>
  <cp:lastModifiedBy>ADM</cp:lastModifiedBy>
  <cp:revision>12</cp:revision>
  <cp:lastPrinted>2022-11-21T14:28:00Z</cp:lastPrinted>
  <dcterms:created xsi:type="dcterms:W3CDTF">2022-11-08T14:04:00Z</dcterms:created>
  <dcterms:modified xsi:type="dcterms:W3CDTF">2024-06-03T11:41:00Z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CB6046785F14448F9EC9BFE4FC700D6B</vt:lpwstr>
  </property>
  <property fmtid="{D5CDD505-2E9C-101B-9397-08002B2CF9AE}" pid="3" name="KSOProductBuildVer">
    <vt:lpwstr>1046-11.2.0.11380</vt:lpwstr>
  </property>
</Properties>
</file>