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3B7072" w14:textId="71A78E6C" w:rsidR="00C77128" w:rsidRDefault="00C77128" w:rsidP="008C23A9">
      <w:pPr>
        <w:keepNext/>
        <w:tabs>
          <w:tab w:val="left" w:pos="6660"/>
        </w:tabs>
        <w:jc w:val="center"/>
        <w:outlineLvl w:val="6"/>
        <w:rPr>
          <w:b/>
          <w:iCs/>
        </w:rPr>
      </w:pPr>
      <w:bookmarkStart w:id="0" w:name="_GoBack"/>
      <w:bookmarkEnd w:id="0"/>
      <w:r w:rsidRPr="00C77128">
        <w:rPr>
          <w:b/>
          <w:iCs/>
        </w:rPr>
        <w:t>LEI COMPLEMENTAR</w:t>
      </w:r>
      <w:r w:rsidR="00DE10AC">
        <w:rPr>
          <w:b/>
          <w:iCs/>
        </w:rPr>
        <w:t xml:space="preserve"> </w:t>
      </w:r>
      <w:r w:rsidRPr="00C77128">
        <w:rPr>
          <w:b/>
          <w:iCs/>
        </w:rPr>
        <w:t>Nº. 1</w:t>
      </w:r>
      <w:r w:rsidR="004B378D">
        <w:rPr>
          <w:b/>
          <w:iCs/>
        </w:rPr>
        <w:t>3</w:t>
      </w:r>
      <w:r w:rsidR="008C23A9">
        <w:rPr>
          <w:b/>
          <w:iCs/>
        </w:rPr>
        <w:t>7</w:t>
      </w:r>
      <w:r w:rsidR="00E668EF">
        <w:rPr>
          <w:b/>
          <w:iCs/>
        </w:rPr>
        <w:t xml:space="preserve"> </w:t>
      </w:r>
      <w:r w:rsidRPr="00C77128">
        <w:rPr>
          <w:b/>
          <w:iCs/>
        </w:rPr>
        <w:t>/202</w:t>
      </w:r>
      <w:r w:rsidR="004B378D">
        <w:rPr>
          <w:b/>
          <w:iCs/>
        </w:rPr>
        <w:t>5</w:t>
      </w:r>
    </w:p>
    <w:p w14:paraId="710B8192" w14:textId="77777777" w:rsidR="008C23A9" w:rsidRDefault="008C23A9" w:rsidP="008C23A9">
      <w:pPr>
        <w:keepNext/>
        <w:tabs>
          <w:tab w:val="left" w:pos="6660"/>
        </w:tabs>
        <w:jc w:val="center"/>
        <w:outlineLvl w:val="6"/>
        <w:rPr>
          <w:b/>
          <w:iCs/>
        </w:rPr>
      </w:pPr>
    </w:p>
    <w:p w14:paraId="541FF843" w14:textId="77777777" w:rsidR="00305125" w:rsidRPr="00C77128" w:rsidRDefault="00305125" w:rsidP="00305125">
      <w:pPr>
        <w:keepNext/>
        <w:tabs>
          <w:tab w:val="left" w:pos="6660"/>
        </w:tabs>
        <w:jc w:val="both"/>
        <w:outlineLvl w:val="6"/>
        <w:rPr>
          <w:b/>
          <w:iCs/>
        </w:rPr>
      </w:pPr>
    </w:p>
    <w:p w14:paraId="74FC252D" w14:textId="77777777" w:rsidR="008C23A9" w:rsidRDefault="008C23A9" w:rsidP="008C23A9">
      <w:pPr>
        <w:suppressAutoHyphens/>
        <w:ind w:left="709"/>
        <w:rPr>
          <w:b/>
          <w:bCs/>
        </w:rPr>
      </w:pPr>
      <w:r w:rsidRPr="001F52E1">
        <w:rPr>
          <w:b/>
          <w:bCs/>
        </w:rPr>
        <w:t>DISPÕE SOBRE A REGULAMENTAÇÃO DO ART. 134-A DA LEI ORGÂNICA MUNICIPAL QUE INSTITUIU O SISTEMA DE EMENDAS IMPOSITIVAS NO ORÇAMENTO MUNICIPAL</w:t>
      </w:r>
    </w:p>
    <w:p w14:paraId="1ECFB75A" w14:textId="77777777" w:rsidR="008C23A9" w:rsidRPr="001F52E1" w:rsidRDefault="008C23A9" w:rsidP="008C23A9">
      <w:pPr>
        <w:suppressAutoHyphens/>
        <w:ind w:left="709"/>
        <w:rPr>
          <w:b/>
          <w:bCs/>
        </w:rPr>
      </w:pPr>
    </w:p>
    <w:p w14:paraId="0036737F" w14:textId="77777777" w:rsidR="008C23A9" w:rsidRPr="001F52E1" w:rsidRDefault="008C23A9" w:rsidP="008C23A9">
      <w:pPr>
        <w:suppressAutoHyphens/>
        <w:rPr>
          <w:b/>
          <w:bCs/>
        </w:rPr>
      </w:pPr>
    </w:p>
    <w:p w14:paraId="3BFAD9E9" w14:textId="4F4B4904" w:rsidR="008C23A9" w:rsidRPr="00B26818" w:rsidRDefault="008C23A9" w:rsidP="008C23A9">
      <w:pPr>
        <w:ind w:firstLine="708"/>
        <w:jc w:val="both"/>
        <w:rPr>
          <w:rFonts w:eastAsia="Calibri"/>
          <w:lang w:eastAsia="en-US"/>
        </w:rPr>
      </w:pPr>
      <w:r w:rsidRPr="001F52E1">
        <w:t xml:space="preserve">O PREFEITO DO MUNICÍPIO DE ANCHIETA, Estado de Santa Catarina, no uso de suas atribuições, </w:t>
      </w:r>
      <w:r>
        <w:t>FAZ SABER,</w:t>
      </w:r>
      <w:r w:rsidRPr="00B26818">
        <w:rPr>
          <w:rFonts w:eastAsia="Calibri"/>
          <w:lang w:eastAsia="en-US"/>
        </w:rPr>
        <w:t xml:space="preserve"> que a CÂMARA MUNICIPAL aprovou e ele sanciona a seguinte Lei Complementar:</w:t>
      </w:r>
    </w:p>
    <w:p w14:paraId="02891D3E" w14:textId="77777777" w:rsidR="008C23A9" w:rsidRPr="001F52E1" w:rsidRDefault="008C23A9" w:rsidP="008C23A9">
      <w:pPr>
        <w:suppressAutoHyphens/>
        <w:jc w:val="center"/>
      </w:pPr>
    </w:p>
    <w:p w14:paraId="61337D08" w14:textId="77777777" w:rsidR="008C23A9" w:rsidRPr="001F52E1" w:rsidRDefault="008C23A9" w:rsidP="008C23A9">
      <w:pPr>
        <w:suppressAutoHyphens/>
        <w:jc w:val="center"/>
      </w:pPr>
      <w:r w:rsidRPr="001F52E1">
        <w:t>CAPÍTULO I</w:t>
      </w:r>
    </w:p>
    <w:p w14:paraId="0F508DE1" w14:textId="77777777" w:rsidR="008C23A9" w:rsidRPr="001F52E1" w:rsidRDefault="008C23A9" w:rsidP="008C23A9">
      <w:pPr>
        <w:suppressAutoHyphens/>
        <w:jc w:val="center"/>
      </w:pPr>
      <w:r w:rsidRPr="001F52E1">
        <w:t>DO OBJETO</w:t>
      </w:r>
    </w:p>
    <w:p w14:paraId="205F9F6C" w14:textId="77777777" w:rsidR="008C23A9" w:rsidRPr="001F52E1" w:rsidRDefault="008C23A9" w:rsidP="008C23A9">
      <w:pPr>
        <w:suppressAutoHyphens/>
      </w:pPr>
    </w:p>
    <w:p w14:paraId="0F73ABEF" w14:textId="3A74E9D9" w:rsidR="008C23A9" w:rsidRPr="001F52E1" w:rsidRDefault="008C23A9" w:rsidP="008C23A9">
      <w:pPr>
        <w:suppressAutoHyphens/>
        <w:jc w:val="both"/>
      </w:pPr>
      <w:bookmarkStart w:id="1" w:name="art1"/>
      <w:bookmarkEnd w:id="1"/>
      <w:r w:rsidRPr="008C23A9">
        <w:rPr>
          <w:b/>
          <w:bCs/>
          <w:i/>
          <w:iCs/>
        </w:rPr>
        <w:t>Art. 1º</w:t>
      </w:r>
      <w:r>
        <w:rPr>
          <w:b/>
          <w:bCs/>
          <w:i/>
          <w:iCs/>
        </w:rPr>
        <w:t>.</w:t>
      </w:r>
      <w:r w:rsidRPr="001F52E1">
        <w:t> A proposição e a execução das emendas parlamentares, no âmbito da lei orçamentária anual do Município de Anchieta, observarão o disposto nesta Lei Complementar, com aplicação subsidiária da Lei Complementar nº 210, de 25 de novembro de 2024, no que couber.</w:t>
      </w:r>
    </w:p>
    <w:p w14:paraId="63979E0E" w14:textId="77777777" w:rsidR="008C23A9" w:rsidRDefault="008C23A9" w:rsidP="008C23A9">
      <w:pPr>
        <w:suppressAutoHyphens/>
        <w:jc w:val="both"/>
      </w:pPr>
      <w:r w:rsidRPr="008C23A9">
        <w:rPr>
          <w:i/>
          <w:iCs/>
        </w:rPr>
        <w:t>Parágrafo único</w:t>
      </w:r>
      <w:r w:rsidRPr="001F52E1">
        <w:t>. O regramento disposto nesta Lei Complementar é imperativo para as leis orçamentárias, bem como para a interpretação e a aplicação dos demais instrumentos normativos sobre a temática. </w:t>
      </w:r>
    </w:p>
    <w:p w14:paraId="43461094" w14:textId="77777777" w:rsidR="008C23A9" w:rsidRPr="001F52E1" w:rsidRDefault="008C23A9" w:rsidP="008C23A9">
      <w:pPr>
        <w:suppressAutoHyphens/>
      </w:pPr>
    </w:p>
    <w:p w14:paraId="4A975BB2" w14:textId="73694C3B" w:rsidR="008C23A9" w:rsidRDefault="008C23A9" w:rsidP="008C23A9">
      <w:pPr>
        <w:suppressAutoHyphens/>
        <w:jc w:val="both"/>
      </w:pPr>
      <w:r w:rsidRPr="008C23A9">
        <w:rPr>
          <w:b/>
          <w:bCs/>
          <w:i/>
          <w:iCs/>
        </w:rPr>
        <w:t>Art. 2º</w:t>
      </w:r>
      <w:r>
        <w:rPr>
          <w:b/>
          <w:bCs/>
        </w:rPr>
        <w:t xml:space="preserve">. </w:t>
      </w:r>
      <w:r w:rsidRPr="001F52E1">
        <w:t xml:space="preserve">O valor liquido o montante correspondente 1,2% (um inteiro e dois décimos por cento) da receita corrente líquida do exercício anterior será dividido em nove cotas de igual valor, uma para cada vereador, podendo dois ou mais vereadores unirem-se na propositura de emenda para o mesmo projeto, até o limite da cota a estes destinadas e a obrigatoriedade da destinação de 50% (cinquenta por cento para ações e serviços de saúde pública municipal. </w:t>
      </w:r>
    </w:p>
    <w:p w14:paraId="6BB49F79" w14:textId="77777777" w:rsidR="008C23A9" w:rsidRPr="001F52E1" w:rsidRDefault="008C23A9" w:rsidP="008C23A9">
      <w:pPr>
        <w:suppressAutoHyphens/>
        <w:jc w:val="both"/>
      </w:pPr>
    </w:p>
    <w:p w14:paraId="2BA5A8FC" w14:textId="77777777" w:rsidR="008C23A9" w:rsidRPr="001F52E1" w:rsidRDefault="008C23A9" w:rsidP="008C23A9">
      <w:pPr>
        <w:suppressAutoHyphens/>
      </w:pPr>
    </w:p>
    <w:p w14:paraId="0D50A5EA" w14:textId="77777777" w:rsidR="008C23A9" w:rsidRPr="001F52E1" w:rsidRDefault="008C23A9" w:rsidP="008C23A9">
      <w:pPr>
        <w:suppressAutoHyphens/>
        <w:jc w:val="center"/>
      </w:pPr>
      <w:r w:rsidRPr="001F52E1">
        <w:t>CAPÍTULO II</w:t>
      </w:r>
    </w:p>
    <w:p w14:paraId="69F9B7BB" w14:textId="77777777" w:rsidR="008C23A9" w:rsidRPr="001F52E1" w:rsidRDefault="008C23A9" w:rsidP="008C23A9">
      <w:pPr>
        <w:suppressAutoHyphens/>
        <w:jc w:val="center"/>
      </w:pPr>
      <w:r w:rsidRPr="001F52E1">
        <w:t>DAS DEFINIÇÕES E PROCEDIMENTOS</w:t>
      </w:r>
    </w:p>
    <w:p w14:paraId="2C0A63D7" w14:textId="77777777" w:rsidR="008C23A9" w:rsidRPr="001F52E1" w:rsidRDefault="008C23A9" w:rsidP="008C23A9">
      <w:pPr>
        <w:suppressAutoHyphens/>
        <w:jc w:val="both"/>
      </w:pPr>
    </w:p>
    <w:p w14:paraId="25A4FFF4" w14:textId="299E7091" w:rsidR="008C23A9" w:rsidRPr="001F52E1" w:rsidRDefault="008C23A9" w:rsidP="008C23A9">
      <w:pPr>
        <w:suppressAutoHyphens/>
        <w:jc w:val="both"/>
      </w:pPr>
      <w:r w:rsidRPr="008C23A9">
        <w:rPr>
          <w:b/>
          <w:bCs/>
          <w:i/>
          <w:iCs/>
        </w:rPr>
        <w:t>Art. 3º</w:t>
      </w:r>
      <w:r>
        <w:rPr>
          <w:b/>
          <w:bCs/>
          <w:i/>
          <w:iCs/>
        </w:rPr>
        <w:t>.</w:t>
      </w:r>
      <w:r w:rsidRPr="001F52E1">
        <w:t xml:space="preserve"> </w:t>
      </w:r>
      <w:bookmarkStart w:id="2" w:name="art2§1"/>
      <w:bookmarkStart w:id="3" w:name="art2§3"/>
      <w:bookmarkEnd w:id="2"/>
      <w:bookmarkEnd w:id="3"/>
      <w:r w:rsidRPr="001F52E1">
        <w:t>São consideradas ações prioritárias aquelas cujos recursos sejam destinados às seguintes políticas públicas:</w:t>
      </w:r>
    </w:p>
    <w:p w14:paraId="45FC0D1B" w14:textId="77777777" w:rsidR="008C23A9" w:rsidRPr="001F52E1" w:rsidRDefault="008C23A9" w:rsidP="008C23A9">
      <w:pPr>
        <w:suppressAutoHyphens/>
        <w:jc w:val="both"/>
      </w:pPr>
      <w:r w:rsidRPr="001F52E1">
        <w:t xml:space="preserve">I - </w:t>
      </w:r>
      <w:proofErr w:type="gramStart"/>
      <w:r w:rsidRPr="001F52E1">
        <w:t>de</w:t>
      </w:r>
      <w:proofErr w:type="gramEnd"/>
      <w:r w:rsidRPr="001F52E1">
        <w:t xml:space="preserve"> educação;</w:t>
      </w:r>
    </w:p>
    <w:p w14:paraId="718F9A00" w14:textId="77777777" w:rsidR="008C23A9" w:rsidRPr="001F52E1" w:rsidRDefault="008C23A9" w:rsidP="008C23A9">
      <w:pPr>
        <w:suppressAutoHyphens/>
        <w:jc w:val="both"/>
      </w:pPr>
      <w:r w:rsidRPr="001F52E1">
        <w:t xml:space="preserve">II - </w:t>
      </w:r>
      <w:proofErr w:type="gramStart"/>
      <w:r w:rsidRPr="001F52E1">
        <w:t>de</w:t>
      </w:r>
      <w:proofErr w:type="gramEnd"/>
      <w:r w:rsidRPr="001F52E1">
        <w:t xml:space="preserve"> saneamento;</w:t>
      </w:r>
    </w:p>
    <w:p w14:paraId="2D13DFFF" w14:textId="77777777" w:rsidR="008C23A9" w:rsidRPr="001F52E1" w:rsidRDefault="008C23A9" w:rsidP="008C23A9">
      <w:pPr>
        <w:suppressAutoHyphens/>
        <w:jc w:val="both"/>
      </w:pPr>
      <w:r w:rsidRPr="001F52E1">
        <w:t>III - de habitação;</w:t>
      </w:r>
    </w:p>
    <w:p w14:paraId="6E8505FC" w14:textId="77777777" w:rsidR="008C23A9" w:rsidRPr="001F52E1" w:rsidRDefault="008C23A9" w:rsidP="008C23A9">
      <w:pPr>
        <w:suppressAutoHyphens/>
        <w:jc w:val="both"/>
      </w:pPr>
      <w:r w:rsidRPr="001F52E1">
        <w:t xml:space="preserve">IV - </w:t>
      </w:r>
      <w:proofErr w:type="gramStart"/>
      <w:r w:rsidRPr="001F52E1">
        <w:t>de</w:t>
      </w:r>
      <w:proofErr w:type="gramEnd"/>
      <w:r w:rsidRPr="001F52E1">
        <w:t xml:space="preserve"> saúde;</w:t>
      </w:r>
    </w:p>
    <w:p w14:paraId="00439846" w14:textId="77777777" w:rsidR="008C23A9" w:rsidRPr="001F52E1" w:rsidRDefault="008C23A9" w:rsidP="008C23A9">
      <w:pPr>
        <w:suppressAutoHyphens/>
        <w:jc w:val="both"/>
      </w:pPr>
      <w:r w:rsidRPr="001F52E1">
        <w:t xml:space="preserve">V - </w:t>
      </w:r>
      <w:proofErr w:type="gramStart"/>
      <w:r w:rsidRPr="001F52E1">
        <w:t>de</w:t>
      </w:r>
      <w:proofErr w:type="gramEnd"/>
      <w:r w:rsidRPr="001F52E1">
        <w:t xml:space="preserve"> adaptação às mudanças climáticas;</w:t>
      </w:r>
    </w:p>
    <w:p w14:paraId="3C35757E" w14:textId="77777777" w:rsidR="008C23A9" w:rsidRPr="001F52E1" w:rsidRDefault="008C23A9" w:rsidP="008C23A9">
      <w:pPr>
        <w:suppressAutoHyphens/>
        <w:jc w:val="both"/>
      </w:pPr>
      <w:r w:rsidRPr="001F52E1">
        <w:t xml:space="preserve">VI - </w:t>
      </w:r>
      <w:proofErr w:type="gramStart"/>
      <w:r w:rsidRPr="001F52E1">
        <w:t>de</w:t>
      </w:r>
      <w:proofErr w:type="gramEnd"/>
      <w:r w:rsidRPr="001F52E1">
        <w:t xml:space="preserve"> transporte;</w:t>
      </w:r>
    </w:p>
    <w:p w14:paraId="69E9483A" w14:textId="77777777" w:rsidR="008C23A9" w:rsidRPr="001F52E1" w:rsidRDefault="008C23A9" w:rsidP="008C23A9">
      <w:pPr>
        <w:suppressAutoHyphens/>
        <w:jc w:val="both"/>
      </w:pPr>
      <w:r w:rsidRPr="001F52E1">
        <w:t>VII - de infraestrutura hídrica;</w:t>
      </w:r>
    </w:p>
    <w:p w14:paraId="3584BF0C" w14:textId="77777777" w:rsidR="008C23A9" w:rsidRPr="001F52E1" w:rsidRDefault="008C23A9" w:rsidP="008C23A9">
      <w:pPr>
        <w:suppressAutoHyphens/>
        <w:jc w:val="both"/>
      </w:pPr>
      <w:r w:rsidRPr="001F52E1">
        <w:t>VIII - de infraestrutura para desenvolvimento local;</w:t>
      </w:r>
    </w:p>
    <w:p w14:paraId="40A2115E" w14:textId="77777777" w:rsidR="008C23A9" w:rsidRPr="001F52E1" w:rsidRDefault="008C23A9" w:rsidP="008C23A9">
      <w:pPr>
        <w:suppressAutoHyphens/>
        <w:jc w:val="both"/>
      </w:pPr>
      <w:r w:rsidRPr="001F52E1">
        <w:t xml:space="preserve">IX - </w:t>
      </w:r>
      <w:proofErr w:type="gramStart"/>
      <w:r w:rsidRPr="001F52E1">
        <w:t>de</w:t>
      </w:r>
      <w:proofErr w:type="gramEnd"/>
      <w:r w:rsidRPr="001F52E1">
        <w:t xml:space="preserve"> infraestrutura e desenvolvimento urbano;</w:t>
      </w:r>
    </w:p>
    <w:p w14:paraId="24810D1B" w14:textId="77777777" w:rsidR="008C23A9" w:rsidRPr="001F52E1" w:rsidRDefault="008C23A9" w:rsidP="008C23A9">
      <w:pPr>
        <w:suppressAutoHyphens/>
        <w:jc w:val="both"/>
      </w:pPr>
      <w:r w:rsidRPr="001F52E1">
        <w:t xml:space="preserve">X - </w:t>
      </w:r>
      <w:proofErr w:type="gramStart"/>
      <w:r w:rsidRPr="001F52E1">
        <w:t>de</w:t>
      </w:r>
      <w:proofErr w:type="gramEnd"/>
      <w:r w:rsidRPr="001F52E1">
        <w:t xml:space="preserve"> segurança pública;</w:t>
      </w:r>
    </w:p>
    <w:p w14:paraId="05E08301" w14:textId="77777777" w:rsidR="008C23A9" w:rsidRPr="001F52E1" w:rsidRDefault="008C23A9" w:rsidP="008C23A9">
      <w:pPr>
        <w:suppressAutoHyphens/>
        <w:jc w:val="both"/>
      </w:pPr>
      <w:r w:rsidRPr="001F52E1">
        <w:t>XI - de turismo;</w:t>
      </w:r>
    </w:p>
    <w:p w14:paraId="110E67B3" w14:textId="77777777" w:rsidR="008C23A9" w:rsidRPr="001F52E1" w:rsidRDefault="008C23A9" w:rsidP="008C23A9">
      <w:pPr>
        <w:suppressAutoHyphens/>
        <w:jc w:val="both"/>
      </w:pPr>
      <w:r w:rsidRPr="001F52E1">
        <w:t>XII - de esporte;</w:t>
      </w:r>
    </w:p>
    <w:p w14:paraId="70AD098D" w14:textId="77777777" w:rsidR="008C23A9" w:rsidRPr="001F52E1" w:rsidRDefault="008C23A9" w:rsidP="008C23A9">
      <w:pPr>
        <w:suppressAutoHyphens/>
        <w:jc w:val="both"/>
      </w:pPr>
      <w:r w:rsidRPr="001F52E1">
        <w:t>XIII - de agropecuária;</w:t>
      </w:r>
    </w:p>
    <w:p w14:paraId="39546A06" w14:textId="77777777" w:rsidR="008C23A9" w:rsidRPr="001F52E1" w:rsidRDefault="008C23A9" w:rsidP="008C23A9">
      <w:pPr>
        <w:suppressAutoHyphens/>
        <w:jc w:val="both"/>
      </w:pPr>
      <w:r w:rsidRPr="001F52E1">
        <w:t>XIV - de ciência, tecnologia e inovação;</w:t>
      </w:r>
    </w:p>
    <w:p w14:paraId="76742F22" w14:textId="77777777" w:rsidR="008C23A9" w:rsidRPr="001F52E1" w:rsidRDefault="008C23A9" w:rsidP="008C23A9">
      <w:pPr>
        <w:suppressAutoHyphens/>
        <w:jc w:val="both"/>
      </w:pPr>
      <w:r w:rsidRPr="001F52E1">
        <w:t xml:space="preserve">XV - </w:t>
      </w:r>
      <w:proofErr w:type="gramStart"/>
      <w:r w:rsidRPr="001F52E1">
        <w:t>de</w:t>
      </w:r>
      <w:proofErr w:type="gramEnd"/>
      <w:r w:rsidRPr="001F52E1">
        <w:t xml:space="preserve"> comunicações;</w:t>
      </w:r>
    </w:p>
    <w:p w14:paraId="62412C14" w14:textId="77777777" w:rsidR="008C23A9" w:rsidRPr="001F52E1" w:rsidRDefault="008C23A9" w:rsidP="008C23A9">
      <w:pPr>
        <w:suppressAutoHyphens/>
        <w:jc w:val="both"/>
      </w:pPr>
      <w:r w:rsidRPr="001F52E1">
        <w:lastRenderedPageBreak/>
        <w:t>XVI - de prevenção, mitigação, preparação, resposta e recuperação de desastres;</w:t>
      </w:r>
    </w:p>
    <w:p w14:paraId="7944D780" w14:textId="77777777" w:rsidR="008C23A9" w:rsidRPr="001F52E1" w:rsidRDefault="008C23A9" w:rsidP="008C23A9">
      <w:pPr>
        <w:suppressAutoHyphens/>
        <w:jc w:val="both"/>
      </w:pPr>
      <w:r w:rsidRPr="001F52E1">
        <w:t>XVII - de defesa;</w:t>
      </w:r>
    </w:p>
    <w:p w14:paraId="610C3A57" w14:textId="77777777" w:rsidR="008C23A9" w:rsidRPr="001F52E1" w:rsidRDefault="008C23A9" w:rsidP="008C23A9">
      <w:pPr>
        <w:suppressAutoHyphens/>
        <w:jc w:val="both"/>
      </w:pPr>
      <w:r w:rsidRPr="001F52E1">
        <w:t>XVIII - de direitos humanos, mulheres e igualdade racial;</w:t>
      </w:r>
    </w:p>
    <w:p w14:paraId="2D270ABA" w14:textId="77777777" w:rsidR="008C23A9" w:rsidRPr="001F52E1" w:rsidRDefault="008C23A9" w:rsidP="008C23A9">
      <w:pPr>
        <w:suppressAutoHyphens/>
        <w:jc w:val="both"/>
      </w:pPr>
      <w:r w:rsidRPr="001F52E1">
        <w:t>XIX - de cultura;</w:t>
      </w:r>
    </w:p>
    <w:p w14:paraId="4DD3435B" w14:textId="77777777" w:rsidR="008C23A9" w:rsidRPr="001F52E1" w:rsidRDefault="008C23A9" w:rsidP="008C23A9">
      <w:pPr>
        <w:suppressAutoHyphens/>
        <w:jc w:val="both"/>
      </w:pPr>
      <w:r w:rsidRPr="001F52E1">
        <w:t xml:space="preserve">XX - </w:t>
      </w:r>
      <w:proofErr w:type="gramStart"/>
      <w:r w:rsidRPr="001F52E1">
        <w:t>de</w:t>
      </w:r>
      <w:proofErr w:type="gramEnd"/>
      <w:r w:rsidRPr="001F52E1">
        <w:t xml:space="preserve"> assistência social;</w:t>
      </w:r>
    </w:p>
    <w:p w14:paraId="3CCBE655" w14:textId="77777777" w:rsidR="008C23A9" w:rsidRPr="001F52E1" w:rsidRDefault="008C23A9" w:rsidP="008C23A9">
      <w:pPr>
        <w:suppressAutoHyphens/>
        <w:jc w:val="both"/>
      </w:pPr>
      <w:r w:rsidRPr="001F52E1">
        <w:t>XXI - outras políticas públicas, a serem definidas na lei de diretrizes orçamentárias do respectivo exercício.</w:t>
      </w:r>
    </w:p>
    <w:p w14:paraId="75501069" w14:textId="77777777" w:rsidR="008C23A9" w:rsidRPr="001F52E1" w:rsidRDefault="008C23A9" w:rsidP="008C23A9">
      <w:pPr>
        <w:suppressAutoHyphens/>
        <w:jc w:val="both"/>
      </w:pPr>
    </w:p>
    <w:p w14:paraId="1B927B91" w14:textId="77777777" w:rsidR="008C23A9" w:rsidRPr="001F52E1" w:rsidRDefault="008C23A9" w:rsidP="008C23A9">
      <w:pPr>
        <w:suppressAutoHyphens/>
        <w:jc w:val="both"/>
      </w:pPr>
      <w:r w:rsidRPr="001F52E1">
        <w:t xml:space="preserve">§3º - O atendimento às políticas públicas prioritárias, gozam preferência as emendas destinadas a obras inacabadas. </w:t>
      </w:r>
    </w:p>
    <w:p w14:paraId="5D9B210C" w14:textId="77777777" w:rsidR="008C23A9" w:rsidRPr="001F52E1" w:rsidRDefault="008C23A9" w:rsidP="008C23A9">
      <w:pPr>
        <w:suppressAutoHyphens/>
        <w:jc w:val="both"/>
      </w:pPr>
      <w:r w:rsidRPr="001F52E1">
        <w:t>Art.</w:t>
      </w:r>
      <w:bookmarkStart w:id="4" w:name="art2§4"/>
      <w:bookmarkEnd w:id="4"/>
      <w:r w:rsidRPr="001F52E1">
        <w:t xml:space="preserve">  4º </w:t>
      </w:r>
      <w:bookmarkStart w:id="5" w:name="art2§6"/>
      <w:bookmarkEnd w:id="5"/>
      <w:r w:rsidRPr="001F52E1">
        <w:t>Os órgãos e unidades executores de políticas públicas publicarão em portarias dos respectivos órgãos, até 30 de setembro do exercício anterior ao que se refere a lei orçamentária anual:</w:t>
      </w:r>
    </w:p>
    <w:p w14:paraId="234FAC1E" w14:textId="77777777" w:rsidR="008C23A9" w:rsidRPr="001F52E1" w:rsidRDefault="008C23A9" w:rsidP="008C23A9">
      <w:pPr>
        <w:suppressAutoHyphens/>
        <w:jc w:val="both"/>
      </w:pPr>
      <w:r w:rsidRPr="001F52E1">
        <w:t>I - Os projetos de investimento, com as estimativas de custos e informações sobre a execução física e financeira;</w:t>
      </w:r>
    </w:p>
    <w:p w14:paraId="428ABDCF" w14:textId="77777777" w:rsidR="008C23A9" w:rsidRPr="001F52E1" w:rsidRDefault="008C23A9" w:rsidP="008C23A9">
      <w:pPr>
        <w:suppressAutoHyphens/>
        <w:jc w:val="both"/>
      </w:pPr>
      <w:r w:rsidRPr="001F52E1">
        <w:t>II - os critérios e as orientações para a execução dos projetos e das ações prioritárias, que deverão ser observados em todas as programações discricionárias do Poder Executivo.</w:t>
      </w:r>
    </w:p>
    <w:p w14:paraId="5FA08FE7" w14:textId="77777777" w:rsidR="008C23A9" w:rsidRPr="001F52E1" w:rsidRDefault="008C23A9" w:rsidP="008C23A9">
      <w:pPr>
        <w:suppressAutoHyphens/>
        <w:jc w:val="both"/>
      </w:pPr>
      <w:bookmarkStart w:id="6" w:name="art2§7"/>
      <w:bookmarkEnd w:id="6"/>
      <w:r w:rsidRPr="001F52E1">
        <w:t>§ 1º As emendas de que trata o </w:t>
      </w:r>
      <w:r w:rsidRPr="001F52E1">
        <w:rPr>
          <w:i/>
          <w:iCs/>
        </w:rPr>
        <w:t>caput</w:t>
      </w:r>
      <w:r w:rsidRPr="001F52E1">
        <w:t> deste artigo deverão identificar de forma precisa o seu objeto, vedada a designação genérica de programação que possa contemplar ações orçamentárias distintas.</w:t>
      </w:r>
    </w:p>
    <w:p w14:paraId="2DBD8BBA" w14:textId="77777777" w:rsidR="008C23A9" w:rsidRPr="001F52E1" w:rsidRDefault="008C23A9" w:rsidP="008C23A9">
      <w:pPr>
        <w:suppressAutoHyphens/>
        <w:jc w:val="both"/>
      </w:pPr>
      <w:bookmarkStart w:id="7" w:name="art6"/>
      <w:bookmarkEnd w:id="7"/>
      <w:r w:rsidRPr="001F52E1">
        <w:t>Art. 5º O autor da emenda deverá informar o objeto e o valor da transferência no momento da indicação do ente beneficiado, com destinação preferencial para de sua autoria.</w:t>
      </w:r>
    </w:p>
    <w:p w14:paraId="5BA62D3E" w14:textId="77777777" w:rsidR="008C23A9" w:rsidRPr="001F52E1" w:rsidRDefault="008C23A9" w:rsidP="008C23A9">
      <w:pPr>
        <w:suppressAutoHyphens/>
        <w:jc w:val="both"/>
      </w:pPr>
      <w:bookmarkStart w:id="8" w:name="art8"/>
      <w:bookmarkEnd w:id="8"/>
      <w:r w:rsidRPr="001F52E1">
        <w:t>Art.6º O beneficiário das emendas individuais impositivas previstas deverá indicar a agência bancária e a conta corrente específica em que serão depositados os recursos, para que seja realizado o depósito e possibilitada a movimentação do conjunto dos recursos.</w:t>
      </w:r>
    </w:p>
    <w:p w14:paraId="11229917" w14:textId="77777777" w:rsidR="008C23A9" w:rsidRPr="001F52E1" w:rsidRDefault="008C23A9" w:rsidP="008C23A9">
      <w:pPr>
        <w:suppressAutoHyphens/>
        <w:jc w:val="both"/>
      </w:pPr>
    </w:p>
    <w:p w14:paraId="7757BA9A" w14:textId="77777777" w:rsidR="008C23A9" w:rsidRPr="001F52E1" w:rsidRDefault="008C23A9" w:rsidP="008C23A9">
      <w:pPr>
        <w:suppressAutoHyphens/>
        <w:jc w:val="both"/>
      </w:pPr>
    </w:p>
    <w:p w14:paraId="7B9EAF6F" w14:textId="77777777" w:rsidR="008C23A9" w:rsidRPr="001F52E1" w:rsidRDefault="008C23A9" w:rsidP="008C23A9">
      <w:pPr>
        <w:suppressAutoHyphens/>
        <w:jc w:val="both"/>
      </w:pPr>
      <w:r w:rsidRPr="001F52E1">
        <w:t>CAPÍTULO III</w:t>
      </w:r>
    </w:p>
    <w:p w14:paraId="11BD4185" w14:textId="77777777" w:rsidR="008C23A9" w:rsidRPr="001F52E1" w:rsidRDefault="008C23A9" w:rsidP="008C23A9">
      <w:pPr>
        <w:suppressAutoHyphens/>
        <w:jc w:val="both"/>
      </w:pPr>
      <w:r w:rsidRPr="001F52E1">
        <w:t>DA EXECUÇÃO DE EMENDAS PARLAMENTARES À DESPESA NA LEI ORÇAMENTÁRIA ANUAL</w:t>
      </w:r>
    </w:p>
    <w:p w14:paraId="24873919" w14:textId="77777777" w:rsidR="008C23A9" w:rsidRPr="001F52E1" w:rsidRDefault="008C23A9" w:rsidP="008C23A9">
      <w:pPr>
        <w:suppressAutoHyphens/>
        <w:jc w:val="both"/>
      </w:pPr>
    </w:p>
    <w:p w14:paraId="72A64D3E" w14:textId="77777777" w:rsidR="008C23A9" w:rsidRPr="001F52E1" w:rsidRDefault="008C23A9" w:rsidP="008C23A9">
      <w:pPr>
        <w:suppressAutoHyphens/>
        <w:jc w:val="both"/>
      </w:pPr>
      <w:bookmarkStart w:id="9" w:name="art10"/>
      <w:bookmarkEnd w:id="9"/>
      <w:r w:rsidRPr="001F52E1">
        <w:t>Art. 7º. São consideradas hipóteses de impedimentos de ordem técnica para execução de emendas parlamentares, exclusivamente:</w:t>
      </w:r>
    </w:p>
    <w:p w14:paraId="70EE4991" w14:textId="77777777" w:rsidR="008C23A9" w:rsidRPr="001F52E1" w:rsidRDefault="008C23A9" w:rsidP="008C23A9">
      <w:pPr>
        <w:suppressAutoHyphens/>
        <w:jc w:val="both"/>
      </w:pPr>
      <w:r w:rsidRPr="001F52E1">
        <w:t>I - Incompatibilidade do objeto da despesa com finalidade ou atributos da ação orçamentária e respectivo subtítulo, bem como dos demais classificadores da despesa;</w:t>
      </w:r>
    </w:p>
    <w:p w14:paraId="00893E3C" w14:textId="77777777" w:rsidR="008C23A9" w:rsidRPr="001F52E1" w:rsidRDefault="008C23A9" w:rsidP="008C23A9">
      <w:pPr>
        <w:suppressAutoHyphens/>
        <w:jc w:val="both"/>
      </w:pPr>
      <w:r w:rsidRPr="001F52E1">
        <w:t>II - óbices cujo prazo para superação inviabilize o empenho no exercício financeiro ou no prazo previsto na legislação aplicável;</w:t>
      </w:r>
    </w:p>
    <w:p w14:paraId="2C252F55" w14:textId="77777777" w:rsidR="008C23A9" w:rsidRPr="001F52E1" w:rsidRDefault="008C23A9" w:rsidP="008C23A9">
      <w:pPr>
        <w:suppressAutoHyphens/>
        <w:jc w:val="both"/>
      </w:pPr>
      <w:r w:rsidRPr="001F52E1">
        <w:t>III - ausência de projeto de engenharia aprovado pelo órgão setorial responsável pela programação, nos casos em que for necessário;</w:t>
      </w:r>
    </w:p>
    <w:p w14:paraId="299597D0" w14:textId="77777777" w:rsidR="008C23A9" w:rsidRPr="001F52E1" w:rsidRDefault="008C23A9" w:rsidP="008C23A9">
      <w:pPr>
        <w:suppressAutoHyphens/>
        <w:jc w:val="both"/>
      </w:pPr>
      <w:r w:rsidRPr="001F52E1">
        <w:t>IV - Ausência de licença ambiental prévia, nos casos em que for necessária;</w:t>
      </w:r>
    </w:p>
    <w:p w14:paraId="6AEDD3EC" w14:textId="77777777" w:rsidR="008C23A9" w:rsidRPr="001F52E1" w:rsidRDefault="008C23A9" w:rsidP="008C23A9">
      <w:pPr>
        <w:suppressAutoHyphens/>
        <w:jc w:val="both"/>
      </w:pPr>
      <w:r w:rsidRPr="001F52E1">
        <w:t>V - Não comprovação da suficiência dos recursos orçamentários e financeiros para conclusão do empreendimento ou de etapa útil com funcionalidade que permita o imediato usufruto dos benefícios pela sociedade;</w:t>
      </w:r>
    </w:p>
    <w:p w14:paraId="40E8069F" w14:textId="77777777" w:rsidR="008C23A9" w:rsidRPr="001F52E1" w:rsidRDefault="008C23A9" w:rsidP="008C23A9">
      <w:pPr>
        <w:suppressAutoHyphens/>
        <w:jc w:val="both"/>
      </w:pPr>
      <w:r w:rsidRPr="001F52E1">
        <w:t>VI - Incompatibilidade com a política pública aprovada no âmbito do órgão setorial responsável pela programação;</w:t>
      </w:r>
    </w:p>
    <w:p w14:paraId="2052E9FD" w14:textId="77777777" w:rsidR="008C23A9" w:rsidRPr="001F52E1" w:rsidRDefault="008C23A9" w:rsidP="008C23A9">
      <w:pPr>
        <w:suppressAutoHyphens/>
        <w:jc w:val="both"/>
      </w:pPr>
      <w:r w:rsidRPr="001F52E1">
        <w:t>VII - incompatibilidade do objeto proposto com o programa do órgão ou ente executor;</w:t>
      </w:r>
    </w:p>
    <w:p w14:paraId="27E75BCA" w14:textId="77777777" w:rsidR="008C23A9" w:rsidRPr="001F52E1" w:rsidRDefault="008C23A9" w:rsidP="008C23A9">
      <w:pPr>
        <w:suppressAutoHyphens/>
        <w:jc w:val="both"/>
      </w:pPr>
      <w:r w:rsidRPr="001F52E1">
        <w:t>VIII - ausência de pertinência temática entre o objeto proposto e a finalidade institucional da entidade beneficiária;</w:t>
      </w:r>
    </w:p>
    <w:p w14:paraId="71B915CB" w14:textId="77777777" w:rsidR="008C23A9" w:rsidRPr="001F52E1" w:rsidRDefault="008C23A9" w:rsidP="008C23A9">
      <w:pPr>
        <w:suppressAutoHyphens/>
        <w:jc w:val="both"/>
      </w:pPr>
      <w:r w:rsidRPr="001F52E1">
        <w:t>IX - Não apresentação de proposta ou plano de trabalho ou apresentação fora dos prazos previstos;</w:t>
      </w:r>
    </w:p>
    <w:p w14:paraId="6485FC8A" w14:textId="77777777" w:rsidR="008C23A9" w:rsidRPr="001F52E1" w:rsidRDefault="008C23A9" w:rsidP="008C23A9">
      <w:pPr>
        <w:suppressAutoHyphens/>
        <w:jc w:val="both"/>
      </w:pPr>
      <w:r w:rsidRPr="001F52E1">
        <w:lastRenderedPageBreak/>
        <w:t>X - Não realização de complementação ou de ajustes solicitados em proposta ou plano de trabalho, bem como realização de complementação ou de ajustes fora dos prazos previstos;</w:t>
      </w:r>
    </w:p>
    <w:p w14:paraId="03361447" w14:textId="77777777" w:rsidR="008C23A9" w:rsidRPr="001F52E1" w:rsidRDefault="008C23A9" w:rsidP="008C23A9">
      <w:pPr>
        <w:suppressAutoHyphens/>
        <w:jc w:val="both"/>
      </w:pPr>
      <w:r w:rsidRPr="001F52E1">
        <w:t>XII - desistência da proposta pelo proponente;</w:t>
      </w:r>
    </w:p>
    <w:p w14:paraId="4CB4889C" w14:textId="77777777" w:rsidR="008C23A9" w:rsidRPr="001F52E1" w:rsidRDefault="008C23A9" w:rsidP="008C23A9">
      <w:pPr>
        <w:suppressAutoHyphens/>
        <w:jc w:val="both"/>
      </w:pPr>
      <w:r w:rsidRPr="001F52E1">
        <w:t>XIII - reprovação da proposta ou plano de trabalho;</w:t>
      </w:r>
    </w:p>
    <w:p w14:paraId="44E9B7F1" w14:textId="77777777" w:rsidR="008C23A9" w:rsidRPr="001F52E1" w:rsidRDefault="008C23A9" w:rsidP="008C23A9">
      <w:pPr>
        <w:suppressAutoHyphens/>
        <w:jc w:val="both"/>
      </w:pPr>
      <w:r w:rsidRPr="001F52E1">
        <w:t>XIV - insuficiência do valor priorizado para a execução orçamentária da proposta ou plano de trabalho;</w:t>
      </w:r>
    </w:p>
    <w:p w14:paraId="55427F47" w14:textId="77777777" w:rsidR="008C23A9" w:rsidRPr="001F52E1" w:rsidRDefault="008C23A9" w:rsidP="008C23A9">
      <w:pPr>
        <w:suppressAutoHyphens/>
        <w:jc w:val="both"/>
      </w:pPr>
      <w:r w:rsidRPr="001F52E1">
        <w:t>XV - Não indicação de instituição financeira e da conta específica para recebimento e movimentação de recursos de transferências especiais pelo ente federado beneficiário no sistema Transferegov.br ou em outro que vier a substituí-lo;</w:t>
      </w:r>
    </w:p>
    <w:p w14:paraId="7319A1C1" w14:textId="77777777" w:rsidR="008C23A9" w:rsidRPr="001F52E1" w:rsidRDefault="008C23A9" w:rsidP="008C23A9">
      <w:pPr>
        <w:suppressAutoHyphens/>
        <w:jc w:val="both"/>
      </w:pPr>
      <w:r w:rsidRPr="001F52E1">
        <w:t>XVI - omissão ou erro na indicação de beneficiário pelo autor da emenda impositiva individual ou de bancada estadual;</w:t>
      </w:r>
    </w:p>
    <w:p w14:paraId="395F5696" w14:textId="77777777" w:rsidR="008C23A9" w:rsidRPr="001F52E1" w:rsidRDefault="008C23A9" w:rsidP="008C23A9">
      <w:pPr>
        <w:suppressAutoHyphens/>
        <w:jc w:val="both"/>
      </w:pPr>
      <w:r w:rsidRPr="001F52E1">
        <w:t>XVII - inscrição no Cadastro Nacional da Pessoa Jurídica (CNPJ) não correspondente à do beneficiário;</w:t>
      </w:r>
    </w:p>
    <w:p w14:paraId="19897A82" w14:textId="77777777" w:rsidR="008C23A9" w:rsidRPr="001F52E1" w:rsidRDefault="008C23A9" w:rsidP="008C23A9">
      <w:pPr>
        <w:suppressAutoHyphens/>
        <w:jc w:val="both"/>
      </w:pPr>
      <w:r w:rsidRPr="001F52E1">
        <w:t>XVIII - incompatibilidade do beneficiário com o subtítulo da programação orçamentária da emenda;</w:t>
      </w:r>
    </w:p>
    <w:p w14:paraId="4A2D81AD" w14:textId="77777777" w:rsidR="008C23A9" w:rsidRPr="001F52E1" w:rsidRDefault="008C23A9" w:rsidP="008C23A9">
      <w:pPr>
        <w:suppressAutoHyphens/>
        <w:jc w:val="both"/>
      </w:pPr>
      <w:r w:rsidRPr="001F52E1">
        <w:t>XIX - inobservância da aplicação mínima obrigatória de 70% (setenta por cento) em despesas de capital nas transferências especiais, por autor;</w:t>
      </w:r>
    </w:p>
    <w:p w14:paraId="4ED4A961" w14:textId="77777777" w:rsidR="008C23A9" w:rsidRPr="001F52E1" w:rsidRDefault="008C23A9" w:rsidP="008C23A9">
      <w:pPr>
        <w:suppressAutoHyphens/>
        <w:jc w:val="both"/>
      </w:pPr>
      <w:r w:rsidRPr="001F52E1">
        <w:t>XX - Atendimento do objeto da programação orçamentária com recursos inferiores ao valor da dotação aprovada para o exercício financeiro, observado que o impedimento incidirá sobre os saldos remanescentes;</w:t>
      </w:r>
    </w:p>
    <w:p w14:paraId="4F72DEC8" w14:textId="77777777" w:rsidR="008C23A9" w:rsidRPr="001F52E1" w:rsidRDefault="008C23A9" w:rsidP="008C23A9">
      <w:pPr>
        <w:suppressAutoHyphens/>
        <w:jc w:val="both"/>
      </w:pPr>
      <w:r w:rsidRPr="001F52E1">
        <w:t>XXI - impossibilidade de atendimento do objeto da programação orçamentária aprovada, ou de uma etapa útil do projeto, em decorrência de insuficiência de dotação orçamentária disponível;</w:t>
      </w:r>
    </w:p>
    <w:p w14:paraId="04D971C1" w14:textId="77777777" w:rsidR="008C23A9" w:rsidRPr="001F52E1" w:rsidRDefault="008C23A9" w:rsidP="008C23A9">
      <w:pPr>
        <w:suppressAutoHyphens/>
        <w:jc w:val="both"/>
      </w:pPr>
      <w:r w:rsidRPr="001F52E1">
        <w:t>XXII - não observância da legislação aplicável ou incompatibilidade das despesas com a política pública setorial e com os critérios técnicos que a consubstanciam;</w:t>
      </w:r>
    </w:p>
    <w:p w14:paraId="24EDBD73" w14:textId="77777777" w:rsidR="008C23A9" w:rsidRPr="001F52E1" w:rsidRDefault="008C23A9" w:rsidP="008C23A9">
      <w:pPr>
        <w:suppressAutoHyphens/>
        <w:jc w:val="both"/>
        <w:rPr>
          <w:b/>
          <w:bCs/>
        </w:rPr>
      </w:pPr>
      <w:r w:rsidRPr="001F52E1">
        <w:t>XXIII - incompatibilidade, devidamente justificada, com o disposto no </w:t>
      </w:r>
      <w:hyperlink r:id="rId7" w:anchor="art37" w:history="1">
        <w:r w:rsidRPr="001F52E1">
          <w:rPr>
            <w:b/>
            <w:bCs/>
            <w:u w:val="single"/>
          </w:rPr>
          <w:t>art. 37 da Constituição Federal;</w:t>
        </w:r>
      </w:hyperlink>
    </w:p>
    <w:p w14:paraId="4F89B16E" w14:textId="77777777" w:rsidR="008C23A9" w:rsidRPr="001F52E1" w:rsidRDefault="008C23A9" w:rsidP="008C23A9">
      <w:pPr>
        <w:suppressAutoHyphens/>
        <w:jc w:val="both"/>
        <w:rPr>
          <w:b/>
          <w:bCs/>
        </w:rPr>
      </w:pPr>
      <w:r w:rsidRPr="001F52E1">
        <w:rPr>
          <w:b/>
          <w:bCs/>
        </w:rPr>
        <w:t>XXIV - alocação de recursos em programação de natureza não discricionária;</w:t>
      </w:r>
    </w:p>
    <w:p w14:paraId="70689BD4" w14:textId="77777777" w:rsidR="008C23A9" w:rsidRPr="001F52E1" w:rsidRDefault="008C23A9" w:rsidP="008C23A9">
      <w:pPr>
        <w:suppressAutoHyphens/>
        <w:jc w:val="both"/>
      </w:pPr>
      <w:r w:rsidRPr="001F52E1">
        <w:t>XXV - ausência de indicação, pelo autor da emenda, do objeto a ser executado, no caso das transferências especiais;</w:t>
      </w:r>
    </w:p>
    <w:p w14:paraId="782F102B" w14:textId="77777777" w:rsidR="008C23A9" w:rsidRPr="001F52E1" w:rsidRDefault="008C23A9" w:rsidP="008C23A9">
      <w:pPr>
        <w:suppressAutoHyphens/>
        <w:jc w:val="both"/>
      </w:pPr>
      <w:r w:rsidRPr="001F52E1">
        <w:t>XXVI - indicação, no caso de transferências especiais, de objeto com valor inferior ao montante mínimo para celebração de convênios e de contrato de repasses previsto no regulamento específico do tema; e</w:t>
      </w:r>
    </w:p>
    <w:p w14:paraId="408C4113" w14:textId="77777777" w:rsidR="008C23A9" w:rsidRPr="001F52E1" w:rsidRDefault="008C23A9" w:rsidP="008C23A9">
      <w:pPr>
        <w:suppressAutoHyphens/>
        <w:jc w:val="both"/>
      </w:pPr>
      <w:r w:rsidRPr="001F52E1">
        <w:t>XXVII - outras hipóteses previstas na lei de diretrizes orçamentárias.</w:t>
      </w:r>
    </w:p>
    <w:p w14:paraId="5FA94EB1" w14:textId="77777777" w:rsidR="008C23A9" w:rsidRPr="001F52E1" w:rsidRDefault="008C23A9" w:rsidP="008C23A9">
      <w:pPr>
        <w:suppressAutoHyphens/>
        <w:jc w:val="both"/>
      </w:pPr>
      <w:r w:rsidRPr="001F52E1">
        <w:t>§ 1º Caberá à área técnica de cada órgão ou ente executor identificar e formalizar existência de qualquer impedimento de ordem técnica, sob pena de responsabilidade.</w:t>
      </w:r>
    </w:p>
    <w:p w14:paraId="7D3CBF81" w14:textId="77777777" w:rsidR="008C23A9" w:rsidRPr="001F52E1" w:rsidRDefault="008C23A9" w:rsidP="008C23A9">
      <w:pPr>
        <w:suppressAutoHyphens/>
        <w:jc w:val="both"/>
      </w:pPr>
      <w:r w:rsidRPr="001F52E1">
        <w:t>§ 2º Formalizada a identificação de impedimento de ordem técnica, caberá ao órgão ou ente executor da emenda analisá-lo e determinar diligências com vistas a assegurar a execução da emenda parlamentar mediante a regularização do impedimento, sempre que possível.</w:t>
      </w:r>
    </w:p>
    <w:p w14:paraId="1E8BA496" w14:textId="77777777" w:rsidR="008C23A9" w:rsidRPr="001F52E1" w:rsidRDefault="008C23A9" w:rsidP="008C23A9">
      <w:pPr>
        <w:suppressAutoHyphens/>
        <w:jc w:val="both"/>
      </w:pPr>
      <w:r w:rsidRPr="001F52E1">
        <w:t>§ 3º Nos casos previstos nos incisos III e IV do </w:t>
      </w:r>
      <w:r w:rsidRPr="001F52E1">
        <w:rPr>
          <w:i/>
          <w:iCs/>
        </w:rPr>
        <w:t>caput</w:t>
      </w:r>
      <w:r w:rsidRPr="001F52E1">
        <w:t> deste artigo, será realizado o empenho das programações, e a licença ambiental e o projeto de engenharia deverão ser providenciados no prazo para resolução da cláusula suspensiva.</w:t>
      </w:r>
    </w:p>
    <w:p w14:paraId="6E35D78B" w14:textId="77777777" w:rsidR="008C23A9" w:rsidRPr="001F52E1" w:rsidRDefault="008C23A9" w:rsidP="008C23A9">
      <w:pPr>
        <w:suppressAutoHyphens/>
        <w:jc w:val="both"/>
      </w:pPr>
      <w:r w:rsidRPr="001F52E1">
        <w:t>Art. 8º. Fica autorizado o contingenciamento de dotações de emendas parlamentares até a mesma proporção aplicada às demais despesas discricionárias, com vistas a atender ao disposto nas normas fiscais vigentes.</w:t>
      </w:r>
    </w:p>
    <w:p w14:paraId="229AF386" w14:textId="77777777" w:rsidR="008C23A9" w:rsidRPr="001F52E1" w:rsidRDefault="008C23A9" w:rsidP="008C23A9">
      <w:pPr>
        <w:suppressAutoHyphens/>
        <w:jc w:val="both"/>
      </w:pPr>
      <w:r w:rsidRPr="001F52E1">
        <w:t>Parágrafo único. O contingenciamento de que trata o </w:t>
      </w:r>
      <w:r w:rsidRPr="001F52E1">
        <w:rPr>
          <w:i/>
          <w:iCs/>
        </w:rPr>
        <w:t>caput</w:t>
      </w:r>
      <w:r w:rsidRPr="001F52E1">
        <w:t> deste artigo necessariamente observará as prioridades elencadas pelo Poder Legislativo.</w:t>
      </w:r>
    </w:p>
    <w:p w14:paraId="2D7D1141" w14:textId="77777777" w:rsidR="008C23A9" w:rsidRPr="001F52E1" w:rsidRDefault="008C23A9" w:rsidP="008C23A9">
      <w:pPr>
        <w:suppressAutoHyphens/>
        <w:jc w:val="both"/>
      </w:pPr>
      <w:bookmarkStart w:id="10" w:name="art14"/>
      <w:bookmarkEnd w:id="10"/>
      <w:r w:rsidRPr="001F52E1">
        <w:t xml:space="preserve">Art. 9º. É vedada a imposição de regra, restrição ou impedimento às emendas parlamentares que não sejam aplicáveis às programações orçamentárias </w:t>
      </w:r>
    </w:p>
    <w:p w14:paraId="320BBF95" w14:textId="77777777" w:rsidR="008C23A9" w:rsidRPr="001F52E1" w:rsidRDefault="008C23A9" w:rsidP="008C23A9">
      <w:pPr>
        <w:suppressAutoHyphens/>
        <w:jc w:val="both"/>
      </w:pPr>
    </w:p>
    <w:p w14:paraId="07C19039" w14:textId="77777777" w:rsidR="008C23A9" w:rsidRPr="001F52E1" w:rsidRDefault="008C23A9" w:rsidP="008C23A9">
      <w:pPr>
        <w:suppressAutoHyphens/>
      </w:pPr>
      <w:bookmarkStart w:id="11" w:name="art11"/>
      <w:bookmarkStart w:id="12" w:name="art12"/>
      <w:bookmarkStart w:id="13" w:name="art13"/>
      <w:bookmarkEnd w:id="11"/>
      <w:bookmarkEnd w:id="12"/>
      <w:bookmarkEnd w:id="13"/>
    </w:p>
    <w:p w14:paraId="27C68D10" w14:textId="77777777" w:rsidR="008C23A9" w:rsidRPr="001F52E1" w:rsidRDefault="008C23A9" w:rsidP="008C23A9">
      <w:pPr>
        <w:suppressAutoHyphens/>
        <w:jc w:val="center"/>
      </w:pPr>
      <w:r w:rsidRPr="001F52E1">
        <w:lastRenderedPageBreak/>
        <w:t>CAPÍTULO IV</w:t>
      </w:r>
    </w:p>
    <w:p w14:paraId="071E54B1" w14:textId="77777777" w:rsidR="008C23A9" w:rsidRPr="001F52E1" w:rsidRDefault="008C23A9" w:rsidP="008C23A9">
      <w:pPr>
        <w:suppressAutoHyphens/>
        <w:jc w:val="center"/>
      </w:pPr>
      <w:r w:rsidRPr="001F52E1">
        <w:t>DISPOSIÇÕES FINAIS</w:t>
      </w:r>
    </w:p>
    <w:p w14:paraId="31A3AE6B" w14:textId="77777777" w:rsidR="008C23A9" w:rsidRPr="001F52E1" w:rsidRDefault="008C23A9" w:rsidP="008C23A9">
      <w:pPr>
        <w:suppressAutoHyphens/>
      </w:pPr>
    </w:p>
    <w:p w14:paraId="6F670779" w14:textId="77777777" w:rsidR="008C23A9" w:rsidRPr="001F52E1" w:rsidRDefault="008C23A9" w:rsidP="008C23A9">
      <w:pPr>
        <w:suppressAutoHyphens/>
      </w:pPr>
      <w:bookmarkStart w:id="14" w:name="art16"/>
      <w:bookmarkEnd w:id="14"/>
      <w:r w:rsidRPr="001F52E1">
        <w:t>Art. 10. Esta Lei Complementar entra em vigor na data de sua publicação. </w:t>
      </w:r>
    </w:p>
    <w:p w14:paraId="5E96AD88" w14:textId="77777777" w:rsidR="008C23A9" w:rsidRPr="001F52E1" w:rsidRDefault="008C23A9" w:rsidP="008C23A9">
      <w:pPr>
        <w:suppressAutoHyphens/>
      </w:pPr>
    </w:p>
    <w:p w14:paraId="551CF83E" w14:textId="77777777" w:rsidR="00305125" w:rsidRDefault="00305125" w:rsidP="00305125">
      <w:pPr>
        <w:widowControl w:val="0"/>
        <w:spacing w:line="264" w:lineRule="auto"/>
      </w:pPr>
    </w:p>
    <w:p w14:paraId="76168159" w14:textId="4E93CA4D" w:rsidR="00305125" w:rsidRDefault="00305125" w:rsidP="00305125">
      <w:pPr>
        <w:widowControl w:val="0"/>
        <w:spacing w:line="264" w:lineRule="auto"/>
      </w:pPr>
      <w:r>
        <w:t>Anchieta/SC, em 2</w:t>
      </w:r>
      <w:r w:rsidR="008C23A9">
        <w:t>9</w:t>
      </w:r>
      <w:r>
        <w:t xml:space="preserve"> de agosto de 2025.</w:t>
      </w:r>
    </w:p>
    <w:p w14:paraId="3599D589" w14:textId="1C5244CC" w:rsidR="00A50EAE" w:rsidRDefault="00305125" w:rsidP="00305125">
      <w:pPr>
        <w:widowControl w:val="0"/>
        <w:spacing w:line="360" w:lineRule="auto"/>
        <w:rPr>
          <w:shd w:val="clear" w:color="auto" w:fill="FFFFFF"/>
        </w:rPr>
      </w:pPr>
      <w:r>
        <w:t xml:space="preserve">  </w:t>
      </w:r>
    </w:p>
    <w:p w14:paraId="1F765260" w14:textId="77777777" w:rsidR="009F3831" w:rsidRDefault="009F3831" w:rsidP="009F3831">
      <w:pPr>
        <w:spacing w:line="276" w:lineRule="auto"/>
        <w:ind w:firstLine="708"/>
        <w:jc w:val="both"/>
        <w:rPr>
          <w:shd w:val="clear" w:color="auto" w:fill="FFFFFF"/>
        </w:rPr>
      </w:pPr>
    </w:p>
    <w:p w14:paraId="45719935" w14:textId="77777777" w:rsidR="009F3831" w:rsidRPr="00C77128" w:rsidRDefault="009F3831" w:rsidP="009F3831">
      <w:pPr>
        <w:spacing w:line="276" w:lineRule="auto"/>
        <w:ind w:firstLine="708"/>
        <w:jc w:val="both"/>
      </w:pPr>
    </w:p>
    <w:p w14:paraId="69A1ACF4" w14:textId="77777777" w:rsidR="00A50EAE" w:rsidRPr="00C77128" w:rsidRDefault="00A50EAE" w:rsidP="00A50EAE">
      <w:pPr>
        <w:spacing w:line="276" w:lineRule="auto"/>
        <w:jc w:val="both"/>
      </w:pPr>
    </w:p>
    <w:p w14:paraId="7A74F1B7" w14:textId="77777777" w:rsidR="00A50EAE" w:rsidRPr="00016E94" w:rsidRDefault="00A50EAE" w:rsidP="00A50EAE">
      <w:pPr>
        <w:jc w:val="center"/>
        <w:rPr>
          <w:b/>
          <w:i/>
          <w:iCs/>
        </w:rPr>
      </w:pPr>
      <w:r w:rsidRPr="00016E94">
        <w:rPr>
          <w:b/>
          <w:i/>
          <w:iCs/>
        </w:rPr>
        <w:t>MOACIR PEDRO PIOVEZANI</w:t>
      </w:r>
    </w:p>
    <w:p w14:paraId="7369FAF4" w14:textId="77777777" w:rsidR="00A50EAE" w:rsidRDefault="00A50EAE" w:rsidP="00A50EAE">
      <w:pPr>
        <w:jc w:val="center"/>
        <w:rPr>
          <w:i/>
          <w:iCs/>
        </w:rPr>
      </w:pPr>
      <w:r w:rsidRPr="00C77128">
        <w:rPr>
          <w:i/>
          <w:iCs/>
        </w:rPr>
        <w:t xml:space="preserve">Prefeito </w:t>
      </w:r>
    </w:p>
    <w:p w14:paraId="077513AC" w14:textId="77777777" w:rsidR="00D15691" w:rsidRDefault="00D15691" w:rsidP="00A50EAE">
      <w:pPr>
        <w:jc w:val="center"/>
        <w:rPr>
          <w:i/>
          <w:iCs/>
        </w:rPr>
      </w:pPr>
    </w:p>
    <w:p w14:paraId="5ADE709C" w14:textId="77777777" w:rsidR="00305125" w:rsidRDefault="00305125" w:rsidP="00A50EAE">
      <w:pPr>
        <w:jc w:val="center"/>
        <w:rPr>
          <w:i/>
          <w:iCs/>
        </w:rPr>
      </w:pPr>
    </w:p>
    <w:p w14:paraId="2651EEAB" w14:textId="77777777" w:rsidR="00305125" w:rsidRDefault="00305125" w:rsidP="00A50EAE">
      <w:pPr>
        <w:jc w:val="center"/>
        <w:rPr>
          <w:i/>
          <w:iCs/>
        </w:rPr>
      </w:pPr>
    </w:p>
    <w:p w14:paraId="52D6A21B" w14:textId="77777777" w:rsidR="00305125" w:rsidRDefault="00305125" w:rsidP="00A50EAE">
      <w:pPr>
        <w:jc w:val="center"/>
        <w:rPr>
          <w:i/>
          <w:iCs/>
        </w:rPr>
      </w:pPr>
    </w:p>
    <w:p w14:paraId="51B0A61A" w14:textId="77777777" w:rsidR="00305125" w:rsidRDefault="00305125" w:rsidP="00A50EAE">
      <w:pPr>
        <w:jc w:val="center"/>
        <w:rPr>
          <w:i/>
          <w:iCs/>
        </w:rPr>
      </w:pPr>
    </w:p>
    <w:p w14:paraId="4FF846E5" w14:textId="77777777" w:rsidR="00305125" w:rsidRDefault="00305125" w:rsidP="00A50EAE">
      <w:pPr>
        <w:jc w:val="center"/>
        <w:rPr>
          <w:i/>
          <w:iCs/>
        </w:rPr>
      </w:pPr>
    </w:p>
    <w:p w14:paraId="4EA7D19E" w14:textId="77777777" w:rsidR="00305125" w:rsidRDefault="00305125" w:rsidP="00A50EAE">
      <w:pPr>
        <w:jc w:val="center"/>
        <w:rPr>
          <w:i/>
          <w:iCs/>
        </w:rPr>
      </w:pPr>
    </w:p>
    <w:p w14:paraId="0469A474" w14:textId="77777777" w:rsidR="008C23A9" w:rsidRDefault="008C23A9" w:rsidP="00A50EAE">
      <w:pPr>
        <w:jc w:val="center"/>
        <w:rPr>
          <w:i/>
          <w:iCs/>
        </w:rPr>
      </w:pPr>
    </w:p>
    <w:p w14:paraId="3B363B17" w14:textId="77777777" w:rsidR="008C23A9" w:rsidRDefault="008C23A9" w:rsidP="00A50EAE">
      <w:pPr>
        <w:jc w:val="center"/>
        <w:rPr>
          <w:i/>
          <w:iCs/>
        </w:rPr>
      </w:pPr>
    </w:p>
    <w:p w14:paraId="680C3797" w14:textId="77777777" w:rsidR="008C23A9" w:rsidRDefault="008C23A9" w:rsidP="00A50EAE">
      <w:pPr>
        <w:jc w:val="center"/>
        <w:rPr>
          <w:i/>
          <w:iCs/>
        </w:rPr>
      </w:pPr>
    </w:p>
    <w:p w14:paraId="7FF07EEE" w14:textId="77777777" w:rsidR="008C23A9" w:rsidRDefault="008C23A9" w:rsidP="00A50EAE">
      <w:pPr>
        <w:jc w:val="center"/>
        <w:rPr>
          <w:i/>
          <w:iCs/>
        </w:rPr>
      </w:pPr>
    </w:p>
    <w:p w14:paraId="34FD9D21" w14:textId="77777777" w:rsidR="008C23A9" w:rsidRDefault="008C23A9" w:rsidP="00A50EAE">
      <w:pPr>
        <w:jc w:val="center"/>
        <w:rPr>
          <w:i/>
          <w:iCs/>
        </w:rPr>
      </w:pPr>
    </w:p>
    <w:p w14:paraId="10613418" w14:textId="77777777" w:rsidR="008C23A9" w:rsidRDefault="008C23A9" w:rsidP="00A50EAE">
      <w:pPr>
        <w:jc w:val="center"/>
        <w:rPr>
          <w:i/>
          <w:iCs/>
        </w:rPr>
      </w:pPr>
    </w:p>
    <w:p w14:paraId="49EC0995" w14:textId="77777777" w:rsidR="008C23A9" w:rsidRDefault="008C23A9" w:rsidP="00A50EAE">
      <w:pPr>
        <w:jc w:val="center"/>
        <w:rPr>
          <w:i/>
          <w:iCs/>
        </w:rPr>
      </w:pPr>
    </w:p>
    <w:p w14:paraId="358DCF86" w14:textId="77777777" w:rsidR="008C23A9" w:rsidRDefault="008C23A9" w:rsidP="00A50EAE">
      <w:pPr>
        <w:jc w:val="center"/>
        <w:rPr>
          <w:i/>
          <w:iCs/>
        </w:rPr>
      </w:pPr>
    </w:p>
    <w:p w14:paraId="05CCDD11" w14:textId="77777777" w:rsidR="008C23A9" w:rsidRDefault="008C23A9" w:rsidP="00A50EAE">
      <w:pPr>
        <w:jc w:val="center"/>
        <w:rPr>
          <w:i/>
          <w:iCs/>
        </w:rPr>
      </w:pPr>
    </w:p>
    <w:p w14:paraId="60EA18E9" w14:textId="77777777" w:rsidR="008C23A9" w:rsidRDefault="008C23A9" w:rsidP="00A50EAE">
      <w:pPr>
        <w:jc w:val="center"/>
        <w:rPr>
          <w:i/>
          <w:iCs/>
        </w:rPr>
      </w:pPr>
    </w:p>
    <w:p w14:paraId="6860D856" w14:textId="77777777" w:rsidR="008C23A9" w:rsidRDefault="008C23A9" w:rsidP="00A50EAE">
      <w:pPr>
        <w:jc w:val="center"/>
        <w:rPr>
          <w:i/>
          <w:iCs/>
        </w:rPr>
      </w:pPr>
    </w:p>
    <w:p w14:paraId="61667362" w14:textId="77777777" w:rsidR="008C23A9" w:rsidRDefault="008C23A9" w:rsidP="00A50EAE">
      <w:pPr>
        <w:jc w:val="center"/>
        <w:rPr>
          <w:i/>
          <w:iCs/>
        </w:rPr>
      </w:pPr>
    </w:p>
    <w:p w14:paraId="790194B6" w14:textId="77777777" w:rsidR="008C23A9" w:rsidRDefault="008C23A9" w:rsidP="00A50EAE">
      <w:pPr>
        <w:jc w:val="center"/>
        <w:rPr>
          <w:i/>
          <w:iCs/>
        </w:rPr>
      </w:pPr>
    </w:p>
    <w:p w14:paraId="0C7473F8" w14:textId="77777777" w:rsidR="008C23A9" w:rsidRDefault="008C23A9" w:rsidP="00A50EAE">
      <w:pPr>
        <w:jc w:val="center"/>
        <w:rPr>
          <w:i/>
          <w:iCs/>
        </w:rPr>
      </w:pPr>
    </w:p>
    <w:p w14:paraId="71A81818" w14:textId="77777777" w:rsidR="008C23A9" w:rsidRDefault="008C23A9" w:rsidP="00A50EAE">
      <w:pPr>
        <w:jc w:val="center"/>
        <w:rPr>
          <w:i/>
          <w:iCs/>
        </w:rPr>
      </w:pPr>
    </w:p>
    <w:p w14:paraId="249CE984" w14:textId="77777777" w:rsidR="008C23A9" w:rsidRDefault="008C23A9" w:rsidP="00A50EAE">
      <w:pPr>
        <w:jc w:val="center"/>
        <w:rPr>
          <w:i/>
          <w:iCs/>
        </w:rPr>
      </w:pPr>
    </w:p>
    <w:p w14:paraId="39F8E461" w14:textId="77777777" w:rsidR="008C23A9" w:rsidRDefault="008C23A9" w:rsidP="00A50EAE">
      <w:pPr>
        <w:jc w:val="center"/>
        <w:rPr>
          <w:i/>
          <w:iCs/>
        </w:rPr>
      </w:pPr>
    </w:p>
    <w:p w14:paraId="63D8BE6E" w14:textId="77777777" w:rsidR="008C23A9" w:rsidRDefault="008C23A9" w:rsidP="00A50EAE">
      <w:pPr>
        <w:jc w:val="center"/>
        <w:rPr>
          <w:i/>
          <w:iCs/>
        </w:rPr>
      </w:pPr>
    </w:p>
    <w:p w14:paraId="7CE721FE" w14:textId="77777777" w:rsidR="008C23A9" w:rsidRDefault="008C23A9" w:rsidP="00A50EAE">
      <w:pPr>
        <w:jc w:val="center"/>
        <w:rPr>
          <w:i/>
          <w:iCs/>
        </w:rPr>
      </w:pPr>
    </w:p>
    <w:p w14:paraId="638042E6" w14:textId="77777777" w:rsidR="008C23A9" w:rsidRDefault="008C23A9" w:rsidP="00A50EAE">
      <w:pPr>
        <w:jc w:val="center"/>
        <w:rPr>
          <w:i/>
          <w:iCs/>
        </w:rPr>
      </w:pPr>
    </w:p>
    <w:p w14:paraId="10E8460C" w14:textId="77777777" w:rsidR="008C23A9" w:rsidRDefault="008C23A9" w:rsidP="00A50EAE">
      <w:pPr>
        <w:jc w:val="center"/>
        <w:rPr>
          <w:i/>
          <w:iCs/>
        </w:rPr>
      </w:pPr>
    </w:p>
    <w:p w14:paraId="11E7E176" w14:textId="77777777" w:rsidR="008C23A9" w:rsidRDefault="008C23A9" w:rsidP="00A50EAE">
      <w:pPr>
        <w:jc w:val="center"/>
        <w:rPr>
          <w:i/>
          <w:iCs/>
        </w:rPr>
      </w:pPr>
    </w:p>
    <w:p w14:paraId="17E1D8E0" w14:textId="77777777" w:rsidR="008C23A9" w:rsidRDefault="008C23A9" w:rsidP="00A50EAE">
      <w:pPr>
        <w:jc w:val="center"/>
        <w:rPr>
          <w:i/>
          <w:iCs/>
        </w:rPr>
      </w:pPr>
    </w:p>
    <w:p w14:paraId="7F181AC4" w14:textId="77777777" w:rsidR="008C23A9" w:rsidRDefault="008C23A9" w:rsidP="00A50EAE">
      <w:pPr>
        <w:jc w:val="center"/>
        <w:rPr>
          <w:i/>
          <w:iCs/>
        </w:rPr>
      </w:pPr>
    </w:p>
    <w:p w14:paraId="64933368" w14:textId="77777777" w:rsidR="008C23A9" w:rsidRDefault="008C23A9" w:rsidP="00A50EAE">
      <w:pPr>
        <w:jc w:val="center"/>
        <w:rPr>
          <w:i/>
          <w:iCs/>
        </w:rPr>
      </w:pPr>
    </w:p>
    <w:p w14:paraId="78475E69" w14:textId="77777777" w:rsidR="00305125" w:rsidRDefault="00305125" w:rsidP="00A50EAE">
      <w:pPr>
        <w:jc w:val="center"/>
        <w:rPr>
          <w:i/>
          <w:iCs/>
        </w:rPr>
      </w:pPr>
    </w:p>
    <w:p w14:paraId="289F6870" w14:textId="77777777" w:rsidR="00A50EAE" w:rsidRPr="00C77128" w:rsidRDefault="00A50EAE" w:rsidP="00A50EAE">
      <w:pPr>
        <w:jc w:val="center"/>
        <w:rPr>
          <w:i/>
          <w:iCs/>
        </w:rPr>
      </w:pPr>
    </w:p>
    <w:p w14:paraId="06765626" w14:textId="77777777" w:rsidR="00A50EAE" w:rsidRPr="00C77128" w:rsidRDefault="00A50EAE" w:rsidP="00A50EAE">
      <w:pPr>
        <w:rPr>
          <w:sz w:val="18"/>
          <w:szCs w:val="18"/>
        </w:rPr>
      </w:pPr>
      <w:r w:rsidRPr="00C77128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C77128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4D6A03A" w14:textId="586DB129" w:rsidR="00B0486C" w:rsidRPr="0058740B" w:rsidRDefault="00A50EAE" w:rsidP="009F3831">
      <w:pPr>
        <w:rPr>
          <w:sz w:val="16"/>
          <w:szCs w:val="16"/>
        </w:rPr>
      </w:pPr>
      <w:r w:rsidRPr="00305125">
        <w:rPr>
          <w:b/>
          <w:bCs/>
          <w:i/>
          <w:iCs/>
          <w:sz w:val="18"/>
          <w:szCs w:val="18"/>
        </w:rPr>
        <w:t xml:space="preserve">Ari </w:t>
      </w:r>
      <w:r w:rsidR="00305125" w:rsidRPr="00305125">
        <w:rPr>
          <w:b/>
          <w:bCs/>
          <w:i/>
          <w:iCs/>
          <w:sz w:val="18"/>
          <w:szCs w:val="18"/>
        </w:rPr>
        <w:t>P</w:t>
      </w:r>
      <w:r w:rsidRPr="00305125">
        <w:rPr>
          <w:b/>
          <w:bCs/>
          <w:i/>
          <w:iCs/>
          <w:sz w:val="18"/>
          <w:szCs w:val="18"/>
        </w:rPr>
        <w:t>restes de Oliveira</w:t>
      </w:r>
      <w:r>
        <w:rPr>
          <w:b/>
          <w:bCs/>
          <w:sz w:val="18"/>
          <w:szCs w:val="18"/>
        </w:rPr>
        <w:t xml:space="preserve"> –</w:t>
      </w:r>
      <w:r w:rsidRPr="00C77128">
        <w:rPr>
          <w:b/>
          <w:i/>
          <w:sz w:val="18"/>
          <w:szCs w:val="18"/>
        </w:rPr>
        <w:t xml:space="preserve"> </w:t>
      </w:r>
      <w:r w:rsidRPr="00C77128">
        <w:rPr>
          <w:bCs/>
          <w:sz w:val="18"/>
          <w:szCs w:val="18"/>
          <w:lang w:val="x-none" w:eastAsia="x-none"/>
        </w:rPr>
        <w:t>Secret</w:t>
      </w:r>
      <w:r>
        <w:rPr>
          <w:bCs/>
          <w:sz w:val="18"/>
          <w:szCs w:val="18"/>
          <w:lang w:val="x-none" w:eastAsia="x-none"/>
        </w:rPr>
        <w:t xml:space="preserve">ário de </w:t>
      </w:r>
      <w:r w:rsidRPr="00C77128">
        <w:rPr>
          <w:bCs/>
          <w:sz w:val="18"/>
          <w:szCs w:val="18"/>
          <w:lang w:val="x-none" w:eastAsia="x-none"/>
        </w:rPr>
        <w:t xml:space="preserve">Administração </w:t>
      </w:r>
      <w:r w:rsidRPr="00C77128">
        <w:rPr>
          <w:bCs/>
          <w:sz w:val="18"/>
          <w:szCs w:val="18"/>
          <w:lang w:eastAsia="x-none"/>
        </w:rPr>
        <w:t>e Gestão.</w:t>
      </w:r>
      <w:r w:rsidRPr="00C77128">
        <w:rPr>
          <w:i/>
          <w:iCs/>
        </w:rPr>
        <w:t xml:space="preserve"> </w:t>
      </w:r>
    </w:p>
    <w:sectPr w:rsidR="00B0486C" w:rsidRPr="0058740B" w:rsidSect="008C23A9">
      <w:headerReference w:type="default" r:id="rId9"/>
      <w:footerReference w:type="default" r:id="rId10"/>
      <w:pgSz w:w="11907" w:h="16840" w:code="9"/>
      <w:pgMar w:top="1985" w:right="1134" w:bottom="1135" w:left="1276" w:header="34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7E3309" w14:textId="77777777" w:rsidR="00C74418" w:rsidRDefault="00C74418">
      <w:r>
        <w:separator/>
      </w:r>
    </w:p>
  </w:endnote>
  <w:endnote w:type="continuationSeparator" w:id="0">
    <w:p w14:paraId="2BF5A56C" w14:textId="77777777" w:rsidR="00C74418" w:rsidRDefault="00C74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E3EFF1" w14:textId="77777777" w:rsidR="00C74418" w:rsidRDefault="00C74418">
      <w:r>
        <w:separator/>
      </w:r>
    </w:p>
  </w:footnote>
  <w:footnote w:type="continuationSeparator" w:id="0">
    <w:p w14:paraId="7031299F" w14:textId="77777777" w:rsidR="00C74418" w:rsidRDefault="00C74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25D903EA">
          <wp:extent cx="7092564" cy="1145540"/>
          <wp:effectExtent l="0" t="0" r="0" b="0"/>
          <wp:docPr id="230352151" name="Imagem 2303521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43100" cy="11537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7"/>
  </w:num>
  <w:num w:numId="10">
    <w:abstractNumId w:val="14"/>
  </w:num>
  <w:num w:numId="11">
    <w:abstractNumId w:val="17"/>
  </w:num>
  <w:num w:numId="12">
    <w:abstractNumId w:val="1"/>
  </w:num>
  <w:num w:numId="13">
    <w:abstractNumId w:val="18"/>
  </w:num>
  <w:num w:numId="14">
    <w:abstractNumId w:val="16"/>
  </w:num>
  <w:num w:numId="15">
    <w:abstractNumId w:val="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1"/>
  </w:num>
  <w:num w:numId="18">
    <w:abstractNumId w:val="4"/>
  </w:num>
  <w:num w:numId="19">
    <w:abstractNumId w:val="13"/>
  </w:num>
  <w:num w:numId="20">
    <w:abstractNumId w:val="6"/>
  </w:num>
  <w:num w:numId="21">
    <w:abstractNumId w:val="9"/>
  </w:num>
  <w:num w:numId="22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4489"/>
    <w:rsid w:val="00005739"/>
    <w:rsid w:val="00007BAA"/>
    <w:rsid w:val="000100A3"/>
    <w:rsid w:val="0001230B"/>
    <w:rsid w:val="00016E94"/>
    <w:rsid w:val="0002017E"/>
    <w:rsid w:val="00023A9F"/>
    <w:rsid w:val="0002571D"/>
    <w:rsid w:val="00025BC2"/>
    <w:rsid w:val="000315D6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0851"/>
    <w:rsid w:val="000A2062"/>
    <w:rsid w:val="000A26D9"/>
    <w:rsid w:val="000A42EC"/>
    <w:rsid w:val="000B4ABA"/>
    <w:rsid w:val="000B4D0A"/>
    <w:rsid w:val="000C0203"/>
    <w:rsid w:val="000C308F"/>
    <w:rsid w:val="000C33B6"/>
    <w:rsid w:val="000C6FA5"/>
    <w:rsid w:val="000D365D"/>
    <w:rsid w:val="000D7544"/>
    <w:rsid w:val="000E1C45"/>
    <w:rsid w:val="000E2685"/>
    <w:rsid w:val="000E3B11"/>
    <w:rsid w:val="000F0534"/>
    <w:rsid w:val="000F1A9C"/>
    <w:rsid w:val="000F319D"/>
    <w:rsid w:val="000F4443"/>
    <w:rsid w:val="00100618"/>
    <w:rsid w:val="001049EA"/>
    <w:rsid w:val="0011517D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233A"/>
    <w:rsid w:val="001452D2"/>
    <w:rsid w:val="00151116"/>
    <w:rsid w:val="00151AFB"/>
    <w:rsid w:val="00151F3C"/>
    <w:rsid w:val="00164C7B"/>
    <w:rsid w:val="00166EF8"/>
    <w:rsid w:val="00173AE1"/>
    <w:rsid w:val="0017564F"/>
    <w:rsid w:val="00177C90"/>
    <w:rsid w:val="0018174B"/>
    <w:rsid w:val="001823D7"/>
    <w:rsid w:val="0018735F"/>
    <w:rsid w:val="0019106D"/>
    <w:rsid w:val="00194998"/>
    <w:rsid w:val="00196A55"/>
    <w:rsid w:val="001A743C"/>
    <w:rsid w:val="001B1FF8"/>
    <w:rsid w:val="001B38C0"/>
    <w:rsid w:val="001B419D"/>
    <w:rsid w:val="001B4E40"/>
    <w:rsid w:val="001B775D"/>
    <w:rsid w:val="001C1B34"/>
    <w:rsid w:val="001C2024"/>
    <w:rsid w:val="001C2BFD"/>
    <w:rsid w:val="001C6D91"/>
    <w:rsid w:val="001D10E9"/>
    <w:rsid w:val="001D7307"/>
    <w:rsid w:val="001E07B0"/>
    <w:rsid w:val="001E22C7"/>
    <w:rsid w:val="001E30E3"/>
    <w:rsid w:val="001F1EF3"/>
    <w:rsid w:val="001F640E"/>
    <w:rsid w:val="001F781E"/>
    <w:rsid w:val="0020052E"/>
    <w:rsid w:val="00200B87"/>
    <w:rsid w:val="0020548F"/>
    <w:rsid w:val="002105CE"/>
    <w:rsid w:val="00213C71"/>
    <w:rsid w:val="00215982"/>
    <w:rsid w:val="00220D49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3E3D"/>
    <w:rsid w:val="0026498F"/>
    <w:rsid w:val="00274F21"/>
    <w:rsid w:val="00275FC1"/>
    <w:rsid w:val="00277303"/>
    <w:rsid w:val="00281EE0"/>
    <w:rsid w:val="002831D0"/>
    <w:rsid w:val="00287431"/>
    <w:rsid w:val="0029129E"/>
    <w:rsid w:val="002916F0"/>
    <w:rsid w:val="00294407"/>
    <w:rsid w:val="002A7DA2"/>
    <w:rsid w:val="002B54BA"/>
    <w:rsid w:val="002B6E52"/>
    <w:rsid w:val="002D6685"/>
    <w:rsid w:val="002E2DC1"/>
    <w:rsid w:val="002E44F3"/>
    <w:rsid w:val="002E7F38"/>
    <w:rsid w:val="002F52DE"/>
    <w:rsid w:val="00304CC7"/>
    <w:rsid w:val="00305125"/>
    <w:rsid w:val="003061B4"/>
    <w:rsid w:val="003142EA"/>
    <w:rsid w:val="00321112"/>
    <w:rsid w:val="003213F6"/>
    <w:rsid w:val="00321752"/>
    <w:rsid w:val="00321BC4"/>
    <w:rsid w:val="00323210"/>
    <w:rsid w:val="003248D1"/>
    <w:rsid w:val="003372E2"/>
    <w:rsid w:val="00341035"/>
    <w:rsid w:val="00344A94"/>
    <w:rsid w:val="00354BCC"/>
    <w:rsid w:val="00354D71"/>
    <w:rsid w:val="00357DF5"/>
    <w:rsid w:val="003616C8"/>
    <w:rsid w:val="00364E8A"/>
    <w:rsid w:val="00364FA6"/>
    <w:rsid w:val="003706FF"/>
    <w:rsid w:val="00370BBE"/>
    <w:rsid w:val="00371D31"/>
    <w:rsid w:val="003728F1"/>
    <w:rsid w:val="00372DA5"/>
    <w:rsid w:val="00373C13"/>
    <w:rsid w:val="00377836"/>
    <w:rsid w:val="00377C35"/>
    <w:rsid w:val="00381B66"/>
    <w:rsid w:val="00384660"/>
    <w:rsid w:val="0038651C"/>
    <w:rsid w:val="0039069D"/>
    <w:rsid w:val="003906F7"/>
    <w:rsid w:val="003A152D"/>
    <w:rsid w:val="003A6000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04BA"/>
    <w:rsid w:val="004045C3"/>
    <w:rsid w:val="0040482E"/>
    <w:rsid w:val="00404B12"/>
    <w:rsid w:val="0040509F"/>
    <w:rsid w:val="004075F9"/>
    <w:rsid w:val="00407FAC"/>
    <w:rsid w:val="00414611"/>
    <w:rsid w:val="004255B1"/>
    <w:rsid w:val="00427EBC"/>
    <w:rsid w:val="00435490"/>
    <w:rsid w:val="00435CAB"/>
    <w:rsid w:val="00435F95"/>
    <w:rsid w:val="00437B9B"/>
    <w:rsid w:val="0044375B"/>
    <w:rsid w:val="0044512B"/>
    <w:rsid w:val="00446DB9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77CA9"/>
    <w:rsid w:val="004818BC"/>
    <w:rsid w:val="00487CDF"/>
    <w:rsid w:val="00491802"/>
    <w:rsid w:val="004918DF"/>
    <w:rsid w:val="00492992"/>
    <w:rsid w:val="00492EAF"/>
    <w:rsid w:val="00496E95"/>
    <w:rsid w:val="004A03AD"/>
    <w:rsid w:val="004A4F8A"/>
    <w:rsid w:val="004A5D7E"/>
    <w:rsid w:val="004B00EB"/>
    <w:rsid w:val="004B378D"/>
    <w:rsid w:val="004C05BC"/>
    <w:rsid w:val="004C1BFA"/>
    <w:rsid w:val="004C2018"/>
    <w:rsid w:val="004C2577"/>
    <w:rsid w:val="004C4F4E"/>
    <w:rsid w:val="004D3C1C"/>
    <w:rsid w:val="004D79CF"/>
    <w:rsid w:val="004E4254"/>
    <w:rsid w:val="004E53AE"/>
    <w:rsid w:val="004E619F"/>
    <w:rsid w:val="004F016F"/>
    <w:rsid w:val="004F0707"/>
    <w:rsid w:val="004F1116"/>
    <w:rsid w:val="0051024E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6D82"/>
    <w:rsid w:val="0055723F"/>
    <w:rsid w:val="00557A2A"/>
    <w:rsid w:val="00560D29"/>
    <w:rsid w:val="00561B4C"/>
    <w:rsid w:val="00565189"/>
    <w:rsid w:val="00567A52"/>
    <w:rsid w:val="00570361"/>
    <w:rsid w:val="00573E10"/>
    <w:rsid w:val="00577A38"/>
    <w:rsid w:val="00580010"/>
    <w:rsid w:val="00580FC5"/>
    <w:rsid w:val="00585128"/>
    <w:rsid w:val="00586B41"/>
    <w:rsid w:val="0058740B"/>
    <w:rsid w:val="00587F95"/>
    <w:rsid w:val="00592DDE"/>
    <w:rsid w:val="0059618C"/>
    <w:rsid w:val="0059726A"/>
    <w:rsid w:val="005974B8"/>
    <w:rsid w:val="005A10E0"/>
    <w:rsid w:val="005A70DC"/>
    <w:rsid w:val="005A7D4C"/>
    <w:rsid w:val="005B268C"/>
    <w:rsid w:val="005B365C"/>
    <w:rsid w:val="005C216C"/>
    <w:rsid w:val="005C4229"/>
    <w:rsid w:val="005C47F5"/>
    <w:rsid w:val="005D2104"/>
    <w:rsid w:val="005D3970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21997"/>
    <w:rsid w:val="0063171C"/>
    <w:rsid w:val="00632417"/>
    <w:rsid w:val="0063270F"/>
    <w:rsid w:val="00634EF1"/>
    <w:rsid w:val="006351EF"/>
    <w:rsid w:val="00635733"/>
    <w:rsid w:val="00637D64"/>
    <w:rsid w:val="00645D89"/>
    <w:rsid w:val="006464A0"/>
    <w:rsid w:val="00647D33"/>
    <w:rsid w:val="00651B91"/>
    <w:rsid w:val="006577B7"/>
    <w:rsid w:val="00660595"/>
    <w:rsid w:val="0066262A"/>
    <w:rsid w:val="00664DB9"/>
    <w:rsid w:val="006655B5"/>
    <w:rsid w:val="006749FB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21D8"/>
    <w:rsid w:val="007647DD"/>
    <w:rsid w:val="00766D34"/>
    <w:rsid w:val="007673A4"/>
    <w:rsid w:val="00767BE2"/>
    <w:rsid w:val="007726D1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0E48"/>
    <w:rsid w:val="007A3C97"/>
    <w:rsid w:val="007B3B6C"/>
    <w:rsid w:val="007B5022"/>
    <w:rsid w:val="007B567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0C0C"/>
    <w:rsid w:val="007F5FC0"/>
    <w:rsid w:val="00800E1F"/>
    <w:rsid w:val="00803131"/>
    <w:rsid w:val="00805350"/>
    <w:rsid w:val="00811CB3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94E83"/>
    <w:rsid w:val="008C09B3"/>
    <w:rsid w:val="008C1EE2"/>
    <w:rsid w:val="008C23A9"/>
    <w:rsid w:val="008C56AD"/>
    <w:rsid w:val="008D79D5"/>
    <w:rsid w:val="008E4DB3"/>
    <w:rsid w:val="008F4C73"/>
    <w:rsid w:val="008F71AF"/>
    <w:rsid w:val="00901136"/>
    <w:rsid w:val="009052BE"/>
    <w:rsid w:val="009112BF"/>
    <w:rsid w:val="0091187D"/>
    <w:rsid w:val="00912E23"/>
    <w:rsid w:val="00915632"/>
    <w:rsid w:val="0091791D"/>
    <w:rsid w:val="0091799E"/>
    <w:rsid w:val="00920104"/>
    <w:rsid w:val="0092122C"/>
    <w:rsid w:val="009219EA"/>
    <w:rsid w:val="00923123"/>
    <w:rsid w:val="009248B3"/>
    <w:rsid w:val="009272F9"/>
    <w:rsid w:val="00934CFC"/>
    <w:rsid w:val="00937D53"/>
    <w:rsid w:val="0094371F"/>
    <w:rsid w:val="00943E6F"/>
    <w:rsid w:val="009467D1"/>
    <w:rsid w:val="00950E7B"/>
    <w:rsid w:val="00952DCF"/>
    <w:rsid w:val="00953D9C"/>
    <w:rsid w:val="009541A0"/>
    <w:rsid w:val="00961B74"/>
    <w:rsid w:val="00975132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D757D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831"/>
    <w:rsid w:val="009F3F86"/>
    <w:rsid w:val="009F66D0"/>
    <w:rsid w:val="009F7D02"/>
    <w:rsid w:val="00A00CE0"/>
    <w:rsid w:val="00A038B7"/>
    <w:rsid w:val="00A10493"/>
    <w:rsid w:val="00A13789"/>
    <w:rsid w:val="00A14992"/>
    <w:rsid w:val="00A21BB2"/>
    <w:rsid w:val="00A27773"/>
    <w:rsid w:val="00A3321A"/>
    <w:rsid w:val="00A34A72"/>
    <w:rsid w:val="00A3609A"/>
    <w:rsid w:val="00A36815"/>
    <w:rsid w:val="00A465F4"/>
    <w:rsid w:val="00A47E10"/>
    <w:rsid w:val="00A50EAE"/>
    <w:rsid w:val="00A5433E"/>
    <w:rsid w:val="00A55F4F"/>
    <w:rsid w:val="00A566A0"/>
    <w:rsid w:val="00A6246A"/>
    <w:rsid w:val="00A642AE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3E9E"/>
    <w:rsid w:val="00A95C27"/>
    <w:rsid w:val="00A9708D"/>
    <w:rsid w:val="00AA0152"/>
    <w:rsid w:val="00AA0CF9"/>
    <w:rsid w:val="00AA1872"/>
    <w:rsid w:val="00AB1909"/>
    <w:rsid w:val="00AB5118"/>
    <w:rsid w:val="00AC378C"/>
    <w:rsid w:val="00AC4284"/>
    <w:rsid w:val="00AC7793"/>
    <w:rsid w:val="00AD0477"/>
    <w:rsid w:val="00AD642A"/>
    <w:rsid w:val="00AD74EB"/>
    <w:rsid w:val="00AE5281"/>
    <w:rsid w:val="00AE64A9"/>
    <w:rsid w:val="00AF53DB"/>
    <w:rsid w:val="00B029F6"/>
    <w:rsid w:val="00B0486C"/>
    <w:rsid w:val="00B06B9A"/>
    <w:rsid w:val="00B07217"/>
    <w:rsid w:val="00B072BB"/>
    <w:rsid w:val="00B10C01"/>
    <w:rsid w:val="00B110DC"/>
    <w:rsid w:val="00B13AC7"/>
    <w:rsid w:val="00B1523B"/>
    <w:rsid w:val="00B220A6"/>
    <w:rsid w:val="00B2358F"/>
    <w:rsid w:val="00B248AB"/>
    <w:rsid w:val="00B25659"/>
    <w:rsid w:val="00B31360"/>
    <w:rsid w:val="00B32158"/>
    <w:rsid w:val="00B3429F"/>
    <w:rsid w:val="00B34D35"/>
    <w:rsid w:val="00B34F62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95C79"/>
    <w:rsid w:val="00B96C9D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0C0"/>
    <w:rsid w:val="00C12198"/>
    <w:rsid w:val="00C13898"/>
    <w:rsid w:val="00C148F7"/>
    <w:rsid w:val="00C160FC"/>
    <w:rsid w:val="00C164B0"/>
    <w:rsid w:val="00C16C20"/>
    <w:rsid w:val="00C244FA"/>
    <w:rsid w:val="00C350F1"/>
    <w:rsid w:val="00C35AF4"/>
    <w:rsid w:val="00C3607C"/>
    <w:rsid w:val="00C40F7F"/>
    <w:rsid w:val="00C425B1"/>
    <w:rsid w:val="00C45274"/>
    <w:rsid w:val="00C545C3"/>
    <w:rsid w:val="00C56051"/>
    <w:rsid w:val="00C61E7A"/>
    <w:rsid w:val="00C70E01"/>
    <w:rsid w:val="00C71EF8"/>
    <w:rsid w:val="00C74418"/>
    <w:rsid w:val="00C7712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CF4399"/>
    <w:rsid w:val="00CF490A"/>
    <w:rsid w:val="00D01886"/>
    <w:rsid w:val="00D02BCF"/>
    <w:rsid w:val="00D05F6A"/>
    <w:rsid w:val="00D10BA3"/>
    <w:rsid w:val="00D1116E"/>
    <w:rsid w:val="00D15691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57272"/>
    <w:rsid w:val="00D61AE5"/>
    <w:rsid w:val="00D633A8"/>
    <w:rsid w:val="00D66735"/>
    <w:rsid w:val="00D75DDC"/>
    <w:rsid w:val="00D855A7"/>
    <w:rsid w:val="00D91C59"/>
    <w:rsid w:val="00D91DC8"/>
    <w:rsid w:val="00D937D7"/>
    <w:rsid w:val="00D95A7A"/>
    <w:rsid w:val="00D96664"/>
    <w:rsid w:val="00D97190"/>
    <w:rsid w:val="00DA264A"/>
    <w:rsid w:val="00DA60BE"/>
    <w:rsid w:val="00DA6DE8"/>
    <w:rsid w:val="00DA7192"/>
    <w:rsid w:val="00DB1831"/>
    <w:rsid w:val="00DB21C6"/>
    <w:rsid w:val="00DB4806"/>
    <w:rsid w:val="00DC3426"/>
    <w:rsid w:val="00DD2BCD"/>
    <w:rsid w:val="00DD3CD4"/>
    <w:rsid w:val="00DD5541"/>
    <w:rsid w:val="00DD5A88"/>
    <w:rsid w:val="00DD6AF5"/>
    <w:rsid w:val="00DE10AC"/>
    <w:rsid w:val="00DE4581"/>
    <w:rsid w:val="00DE68CF"/>
    <w:rsid w:val="00DE76FD"/>
    <w:rsid w:val="00DF0545"/>
    <w:rsid w:val="00E02357"/>
    <w:rsid w:val="00E0625B"/>
    <w:rsid w:val="00E06DAB"/>
    <w:rsid w:val="00E079AF"/>
    <w:rsid w:val="00E134FC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668EF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D7558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0859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01E7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12E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220D4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2</TotalTime>
  <Pages>4</Pages>
  <Words>1353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2025-08-27T17:33:00Z</cp:lastPrinted>
  <dcterms:created xsi:type="dcterms:W3CDTF">2025-09-01T19:15:00Z</dcterms:created>
  <dcterms:modified xsi:type="dcterms:W3CDTF">2025-09-01T19:15:00Z</dcterms:modified>
</cp:coreProperties>
</file>