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546" w:rsidRPr="007E62D4" w:rsidRDefault="00887546" w:rsidP="00D31E6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 xml:space="preserve">Estância Velha RS, </w:t>
      </w:r>
      <w:r>
        <w:rPr>
          <w:rFonts w:ascii="Arial" w:hAnsi="Arial" w:cs="Arial"/>
        </w:rPr>
        <w:t>23</w:t>
      </w:r>
      <w:r w:rsidRPr="007E62D4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Janeiro de 2017</w:t>
      </w:r>
      <w:r w:rsidRPr="007E62D4">
        <w:rPr>
          <w:rFonts w:ascii="Arial" w:hAnsi="Arial" w:cs="Arial"/>
        </w:rPr>
        <w:t>.</w:t>
      </w:r>
    </w:p>
    <w:p w:rsidR="00887546" w:rsidRPr="007E62D4" w:rsidRDefault="00887546" w:rsidP="00D31E6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>Senhores Vereadores e Senhoras Vereadoras:</w:t>
      </w:r>
    </w:p>
    <w:p w:rsidR="00887546" w:rsidRDefault="00887546" w:rsidP="008D15E0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>Segue em anexo minuta de Projeto de Lei que</w:t>
      </w:r>
      <w:r>
        <w:rPr>
          <w:rFonts w:ascii="Arial" w:hAnsi="Arial" w:cs="Arial"/>
        </w:rPr>
        <w:t xml:space="preserve"> </w:t>
      </w:r>
      <w:r w:rsidRPr="00B30CAE">
        <w:rPr>
          <w:rFonts w:ascii="Arial" w:hAnsi="Arial" w:cs="Arial"/>
          <w:b/>
          <w:bCs/>
        </w:rPr>
        <w:t>“</w:t>
      </w:r>
      <w:r w:rsidRPr="00B30CAE">
        <w:rPr>
          <w:rFonts w:ascii="Arial" w:hAnsi="Arial" w:cs="Arial"/>
          <w:b/>
          <w:bCs/>
          <w:lang w:eastAsia="en-US"/>
        </w:rPr>
        <w:t>Dispõe sobre a fixação do subsídio dos Suplentes de Vereadores da Câmara Municipal de Estância Velha</w:t>
      </w:r>
      <w:r>
        <w:rPr>
          <w:rFonts w:ascii="Arial" w:hAnsi="Arial" w:cs="Arial"/>
          <w:b/>
          <w:bCs/>
          <w:lang w:eastAsia="en-US"/>
        </w:rPr>
        <w:t>.</w:t>
      </w:r>
      <w:r w:rsidRPr="00B30CAE">
        <w:rPr>
          <w:rFonts w:ascii="Arial" w:hAnsi="Arial" w:cs="Arial"/>
          <w:b/>
          <w:bCs/>
          <w:lang w:eastAsia="en-US"/>
        </w:rPr>
        <w:t>”</w:t>
      </w:r>
    </w:p>
    <w:p w:rsidR="00887546" w:rsidRPr="008D15E0" w:rsidRDefault="00887546" w:rsidP="008D15E0">
      <w:pPr>
        <w:pStyle w:val="NoSpacing"/>
        <w:spacing w:before="100" w:beforeAutospacing="1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8D15E0">
        <w:rPr>
          <w:rFonts w:ascii="Arial" w:hAnsi="Arial" w:cs="Arial"/>
          <w:sz w:val="24"/>
          <w:szCs w:val="24"/>
        </w:rPr>
        <w:t>O subsidio de um vereador da presente Câmara Municipal, atualmente, encontra-se fixado em 5.434,77. Um suplente de vereador recebe por número de sessões que o mesmo assume a titularidade do cargo público.  Fazendo-se uma simples operação matemática chega-se à conclusão que: 5434,77 dividido por 4 (número de sessões que ocorre em um mês) resulta no pagamento de um suplente no montante de 1.358,69.</w:t>
      </w:r>
    </w:p>
    <w:p w:rsidR="00887546" w:rsidRPr="008D15E0" w:rsidRDefault="00887546" w:rsidP="008D15E0">
      <w:pPr>
        <w:pStyle w:val="NoSpacing"/>
        <w:spacing w:before="100" w:beforeAutospacing="1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8D15E0">
        <w:rPr>
          <w:rFonts w:ascii="Arial" w:hAnsi="Arial" w:cs="Arial"/>
          <w:sz w:val="24"/>
          <w:szCs w:val="24"/>
        </w:rPr>
        <w:t>Este é o valor que um suplente recebe por assumir 1 ou 13 dias, pois o que determina o valor de seu subsídio não é o número de dias que assumiu e sim de sessões que atua.</w:t>
      </w:r>
    </w:p>
    <w:p w:rsidR="00887546" w:rsidRPr="008D15E0" w:rsidRDefault="00887546" w:rsidP="008D15E0">
      <w:pPr>
        <w:pStyle w:val="NoSpacing"/>
        <w:spacing w:before="100" w:beforeAutospacing="1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8D15E0">
        <w:rPr>
          <w:rFonts w:ascii="Arial" w:hAnsi="Arial" w:cs="Arial"/>
          <w:sz w:val="24"/>
          <w:szCs w:val="24"/>
        </w:rPr>
        <w:t>Se o vereador apresentar 1 dia de atestado médico e este for em dia de sessão na Câmara Municipal, o Vereador não ganhará a quantia de 1358,69 e sim 181,15 (valor este referente a 5434,77 dividido por 30 dias).</w:t>
      </w:r>
    </w:p>
    <w:p w:rsidR="00887546" w:rsidRPr="008D15E0" w:rsidRDefault="00887546" w:rsidP="008D15E0">
      <w:pPr>
        <w:pStyle w:val="NoSpacing"/>
        <w:spacing w:before="100" w:beforeAutospacing="1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8D15E0">
        <w:rPr>
          <w:rFonts w:ascii="Arial" w:hAnsi="Arial" w:cs="Arial"/>
          <w:sz w:val="24"/>
          <w:szCs w:val="24"/>
        </w:rPr>
        <w:t>Diante de uma crise econômica que corrói o poder aquisitivo da população e provoca cortes orçamentários que prejudicam a prestação serviços básicos como saúde, segurança e educação. Sugiro aos colegas do poder legislativo que avaliem a necessidade de pagar um valor tão alto por apenas 1 dia de serviço prestado.</w:t>
      </w:r>
    </w:p>
    <w:p w:rsidR="00887546" w:rsidRPr="00DA4FA7" w:rsidRDefault="00887546" w:rsidP="008D15E0">
      <w:pPr>
        <w:pStyle w:val="NoSpacing"/>
        <w:spacing w:before="100" w:beforeAutospacing="1" w:line="360" w:lineRule="auto"/>
        <w:ind w:firstLine="2268"/>
        <w:jc w:val="both"/>
        <w:rPr>
          <w:rFonts w:ascii="Arial" w:hAnsi="Arial" w:cs="Arial"/>
          <w:color w:val="000000"/>
          <w:sz w:val="24"/>
          <w:szCs w:val="24"/>
        </w:rPr>
      </w:pPr>
      <w:r w:rsidRPr="00DA4FA7">
        <w:rPr>
          <w:rFonts w:ascii="Arial" w:hAnsi="Arial" w:cs="Arial"/>
          <w:color w:val="000000"/>
          <w:sz w:val="24"/>
          <w:szCs w:val="24"/>
        </w:rPr>
        <w:t>A redução garantiria uma economia, e esta economia reverteria em melhorias para a comunidade.</w:t>
      </w:r>
    </w:p>
    <w:p w:rsidR="00887546" w:rsidRDefault="00887546" w:rsidP="008D15E0">
      <w:pPr>
        <w:pStyle w:val="NoSpacing"/>
        <w:spacing w:before="100" w:beforeAutospacing="1" w:line="360" w:lineRule="auto"/>
        <w:ind w:firstLine="2268"/>
        <w:jc w:val="both"/>
        <w:rPr>
          <w:rFonts w:ascii="Arial" w:hAnsi="Arial" w:cs="Arial"/>
          <w:color w:val="000000"/>
          <w:sz w:val="24"/>
          <w:szCs w:val="24"/>
        </w:rPr>
      </w:pPr>
    </w:p>
    <w:p w:rsidR="00887546" w:rsidRPr="00DA4FA7" w:rsidRDefault="00887546" w:rsidP="008D15E0">
      <w:pPr>
        <w:pStyle w:val="NoSpacing"/>
        <w:spacing w:before="100" w:beforeAutospacing="1" w:line="360" w:lineRule="auto"/>
        <w:ind w:firstLine="2268"/>
        <w:jc w:val="both"/>
        <w:rPr>
          <w:rFonts w:ascii="Arial" w:hAnsi="Arial" w:cs="Arial"/>
          <w:color w:val="000000"/>
          <w:sz w:val="24"/>
          <w:szCs w:val="24"/>
        </w:rPr>
      </w:pPr>
      <w:r w:rsidRPr="00DA4FA7">
        <w:rPr>
          <w:rFonts w:ascii="Arial" w:hAnsi="Arial" w:cs="Arial"/>
          <w:color w:val="000000"/>
          <w:sz w:val="24"/>
          <w:szCs w:val="24"/>
        </w:rPr>
        <w:t>A presente sugestão visa combater qualquer privilégio em termos de vencimentos extraordinários.</w:t>
      </w:r>
    </w:p>
    <w:p w:rsidR="00887546" w:rsidRPr="00DA4FA7" w:rsidRDefault="00887546" w:rsidP="008D15E0">
      <w:pPr>
        <w:pStyle w:val="NoSpacing"/>
        <w:spacing w:before="100" w:beforeAutospacing="1" w:line="360" w:lineRule="auto"/>
        <w:ind w:firstLine="2268"/>
        <w:rPr>
          <w:rFonts w:ascii="Arial" w:hAnsi="Arial" w:cs="Arial"/>
          <w:color w:val="000000"/>
          <w:sz w:val="24"/>
          <w:szCs w:val="24"/>
        </w:rPr>
      </w:pPr>
      <w:r w:rsidRPr="00DA4FA7">
        <w:rPr>
          <w:rFonts w:ascii="Arial" w:hAnsi="Arial" w:cs="Arial"/>
          <w:color w:val="000000"/>
          <w:sz w:val="24"/>
          <w:szCs w:val="24"/>
        </w:rPr>
        <w:t>O vereador representa a comunidade durante os 30 dias do mês. Não mostra-se justo e adequado que o suplente ganhe todo este valor por apenas um dia no legislativo.</w:t>
      </w:r>
    </w:p>
    <w:p w:rsidR="00887546" w:rsidRPr="00DA4FA7" w:rsidRDefault="00887546" w:rsidP="00145485">
      <w:pPr>
        <w:spacing w:before="100" w:beforeAutospacing="1"/>
        <w:jc w:val="both"/>
        <w:rPr>
          <w:rFonts w:ascii="Arial" w:hAnsi="Arial" w:cs="Arial"/>
          <w:b/>
          <w:bCs/>
          <w:color w:val="000000"/>
        </w:rPr>
      </w:pPr>
    </w:p>
    <w:p w:rsidR="00887546" w:rsidRPr="00DA4FA7" w:rsidRDefault="00887546" w:rsidP="008D15E0">
      <w:pPr>
        <w:ind w:firstLine="2268"/>
        <w:jc w:val="both"/>
        <w:rPr>
          <w:rFonts w:ascii="Arial" w:hAnsi="Arial" w:cs="Arial"/>
          <w:b/>
          <w:bCs/>
          <w:color w:val="000000"/>
        </w:rPr>
      </w:pPr>
      <w:r w:rsidRPr="00DA4FA7">
        <w:rPr>
          <w:rFonts w:ascii="Arial" w:hAnsi="Arial" w:cs="Arial"/>
          <w:b/>
          <w:bCs/>
          <w:color w:val="000000"/>
        </w:rPr>
        <w:t>Diego Francisco</w:t>
      </w:r>
    </w:p>
    <w:p w:rsidR="00887546" w:rsidRPr="00DA4FA7" w:rsidRDefault="00887546" w:rsidP="008D15E0">
      <w:pPr>
        <w:ind w:firstLine="2268"/>
        <w:jc w:val="both"/>
        <w:rPr>
          <w:rFonts w:ascii="Arial" w:hAnsi="Arial" w:cs="Arial"/>
          <w:b/>
          <w:bCs/>
          <w:color w:val="000000"/>
        </w:rPr>
      </w:pPr>
      <w:r w:rsidRPr="00DA4FA7">
        <w:rPr>
          <w:rFonts w:ascii="Arial" w:hAnsi="Arial" w:cs="Arial"/>
          <w:b/>
          <w:bCs/>
          <w:color w:val="000000"/>
        </w:rPr>
        <w:t>Vereador do PSDB</w:t>
      </w:r>
    </w:p>
    <w:p w:rsidR="00887546" w:rsidRPr="00DA4FA7" w:rsidRDefault="00887546" w:rsidP="008D15E0">
      <w:pPr>
        <w:ind w:firstLine="2268"/>
        <w:jc w:val="both"/>
        <w:rPr>
          <w:rFonts w:ascii="Arial" w:hAnsi="Arial" w:cs="Arial"/>
          <w:b/>
          <w:bCs/>
          <w:color w:val="000000"/>
        </w:rPr>
      </w:pPr>
    </w:p>
    <w:p w:rsidR="00887546" w:rsidRDefault="00887546" w:rsidP="008D15E0">
      <w:pPr>
        <w:ind w:firstLine="2268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887546" w:rsidRDefault="00887546" w:rsidP="008D15E0">
      <w:pPr>
        <w:ind w:firstLine="2268"/>
        <w:jc w:val="both"/>
        <w:rPr>
          <w:rFonts w:ascii="Arial" w:hAnsi="Arial" w:cs="Arial"/>
          <w:b/>
          <w:bCs/>
        </w:rPr>
      </w:pPr>
    </w:p>
    <w:p w:rsidR="00887546" w:rsidRPr="007E62D4" w:rsidRDefault="00887546" w:rsidP="005D02EA">
      <w:pPr>
        <w:ind w:left="564" w:firstLine="170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Carlos Bonne</w:t>
      </w:r>
    </w:p>
    <w:p w:rsidR="00887546" w:rsidRDefault="00887546" w:rsidP="005D02E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Vereador do PDT</w:t>
      </w:r>
    </w:p>
    <w:p w:rsidR="00887546" w:rsidRDefault="00887546" w:rsidP="005D02EA">
      <w:pPr>
        <w:jc w:val="both"/>
        <w:rPr>
          <w:rFonts w:ascii="Arial" w:hAnsi="Arial" w:cs="Arial"/>
          <w:b/>
          <w:bCs/>
        </w:rPr>
      </w:pPr>
    </w:p>
    <w:p w:rsidR="00887546" w:rsidRDefault="00887546" w:rsidP="005D02EA">
      <w:pPr>
        <w:jc w:val="both"/>
        <w:rPr>
          <w:rFonts w:ascii="Arial" w:hAnsi="Arial" w:cs="Arial"/>
          <w:b/>
          <w:bCs/>
        </w:rPr>
      </w:pPr>
    </w:p>
    <w:p w:rsidR="00887546" w:rsidRDefault="00887546" w:rsidP="005D02E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Marcia Ribeiro</w:t>
      </w:r>
    </w:p>
    <w:p w:rsidR="00887546" w:rsidRPr="007E62D4" w:rsidRDefault="00887546" w:rsidP="005D02E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Vereadora do PT</w:t>
      </w:r>
    </w:p>
    <w:p w:rsidR="00887546" w:rsidRPr="007E62D4" w:rsidRDefault="00887546" w:rsidP="008D15E0">
      <w:pPr>
        <w:ind w:firstLine="2268"/>
        <w:jc w:val="both"/>
        <w:rPr>
          <w:rFonts w:ascii="Arial" w:hAnsi="Arial" w:cs="Arial"/>
          <w:b/>
          <w:bCs/>
        </w:rPr>
      </w:pPr>
    </w:p>
    <w:p w:rsidR="00887546" w:rsidRPr="007E62D4" w:rsidRDefault="00887546" w:rsidP="008D15E0">
      <w:pPr>
        <w:ind w:firstLine="2835"/>
        <w:jc w:val="both"/>
        <w:rPr>
          <w:rFonts w:ascii="Arial" w:hAnsi="Arial" w:cs="Arial"/>
        </w:rPr>
      </w:pPr>
    </w:p>
    <w:p w:rsidR="00887546" w:rsidRPr="007E62D4" w:rsidRDefault="00887546" w:rsidP="00140C6F">
      <w:pPr>
        <w:ind w:firstLine="2835"/>
        <w:jc w:val="both"/>
        <w:rPr>
          <w:rFonts w:ascii="Arial" w:hAnsi="Arial" w:cs="Arial"/>
        </w:rPr>
      </w:pPr>
    </w:p>
    <w:p w:rsidR="00887546" w:rsidRPr="007E62D4" w:rsidRDefault="00887546" w:rsidP="00DC1CC1">
      <w:pPr>
        <w:jc w:val="both"/>
        <w:rPr>
          <w:rFonts w:ascii="Arial" w:hAnsi="Arial" w:cs="Arial"/>
        </w:rPr>
      </w:pPr>
    </w:p>
    <w:p w:rsidR="00887546" w:rsidRDefault="00887546" w:rsidP="008D15E0">
      <w:pPr>
        <w:jc w:val="both"/>
        <w:rPr>
          <w:rFonts w:ascii="Arial" w:hAnsi="Arial" w:cs="Arial"/>
        </w:rPr>
      </w:pPr>
    </w:p>
    <w:p w:rsidR="00887546" w:rsidRDefault="00887546" w:rsidP="008D15E0">
      <w:pPr>
        <w:jc w:val="both"/>
        <w:rPr>
          <w:rFonts w:ascii="Arial" w:hAnsi="Arial" w:cs="Arial"/>
        </w:rPr>
      </w:pPr>
    </w:p>
    <w:p w:rsidR="00887546" w:rsidRDefault="00887546" w:rsidP="008D15E0">
      <w:pPr>
        <w:jc w:val="both"/>
        <w:rPr>
          <w:rFonts w:ascii="Arial" w:hAnsi="Arial" w:cs="Arial"/>
        </w:rPr>
      </w:pPr>
    </w:p>
    <w:p w:rsidR="00887546" w:rsidRDefault="00887546" w:rsidP="008D15E0">
      <w:pPr>
        <w:jc w:val="both"/>
        <w:rPr>
          <w:rFonts w:ascii="Arial" w:hAnsi="Arial" w:cs="Arial"/>
        </w:rPr>
      </w:pPr>
    </w:p>
    <w:p w:rsidR="00887546" w:rsidRDefault="00887546" w:rsidP="008D15E0">
      <w:pPr>
        <w:jc w:val="both"/>
        <w:rPr>
          <w:rFonts w:ascii="Arial" w:hAnsi="Arial" w:cs="Arial"/>
        </w:rPr>
      </w:pPr>
    </w:p>
    <w:p w:rsidR="00887546" w:rsidRDefault="00887546" w:rsidP="008D15E0">
      <w:pPr>
        <w:jc w:val="both"/>
        <w:rPr>
          <w:rFonts w:ascii="Arial" w:hAnsi="Arial" w:cs="Arial"/>
        </w:rPr>
      </w:pPr>
    </w:p>
    <w:p w:rsidR="00887546" w:rsidRDefault="00887546" w:rsidP="008D15E0">
      <w:pPr>
        <w:jc w:val="both"/>
        <w:rPr>
          <w:rFonts w:ascii="Arial" w:hAnsi="Arial" w:cs="Arial"/>
        </w:rPr>
      </w:pPr>
    </w:p>
    <w:p w:rsidR="00887546" w:rsidRDefault="00887546" w:rsidP="008D15E0">
      <w:pPr>
        <w:jc w:val="both"/>
        <w:rPr>
          <w:rFonts w:ascii="Arial" w:hAnsi="Arial" w:cs="Arial"/>
        </w:rPr>
      </w:pPr>
    </w:p>
    <w:p w:rsidR="00887546" w:rsidRDefault="00887546" w:rsidP="008D15E0">
      <w:pPr>
        <w:jc w:val="both"/>
        <w:rPr>
          <w:rFonts w:ascii="Arial" w:hAnsi="Arial" w:cs="Arial"/>
        </w:rPr>
      </w:pPr>
    </w:p>
    <w:p w:rsidR="00887546" w:rsidRDefault="00887546" w:rsidP="008D15E0">
      <w:pPr>
        <w:jc w:val="both"/>
        <w:rPr>
          <w:rFonts w:ascii="Arial" w:hAnsi="Arial" w:cs="Arial"/>
        </w:rPr>
      </w:pPr>
    </w:p>
    <w:p w:rsidR="00887546" w:rsidRDefault="00887546" w:rsidP="008D15E0">
      <w:pPr>
        <w:jc w:val="both"/>
        <w:rPr>
          <w:rFonts w:ascii="Arial" w:hAnsi="Arial" w:cs="Arial"/>
        </w:rPr>
      </w:pPr>
    </w:p>
    <w:p w:rsidR="00887546" w:rsidRDefault="00887546" w:rsidP="008D15E0">
      <w:pPr>
        <w:jc w:val="both"/>
        <w:rPr>
          <w:rFonts w:ascii="Arial" w:hAnsi="Arial" w:cs="Arial"/>
        </w:rPr>
      </w:pPr>
    </w:p>
    <w:p w:rsidR="00887546" w:rsidRDefault="00887546" w:rsidP="008D15E0">
      <w:pPr>
        <w:jc w:val="both"/>
        <w:rPr>
          <w:rFonts w:ascii="Arial" w:hAnsi="Arial" w:cs="Arial"/>
        </w:rPr>
      </w:pPr>
    </w:p>
    <w:p w:rsidR="00887546" w:rsidRDefault="00887546" w:rsidP="000C7464">
      <w:pPr>
        <w:jc w:val="both"/>
        <w:rPr>
          <w:rFonts w:ascii="Arial" w:hAnsi="Arial" w:cs="Arial"/>
        </w:rPr>
      </w:pPr>
    </w:p>
    <w:p w:rsidR="00887546" w:rsidRDefault="00887546" w:rsidP="008D15E0">
      <w:pPr>
        <w:ind w:firstLine="2268"/>
        <w:jc w:val="both"/>
        <w:rPr>
          <w:rFonts w:ascii="Arial" w:hAnsi="Arial" w:cs="Arial"/>
        </w:rPr>
      </w:pPr>
    </w:p>
    <w:p w:rsidR="00887546" w:rsidRDefault="00887546" w:rsidP="008D15E0">
      <w:pPr>
        <w:ind w:firstLine="2268"/>
        <w:jc w:val="both"/>
        <w:rPr>
          <w:rFonts w:ascii="Arial" w:hAnsi="Arial" w:cs="Arial"/>
        </w:rPr>
      </w:pPr>
    </w:p>
    <w:p w:rsidR="00887546" w:rsidRDefault="00887546" w:rsidP="008D15E0">
      <w:pPr>
        <w:ind w:firstLine="2268"/>
        <w:jc w:val="both"/>
        <w:rPr>
          <w:rFonts w:ascii="Arial" w:hAnsi="Arial" w:cs="Arial"/>
        </w:rPr>
      </w:pPr>
    </w:p>
    <w:p w:rsidR="00887546" w:rsidRPr="008D15E0" w:rsidRDefault="00887546" w:rsidP="008D15E0">
      <w:pPr>
        <w:ind w:firstLine="2268"/>
        <w:jc w:val="both"/>
      </w:pPr>
      <w:r w:rsidRPr="007E62D4">
        <w:rPr>
          <w:rFonts w:ascii="Arial" w:hAnsi="Arial" w:cs="Arial"/>
        </w:rPr>
        <w:t>PROJETO DE LEI N º</w:t>
      </w:r>
      <w:r>
        <w:rPr>
          <w:rFonts w:ascii="Arial" w:hAnsi="Arial" w:cs="Arial"/>
        </w:rPr>
        <w:t xml:space="preserve"> 002-2017</w:t>
      </w:r>
    </w:p>
    <w:p w:rsidR="00887546" w:rsidRPr="007E62D4" w:rsidRDefault="00887546" w:rsidP="008D15E0">
      <w:pPr>
        <w:ind w:firstLine="2268"/>
        <w:jc w:val="both"/>
        <w:rPr>
          <w:rFonts w:ascii="Arial" w:hAnsi="Arial" w:cs="Arial"/>
        </w:rPr>
      </w:pPr>
    </w:p>
    <w:p w:rsidR="00887546" w:rsidRPr="007E62D4" w:rsidRDefault="00887546" w:rsidP="00D31E64">
      <w:pPr>
        <w:spacing w:line="360" w:lineRule="auto"/>
        <w:ind w:firstLine="2268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>“</w:t>
      </w:r>
      <w:r w:rsidRPr="00A018D6">
        <w:rPr>
          <w:rFonts w:ascii="Arial" w:hAnsi="Arial" w:cs="Arial"/>
          <w:b/>
          <w:bCs/>
          <w:lang w:eastAsia="en-US"/>
        </w:rPr>
        <w:t>Dispõe so</w:t>
      </w:r>
      <w:r>
        <w:rPr>
          <w:rFonts w:ascii="Arial" w:hAnsi="Arial" w:cs="Arial"/>
          <w:b/>
          <w:bCs/>
          <w:lang w:eastAsia="en-US"/>
        </w:rPr>
        <w:t xml:space="preserve">bre a fixação do subsídio </w:t>
      </w:r>
      <w:r w:rsidRPr="00A018D6">
        <w:rPr>
          <w:rFonts w:ascii="Arial" w:hAnsi="Arial" w:cs="Arial"/>
          <w:b/>
          <w:bCs/>
          <w:lang w:eastAsia="en-US"/>
        </w:rPr>
        <w:t>dos</w:t>
      </w:r>
      <w:r>
        <w:rPr>
          <w:rFonts w:ascii="Arial" w:hAnsi="Arial" w:cs="Arial"/>
          <w:b/>
          <w:bCs/>
          <w:lang w:eastAsia="en-US"/>
        </w:rPr>
        <w:t xml:space="preserve"> Suplentes de</w:t>
      </w:r>
      <w:r w:rsidRPr="00A018D6">
        <w:rPr>
          <w:rFonts w:ascii="Arial" w:hAnsi="Arial" w:cs="Arial"/>
          <w:b/>
          <w:bCs/>
          <w:lang w:eastAsia="en-US"/>
        </w:rPr>
        <w:t xml:space="preserve"> Vereadores da Câma</w:t>
      </w:r>
      <w:r>
        <w:rPr>
          <w:rFonts w:ascii="Arial" w:hAnsi="Arial" w:cs="Arial"/>
          <w:b/>
          <w:bCs/>
          <w:lang w:eastAsia="en-US"/>
        </w:rPr>
        <w:t>ra Municipal de Estância Velha.”</w:t>
      </w:r>
    </w:p>
    <w:p w:rsidR="00887546" w:rsidRPr="007E62D4" w:rsidRDefault="00887546" w:rsidP="00D31E64">
      <w:pPr>
        <w:ind w:left="2160" w:firstLine="2268"/>
        <w:jc w:val="both"/>
        <w:rPr>
          <w:rFonts w:ascii="Arial" w:hAnsi="Arial" w:cs="Arial"/>
        </w:rPr>
      </w:pPr>
    </w:p>
    <w:p w:rsidR="00887546" w:rsidRPr="007E62D4" w:rsidRDefault="00887546" w:rsidP="00D31E64">
      <w:pPr>
        <w:ind w:firstLine="2268"/>
        <w:rPr>
          <w:rFonts w:ascii="Arial" w:hAnsi="Arial" w:cs="Arial"/>
        </w:rPr>
      </w:pPr>
      <w:r w:rsidRPr="007E62D4">
        <w:rPr>
          <w:rFonts w:ascii="Arial" w:hAnsi="Arial" w:cs="Arial"/>
        </w:rPr>
        <w:t>O Prefeito Municipal de Estância Velha RS.</w:t>
      </w:r>
    </w:p>
    <w:p w:rsidR="00887546" w:rsidRPr="007E62D4" w:rsidRDefault="00887546" w:rsidP="00D31E64">
      <w:pPr>
        <w:ind w:firstLine="2268"/>
        <w:rPr>
          <w:rFonts w:ascii="Arial" w:hAnsi="Arial" w:cs="Arial"/>
        </w:rPr>
      </w:pP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</w:p>
    <w:p w:rsidR="00887546" w:rsidRPr="007E62D4" w:rsidRDefault="00887546" w:rsidP="00D31E64">
      <w:pPr>
        <w:spacing w:line="360" w:lineRule="auto"/>
        <w:ind w:firstLine="2268"/>
        <w:rPr>
          <w:rFonts w:ascii="Arial" w:hAnsi="Arial" w:cs="Arial"/>
        </w:rPr>
      </w:pPr>
      <w:r w:rsidRPr="007E62D4">
        <w:rPr>
          <w:rFonts w:ascii="Arial" w:hAnsi="Arial" w:cs="Arial"/>
        </w:rPr>
        <w:t>Faço saber que o Poder Legislativo aprovou e eu sanciono e promulgo a seguinte Lei:</w:t>
      </w:r>
    </w:p>
    <w:p w:rsidR="00887546" w:rsidRPr="007E62D4" w:rsidRDefault="00887546" w:rsidP="00F41FE7">
      <w:pPr>
        <w:ind w:firstLine="2160"/>
        <w:rPr>
          <w:rFonts w:ascii="Arial" w:hAnsi="Arial" w:cs="Arial"/>
        </w:rPr>
      </w:pPr>
    </w:p>
    <w:p w:rsidR="00887546" w:rsidRDefault="00887546" w:rsidP="00A83178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lang w:eastAsia="en-US"/>
        </w:rPr>
      </w:pPr>
      <w:r w:rsidRPr="007E62D4">
        <w:rPr>
          <w:rFonts w:ascii="Arial" w:hAnsi="Arial" w:cs="Arial"/>
        </w:rPr>
        <w:t xml:space="preserve">Art. 1º. </w:t>
      </w:r>
      <w:r w:rsidRPr="00A018D6">
        <w:rPr>
          <w:rFonts w:ascii="Arial" w:hAnsi="Arial" w:cs="Arial"/>
          <w:lang w:eastAsia="en-US"/>
        </w:rPr>
        <w:t xml:space="preserve">O suplente de vereador, quando convocado, receberá </w:t>
      </w:r>
      <w:r>
        <w:rPr>
          <w:rFonts w:ascii="Arial" w:hAnsi="Arial" w:cs="Arial"/>
          <w:lang w:eastAsia="en-US"/>
        </w:rPr>
        <w:t xml:space="preserve">o </w:t>
      </w:r>
      <w:r w:rsidRPr="00A018D6">
        <w:rPr>
          <w:rFonts w:ascii="Arial" w:hAnsi="Arial" w:cs="Arial"/>
          <w:lang w:eastAsia="en-US"/>
        </w:rPr>
        <w:t>subsídio de forma proporcional ao período de tempo que permanecer na titularidade do cargo.</w:t>
      </w:r>
    </w:p>
    <w:p w:rsidR="00887546" w:rsidRDefault="00887546" w:rsidP="00A83178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color w:val="000000"/>
          <w:lang w:eastAsia="en-US"/>
        </w:rPr>
      </w:pPr>
      <w:r w:rsidRPr="00A018D6">
        <w:rPr>
          <w:rFonts w:ascii="Arial" w:hAnsi="Arial" w:cs="Arial"/>
          <w:color w:val="000000"/>
          <w:lang w:eastAsia="en-US"/>
        </w:rPr>
        <w:t>§ 1º</w:t>
      </w:r>
      <w:r>
        <w:rPr>
          <w:rFonts w:ascii="Arial" w:hAnsi="Arial" w:cs="Arial"/>
          <w:color w:val="000000"/>
          <w:lang w:eastAsia="en-US"/>
        </w:rPr>
        <w:t xml:space="preserve">. Entende-se por proporcionalidade do subsídio, o número de dias efetivamente trabalhados (lapso temporal que assumiu como vereador), ou seja, que </w:t>
      </w:r>
      <w:r>
        <w:rPr>
          <w:rFonts w:ascii="Arial" w:hAnsi="Arial" w:cs="Arial"/>
          <w:lang w:eastAsia="en-US"/>
        </w:rPr>
        <w:t>o subsídio seja dividido por 30 (nú</w:t>
      </w:r>
      <w:r w:rsidRPr="00A018D6">
        <w:rPr>
          <w:rFonts w:ascii="Arial" w:hAnsi="Arial" w:cs="Arial"/>
          <w:lang w:eastAsia="en-US"/>
        </w:rPr>
        <w:t>mero de dias base de 1 (um) mês)</w:t>
      </w:r>
      <w:r>
        <w:rPr>
          <w:rFonts w:ascii="Arial" w:hAnsi="Arial" w:cs="Arial"/>
          <w:lang w:eastAsia="en-US"/>
        </w:rPr>
        <w:t>,</w:t>
      </w:r>
      <w:r w:rsidRPr="00A018D6">
        <w:rPr>
          <w:rFonts w:ascii="Arial" w:hAnsi="Arial" w:cs="Arial"/>
          <w:lang w:eastAsia="en-US"/>
        </w:rPr>
        <w:t xml:space="preserve"> e assim</w:t>
      </w:r>
      <w:r>
        <w:rPr>
          <w:rFonts w:ascii="Arial" w:hAnsi="Arial" w:cs="Arial"/>
          <w:lang w:eastAsia="en-US"/>
        </w:rPr>
        <w:t>, receba pelo nú</w:t>
      </w:r>
      <w:r w:rsidRPr="00A018D6">
        <w:rPr>
          <w:rFonts w:ascii="Arial" w:hAnsi="Arial" w:cs="Arial"/>
          <w:lang w:eastAsia="en-US"/>
        </w:rPr>
        <w:t xml:space="preserve">mero de dias que </w:t>
      </w:r>
      <w:r>
        <w:rPr>
          <w:rFonts w:ascii="Arial" w:hAnsi="Arial" w:cs="Arial"/>
          <w:lang w:eastAsia="en-US"/>
        </w:rPr>
        <w:t>permaneceu como titular no cargo da vereança.</w:t>
      </w:r>
    </w:p>
    <w:p w:rsidR="00887546" w:rsidRPr="00A018D6" w:rsidRDefault="00887546" w:rsidP="00A83178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lang w:eastAsia="en-US"/>
        </w:rPr>
        <w:t>Art. 2º. Revogam-se todas disposições em contrário.</w:t>
      </w:r>
    </w:p>
    <w:p w:rsidR="00887546" w:rsidRPr="007E62D4" w:rsidRDefault="00887546" w:rsidP="00A83178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 xml:space="preserve">Art. </w:t>
      </w:r>
      <w:r>
        <w:rPr>
          <w:rFonts w:ascii="Arial" w:hAnsi="Arial" w:cs="Arial"/>
        </w:rPr>
        <w:t>3º</w:t>
      </w:r>
      <w:r w:rsidRPr="007E62D4">
        <w:rPr>
          <w:rFonts w:ascii="Arial" w:hAnsi="Arial" w:cs="Arial"/>
        </w:rPr>
        <w:t>. Esta Lei entrará em vigência na data de sua publicação.</w:t>
      </w:r>
    </w:p>
    <w:p w:rsidR="00887546" w:rsidRPr="007E62D4" w:rsidRDefault="00887546" w:rsidP="000E46AA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887546" w:rsidRDefault="00887546" w:rsidP="00F41FE7">
      <w:pPr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</w:p>
    <w:p w:rsidR="00887546" w:rsidRPr="007E62D4" w:rsidRDefault="00887546" w:rsidP="00697ACE">
      <w:pPr>
        <w:ind w:left="212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Maria Ivete de Godoy Grade</w:t>
      </w:r>
    </w:p>
    <w:p w:rsidR="00887546" w:rsidRPr="007E62D4" w:rsidRDefault="00887546" w:rsidP="00F41FE7">
      <w:pPr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>
        <w:rPr>
          <w:rFonts w:ascii="Arial" w:hAnsi="Arial" w:cs="Arial"/>
        </w:rPr>
        <w:t>Prefeita</w:t>
      </w:r>
      <w:r w:rsidRPr="007E62D4">
        <w:rPr>
          <w:rFonts w:ascii="Arial" w:hAnsi="Arial" w:cs="Arial"/>
        </w:rPr>
        <w:t xml:space="preserve"> Municipal</w:t>
      </w:r>
    </w:p>
    <w:p w:rsidR="00887546" w:rsidRDefault="00887546" w:rsidP="00DC1CC1">
      <w:pPr>
        <w:jc w:val="both"/>
        <w:rPr>
          <w:rFonts w:ascii="Arial" w:hAnsi="Arial" w:cs="Arial"/>
        </w:rPr>
      </w:pPr>
    </w:p>
    <w:p w:rsidR="00887546" w:rsidRDefault="00887546" w:rsidP="00DC1CC1">
      <w:pPr>
        <w:jc w:val="both"/>
        <w:rPr>
          <w:rFonts w:ascii="Arial" w:hAnsi="Arial" w:cs="Arial"/>
        </w:rPr>
      </w:pPr>
    </w:p>
    <w:p w:rsidR="00887546" w:rsidRDefault="00887546" w:rsidP="00DC1CC1">
      <w:pPr>
        <w:jc w:val="both"/>
        <w:rPr>
          <w:rFonts w:ascii="Arial" w:hAnsi="Arial" w:cs="Arial"/>
        </w:rPr>
      </w:pPr>
    </w:p>
    <w:p w:rsidR="00887546" w:rsidRPr="007E62D4" w:rsidRDefault="00887546" w:rsidP="00DC1CC1">
      <w:pPr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>Registre-se e Publique-se.</w:t>
      </w:r>
    </w:p>
    <w:sectPr w:rsidR="00887546" w:rsidRPr="007E62D4" w:rsidSect="00A83178">
      <w:pgSz w:w="11906" w:h="16838"/>
      <w:pgMar w:top="2948" w:right="1134" w:bottom="1985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hybridMultilevel"/>
    <w:tmpl w:val="46E87CCC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1CC1"/>
    <w:rsid w:val="000306D0"/>
    <w:rsid w:val="00062AD2"/>
    <w:rsid w:val="0006340E"/>
    <w:rsid w:val="000C7464"/>
    <w:rsid w:val="000E46AA"/>
    <w:rsid w:val="0010157E"/>
    <w:rsid w:val="00140C6F"/>
    <w:rsid w:val="00145485"/>
    <w:rsid w:val="001A1E7E"/>
    <w:rsid w:val="001A2F27"/>
    <w:rsid w:val="002368A7"/>
    <w:rsid w:val="00252965"/>
    <w:rsid w:val="002711D2"/>
    <w:rsid w:val="00276DBD"/>
    <w:rsid w:val="00297C6D"/>
    <w:rsid w:val="00322A9C"/>
    <w:rsid w:val="00327F87"/>
    <w:rsid w:val="00355F3F"/>
    <w:rsid w:val="003A212D"/>
    <w:rsid w:val="003E2512"/>
    <w:rsid w:val="0040312B"/>
    <w:rsid w:val="004355AE"/>
    <w:rsid w:val="004E0564"/>
    <w:rsid w:val="00505040"/>
    <w:rsid w:val="0054639F"/>
    <w:rsid w:val="00586F03"/>
    <w:rsid w:val="005D02EA"/>
    <w:rsid w:val="005E36AB"/>
    <w:rsid w:val="00651096"/>
    <w:rsid w:val="00661485"/>
    <w:rsid w:val="00684510"/>
    <w:rsid w:val="00697ACE"/>
    <w:rsid w:val="006B2C06"/>
    <w:rsid w:val="00714195"/>
    <w:rsid w:val="007608C6"/>
    <w:rsid w:val="00763E4F"/>
    <w:rsid w:val="0077117E"/>
    <w:rsid w:val="007E62D4"/>
    <w:rsid w:val="00811028"/>
    <w:rsid w:val="00887546"/>
    <w:rsid w:val="008D15E0"/>
    <w:rsid w:val="008F636C"/>
    <w:rsid w:val="00901095"/>
    <w:rsid w:val="00922C91"/>
    <w:rsid w:val="009506E4"/>
    <w:rsid w:val="00A018D6"/>
    <w:rsid w:val="00A0302A"/>
    <w:rsid w:val="00A83178"/>
    <w:rsid w:val="00AF3175"/>
    <w:rsid w:val="00B20B80"/>
    <w:rsid w:val="00B30CAE"/>
    <w:rsid w:val="00B711F1"/>
    <w:rsid w:val="00BA088F"/>
    <w:rsid w:val="00C04972"/>
    <w:rsid w:val="00C429E3"/>
    <w:rsid w:val="00CF2EA9"/>
    <w:rsid w:val="00D10673"/>
    <w:rsid w:val="00D213A4"/>
    <w:rsid w:val="00D31E64"/>
    <w:rsid w:val="00D613DC"/>
    <w:rsid w:val="00D66A41"/>
    <w:rsid w:val="00DA4FA7"/>
    <w:rsid w:val="00DC1CC1"/>
    <w:rsid w:val="00DC275A"/>
    <w:rsid w:val="00DD5C1D"/>
    <w:rsid w:val="00DE5154"/>
    <w:rsid w:val="00E23EDA"/>
    <w:rsid w:val="00E35B3A"/>
    <w:rsid w:val="00E50AB8"/>
    <w:rsid w:val="00EA61DF"/>
    <w:rsid w:val="00EB15BB"/>
    <w:rsid w:val="00F41FE7"/>
    <w:rsid w:val="00F9276A"/>
    <w:rsid w:val="00FF4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uiPriority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uiPriority="0"/>
    <w:lsdException w:name="Table Simple 2" w:locked="1" w:uiPriority="0"/>
    <w:lsdException w:name="Table Simple 3" w:locked="1" w:uiPriority="0"/>
    <w:lsdException w:name="Table Classic 1" w:locked="1" w:uiPriority="0"/>
    <w:lsdException w:name="Table Classic 2" w:locked="1" w:uiPriority="0"/>
    <w:lsdException w:name="Table Classic 3" w:locked="1" w:uiPriority="0"/>
    <w:lsdException w:name="Table Classic 4" w:locked="1" w:uiPriority="0"/>
    <w:lsdException w:name="Table Colorful 1" w:locked="1" w:uiPriority="0"/>
    <w:lsdException w:name="Table Colorful 2" w:locked="1" w:uiPriority="0"/>
    <w:lsdException w:name="Table Colorful 3" w:locked="1" w:uiPriority="0"/>
    <w:lsdException w:name="Table Columns 1" w:locked="1" w:uiPriority="0"/>
    <w:lsdException w:name="Table Columns 2" w:locked="1" w:uiPriority="0"/>
    <w:lsdException w:name="Table Columns 3" w:locked="1" w:uiPriority="0"/>
    <w:lsdException w:name="Table Columns 4" w:locked="1" w:uiPriority="0"/>
    <w:lsdException w:name="Table Columns 5" w:locked="1" w:uiPriority="0"/>
    <w:lsdException w:name="Table Grid 1" w:locked="1" w:uiPriority="0"/>
    <w:lsdException w:name="Table Grid 2" w:locked="1" w:uiPriority="0"/>
    <w:lsdException w:name="Table Grid 3" w:locked="1" w:uiPriority="0"/>
    <w:lsdException w:name="Table Grid 4" w:locked="1" w:uiPriority="0"/>
    <w:lsdException w:name="Table Grid 5" w:locked="1" w:uiPriority="0"/>
    <w:lsdException w:name="Table Grid 6" w:locked="1" w:uiPriority="0"/>
    <w:lsdException w:name="Table Grid 7" w:locked="1" w:uiPriority="0"/>
    <w:lsdException w:name="Table Grid 8" w:locked="1" w:uiPriority="0"/>
    <w:lsdException w:name="Table List 1" w:locked="1" w:uiPriority="0"/>
    <w:lsdException w:name="Table List 2" w:locked="1" w:uiPriority="0"/>
    <w:lsdException w:name="Table List 3" w:locked="1" w:uiPriority="0"/>
    <w:lsdException w:name="Table List 4" w:locked="1" w:uiPriority="0"/>
    <w:lsdException w:name="Table List 5" w:locked="1" w:uiPriority="0"/>
    <w:lsdException w:name="Table List 6" w:locked="1" w:uiPriority="0"/>
    <w:lsdException w:name="Table List 7" w:locked="1" w:uiPriority="0"/>
    <w:lsdException w:name="Table List 8" w:locked="1" w:uiPriority="0"/>
    <w:lsdException w:name="Table 3D effects 1" w:locked="1" w:uiPriority="0"/>
    <w:lsdException w:name="Table 3D effects 2" w:locked="1" w:uiPriority="0"/>
    <w:lsdException w:name="Table 3D effects 3" w:locked="1" w:uiPriority="0"/>
    <w:lsdException w:name="Table Contemporary" w:locked="1" w:uiPriority="0"/>
    <w:lsdException w:name="Table Elegant" w:locked="1" w:uiPriority="0"/>
    <w:lsdException w:name="Table Professional" w:locked="1" w:uiPriority="0"/>
    <w:lsdException w:name="Table Subtle 1" w:locked="1" w:uiPriority="0"/>
    <w:lsdException w:name="Table Subtle 2" w:locked="1" w:uiPriority="0"/>
    <w:lsdException w:name="Table Web 1" w:locked="1" w:uiPriority="0"/>
    <w:lsdException w:name="Table Web 2" w:locked="1" w:uiPriority="0"/>
    <w:lsdException w:name="Table Web 3" w:locked="1" w:uiPriority="0"/>
    <w:lsdException w:name="Balloon Text" w:semiHidden="1" w:unhideWhenUsed="1"/>
    <w:lsdException w:name="Table Grid" w:uiPriority="59"/>
    <w:lsdException w:name="Table Theme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E5154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A6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A1E7E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297C6D"/>
    <w:rPr>
      <w:rFonts w:ascii="Calibri" w:hAnsi="Calibri" w:cs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141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141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217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7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7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1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21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7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7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7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7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7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7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442</Words>
  <Characters>2393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09 de agosto de 2016</dc:title>
  <dc:subject/>
  <dc:creator>Admin</dc:creator>
  <cp:keywords/>
  <dc:description/>
  <cp:lastModifiedBy>Admin</cp:lastModifiedBy>
  <cp:revision>3</cp:revision>
  <cp:lastPrinted>2017-01-24T12:10:00Z</cp:lastPrinted>
  <dcterms:created xsi:type="dcterms:W3CDTF">2017-01-24T15:50:00Z</dcterms:created>
  <dcterms:modified xsi:type="dcterms:W3CDTF">2017-01-24T15:51:00Z</dcterms:modified>
</cp:coreProperties>
</file>