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A0C3F" w14:textId="557DF3CD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bookmarkStart w:id="0" w:name="_GoBack"/>
      <w:bookmarkEnd w:id="0"/>
    </w:p>
    <w:p w14:paraId="1D4ED1AB" w14:textId="0B473817" w:rsidR="002E7D17" w:rsidRPr="00105123" w:rsidRDefault="00644C34" w:rsidP="00644C34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</w:t>
      </w:r>
      <w:r w:rsidR="002E7D17" w:rsidRPr="00105123">
        <w:rPr>
          <w:rFonts w:ascii="Times New Roman" w:hAnsi="Times New Roman" w:cs="Times New Roman"/>
          <w:b/>
          <w:i w:val="0"/>
          <w:color w:val="auto"/>
        </w:rPr>
        <w:t xml:space="preserve">PROJETO DE LEI Nº.  </w:t>
      </w:r>
      <w:r w:rsidR="00932E46" w:rsidRPr="00105123">
        <w:rPr>
          <w:rFonts w:ascii="Times New Roman" w:hAnsi="Times New Roman" w:cs="Times New Roman"/>
          <w:b/>
          <w:i w:val="0"/>
          <w:color w:val="auto"/>
        </w:rPr>
        <w:t xml:space="preserve">  </w:t>
      </w:r>
      <w:r w:rsidR="002E7D17" w:rsidRPr="00105123">
        <w:rPr>
          <w:rFonts w:ascii="Times New Roman" w:hAnsi="Times New Roman" w:cs="Times New Roman"/>
          <w:b/>
          <w:i w:val="0"/>
          <w:color w:val="auto"/>
        </w:rPr>
        <w:t xml:space="preserve">    /202</w:t>
      </w:r>
      <w:r w:rsidR="00E07940">
        <w:rPr>
          <w:rFonts w:ascii="Times New Roman" w:hAnsi="Times New Roman" w:cs="Times New Roman"/>
          <w:b/>
          <w:i w:val="0"/>
          <w:color w:val="auto"/>
        </w:rPr>
        <w:t>3</w:t>
      </w:r>
    </w:p>
    <w:p w14:paraId="6D63E709" w14:textId="2CE0DD85" w:rsidR="00644C34" w:rsidRPr="00105123" w:rsidRDefault="00BF6976" w:rsidP="00644C34">
      <w:r w:rsidRPr="0010512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13BAF3" wp14:editId="4491CD10">
                <wp:simplePos x="0" y="0"/>
                <wp:positionH relativeFrom="margin">
                  <wp:posOffset>2706130</wp:posOffset>
                </wp:positionH>
                <wp:positionV relativeFrom="paragraph">
                  <wp:posOffset>121491</wp:posOffset>
                </wp:positionV>
                <wp:extent cx="3995300" cy="667265"/>
                <wp:effectExtent l="0" t="0" r="24765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5300" cy="667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FB45B80" w14:textId="1898B4AF" w:rsidR="001E5415" w:rsidRPr="00644C34" w:rsidRDefault="001E5415" w:rsidP="001E5415">
                            <w:pPr>
                              <w:jc w:val="both"/>
                            </w:pPr>
                            <w:r w:rsidRPr="00644C34">
                              <w:rPr>
                                <w:b/>
                              </w:rPr>
                              <w:t xml:space="preserve">AUTORIZA A REALIZAR </w:t>
                            </w:r>
                            <w:r w:rsidR="00001C79">
                              <w:rPr>
                                <w:b/>
                              </w:rPr>
                              <w:t>ACORDO DE COOPERAÇÃO COM ORGANIZAÇÃO DA SOCIEDADE CIVIL</w:t>
                            </w:r>
                            <w:r w:rsidRPr="00644C34">
                              <w:rPr>
                                <w:b/>
                              </w:rPr>
                              <w:t xml:space="preserve">, E DÁ OUTRAS PROVIDÊNCIAS. </w:t>
                            </w:r>
                          </w:p>
                          <w:p w14:paraId="052708BB" w14:textId="77777777" w:rsidR="001E5415" w:rsidRPr="00644C34" w:rsidRDefault="001E5415" w:rsidP="001E5415">
                            <w:pPr>
                              <w:jc w:val="both"/>
                            </w:pPr>
                            <w:r w:rsidRPr="00644C34">
                              <w:t xml:space="preserve">                                                 </w:t>
                            </w:r>
                          </w:p>
                          <w:p w14:paraId="5FE8412C" w14:textId="77777777" w:rsidR="001E5415" w:rsidRDefault="001E5415" w:rsidP="001E5415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6113BAF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13.1pt;margin-top:9.55pt;width:314.6pt;height:52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" fillcolor="white [3201]" strokecolor="white [3212]" strokeweight=".5pt">
                <v:textbox>
                  <w:txbxContent>
                    <w:p w14:paraId="3FB45B80" w14:textId="1898B4AF" w:rsidR="001E5415" w:rsidRPr="00644C34" w:rsidRDefault="001E5415" w:rsidP="001E5415">
                      <w:pPr>
                        <w:jc w:val="both"/>
                      </w:pPr>
                      <w:r w:rsidRPr="00644C34">
                        <w:rPr>
                          <w:b/>
                        </w:rPr>
                        <w:t xml:space="preserve">AUTORIZA A REALIZAR </w:t>
                      </w:r>
                      <w:r w:rsidR="00001C79">
                        <w:rPr>
                          <w:b/>
                        </w:rPr>
                        <w:t>ACORDO DE COOPERAÇÃO COM ORGANIZAÇÃO DA SOCIEDADE CIVIL</w:t>
                      </w:r>
                      <w:r w:rsidRPr="00644C34">
                        <w:rPr>
                          <w:b/>
                        </w:rPr>
                        <w:t xml:space="preserve">, E DÁ OUTRAS PROVIDÊNCIAS. </w:t>
                      </w:r>
                    </w:p>
                    <w:p w14:paraId="052708BB" w14:textId="77777777" w:rsidR="001E5415" w:rsidRPr="00644C34" w:rsidRDefault="001E5415" w:rsidP="001E5415">
                      <w:pPr>
                        <w:jc w:val="both"/>
                      </w:pPr>
                      <w:r w:rsidRPr="00644C34">
                        <w:t xml:space="preserve">                                                 </w:t>
                      </w:r>
                    </w:p>
                    <w:p w14:paraId="5FE8412C" w14:textId="77777777" w:rsidR="001E5415" w:rsidRDefault="001E5415" w:rsidP="001E5415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E949F0" w14:textId="77777777" w:rsidR="00644C34" w:rsidRPr="00105123" w:rsidRDefault="00644C34" w:rsidP="00644C34">
      <w:pPr>
        <w:rPr>
          <w:b/>
        </w:rPr>
      </w:pPr>
    </w:p>
    <w:p w14:paraId="089A5FEF" w14:textId="77777777" w:rsidR="001E5415" w:rsidRPr="00105123" w:rsidRDefault="001E5415" w:rsidP="00644C34"/>
    <w:p w14:paraId="738FEAD6" w14:textId="77777777" w:rsidR="001E5415" w:rsidRPr="00105123" w:rsidRDefault="00644C34" w:rsidP="00644C34">
      <w:r w:rsidRPr="00105123">
        <w:t xml:space="preserve">         </w:t>
      </w:r>
    </w:p>
    <w:p w14:paraId="3F05A6EE" w14:textId="77777777" w:rsidR="00FA3BCF" w:rsidRPr="00105123" w:rsidRDefault="00644C34" w:rsidP="00644C34">
      <w:r w:rsidRPr="00105123">
        <w:t xml:space="preserve">    </w:t>
      </w:r>
    </w:p>
    <w:p w14:paraId="6AC16972" w14:textId="77777777" w:rsidR="001B1B11" w:rsidRPr="00105123" w:rsidRDefault="001B1B11" w:rsidP="00FA3BCF">
      <w:pPr>
        <w:ind w:firstLine="708"/>
      </w:pPr>
    </w:p>
    <w:p w14:paraId="2F7390FA" w14:textId="2C7A4BF9" w:rsidR="00644C34" w:rsidRPr="00105123" w:rsidRDefault="00644C34" w:rsidP="00FA3BCF">
      <w:pPr>
        <w:ind w:firstLine="708"/>
      </w:pPr>
      <w:r w:rsidRPr="00105123">
        <w:t xml:space="preserve">O Prefeito Municipal de Anchieta, Estado de Santa Catarina;                                    </w:t>
      </w:r>
    </w:p>
    <w:p w14:paraId="7F8D91F8" w14:textId="492F3F05" w:rsidR="00644C34" w:rsidRPr="00105123" w:rsidRDefault="00644C34" w:rsidP="00644C34">
      <w:r w:rsidRPr="00105123">
        <w:t xml:space="preserve">            Faço saber a todos os habitantes deste Município que a Câmara   Municipal de Vereadores aprovou e eu sanciono a seguinte Lei:</w:t>
      </w:r>
    </w:p>
    <w:p w14:paraId="46465D17" w14:textId="77777777" w:rsidR="004C30CB" w:rsidRPr="00105123" w:rsidRDefault="004C30CB" w:rsidP="00644C34"/>
    <w:p w14:paraId="0D6EE502" w14:textId="37B2451D" w:rsidR="00140357" w:rsidRDefault="00644C34" w:rsidP="00562E2A">
      <w:pPr>
        <w:ind w:firstLine="708"/>
        <w:jc w:val="both"/>
      </w:pPr>
      <w:r w:rsidRPr="004C6DC9">
        <w:rPr>
          <w:b/>
          <w:bCs/>
        </w:rPr>
        <w:t>Art. 1</w:t>
      </w:r>
      <w:r w:rsidR="00C06C44" w:rsidRPr="004C6DC9">
        <w:rPr>
          <w:b/>
          <w:bCs/>
        </w:rPr>
        <w:t>º</w:t>
      </w:r>
      <w:r w:rsidR="00C06C44" w:rsidRPr="00105123">
        <w:t xml:space="preserve"> </w:t>
      </w:r>
      <w:r w:rsidRPr="00105123">
        <w:t xml:space="preserve">Fica o Poder Executivo Municipal autorizado a realizar </w:t>
      </w:r>
      <w:r w:rsidR="00C06C44" w:rsidRPr="00105123">
        <w:t>a d</w:t>
      </w:r>
      <w:r w:rsidR="009047D6" w:rsidRPr="00105123">
        <w:t>oação</w:t>
      </w:r>
      <w:r w:rsidR="0092451B">
        <w:t xml:space="preserve"> </w:t>
      </w:r>
      <w:r w:rsidR="005E30EF">
        <w:t>de livros</w:t>
      </w:r>
      <w:r w:rsidR="00C06C44" w:rsidRPr="00105123">
        <w:t xml:space="preserve"> de p</w:t>
      </w:r>
      <w:bookmarkStart w:id="1" w:name="_Hlk114821849"/>
      <w:r w:rsidR="00ED5085" w:rsidRPr="00105123">
        <w:t>ropriedade do Município de Anchieta,</w:t>
      </w:r>
      <w:r w:rsidR="00C06C44" w:rsidRPr="00105123">
        <w:t xml:space="preserve"> </w:t>
      </w:r>
      <w:r w:rsidR="00CE1925">
        <w:t xml:space="preserve">“Sementes de Tempo - </w:t>
      </w:r>
      <w:r w:rsidR="005E30EF">
        <w:t xml:space="preserve">História </w:t>
      </w:r>
      <w:r w:rsidR="00CE1925">
        <w:t>do Território de Anchieta”</w:t>
      </w:r>
      <w:r w:rsidR="001C52BC" w:rsidRPr="001C52BC">
        <w:t xml:space="preserve"> </w:t>
      </w:r>
      <w:r w:rsidR="001C52BC" w:rsidRPr="00105123">
        <w:t>a título de incentivo</w:t>
      </w:r>
      <w:r w:rsidR="00140357">
        <w:t>.</w:t>
      </w:r>
    </w:p>
    <w:p w14:paraId="6076F93A" w14:textId="41B71B97" w:rsidR="00C06C44" w:rsidRPr="00105123" w:rsidRDefault="00140357" w:rsidP="00562E2A">
      <w:pPr>
        <w:ind w:firstLine="708"/>
        <w:jc w:val="both"/>
      </w:pPr>
      <w:r w:rsidRPr="00140357">
        <w:rPr>
          <w:b/>
          <w:bCs/>
        </w:rPr>
        <w:t>Parágrafo Único</w:t>
      </w:r>
      <w:r>
        <w:t>:</w:t>
      </w:r>
      <w:r w:rsidR="0074222A">
        <w:t xml:space="preserve"> Poderão </w:t>
      </w:r>
      <w:r w:rsidR="002F4FC0">
        <w:t xml:space="preserve">receber em doação os livros, </w:t>
      </w:r>
      <w:r w:rsidR="002F4FC0" w:rsidRPr="002F4FC0">
        <w:t>Entidades da Sociedade Civil Organizadas, ligadas a Educação</w:t>
      </w:r>
      <w:r w:rsidR="002F4FC0">
        <w:t xml:space="preserve"> Municipal</w:t>
      </w:r>
      <w:r w:rsidR="005E30EF">
        <w:t>.</w:t>
      </w:r>
    </w:p>
    <w:p w14:paraId="05CBFEA5" w14:textId="77777777" w:rsidR="00D726EE" w:rsidRPr="00105123" w:rsidRDefault="00D726EE" w:rsidP="00562E2A">
      <w:pPr>
        <w:ind w:firstLine="708"/>
        <w:jc w:val="both"/>
      </w:pPr>
    </w:p>
    <w:bookmarkEnd w:id="1"/>
    <w:p w14:paraId="60110D9B" w14:textId="3888D10A" w:rsidR="004C30CB" w:rsidRPr="00105123" w:rsidRDefault="004C30CB" w:rsidP="004C30CB">
      <w:pPr>
        <w:ind w:firstLine="708"/>
        <w:jc w:val="both"/>
      </w:pPr>
      <w:r w:rsidRPr="004C6DC9">
        <w:rPr>
          <w:b/>
        </w:rPr>
        <w:t>Art. 2º</w:t>
      </w:r>
      <w:r w:rsidRPr="00105123">
        <w:t xml:space="preserve"> A doação de que trata o </w:t>
      </w:r>
      <w:r w:rsidR="00C06C44" w:rsidRPr="00105123">
        <w:t>a</w:t>
      </w:r>
      <w:r w:rsidRPr="00105123">
        <w:t>rt</w:t>
      </w:r>
      <w:r w:rsidR="00C06C44" w:rsidRPr="00105123">
        <w:t>.</w:t>
      </w:r>
      <w:r w:rsidRPr="00105123">
        <w:t xml:space="preserve"> 1º desta Lei, será precedida de processo </w:t>
      </w:r>
      <w:r w:rsidR="001D6D0D">
        <w:t>de chamamento público para Organização da Sociedade Civil</w:t>
      </w:r>
      <w:r w:rsidRPr="00105123">
        <w:t xml:space="preserve">, na modalidade de concorrência, em cujo </w:t>
      </w:r>
      <w:r w:rsidR="00C06C44" w:rsidRPr="00105123">
        <w:t>e</w:t>
      </w:r>
      <w:r w:rsidRPr="00105123">
        <w:t xml:space="preserve">dital </w:t>
      </w:r>
      <w:r w:rsidR="00EC2C61" w:rsidRPr="00105123">
        <w:t>constarão</w:t>
      </w:r>
      <w:r w:rsidR="00EC2C61">
        <w:t xml:space="preserve">, </w:t>
      </w:r>
      <w:r w:rsidR="00EC2C61" w:rsidRPr="00105123">
        <w:t>os</w:t>
      </w:r>
      <w:r w:rsidR="00C06C44" w:rsidRPr="00105123">
        <w:t xml:space="preserve"> </w:t>
      </w:r>
      <w:r w:rsidRPr="00105123">
        <w:t>critérios para participar do certame.</w:t>
      </w:r>
      <w:r w:rsidR="00C06C44" w:rsidRPr="00105123">
        <w:t xml:space="preserve"> </w:t>
      </w:r>
    </w:p>
    <w:p w14:paraId="0943CB94" w14:textId="77777777" w:rsidR="004C30CB" w:rsidRPr="00105123" w:rsidRDefault="004C30CB" w:rsidP="004C30CB">
      <w:pPr>
        <w:ind w:firstLine="708"/>
        <w:jc w:val="both"/>
      </w:pPr>
    </w:p>
    <w:p w14:paraId="08E59F32" w14:textId="58772A0D" w:rsidR="004C30CB" w:rsidRPr="00105123" w:rsidRDefault="004C30CB" w:rsidP="004C30CB">
      <w:pPr>
        <w:ind w:firstLine="708"/>
        <w:jc w:val="both"/>
      </w:pPr>
      <w:r w:rsidRPr="004C6DC9">
        <w:rPr>
          <w:b/>
        </w:rPr>
        <w:t>Art. 3°</w:t>
      </w:r>
      <w:r w:rsidRPr="00105123">
        <w:t xml:space="preserve"> As despesas decorrentes da aplicação desta Lei correrão à conta das dotações orçamentárias do Município.</w:t>
      </w:r>
    </w:p>
    <w:p w14:paraId="6C18FE01" w14:textId="77777777" w:rsidR="004C30CB" w:rsidRPr="00105123" w:rsidRDefault="004C30CB" w:rsidP="004C30CB">
      <w:pPr>
        <w:ind w:firstLine="708"/>
        <w:jc w:val="both"/>
      </w:pPr>
    </w:p>
    <w:p w14:paraId="490BEE78" w14:textId="5B744022" w:rsidR="00644C34" w:rsidRPr="00105123" w:rsidRDefault="00644C34" w:rsidP="00644C34">
      <w:pPr>
        <w:ind w:firstLine="708"/>
        <w:jc w:val="both"/>
      </w:pPr>
      <w:r w:rsidRPr="004C6DC9">
        <w:rPr>
          <w:b/>
          <w:bCs/>
        </w:rPr>
        <w:t>Art. 4º</w:t>
      </w:r>
      <w:r w:rsidRPr="00105123">
        <w:t xml:space="preserve"> Esta Lei entra em vigor da data de sua publicação.</w:t>
      </w:r>
    </w:p>
    <w:p w14:paraId="013C9CEC" w14:textId="0D5CBF16" w:rsidR="00844716" w:rsidRPr="00105123" w:rsidRDefault="00844716" w:rsidP="00644C34">
      <w:pPr>
        <w:ind w:firstLine="708"/>
        <w:jc w:val="both"/>
      </w:pPr>
    </w:p>
    <w:p w14:paraId="3A1B6F0F" w14:textId="49805D0A" w:rsidR="00844716" w:rsidRPr="00105123" w:rsidRDefault="00844716" w:rsidP="00644C34">
      <w:pPr>
        <w:ind w:firstLine="708"/>
        <w:jc w:val="both"/>
      </w:pPr>
    </w:p>
    <w:p w14:paraId="5C7E2ED5" w14:textId="22EB7217" w:rsidR="00844716" w:rsidRPr="00105123" w:rsidRDefault="00844716" w:rsidP="00844716">
      <w:pPr>
        <w:ind w:firstLine="708"/>
        <w:jc w:val="right"/>
      </w:pPr>
      <w:r w:rsidRPr="00105123">
        <w:t xml:space="preserve">Anchieta/SC, </w:t>
      </w:r>
      <w:r w:rsidR="004C6DC9">
        <w:t>2</w:t>
      </w:r>
      <w:r w:rsidR="00A52965">
        <w:t>0</w:t>
      </w:r>
      <w:r w:rsidRPr="00105123">
        <w:t xml:space="preserve"> de </w:t>
      </w:r>
      <w:r w:rsidR="002D749F">
        <w:t>abril</w:t>
      </w:r>
      <w:r w:rsidRPr="00105123">
        <w:t xml:space="preserve"> de 202</w:t>
      </w:r>
      <w:r w:rsidR="002D749F">
        <w:t>3</w:t>
      </w:r>
      <w:r w:rsidRPr="00105123">
        <w:t>.</w:t>
      </w:r>
    </w:p>
    <w:p w14:paraId="1EC1B750" w14:textId="77777777" w:rsidR="002D2D88" w:rsidRPr="00105123" w:rsidRDefault="002D2D88" w:rsidP="00644C34">
      <w:pPr>
        <w:jc w:val="both"/>
      </w:pPr>
    </w:p>
    <w:p w14:paraId="4100971B" w14:textId="4EB1AF7D" w:rsidR="00D41F8A" w:rsidRPr="00105123" w:rsidRDefault="00D41F8A" w:rsidP="00D41F8A">
      <w:pPr>
        <w:jc w:val="both"/>
      </w:pPr>
    </w:p>
    <w:p w14:paraId="422A73EC" w14:textId="77777777" w:rsidR="00D41F8A" w:rsidRPr="00105123" w:rsidRDefault="00D41F8A" w:rsidP="00D41F8A">
      <w:pPr>
        <w:jc w:val="center"/>
        <w:rPr>
          <w:b/>
        </w:rPr>
      </w:pPr>
      <w:r w:rsidRPr="00105123">
        <w:rPr>
          <w:b/>
        </w:rPr>
        <w:t>IVAN JOSÉ CANCI</w:t>
      </w:r>
    </w:p>
    <w:p w14:paraId="71ADF308" w14:textId="034F5DCC" w:rsidR="00D41F8A" w:rsidRPr="00105123" w:rsidRDefault="00D41F8A" w:rsidP="00D41F8A">
      <w:pPr>
        <w:jc w:val="center"/>
      </w:pPr>
      <w:r w:rsidRPr="00105123">
        <w:t>Prefeito Municipal</w:t>
      </w:r>
    </w:p>
    <w:p w14:paraId="16CE1C26" w14:textId="7C1AAAC1" w:rsidR="001C69F2" w:rsidRPr="00105123" w:rsidRDefault="001C69F2" w:rsidP="00D41F8A">
      <w:pPr>
        <w:jc w:val="center"/>
      </w:pPr>
    </w:p>
    <w:p w14:paraId="2615B3DD" w14:textId="29A1E19B" w:rsidR="001C69F2" w:rsidRPr="00105123" w:rsidRDefault="001C69F2" w:rsidP="00D41F8A">
      <w:pPr>
        <w:jc w:val="center"/>
      </w:pPr>
    </w:p>
    <w:p w14:paraId="4258B340" w14:textId="5FE18413" w:rsidR="001C69F2" w:rsidRPr="00105123" w:rsidRDefault="001C69F2" w:rsidP="00D41F8A">
      <w:pPr>
        <w:jc w:val="center"/>
      </w:pPr>
    </w:p>
    <w:p w14:paraId="6994C755" w14:textId="0BB00071" w:rsidR="001C69F2" w:rsidRPr="00105123" w:rsidRDefault="001C69F2" w:rsidP="00D41F8A">
      <w:pPr>
        <w:jc w:val="center"/>
      </w:pPr>
    </w:p>
    <w:p w14:paraId="7A0DAC7D" w14:textId="799F3583" w:rsidR="001C69F2" w:rsidRPr="00105123" w:rsidRDefault="001C69F2" w:rsidP="00D41F8A">
      <w:pPr>
        <w:jc w:val="center"/>
      </w:pPr>
    </w:p>
    <w:p w14:paraId="6BD4D767" w14:textId="5F586B26" w:rsidR="001C69F2" w:rsidRPr="00105123" w:rsidRDefault="001C69F2" w:rsidP="00D41F8A">
      <w:pPr>
        <w:jc w:val="center"/>
      </w:pPr>
    </w:p>
    <w:p w14:paraId="12446C38" w14:textId="77777777" w:rsidR="005904A3" w:rsidRPr="00105123" w:rsidRDefault="005904A3" w:rsidP="00644C34">
      <w:pPr>
        <w:jc w:val="center"/>
        <w:rPr>
          <w:b/>
        </w:rPr>
      </w:pPr>
    </w:p>
    <w:p w14:paraId="0529F4A4" w14:textId="1CB26E4D" w:rsidR="005904A3" w:rsidRPr="00105123" w:rsidRDefault="005904A3" w:rsidP="00644C34">
      <w:pPr>
        <w:jc w:val="center"/>
        <w:rPr>
          <w:b/>
        </w:rPr>
      </w:pPr>
    </w:p>
    <w:p w14:paraId="043E30AE" w14:textId="60DE393C" w:rsidR="00FD2C00" w:rsidRPr="00105123" w:rsidRDefault="00FD2C00" w:rsidP="00644C34">
      <w:pPr>
        <w:jc w:val="center"/>
        <w:rPr>
          <w:b/>
        </w:rPr>
      </w:pPr>
    </w:p>
    <w:p w14:paraId="48468B36" w14:textId="55577D58" w:rsidR="00FD2C00" w:rsidRPr="00105123" w:rsidRDefault="00FD2C00" w:rsidP="00644C34">
      <w:pPr>
        <w:jc w:val="center"/>
        <w:rPr>
          <w:b/>
        </w:rPr>
      </w:pPr>
    </w:p>
    <w:p w14:paraId="187073EF" w14:textId="2D1C5EEF" w:rsidR="00FD2C00" w:rsidRPr="00105123" w:rsidRDefault="00FD2C00" w:rsidP="00644C34">
      <w:pPr>
        <w:jc w:val="center"/>
        <w:rPr>
          <w:b/>
        </w:rPr>
      </w:pPr>
    </w:p>
    <w:p w14:paraId="3472B8C3" w14:textId="3026E4B0" w:rsidR="00FD2C00" w:rsidRPr="00105123" w:rsidRDefault="00FD2C00" w:rsidP="00644C34">
      <w:pPr>
        <w:jc w:val="center"/>
        <w:rPr>
          <w:b/>
        </w:rPr>
      </w:pPr>
    </w:p>
    <w:p w14:paraId="5F1FF13A" w14:textId="67762E3C" w:rsidR="00FD2C00" w:rsidRPr="00105123" w:rsidRDefault="00FD2C00" w:rsidP="00644C34">
      <w:pPr>
        <w:jc w:val="center"/>
        <w:rPr>
          <w:b/>
        </w:rPr>
      </w:pPr>
    </w:p>
    <w:p w14:paraId="3BD8B0C7" w14:textId="03029B3D" w:rsidR="00FD2C00" w:rsidRPr="00105123" w:rsidRDefault="00FD2C00" w:rsidP="00644C34">
      <w:pPr>
        <w:jc w:val="center"/>
        <w:rPr>
          <w:b/>
        </w:rPr>
      </w:pPr>
    </w:p>
    <w:p w14:paraId="0FA72CD6" w14:textId="1B6FD454" w:rsidR="00FD2C00" w:rsidRPr="00105123" w:rsidRDefault="00FD2C00" w:rsidP="00644C34">
      <w:pPr>
        <w:jc w:val="center"/>
        <w:rPr>
          <w:b/>
        </w:rPr>
      </w:pPr>
    </w:p>
    <w:p w14:paraId="173FD941" w14:textId="359AFCD0" w:rsidR="00644C34" w:rsidRPr="00105123" w:rsidRDefault="00644C34" w:rsidP="00644C34">
      <w:pPr>
        <w:jc w:val="center"/>
        <w:rPr>
          <w:b/>
        </w:rPr>
      </w:pPr>
      <w:r w:rsidRPr="00105123">
        <w:rPr>
          <w:b/>
        </w:rPr>
        <w:lastRenderedPageBreak/>
        <w:t>JUSTIFICATIVA</w:t>
      </w:r>
    </w:p>
    <w:p w14:paraId="077E5BF9" w14:textId="77777777" w:rsidR="00644C34" w:rsidRPr="00105123" w:rsidRDefault="00644C34" w:rsidP="00644C34">
      <w:pPr>
        <w:rPr>
          <w:b/>
        </w:rPr>
      </w:pPr>
    </w:p>
    <w:p w14:paraId="78325801" w14:textId="7C280C1A" w:rsidR="00644C34" w:rsidRPr="00105123" w:rsidRDefault="00644C34" w:rsidP="00644C34">
      <w:pPr>
        <w:jc w:val="both"/>
        <w:rPr>
          <w:b/>
        </w:rPr>
      </w:pPr>
      <w:r w:rsidRPr="00105123">
        <w:rPr>
          <w:b/>
        </w:rPr>
        <w:t>EXCELENTÍSSIM</w:t>
      </w:r>
      <w:r w:rsidR="00784F91">
        <w:rPr>
          <w:b/>
        </w:rPr>
        <w:t>O</w:t>
      </w:r>
      <w:r w:rsidRPr="00105123">
        <w:rPr>
          <w:b/>
        </w:rPr>
        <w:t xml:space="preserve"> PRESIDENTE DA CÂMARA DE VEREADORES</w:t>
      </w:r>
    </w:p>
    <w:p w14:paraId="3E670D42" w14:textId="77777777" w:rsidR="00644C34" w:rsidRPr="00105123" w:rsidRDefault="00644C34" w:rsidP="00644C34">
      <w:pPr>
        <w:jc w:val="both"/>
        <w:rPr>
          <w:b/>
        </w:rPr>
      </w:pPr>
      <w:r w:rsidRPr="00105123">
        <w:rPr>
          <w:b/>
        </w:rPr>
        <w:t xml:space="preserve">SENHORES/AS VEREADORES/AS,         </w:t>
      </w:r>
    </w:p>
    <w:p w14:paraId="1274703A" w14:textId="77777777" w:rsidR="00644C34" w:rsidRPr="00105123" w:rsidRDefault="00644C34" w:rsidP="00644C34">
      <w:pPr>
        <w:jc w:val="both"/>
        <w:rPr>
          <w:b/>
        </w:rPr>
      </w:pPr>
    </w:p>
    <w:p w14:paraId="5AC3E279" w14:textId="77777777" w:rsidR="003F7AB8" w:rsidRDefault="00644C34" w:rsidP="00644C34">
      <w:pPr>
        <w:jc w:val="both"/>
        <w:rPr>
          <w:b/>
        </w:rPr>
      </w:pPr>
      <w:r w:rsidRPr="00105123">
        <w:t xml:space="preserve">  </w:t>
      </w:r>
      <w:r w:rsidRPr="00105123">
        <w:tab/>
        <w:t xml:space="preserve">O Projeto de Lei que apresentamos para análise e apreciação dos Nobres </w:t>
      </w:r>
      <w:r w:rsidRPr="00817BE7">
        <w:t xml:space="preserve">Edis </w:t>
      </w:r>
      <w:r w:rsidR="00817BE7" w:rsidRPr="00817BE7">
        <w:rPr>
          <w:b/>
        </w:rPr>
        <w:t>AUTORIZA A REALIZAR ACORDO DE COOPERAÇÃO COM ORGANIZAÇÃO DA SOCIEDADE CIVIL, E DÁ OUTRAS PROVIDÊNCIAS</w:t>
      </w:r>
      <w:r w:rsidR="003F7AB8">
        <w:rPr>
          <w:b/>
        </w:rPr>
        <w:t>.</w:t>
      </w:r>
    </w:p>
    <w:p w14:paraId="5C10AE75" w14:textId="320A935B" w:rsidR="00644C34" w:rsidRPr="00105123" w:rsidRDefault="007D7C22" w:rsidP="00644C34">
      <w:pPr>
        <w:jc w:val="both"/>
      </w:pPr>
      <w:r w:rsidRPr="00105123">
        <w:rPr>
          <w:b/>
        </w:rPr>
        <w:t xml:space="preserve">                                                 </w:t>
      </w:r>
    </w:p>
    <w:p w14:paraId="2D6BFD70" w14:textId="160AB91F" w:rsidR="00192762" w:rsidRDefault="002F4FC0" w:rsidP="00192762">
      <w:pPr>
        <w:ind w:firstLine="708"/>
        <w:jc w:val="both"/>
      </w:pPr>
      <w:r>
        <w:t xml:space="preserve">A administração, </w:t>
      </w:r>
      <w:r w:rsidR="00E27B42">
        <w:t xml:space="preserve">apresenta um esforço </w:t>
      </w:r>
      <w:r w:rsidR="00B65407">
        <w:t>visando a</w:t>
      </w:r>
      <w:r w:rsidR="00E27B42">
        <w:t xml:space="preserve"> preservação da memória</w:t>
      </w:r>
      <w:r>
        <w:t>,</w:t>
      </w:r>
      <w:r w:rsidR="00E27B42">
        <w:t xml:space="preserve"> e o não esquecimento das pessoas que ajudaram a construir o Município</w:t>
      </w:r>
      <w:r>
        <w:t xml:space="preserve"> de Anchieta</w:t>
      </w:r>
      <w:r w:rsidR="00E27B42">
        <w:t xml:space="preserve">. </w:t>
      </w:r>
      <w:r w:rsidR="00B65407">
        <w:t xml:space="preserve">O Livro traz a </w:t>
      </w:r>
      <w:r w:rsidR="00E27B42">
        <w:t>discussão</w:t>
      </w:r>
      <w:r>
        <w:t>,</w:t>
      </w:r>
      <w:r w:rsidR="00E27B42">
        <w:t xml:space="preserve"> e reflexão sobre a </w:t>
      </w:r>
      <w:r>
        <w:t xml:space="preserve">“Sementes de Tempo - </w:t>
      </w:r>
      <w:r w:rsidR="00E27B42">
        <w:t>Históri</w:t>
      </w:r>
      <w:r w:rsidR="00192762">
        <w:t>a do Território de Anchieta</w:t>
      </w:r>
      <w:r>
        <w:t>”</w:t>
      </w:r>
      <w:r w:rsidR="00E27B42">
        <w:t>, utilizando como fundamentação</w:t>
      </w:r>
      <w:r w:rsidR="00192762">
        <w:t xml:space="preserve"> </w:t>
      </w:r>
      <w:r w:rsidR="00E27B42">
        <w:t>resgatar histórias cotidianas de pessoas que participaram do processo de</w:t>
      </w:r>
      <w:r w:rsidR="00192762">
        <w:t xml:space="preserve"> </w:t>
      </w:r>
      <w:r w:rsidR="00E27B42">
        <w:t>construção da sociedade e não são mencionados na história oficial</w:t>
      </w:r>
      <w:r w:rsidR="00192762">
        <w:t>.</w:t>
      </w:r>
    </w:p>
    <w:p w14:paraId="39539DEE" w14:textId="57DE86C8" w:rsidR="00192762" w:rsidRDefault="00192762" w:rsidP="00192762">
      <w:pPr>
        <w:ind w:firstLine="708"/>
        <w:jc w:val="both"/>
      </w:pPr>
    </w:p>
    <w:p w14:paraId="0EE57FE6" w14:textId="2E3D5FC0" w:rsidR="00192762" w:rsidRDefault="00192762" w:rsidP="00192762">
      <w:pPr>
        <w:ind w:firstLine="708"/>
        <w:jc w:val="both"/>
      </w:pPr>
      <w:r>
        <w:t xml:space="preserve">O presente Projeto de Lei, ora mencionado, trata da doação de </w:t>
      </w:r>
      <w:r w:rsidR="00E44B1D">
        <w:t xml:space="preserve">350 (trezentos e cinquenta) </w:t>
      </w:r>
      <w:r>
        <w:t xml:space="preserve">livros para </w:t>
      </w:r>
      <w:bookmarkStart w:id="2" w:name="_Hlk132037671"/>
      <w:r>
        <w:t xml:space="preserve">Entidades </w:t>
      </w:r>
      <w:r w:rsidR="00B65407">
        <w:t>da Sociedade Civil Organizadas, ligadas a Educação</w:t>
      </w:r>
      <w:bookmarkEnd w:id="2"/>
      <w:r w:rsidR="00833722">
        <w:t xml:space="preserve"> Municipal</w:t>
      </w:r>
      <w:r w:rsidR="00B65407">
        <w:t>, com o objetivo de disponibilizar em suas bibliotecas o exemplar, além de permitir a comercialização</w:t>
      </w:r>
      <w:r w:rsidR="00E44B1D">
        <w:t>.</w:t>
      </w:r>
    </w:p>
    <w:p w14:paraId="0453F804" w14:textId="245E702C" w:rsidR="00B65407" w:rsidRDefault="00B65407" w:rsidP="00192762">
      <w:pPr>
        <w:ind w:firstLine="708"/>
        <w:jc w:val="both"/>
      </w:pPr>
    </w:p>
    <w:p w14:paraId="2E867619" w14:textId="6260178F" w:rsidR="00833722" w:rsidRPr="004128CB" w:rsidRDefault="00844ABB" w:rsidP="00833722">
      <w:pPr>
        <w:ind w:firstLine="708"/>
        <w:jc w:val="both"/>
      </w:pPr>
      <w:r>
        <w:t>A doação dos livros</w:t>
      </w:r>
      <w:r w:rsidR="00833722" w:rsidRPr="004128CB">
        <w:t xml:space="preserve"> </w:t>
      </w:r>
      <w:r w:rsidR="00833722" w:rsidRPr="004128CB">
        <w:rPr>
          <w:b/>
        </w:rPr>
        <w:t>dar-se-á mediante chamamento público</w:t>
      </w:r>
      <w:r w:rsidR="00833722" w:rsidRPr="004128CB">
        <w:t xml:space="preserve"> conforme prevê o Marco Regulatório das Organizações da Sociedade Civil, </w:t>
      </w:r>
      <w:r w:rsidR="00833722" w:rsidRPr="004128CB">
        <w:rPr>
          <w:b/>
        </w:rPr>
        <w:t>Lei Federal nº 13.019/2014, que dirige as parcerias entre a Administração Pública e as Organizações da Sociedade Civil</w:t>
      </w:r>
      <w:r w:rsidR="00833722" w:rsidRPr="004128CB">
        <w:t>.</w:t>
      </w:r>
    </w:p>
    <w:p w14:paraId="776D68D5" w14:textId="77777777" w:rsidR="00833722" w:rsidRPr="004128CB" w:rsidRDefault="00833722" w:rsidP="00833722">
      <w:pPr>
        <w:ind w:firstLine="708"/>
        <w:jc w:val="both"/>
      </w:pPr>
    </w:p>
    <w:p w14:paraId="3B5BB139" w14:textId="77777777" w:rsidR="00833722" w:rsidRPr="004128CB" w:rsidRDefault="00833722" w:rsidP="00833722">
      <w:pPr>
        <w:ind w:firstLine="708"/>
        <w:jc w:val="both"/>
      </w:pPr>
      <w:r w:rsidRPr="004128CB">
        <w:t>O Chamamento Público será regido por edital onde constarão as condições para participação, prazos e formas de credenciamento, critérios de seleção e julgamento dentre outros itens.</w:t>
      </w:r>
    </w:p>
    <w:p w14:paraId="42015DCB" w14:textId="77777777" w:rsidR="00192762" w:rsidRPr="00105123" w:rsidRDefault="00192762" w:rsidP="00192762">
      <w:pPr>
        <w:ind w:firstLine="708"/>
        <w:jc w:val="both"/>
      </w:pPr>
    </w:p>
    <w:p w14:paraId="112F6511" w14:textId="7B4A3CCD" w:rsidR="00644C34" w:rsidRPr="00105123" w:rsidRDefault="00AB5A76" w:rsidP="0029448F">
      <w:pPr>
        <w:tabs>
          <w:tab w:val="left" w:pos="0"/>
        </w:tabs>
        <w:jc w:val="both"/>
      </w:pPr>
      <w:r w:rsidRPr="00105123">
        <w:tab/>
      </w:r>
      <w:r w:rsidR="00644C34" w:rsidRPr="00105123">
        <w:t>Contamos com a manifestação favorável, por parte de Vossas Excelências, pela aprovação do projeto de Lei, para que o mais breve possível possamos lançar a licitação</w:t>
      </w:r>
      <w:r w:rsidR="000D23D3" w:rsidRPr="00105123">
        <w:t>.</w:t>
      </w:r>
    </w:p>
    <w:p w14:paraId="0B43D7A9" w14:textId="77777777" w:rsidR="00644C34" w:rsidRPr="00105123" w:rsidRDefault="00644C34" w:rsidP="00644C34"/>
    <w:p w14:paraId="44B526E4" w14:textId="77777777" w:rsidR="00644C34" w:rsidRPr="00105123" w:rsidRDefault="00644C34" w:rsidP="00644C34">
      <w:pPr>
        <w:ind w:firstLine="708"/>
      </w:pPr>
      <w:r w:rsidRPr="00105123">
        <w:t>Na mesma oportunidade envio protestos de estima e apreço.</w:t>
      </w:r>
    </w:p>
    <w:p w14:paraId="74A1D104" w14:textId="77777777" w:rsidR="00644C34" w:rsidRPr="00105123" w:rsidRDefault="00644C34" w:rsidP="00644C34"/>
    <w:p w14:paraId="15447722" w14:textId="5CCF39E9" w:rsidR="00644C34" w:rsidRPr="00105123" w:rsidRDefault="00644C34" w:rsidP="00644C34">
      <w:pPr>
        <w:jc w:val="right"/>
      </w:pPr>
      <w:r w:rsidRPr="00105123">
        <w:t xml:space="preserve">Anchieta – SC, </w:t>
      </w:r>
      <w:r w:rsidR="00887B13">
        <w:t>2</w:t>
      </w:r>
      <w:r w:rsidR="00227C66">
        <w:t>0</w:t>
      </w:r>
      <w:r w:rsidRPr="00105123">
        <w:t xml:space="preserve"> de </w:t>
      </w:r>
      <w:r w:rsidR="003F7AB8">
        <w:t>abril de 2023.</w:t>
      </w:r>
    </w:p>
    <w:p w14:paraId="2A4D85C6" w14:textId="77777777" w:rsidR="00644C34" w:rsidRPr="00105123" w:rsidRDefault="00644C34" w:rsidP="00644C34">
      <w:pPr>
        <w:rPr>
          <w:b/>
        </w:rPr>
      </w:pPr>
    </w:p>
    <w:p w14:paraId="7B11C48F" w14:textId="77777777" w:rsidR="00644C34" w:rsidRPr="00105123" w:rsidRDefault="00644C34" w:rsidP="00644C34">
      <w:pPr>
        <w:rPr>
          <w:b/>
        </w:rPr>
      </w:pPr>
    </w:p>
    <w:p w14:paraId="73AE94A9" w14:textId="77777777" w:rsidR="00644C34" w:rsidRPr="00105123" w:rsidRDefault="00644C34" w:rsidP="00644C34">
      <w:pPr>
        <w:jc w:val="center"/>
        <w:rPr>
          <w:b/>
        </w:rPr>
      </w:pPr>
      <w:r w:rsidRPr="00105123">
        <w:rPr>
          <w:b/>
        </w:rPr>
        <w:t>IVAN JOSÉ CANCI</w:t>
      </w:r>
    </w:p>
    <w:p w14:paraId="63C9F3A4" w14:textId="128DE6B9" w:rsidR="00644C34" w:rsidRPr="00644C34" w:rsidRDefault="00644C34" w:rsidP="00644C34">
      <w:pPr>
        <w:jc w:val="center"/>
      </w:pPr>
      <w:r w:rsidRPr="00105123">
        <w:t>Prefeito Municipal</w:t>
      </w:r>
    </w:p>
    <w:p w14:paraId="758BDA8E" w14:textId="7365E30E" w:rsidR="00E33B88" w:rsidRDefault="00E33B88" w:rsidP="00E33B88">
      <w:pPr>
        <w:tabs>
          <w:tab w:val="left" w:pos="6165"/>
        </w:tabs>
        <w:rPr>
          <w:i/>
        </w:rPr>
      </w:pPr>
      <w:r>
        <w:rPr>
          <w:i/>
        </w:rPr>
        <w:tab/>
      </w:r>
    </w:p>
    <w:p w14:paraId="1A0667E6" w14:textId="7967F47F" w:rsidR="00E33B88" w:rsidRDefault="00E33B88" w:rsidP="00E33B88">
      <w:pPr>
        <w:spacing w:line="276" w:lineRule="auto"/>
        <w:jc w:val="both"/>
        <w:rPr>
          <w:rFonts w:eastAsia="Arial Unicode MS"/>
          <w:b/>
        </w:rPr>
      </w:pPr>
    </w:p>
    <w:sectPr w:rsidR="00E33B88" w:rsidSect="00B65407">
      <w:headerReference w:type="default" r:id="rId8"/>
      <w:footerReference w:type="default" r:id="rId9"/>
      <w:pgSz w:w="11907" w:h="16840" w:code="9"/>
      <w:pgMar w:top="720" w:right="708" w:bottom="720" w:left="720" w:header="510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C063DE" w14:textId="77777777" w:rsidR="00B552F3" w:rsidRDefault="00B552F3">
      <w:r>
        <w:separator/>
      </w:r>
    </w:p>
  </w:endnote>
  <w:endnote w:type="continuationSeparator" w:id="0">
    <w:p w14:paraId="10713C83" w14:textId="77777777" w:rsidR="00B552F3" w:rsidRDefault="00B55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alibri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6D0A9B16" w:rsidR="006B3E21" w:rsidRPr="006B3E21" w:rsidRDefault="00CD6913" w:rsidP="00CD6913">
    <w:pPr>
      <w:pStyle w:val="Rodap"/>
      <w:ind w:left="-284" w:right="-993"/>
    </w:pPr>
    <w:r w:rsidRPr="002B095B">
      <w:rPr>
        <w:rFonts w:ascii="Calibri" w:eastAsia="Calibri" w:hAnsi="Calibri"/>
        <w:noProof/>
      </w:rPr>
      <w:drawing>
        <wp:inline distT="0" distB="0" distL="0" distR="0" wp14:anchorId="4AEC8B62" wp14:editId="074BA5BF">
          <wp:extent cx="7018020" cy="873518"/>
          <wp:effectExtent l="0" t="0" r="0" b="3175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4168" cy="87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37A5C5" w14:textId="77777777" w:rsidR="00B552F3" w:rsidRDefault="00B552F3">
      <w:r>
        <w:separator/>
      </w:r>
    </w:p>
  </w:footnote>
  <w:footnote w:type="continuationSeparator" w:id="0">
    <w:p w14:paraId="10220BD6" w14:textId="77777777" w:rsidR="00B552F3" w:rsidRDefault="00B55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3"/>
    <w:lvlOverride w:ilvl="0">
      <w:startOverride w:val="1"/>
    </w:lvlOverride>
  </w:num>
  <w:num w:numId="5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1"/>
  </w:num>
  <w:num w:numId="9">
    <w:abstractNumId w:val="6"/>
  </w:num>
  <w:num w:numId="10">
    <w:abstractNumId w:val="15"/>
  </w:num>
  <w:num w:numId="11">
    <w:abstractNumId w:val="18"/>
  </w:num>
  <w:num w:numId="12">
    <w:abstractNumId w:val="0"/>
  </w:num>
  <w:num w:numId="13">
    <w:abstractNumId w:val="22"/>
  </w:num>
  <w:num w:numId="14">
    <w:abstractNumId w:val="17"/>
  </w:num>
  <w:num w:numId="15">
    <w:abstractNumId w:val="8"/>
  </w:num>
  <w:num w:numId="16">
    <w:abstractNumId w:val="14"/>
  </w:num>
  <w:num w:numId="17">
    <w:abstractNumId w:val="12"/>
  </w:num>
  <w:num w:numId="18">
    <w:abstractNumId w:val="2"/>
  </w:num>
  <w:num w:numId="19">
    <w:abstractNumId w:val="9"/>
  </w:num>
  <w:num w:numId="20">
    <w:abstractNumId w:val="25"/>
  </w:num>
  <w:num w:numId="21">
    <w:abstractNumId w:val="20"/>
  </w:num>
  <w:num w:numId="22">
    <w:abstractNumId w:val="16"/>
  </w:num>
  <w:num w:numId="23">
    <w:abstractNumId w:val="19"/>
  </w:num>
  <w:num w:numId="24">
    <w:abstractNumId w:val="4"/>
  </w:num>
  <w:num w:numId="25">
    <w:abstractNumId w:val="21"/>
  </w:num>
  <w:num w:numId="26">
    <w:abstractNumId w:val="10"/>
  </w:num>
  <w:num w:numId="27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C79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0C15"/>
    <w:rsid w:val="000D23D3"/>
    <w:rsid w:val="000D365D"/>
    <w:rsid w:val="000E1C45"/>
    <w:rsid w:val="000E3B11"/>
    <w:rsid w:val="000F319D"/>
    <w:rsid w:val="000F51BA"/>
    <w:rsid w:val="001049EA"/>
    <w:rsid w:val="00105123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0357"/>
    <w:rsid w:val="001440AC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2762"/>
    <w:rsid w:val="00194998"/>
    <w:rsid w:val="00196A55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52BC"/>
    <w:rsid w:val="001C69F2"/>
    <w:rsid w:val="001C6D91"/>
    <w:rsid w:val="001C7C64"/>
    <w:rsid w:val="001D6D0D"/>
    <w:rsid w:val="001D7307"/>
    <w:rsid w:val="001E22C7"/>
    <w:rsid w:val="001E2BC6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27C66"/>
    <w:rsid w:val="00233AE9"/>
    <w:rsid w:val="00235975"/>
    <w:rsid w:val="00237D42"/>
    <w:rsid w:val="002461A1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9448F"/>
    <w:rsid w:val="002A5075"/>
    <w:rsid w:val="002A7DA2"/>
    <w:rsid w:val="002B54BA"/>
    <w:rsid w:val="002D0E95"/>
    <w:rsid w:val="002D2D88"/>
    <w:rsid w:val="002D749F"/>
    <w:rsid w:val="002E2DC1"/>
    <w:rsid w:val="002E3DC3"/>
    <w:rsid w:val="002E44F3"/>
    <w:rsid w:val="002E7D17"/>
    <w:rsid w:val="002E7F38"/>
    <w:rsid w:val="002F4FC0"/>
    <w:rsid w:val="003061B4"/>
    <w:rsid w:val="00310396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3F7AB8"/>
    <w:rsid w:val="004000CD"/>
    <w:rsid w:val="004045C3"/>
    <w:rsid w:val="0040509F"/>
    <w:rsid w:val="004075F9"/>
    <w:rsid w:val="004130F1"/>
    <w:rsid w:val="004255B1"/>
    <w:rsid w:val="00435CAB"/>
    <w:rsid w:val="00435F95"/>
    <w:rsid w:val="0044106E"/>
    <w:rsid w:val="00451BB1"/>
    <w:rsid w:val="00452CA0"/>
    <w:rsid w:val="00461454"/>
    <w:rsid w:val="004633EB"/>
    <w:rsid w:val="0046467E"/>
    <w:rsid w:val="00464B81"/>
    <w:rsid w:val="00470FD2"/>
    <w:rsid w:val="004715A4"/>
    <w:rsid w:val="00473989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C6DC9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3F43"/>
    <w:rsid w:val="005904A3"/>
    <w:rsid w:val="00592DDE"/>
    <w:rsid w:val="00595C29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30EF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7D67"/>
    <w:rsid w:val="0062355B"/>
    <w:rsid w:val="006276A4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35E6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222A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4F91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67B4"/>
    <w:rsid w:val="00817BE7"/>
    <w:rsid w:val="00825061"/>
    <w:rsid w:val="00826169"/>
    <w:rsid w:val="00830747"/>
    <w:rsid w:val="00833722"/>
    <w:rsid w:val="00834D63"/>
    <w:rsid w:val="0084266C"/>
    <w:rsid w:val="00844716"/>
    <w:rsid w:val="00844ABB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87B13"/>
    <w:rsid w:val="00890C82"/>
    <w:rsid w:val="00893DDC"/>
    <w:rsid w:val="008A2BAC"/>
    <w:rsid w:val="008B4DBA"/>
    <w:rsid w:val="008C09B3"/>
    <w:rsid w:val="008C1EE2"/>
    <w:rsid w:val="008C56AD"/>
    <w:rsid w:val="008D24C2"/>
    <w:rsid w:val="008D5BE8"/>
    <w:rsid w:val="008D6990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51B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D0FE7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2965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4CA8"/>
    <w:rsid w:val="00B552F3"/>
    <w:rsid w:val="00B555DD"/>
    <w:rsid w:val="00B561E0"/>
    <w:rsid w:val="00B61FF2"/>
    <w:rsid w:val="00B65407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D75"/>
    <w:rsid w:val="00C81D5E"/>
    <w:rsid w:val="00C87486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D6913"/>
    <w:rsid w:val="00CE1925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5E2E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6536C"/>
    <w:rsid w:val="00D726EE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07940"/>
    <w:rsid w:val="00E11391"/>
    <w:rsid w:val="00E205B3"/>
    <w:rsid w:val="00E2441C"/>
    <w:rsid w:val="00E259B0"/>
    <w:rsid w:val="00E259B8"/>
    <w:rsid w:val="00E27B42"/>
    <w:rsid w:val="00E32130"/>
    <w:rsid w:val="00E33B88"/>
    <w:rsid w:val="00E33D8D"/>
    <w:rsid w:val="00E366CD"/>
    <w:rsid w:val="00E42313"/>
    <w:rsid w:val="00E44B1D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61"/>
    <w:rsid w:val="00EC2CA7"/>
    <w:rsid w:val="00EC3084"/>
    <w:rsid w:val="00EC3632"/>
    <w:rsid w:val="00EC6CD6"/>
    <w:rsid w:val="00EC7532"/>
    <w:rsid w:val="00ED3A54"/>
    <w:rsid w:val="00ED42CF"/>
    <w:rsid w:val="00ED42E6"/>
    <w:rsid w:val="00ED5085"/>
    <w:rsid w:val="00ED57BE"/>
    <w:rsid w:val="00EE0317"/>
    <w:rsid w:val="00EE28AD"/>
    <w:rsid w:val="00EE7F14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7239"/>
    <w:rsid w:val="00F2773D"/>
    <w:rsid w:val="00F43A92"/>
    <w:rsid w:val="00F47FB0"/>
    <w:rsid w:val="00F500AB"/>
    <w:rsid w:val="00F5184F"/>
    <w:rsid w:val="00F52F3D"/>
    <w:rsid w:val="00F56030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6B8D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CFFD3-5A64-4D76-9FA6-E64AA895B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2</Pages>
  <Words>455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2022-07-26T16:11:00Z</cp:lastPrinted>
  <dcterms:created xsi:type="dcterms:W3CDTF">2023-04-24T12:55:00Z</dcterms:created>
  <dcterms:modified xsi:type="dcterms:W3CDTF">2023-04-24T12:55:00Z</dcterms:modified>
</cp:coreProperties>
</file>