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9414D1">
        <w:rPr>
          <w:rFonts w:ascii="Cambria" w:hAnsi="Cambria"/>
          <w:b/>
          <w:sz w:val="24"/>
          <w:szCs w:val="24"/>
          <w:lang w:val="pt-BR"/>
        </w:rPr>
        <w:t>027</w:t>
      </w:r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10 de novembro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2025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84384E" w:rsidRDefault="00064197" w:rsidP="0084384E">
      <w:pPr>
        <w:spacing w:line="276" w:lineRule="auto"/>
        <w:jc w:val="center"/>
        <w:rPr>
          <w:rFonts w:ascii="Cambria" w:hAnsi="Cambria"/>
        </w:rPr>
      </w:pPr>
      <w:r w:rsidRPr="00064197">
        <w:rPr>
          <w:rFonts w:ascii="Cambria" w:hAnsi="Cambria"/>
        </w:rPr>
        <w:t>O Vereador que abaixo subscreve vem, mui respeitosamente, à presença de Vossa Excelência, com fundamento no inciso VIII do § 3º do art. 62 do Regimento Interno desta Casa Legislativa, apresentar o presente REQUERIMENTO, nos seguintes termos:</w:t>
      </w:r>
    </w:p>
    <w:p w:rsidR="00064197" w:rsidRPr="00E12A7E" w:rsidRDefault="00064197" w:rsidP="0084384E">
      <w:pPr>
        <w:spacing w:line="276" w:lineRule="auto"/>
        <w:jc w:val="center"/>
        <w:rPr>
          <w:rFonts w:ascii="Cambria" w:hAnsi="Cambria" w:cs="Arial"/>
        </w:rPr>
      </w:pPr>
    </w:p>
    <w:p w:rsidR="0084384E" w:rsidRDefault="00E12A7E" w:rsidP="00064197">
      <w:pPr>
        <w:spacing w:line="276" w:lineRule="auto"/>
        <w:ind w:firstLine="567"/>
        <w:jc w:val="both"/>
        <w:rPr>
          <w:rFonts w:ascii="Cambria" w:hAnsi="Cambria" w:cs="Arial"/>
          <w:b/>
        </w:rPr>
      </w:pPr>
      <w:bookmarkStart w:id="0" w:name="_GoBack"/>
      <w:r w:rsidRPr="00E12A7E">
        <w:rPr>
          <w:rFonts w:ascii="Cambria" w:hAnsi="Cambria" w:cs="Arial"/>
          <w:b/>
        </w:rPr>
        <w:t xml:space="preserve">Requeiro a realização da próxima Sessão Ordinária, prevista para o dia </w:t>
      </w:r>
      <w:r w:rsidR="00064197">
        <w:rPr>
          <w:rFonts w:ascii="Cambria" w:hAnsi="Cambria" w:cs="Arial"/>
          <w:b/>
        </w:rPr>
        <w:t>19</w:t>
      </w:r>
      <w:r w:rsidRPr="00E12A7E">
        <w:rPr>
          <w:rFonts w:ascii="Cambria" w:hAnsi="Cambria" w:cs="Arial"/>
          <w:b/>
        </w:rPr>
        <w:t xml:space="preserve"> de </w:t>
      </w:r>
      <w:r w:rsidR="00064197">
        <w:rPr>
          <w:rFonts w:ascii="Cambria" w:hAnsi="Cambria" w:cs="Arial"/>
          <w:b/>
        </w:rPr>
        <w:t>novembro</w:t>
      </w:r>
      <w:r w:rsidRPr="00E12A7E">
        <w:rPr>
          <w:rFonts w:ascii="Cambria" w:hAnsi="Cambria" w:cs="Arial"/>
          <w:b/>
        </w:rPr>
        <w:t xml:space="preserve"> de 2025, em caráter Itinerante, na </w:t>
      </w:r>
      <w:r w:rsidR="00064197">
        <w:rPr>
          <w:rFonts w:ascii="Cambria" w:hAnsi="Cambria" w:cs="Arial"/>
          <w:b/>
        </w:rPr>
        <w:t>Praça Irene de Azevedo Cirino</w:t>
      </w:r>
      <w:r w:rsidRPr="00E12A7E">
        <w:rPr>
          <w:rFonts w:ascii="Cambria" w:hAnsi="Cambria" w:cs="Arial"/>
          <w:b/>
        </w:rPr>
        <w:t xml:space="preserve">, </w:t>
      </w:r>
      <w:r w:rsidR="00064197" w:rsidRPr="00064197">
        <w:rPr>
          <w:rFonts w:ascii="Cambria" w:hAnsi="Cambria" w:cs="Arial"/>
          <w:b/>
        </w:rPr>
        <w:t>localizada no Povoado Rajada, neste município.</w:t>
      </w:r>
    </w:p>
    <w:bookmarkEnd w:id="0"/>
    <w:p w:rsidR="00064197" w:rsidRPr="00E12A7E" w:rsidRDefault="00064197" w:rsidP="00064197">
      <w:pPr>
        <w:spacing w:line="276" w:lineRule="auto"/>
        <w:ind w:firstLine="567"/>
        <w:jc w:val="both"/>
        <w:rPr>
          <w:rFonts w:ascii="Cambria" w:hAnsi="Cambria"/>
        </w:rPr>
      </w:pPr>
    </w:p>
    <w:p w:rsidR="00FA28EE" w:rsidRPr="00E12A7E" w:rsidRDefault="00EE2F61" w:rsidP="00831FA8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E12A7E" w:rsidRPr="00E12A7E" w:rsidRDefault="00E12A7E" w:rsidP="00831FA8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064197" w:rsidRPr="00064197" w:rsidRDefault="00064197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  <w:r w:rsidRPr="00064197">
        <w:rPr>
          <w:rFonts w:ascii="Cambria" w:hAnsi="Cambria" w:cs="Arial"/>
        </w:rPr>
        <w:t>O presente requerimento tem por finalidade aproximar ainda mais o Poder Legislativo da comunidade, descentralizando os trabalhos da Câmara Municipal e possibilitando maior participação popular.</w:t>
      </w:r>
    </w:p>
    <w:p w:rsidR="00064197" w:rsidRPr="00064197" w:rsidRDefault="00064197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</w:p>
    <w:p w:rsidR="00E12A7E" w:rsidRDefault="00064197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  <w:r w:rsidRPr="00064197">
        <w:rPr>
          <w:rFonts w:ascii="Cambria" w:hAnsi="Cambria" w:cs="Arial"/>
        </w:rPr>
        <w:t xml:space="preserve">A realização da sessão itinerante permitirá que os moradores do Povoado </w:t>
      </w:r>
      <w:proofErr w:type="gramStart"/>
      <w:r w:rsidRPr="00064197">
        <w:rPr>
          <w:rFonts w:ascii="Cambria" w:hAnsi="Cambria" w:cs="Arial"/>
        </w:rPr>
        <w:t>Rajada</w:t>
      </w:r>
      <w:proofErr w:type="gramEnd"/>
      <w:r w:rsidRPr="00064197">
        <w:rPr>
          <w:rFonts w:ascii="Cambria" w:hAnsi="Cambria" w:cs="Arial"/>
        </w:rPr>
        <w:t xml:space="preserve"> tenham acesso direto às deliberações desta Casa, ampliando a transparência e fortalecendo o vínculo entre a população e seus representantes.</w:t>
      </w:r>
    </w:p>
    <w:p w:rsidR="00064197" w:rsidRPr="00E12A7E" w:rsidRDefault="00064197" w:rsidP="00064197">
      <w:pPr>
        <w:spacing w:before="80" w:after="80" w:line="360" w:lineRule="auto"/>
        <w:ind w:right="-1" w:firstLine="528"/>
        <w:jc w:val="both"/>
        <w:rPr>
          <w:rFonts w:ascii="Cambria" w:hAnsi="Cambria" w:cs="Arial"/>
        </w:rPr>
      </w:pPr>
    </w:p>
    <w:p w:rsidR="00EE2F61" w:rsidRPr="00E12A7E" w:rsidRDefault="00AF563A" w:rsidP="00D02263">
      <w:pPr>
        <w:pStyle w:val="Recuodecorpodetexto"/>
        <w:tabs>
          <w:tab w:val="left" w:pos="0"/>
        </w:tabs>
        <w:spacing w:before="80" w:after="80" w:line="360" w:lineRule="auto"/>
        <w:ind w:right="-1" w:firstLine="528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064197">
        <w:rPr>
          <w:rFonts w:ascii="Cambria" w:hAnsi="Cambria"/>
          <w:sz w:val="24"/>
          <w:szCs w:val="24"/>
          <w:lang w:val="pt-BR"/>
        </w:rPr>
        <w:t>10 de novembro</w:t>
      </w:r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2025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DC78E3" w:rsidRPr="00E12A7E" w:rsidRDefault="00DC78E3" w:rsidP="00DC78E3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DC78E3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:rsidR="00DC78E3" w:rsidRPr="00E12A7E" w:rsidRDefault="00064197" w:rsidP="00DC78E3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</w:p>
    <w:p w:rsidR="009D62A0" w:rsidRPr="00E12A7E" w:rsidRDefault="00064197" w:rsidP="00DC78E3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FB3" w:rsidRDefault="00D61FB3">
      <w:r>
        <w:separator/>
      </w:r>
    </w:p>
  </w:endnote>
  <w:endnote w:type="continuationSeparator" w:id="0">
    <w:p w:rsidR="00D61FB3" w:rsidRDefault="00D6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FB3" w:rsidRDefault="00D61FB3">
      <w:r>
        <w:separator/>
      </w:r>
    </w:p>
  </w:footnote>
  <w:footnote w:type="continuationSeparator" w:id="0">
    <w:p w:rsidR="00D61FB3" w:rsidRDefault="00D61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D61FB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1FB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D61FB3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D1320"/>
    <w:rsid w:val="007D2AF7"/>
    <w:rsid w:val="007E3199"/>
    <w:rsid w:val="007E31CC"/>
    <w:rsid w:val="007E4310"/>
    <w:rsid w:val="007E592F"/>
    <w:rsid w:val="007E6524"/>
    <w:rsid w:val="007F0181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865EC"/>
    <w:rsid w:val="00886AFB"/>
    <w:rsid w:val="00890E9B"/>
    <w:rsid w:val="00897918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8B73E-6906-401E-855A-B12A4793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5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Note Câmara</cp:lastModifiedBy>
  <cp:revision>4</cp:revision>
  <cp:lastPrinted>2025-09-03T11:55:00Z</cp:lastPrinted>
  <dcterms:created xsi:type="dcterms:W3CDTF">2025-11-10T13:56:00Z</dcterms:created>
  <dcterms:modified xsi:type="dcterms:W3CDTF">2025-11-10T13:59:00Z</dcterms:modified>
</cp:coreProperties>
</file>