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A93D56">
        <w:rPr>
          <w:rFonts w:ascii="Times New (W1)" w:eastAsia="Times New Roman" w:hAnsi="Times New (W1)"/>
          <w:sz w:val="28"/>
          <w:szCs w:val="28"/>
          <w:lang w:eastAsia="pt-BR"/>
        </w:rPr>
        <w:t>046/2023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FB19C5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ADRIANO DIAS FURTADO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A93D56" w:rsidRDefault="00A93D56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 tomada de medidas necessárias para realização de limpeza das laterais da Rua Alberto Zanella.</w:t>
      </w:r>
    </w:p>
    <w:p w:rsidR="00FB19C5" w:rsidRDefault="00FB19C5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A93D56" w:rsidRDefault="00A93D56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Justifica-se visto que a vegetação está invadindo a pista de rolamento, trazendo transtornos tanto aos moradores, quanto aos motoristas que trafegam na via em questão.</w:t>
      </w:r>
    </w:p>
    <w:p w:rsidR="00FB19C5" w:rsidRDefault="00FB19C5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A93D56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A93D56">
        <w:rPr>
          <w:rFonts w:ascii="Times New Roman" w:eastAsia="Times New Roman" w:hAnsi="Times New Roman"/>
          <w:sz w:val="24"/>
          <w:szCs w:val="28"/>
          <w:lang w:eastAsia="pt-BR"/>
        </w:rPr>
        <w:t>27 de fevereiro de 2023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A93D56">
        <w:rPr>
          <w:rFonts w:ascii="Times New Roman" w:eastAsia="Times New Roman" w:hAnsi="Times New Roman"/>
          <w:sz w:val="24"/>
          <w:szCs w:val="28"/>
          <w:lang w:eastAsia="pt-BR"/>
        </w:rPr>
        <w:t>Adriano Dias Furtado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266315"/>
    <w:rsid w:val="003030B3"/>
    <w:rsid w:val="00324FD3"/>
    <w:rsid w:val="00506EE6"/>
    <w:rsid w:val="0053668A"/>
    <w:rsid w:val="00605E35"/>
    <w:rsid w:val="0062401D"/>
    <w:rsid w:val="0075570F"/>
    <w:rsid w:val="007D6552"/>
    <w:rsid w:val="008533A7"/>
    <w:rsid w:val="0095688A"/>
    <w:rsid w:val="009A668E"/>
    <w:rsid w:val="009B3B2A"/>
    <w:rsid w:val="00A3167C"/>
    <w:rsid w:val="00A93D56"/>
    <w:rsid w:val="00AA3B7D"/>
    <w:rsid w:val="00CD3940"/>
    <w:rsid w:val="00D866E9"/>
    <w:rsid w:val="00D90C74"/>
    <w:rsid w:val="00F00676"/>
    <w:rsid w:val="00FB1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F44E7"/>
  <w15:chartTrackingRefBased/>
  <w15:docId w15:val="{C0E32AC9-BE91-4F3F-A594-52B4A867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046-23</Template>
  <TotalTime>16</TotalTime>
  <Pages>1</Pages>
  <Words>124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2023-02-27T17:41:00Z</dcterms:created>
  <dcterms:modified xsi:type="dcterms:W3CDTF">2023-02-27T17:41:00Z</dcterms:modified>
</cp:coreProperties>
</file>