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45C9D118" w14:textId="77777777" w:rsidR="00AA2886" w:rsidRDefault="00AA2886" w:rsidP="003F514D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73EC4149" w14:textId="4AE49227" w:rsidR="00CD48C4" w:rsidRDefault="00CD48C4" w:rsidP="00CD48C4">
      <w:pPr>
        <w:spacing w:line="360" w:lineRule="auto"/>
        <w:jc w:val="center"/>
        <w:rPr>
          <w:b/>
          <w:bCs/>
        </w:rPr>
      </w:pPr>
      <w:r>
        <w:rPr>
          <w:b/>
          <w:bCs/>
        </w:rPr>
        <w:t>LEI Nº 2.82</w:t>
      </w:r>
      <w:r>
        <w:rPr>
          <w:b/>
          <w:bCs/>
        </w:rPr>
        <w:t>8</w:t>
      </w:r>
      <w:r>
        <w:rPr>
          <w:b/>
          <w:bCs/>
        </w:rPr>
        <w:t>/2024</w:t>
      </w:r>
    </w:p>
    <w:p w14:paraId="5FFDF833" w14:textId="77777777" w:rsidR="00AA2886" w:rsidRPr="00AA2886" w:rsidRDefault="00AA2886" w:rsidP="00AA2886"/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3F514D" w:rsidRPr="00A35607" w14:paraId="20F340EF" w14:textId="77777777" w:rsidTr="00346F2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78C44E2F" w:rsidR="003F514D" w:rsidRPr="00A35607" w:rsidRDefault="003F514D" w:rsidP="00346F2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BA49A1">
              <w:rPr>
                <w:b/>
              </w:rPr>
              <w:t>20.000,00</w:t>
            </w:r>
            <w:r w:rsidRPr="00A35607">
              <w:rPr>
                <w:b/>
              </w:rPr>
              <w:t xml:space="preserve"> (</w:t>
            </w:r>
            <w:r w:rsidR="00BA49A1">
              <w:rPr>
                <w:b/>
              </w:rPr>
              <w:t xml:space="preserve">VINTE </w:t>
            </w:r>
            <w:r w:rsidR="004F3AE1">
              <w:rPr>
                <w:b/>
              </w:rPr>
              <w:t>MIL</w:t>
            </w:r>
            <w:r w:rsidR="00BA49A1">
              <w:rPr>
                <w:b/>
              </w:rPr>
              <w:t xml:space="preserve"> </w:t>
            </w:r>
            <w:r w:rsidR="004F3AE1"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2F0EE798" w14:textId="77777777" w:rsidR="003F514D" w:rsidRDefault="003F514D" w:rsidP="003F514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57F625A" w14:textId="77777777" w:rsidR="00AA2886" w:rsidRDefault="00AA2886" w:rsidP="003F514D">
      <w:pPr>
        <w:pStyle w:val="Recuodecorpodetexto2"/>
      </w:pPr>
    </w:p>
    <w:p w14:paraId="58627EFA" w14:textId="77777777" w:rsidR="00AA2886" w:rsidRPr="00A35607" w:rsidRDefault="00AA2886" w:rsidP="003F514D">
      <w:pPr>
        <w:pStyle w:val="Recuodecorpodetexto2"/>
      </w:pPr>
    </w:p>
    <w:p w14:paraId="43B1C89B" w14:textId="1437D7C3" w:rsidR="003F514D" w:rsidRDefault="003F514D" w:rsidP="003F514D"/>
    <w:p w14:paraId="4B199407" w14:textId="77777777" w:rsidR="00AA2886" w:rsidRDefault="00AA2886" w:rsidP="003F514D"/>
    <w:p w14:paraId="73AB5538" w14:textId="31A9F43A" w:rsidR="003F514D" w:rsidRPr="00A35607" w:rsidRDefault="003F514D" w:rsidP="00AA2886">
      <w:pPr>
        <w:ind w:left="2268" w:hanging="283"/>
      </w:pPr>
      <w:r>
        <w:t xml:space="preserve">   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0EF14C85" w14:textId="77777777" w:rsidR="003F514D" w:rsidRPr="00A35607" w:rsidRDefault="003F514D" w:rsidP="003F514D"/>
    <w:p w14:paraId="5A113181" w14:textId="77777777" w:rsidR="003F514D" w:rsidRPr="00A35607" w:rsidRDefault="003F514D" w:rsidP="003F514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54DDB16" w14:textId="77777777" w:rsidR="00AA2886" w:rsidRPr="00A35607" w:rsidRDefault="00AA2886" w:rsidP="003F514D">
      <w:pPr>
        <w:jc w:val="center"/>
      </w:pPr>
    </w:p>
    <w:p w14:paraId="34561A31" w14:textId="77777777" w:rsidR="003F514D" w:rsidRDefault="003F514D" w:rsidP="003F514D">
      <w:pPr>
        <w:jc w:val="center"/>
      </w:pPr>
      <w:r w:rsidRPr="00A35607">
        <w:t>TITULO   I</w:t>
      </w:r>
    </w:p>
    <w:p w14:paraId="4F0FE939" w14:textId="77777777" w:rsidR="004F3AE1" w:rsidRPr="00A35607" w:rsidRDefault="004F3AE1" w:rsidP="003F514D">
      <w:pPr>
        <w:jc w:val="center"/>
      </w:pPr>
    </w:p>
    <w:p w14:paraId="6637A74F" w14:textId="77777777" w:rsidR="003F514D" w:rsidRPr="00A35607" w:rsidRDefault="003F514D" w:rsidP="003F514D">
      <w:pPr>
        <w:jc w:val="center"/>
      </w:pPr>
      <w:r w:rsidRPr="00A35607">
        <w:t>CAPÍTULO  I</w:t>
      </w:r>
    </w:p>
    <w:p w14:paraId="001A75EB" w14:textId="77777777" w:rsidR="003F514D" w:rsidRPr="00A35607" w:rsidRDefault="003F514D" w:rsidP="003F514D">
      <w:pPr>
        <w:jc w:val="center"/>
      </w:pPr>
      <w:r w:rsidRPr="00A35607">
        <w:t>DA ALTERAÇÃO ORÇAMENTÁRIA</w:t>
      </w:r>
    </w:p>
    <w:p w14:paraId="1DDCB220" w14:textId="77777777" w:rsidR="00AA2886" w:rsidRPr="00A35607" w:rsidRDefault="00AA2886" w:rsidP="003F514D">
      <w:pPr>
        <w:jc w:val="center"/>
      </w:pPr>
    </w:p>
    <w:p w14:paraId="7EE2E7BD" w14:textId="0C5024CE" w:rsidR="003F514D" w:rsidRDefault="003F514D" w:rsidP="003F514D">
      <w:pPr>
        <w:jc w:val="both"/>
      </w:pPr>
      <w:r w:rsidRPr="00A35607">
        <w:t xml:space="preserve">                                   Art. 1º Fica alterada a LOA - Lei Orçamentária Anual nº. 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4F3AE1">
        <w:rPr>
          <w:b/>
        </w:rPr>
        <w:t xml:space="preserve"> </w:t>
      </w:r>
      <w:r w:rsidR="00BA49A1">
        <w:rPr>
          <w:b/>
        </w:rPr>
        <w:t>20.000,00</w:t>
      </w:r>
      <w:r>
        <w:rPr>
          <w:b/>
        </w:rPr>
        <w:t xml:space="preserve"> (</w:t>
      </w:r>
      <w:r w:rsidR="00BA49A1">
        <w:rPr>
          <w:b/>
        </w:rPr>
        <w:t>vinte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1E12B09" w14:textId="77777777" w:rsidR="003F514D" w:rsidRDefault="003F514D" w:rsidP="003F514D">
      <w:pPr>
        <w:jc w:val="center"/>
      </w:pPr>
    </w:p>
    <w:p w14:paraId="163CE18C" w14:textId="77777777" w:rsidR="003F514D" w:rsidRPr="00A35607" w:rsidRDefault="003F514D" w:rsidP="003F514D">
      <w:pPr>
        <w:jc w:val="center"/>
      </w:pPr>
      <w:r w:rsidRPr="00A35607">
        <w:t>CAPÍTULO  II</w:t>
      </w:r>
    </w:p>
    <w:p w14:paraId="38A57334" w14:textId="77777777" w:rsidR="003F514D" w:rsidRPr="00A35607" w:rsidRDefault="003F514D" w:rsidP="003F514D">
      <w:pPr>
        <w:jc w:val="center"/>
      </w:pPr>
      <w:r w:rsidRPr="00A35607">
        <w:t>DO LIMITE DO CRÉDITO E DA ABERTURA</w:t>
      </w:r>
    </w:p>
    <w:p w14:paraId="3E416656" w14:textId="77777777" w:rsidR="003F514D" w:rsidRDefault="003F514D" w:rsidP="003F514D">
      <w:pPr>
        <w:jc w:val="center"/>
      </w:pPr>
    </w:p>
    <w:p w14:paraId="6DFFBFEA" w14:textId="076BB9FA" w:rsidR="003F514D" w:rsidRDefault="003F514D" w:rsidP="003F514D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 </w:t>
      </w:r>
      <w:r w:rsidRPr="00A35607">
        <w:t>na importância de</w:t>
      </w:r>
      <w:r>
        <w:t xml:space="preserve"> até </w:t>
      </w:r>
      <w:r w:rsidR="00BA49A1">
        <w:rPr>
          <w:b/>
        </w:rPr>
        <w:t>R</w:t>
      </w:r>
      <w:r w:rsidR="00BA49A1" w:rsidRPr="00A35607">
        <w:rPr>
          <w:b/>
        </w:rPr>
        <w:t>$</w:t>
      </w:r>
      <w:r w:rsidR="00BA49A1">
        <w:rPr>
          <w:b/>
        </w:rPr>
        <w:t xml:space="preserve"> 20.000,00 (vinte mil reais)</w:t>
      </w:r>
      <w:r w:rsidR="004F3AE1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7726993" w14:textId="77777777" w:rsidR="003F514D" w:rsidRDefault="003F514D" w:rsidP="003F514D">
      <w:pPr>
        <w:jc w:val="both"/>
      </w:pPr>
    </w:p>
    <w:p w14:paraId="48984DA7" w14:textId="77777777" w:rsidR="004F3AE1" w:rsidRDefault="004F3AE1" w:rsidP="003F514D">
      <w:pPr>
        <w:jc w:val="both"/>
      </w:pPr>
    </w:p>
    <w:p w14:paraId="4B48DFBA" w14:textId="77777777" w:rsidR="003F514D" w:rsidRDefault="003F514D" w:rsidP="003F514D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45BBCCAB" w14:textId="77777777" w:rsidR="003F514D" w:rsidRDefault="003F514D" w:rsidP="003F514D">
      <w:pPr>
        <w:jc w:val="both"/>
      </w:pPr>
      <w:r>
        <w:t>001 – ADMINISTRAÇÃO GERAL DO HOSPITAL</w:t>
      </w:r>
    </w:p>
    <w:p w14:paraId="50A79DC1" w14:textId="77777777" w:rsidR="003F514D" w:rsidRPr="003D2E4A" w:rsidRDefault="003F514D" w:rsidP="003F514D">
      <w:pPr>
        <w:jc w:val="both"/>
        <w:rPr>
          <w:bCs/>
        </w:rPr>
      </w:pPr>
      <w:r>
        <w:rPr>
          <w:bCs/>
        </w:rPr>
        <w:t>10.302.0023.1.001</w:t>
      </w:r>
      <w:r w:rsidRPr="003D2E4A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D2E4A">
        <w:rPr>
          <w:bCs/>
        </w:rPr>
        <w:t xml:space="preserve">  </w:t>
      </w:r>
    </w:p>
    <w:p w14:paraId="495BC297" w14:textId="0902383F" w:rsidR="003F514D" w:rsidRDefault="003F514D" w:rsidP="003F514D">
      <w:r>
        <w:t>(4)</w:t>
      </w:r>
      <w:r w:rsidRPr="00F00E43">
        <w:t xml:space="preserve"> </w:t>
      </w:r>
      <w:r>
        <w:t>4.4.90.00.00.00.00.00 – 1.500.1002.0000 -APLICAÇÕES DIRETAS....</w:t>
      </w:r>
      <w:r w:rsidR="00AA2886">
        <w:t>........................</w:t>
      </w:r>
      <w:r>
        <w:t>.......</w:t>
      </w:r>
      <w:r w:rsidRPr="00A35607">
        <w:t xml:space="preserve"> R$ </w:t>
      </w:r>
      <w:r w:rsidR="00BA49A1">
        <w:t>20.000,00</w:t>
      </w:r>
    </w:p>
    <w:p w14:paraId="6044EDA6" w14:textId="77777777" w:rsidR="003F514D" w:rsidRDefault="003F514D" w:rsidP="003F514D"/>
    <w:p w14:paraId="4F5DEE7E" w14:textId="19783AB0" w:rsidR="003F514D" w:rsidRPr="003D2E4A" w:rsidRDefault="003F514D" w:rsidP="003F514D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</w:t>
      </w:r>
      <w:r w:rsidR="00AA2886">
        <w:rPr>
          <w:b/>
          <w:u w:val="single"/>
        </w:rPr>
        <w:t>.......................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="00BA49A1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.R$   </w:t>
      </w:r>
      <w:r w:rsidR="00BA49A1">
        <w:rPr>
          <w:b/>
          <w:u w:val="single"/>
        </w:rPr>
        <w:t>20.000,00</w:t>
      </w:r>
    </w:p>
    <w:p w14:paraId="646F9951" w14:textId="77777777" w:rsidR="004F3AE1" w:rsidRDefault="004F3AE1" w:rsidP="003F514D">
      <w:pPr>
        <w:ind w:firstLine="1985"/>
        <w:jc w:val="both"/>
      </w:pPr>
    </w:p>
    <w:p w14:paraId="115834D7" w14:textId="77777777" w:rsidR="004F3AE1" w:rsidRDefault="004F3AE1" w:rsidP="003F514D">
      <w:pPr>
        <w:ind w:firstLine="1985"/>
        <w:jc w:val="both"/>
      </w:pPr>
    </w:p>
    <w:p w14:paraId="307F3BD5" w14:textId="77777777" w:rsidR="004F3AE1" w:rsidRDefault="004F3AE1" w:rsidP="003F514D">
      <w:pPr>
        <w:ind w:firstLine="1985"/>
        <w:jc w:val="both"/>
      </w:pPr>
    </w:p>
    <w:p w14:paraId="26A39EAC" w14:textId="77777777" w:rsidR="004F3AE1" w:rsidRDefault="004F3AE1" w:rsidP="003F514D">
      <w:pPr>
        <w:ind w:firstLine="1985"/>
        <w:jc w:val="both"/>
      </w:pPr>
    </w:p>
    <w:p w14:paraId="48106CC5" w14:textId="77777777" w:rsidR="004F3AE1" w:rsidRDefault="004F3AE1" w:rsidP="004078AC">
      <w:pPr>
        <w:jc w:val="both"/>
      </w:pPr>
    </w:p>
    <w:p w14:paraId="27449D56" w14:textId="6BAC32CC" w:rsidR="003F514D" w:rsidRDefault="004F3AE1" w:rsidP="0038387E">
      <w:pPr>
        <w:ind w:firstLine="1985"/>
        <w:jc w:val="both"/>
      </w:pPr>
      <w:r>
        <w:t>A</w:t>
      </w:r>
      <w:r w:rsidR="003F514D">
        <w:t>rt. 3º Para o atendimento da abertura do Crédito autorizado no artigo anterior deste ato, fica igualmente o Chefe do Poder Executivo Municipal, autorizado a proceder à redução da dotaç</w:t>
      </w:r>
      <w:r w:rsidR="00BA49A1">
        <w:t>ão</w:t>
      </w:r>
      <w:r w:rsidR="0038387E">
        <w:t xml:space="preserve"> </w:t>
      </w:r>
      <w:r w:rsidR="003F514D">
        <w:t xml:space="preserve">orçamentária abaixo discriminada e constante do mesmo Orçamento, no valor de até </w:t>
      </w:r>
      <w:r w:rsidR="00BA49A1">
        <w:rPr>
          <w:b/>
        </w:rPr>
        <w:t>R</w:t>
      </w:r>
      <w:r w:rsidR="00BA49A1" w:rsidRPr="00A35607">
        <w:rPr>
          <w:b/>
        </w:rPr>
        <w:t>$</w:t>
      </w:r>
      <w:r w:rsidR="00BA49A1">
        <w:rPr>
          <w:b/>
        </w:rPr>
        <w:t xml:space="preserve"> 20.000,00 (vinte mil reais), </w:t>
      </w:r>
      <w:r w:rsidR="003F514D">
        <w:t>mais precisamente conforme abaixo:</w:t>
      </w:r>
    </w:p>
    <w:p w14:paraId="0E54A497" w14:textId="77777777" w:rsidR="003F514D" w:rsidRDefault="003F514D" w:rsidP="003F514D">
      <w:pPr>
        <w:ind w:firstLine="1985"/>
        <w:jc w:val="both"/>
      </w:pPr>
    </w:p>
    <w:p w14:paraId="174578D2" w14:textId="77777777" w:rsidR="00AA2886" w:rsidRDefault="00AA2886" w:rsidP="003F514D">
      <w:pPr>
        <w:ind w:firstLine="1985"/>
        <w:jc w:val="both"/>
      </w:pPr>
    </w:p>
    <w:p w14:paraId="7F630476" w14:textId="77777777" w:rsidR="00BA49A1" w:rsidRDefault="00BA49A1" w:rsidP="00BA49A1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4AF2F5C" w14:textId="77777777" w:rsidR="00BA49A1" w:rsidRDefault="00BA49A1" w:rsidP="00BA49A1">
      <w:pPr>
        <w:jc w:val="both"/>
      </w:pPr>
      <w:r>
        <w:t>001 – ADMINISTRAÇÃO GERAL DO HOSPITAL</w:t>
      </w:r>
    </w:p>
    <w:p w14:paraId="794C7A8D" w14:textId="023284C7" w:rsidR="00BA49A1" w:rsidRDefault="00BA49A1" w:rsidP="00BA49A1">
      <w:pPr>
        <w:jc w:val="both"/>
        <w:rPr>
          <w:bCs/>
        </w:rPr>
      </w:pPr>
      <w:r>
        <w:rPr>
          <w:bCs/>
        </w:rPr>
        <w:t>10.302.0023.2.004</w:t>
      </w:r>
      <w:r w:rsidRPr="003D2E4A">
        <w:rPr>
          <w:bCs/>
        </w:rPr>
        <w:t xml:space="preserve"> –</w:t>
      </w:r>
      <w:r>
        <w:rPr>
          <w:bCs/>
        </w:rPr>
        <w:t xml:space="preserve"> </w:t>
      </w:r>
      <w:r w:rsidRPr="00BA49A1">
        <w:rPr>
          <w:bCs/>
        </w:rPr>
        <w:t xml:space="preserve">MANUTENÇÃO E DESENVOLVIMENTO DA ASSISTÊNCIA MÉDICO SANITÁRIA HOSPITALAR </w:t>
      </w:r>
    </w:p>
    <w:p w14:paraId="09C815F3" w14:textId="4BEA0496" w:rsidR="00BA49A1" w:rsidRDefault="00BA49A1" w:rsidP="00BA49A1">
      <w:pPr>
        <w:jc w:val="both"/>
      </w:pPr>
      <w:r>
        <w:t>(5)</w:t>
      </w:r>
      <w:r w:rsidRPr="00F00E43">
        <w:t xml:space="preserve"> </w:t>
      </w:r>
      <w:r>
        <w:t>3.1.90.00.00.00.00.00 – 1.500.1002.0000 -APLICAÇÕES DIRETAS...................................</w:t>
      </w:r>
      <w:r w:rsidRPr="00A35607">
        <w:t xml:space="preserve"> R$ </w:t>
      </w:r>
      <w:r>
        <w:t>20.000,00</w:t>
      </w:r>
    </w:p>
    <w:p w14:paraId="5BFEC618" w14:textId="77777777" w:rsidR="00BA49A1" w:rsidRDefault="00BA49A1" w:rsidP="00BA49A1"/>
    <w:p w14:paraId="5802771C" w14:textId="77777777" w:rsidR="00BA49A1" w:rsidRPr="003D2E4A" w:rsidRDefault="00BA49A1" w:rsidP="00BA49A1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 xml:space="preserve">.R$   </w:t>
      </w:r>
      <w:r>
        <w:rPr>
          <w:b/>
          <w:u w:val="single"/>
        </w:rPr>
        <w:t>20.000,00</w:t>
      </w:r>
    </w:p>
    <w:p w14:paraId="5F81171A" w14:textId="77777777" w:rsidR="003F514D" w:rsidRDefault="003F514D" w:rsidP="003F514D">
      <w:pPr>
        <w:rPr>
          <w:b/>
          <w:u w:val="single"/>
        </w:rPr>
      </w:pPr>
    </w:p>
    <w:p w14:paraId="3B94DABA" w14:textId="77777777" w:rsidR="00AA2886" w:rsidRDefault="00AA2886" w:rsidP="003F514D">
      <w:pPr>
        <w:rPr>
          <w:b/>
          <w:u w:val="single"/>
        </w:rPr>
      </w:pPr>
    </w:p>
    <w:p w14:paraId="76601AF5" w14:textId="77777777" w:rsidR="003F514D" w:rsidRPr="00A35607" w:rsidRDefault="003F514D" w:rsidP="003F514D">
      <w:pPr>
        <w:ind w:firstLine="1"/>
        <w:jc w:val="center"/>
      </w:pPr>
      <w:r w:rsidRPr="00A35607">
        <w:t>CAPÍTULO III</w:t>
      </w:r>
    </w:p>
    <w:p w14:paraId="5FF71307" w14:textId="77777777" w:rsidR="003F514D" w:rsidRPr="00A35607" w:rsidRDefault="003F514D" w:rsidP="003F514D">
      <w:pPr>
        <w:jc w:val="center"/>
      </w:pPr>
      <w:r w:rsidRPr="00A35607">
        <w:t>DA ALTERAÇÃO DO PLANO PLURIANUAL</w:t>
      </w:r>
    </w:p>
    <w:p w14:paraId="24A1CE48" w14:textId="77777777" w:rsidR="003F514D" w:rsidRDefault="003F514D" w:rsidP="003F514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E7378B8" w14:textId="77777777" w:rsidR="003F514D" w:rsidRPr="00F1431A" w:rsidRDefault="003F514D" w:rsidP="003F514D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>novembro</w:t>
      </w:r>
      <w:r w:rsidRPr="00A35607">
        <w:t xml:space="preserve"> 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D249105" w14:textId="77777777" w:rsidR="003F514D" w:rsidRPr="00A35607" w:rsidRDefault="003F514D" w:rsidP="003F514D">
      <w:pPr>
        <w:jc w:val="both"/>
      </w:pPr>
    </w:p>
    <w:p w14:paraId="7EDC6200" w14:textId="77777777" w:rsidR="003F514D" w:rsidRPr="00A35607" w:rsidRDefault="003F514D" w:rsidP="003F514D">
      <w:pPr>
        <w:jc w:val="center"/>
      </w:pPr>
      <w:r w:rsidRPr="00A35607">
        <w:t>CAPÍTULO IV</w:t>
      </w:r>
      <w:r w:rsidRPr="00A35607">
        <w:tab/>
      </w:r>
    </w:p>
    <w:p w14:paraId="67A89D7F" w14:textId="77777777" w:rsidR="003F514D" w:rsidRPr="00A35607" w:rsidRDefault="003F514D" w:rsidP="003F514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AAF08F2" w14:textId="77777777" w:rsidR="003F514D" w:rsidRPr="00A35607" w:rsidRDefault="003F514D" w:rsidP="003F514D">
      <w:pPr>
        <w:ind w:firstLine="720"/>
        <w:jc w:val="center"/>
        <w:rPr>
          <w:bCs/>
          <w:u w:val="single"/>
        </w:rPr>
      </w:pPr>
    </w:p>
    <w:p w14:paraId="37F716C3" w14:textId="77777777" w:rsidR="003F514D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3F6ED779" w14:textId="77777777" w:rsidR="004F3AE1" w:rsidRDefault="004F3AE1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1C5BEBAB" w14:textId="77777777" w:rsidR="004F3AE1" w:rsidRDefault="004F3AE1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5592663A" w14:textId="77777777" w:rsidR="00AA2886" w:rsidRDefault="00AA2886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7E767396" w14:textId="3E220369" w:rsidR="003F514D" w:rsidRPr="00A35607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213D3E66" w14:textId="77777777" w:rsidR="003F514D" w:rsidRDefault="003F514D" w:rsidP="003F514D">
      <w:pPr>
        <w:jc w:val="both"/>
      </w:pPr>
    </w:p>
    <w:p w14:paraId="458FA11A" w14:textId="77777777" w:rsidR="003F514D" w:rsidRDefault="003F514D" w:rsidP="003F514D">
      <w:pPr>
        <w:spacing w:line="276" w:lineRule="auto"/>
        <w:jc w:val="both"/>
      </w:pPr>
    </w:p>
    <w:p w14:paraId="35CEE5B9" w14:textId="77777777" w:rsidR="00CD48C4" w:rsidRPr="00B3195A" w:rsidRDefault="003F514D" w:rsidP="00CD48C4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  <w:r>
        <w:t xml:space="preserve"> </w:t>
      </w:r>
      <w:r w:rsidR="00CD48C4" w:rsidRPr="00B3195A">
        <w:rPr>
          <w:rFonts w:eastAsia="Tahoma"/>
          <w:lang w:val="pt-PT" w:eastAsia="en-US"/>
        </w:rPr>
        <w:t>Anchieta</w:t>
      </w:r>
      <w:r w:rsidR="00CD48C4">
        <w:rPr>
          <w:rFonts w:eastAsia="Tahoma"/>
          <w:shd w:val="clear" w:color="auto" w:fill="FFFFFF"/>
          <w:lang w:val="pt-PT" w:eastAsia="en-US"/>
        </w:rPr>
        <w:t>/SC, 07</w:t>
      </w:r>
      <w:r w:rsidR="00CD48C4"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 w:rsidR="00CD48C4">
        <w:rPr>
          <w:rFonts w:eastAsia="Tahoma"/>
          <w:shd w:val="clear" w:color="auto" w:fill="FFFFFF"/>
          <w:lang w:val="pt-PT" w:eastAsia="en-US"/>
        </w:rPr>
        <w:t>junh</w:t>
      </w:r>
      <w:r w:rsidR="00CD48C4"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5D4FAF37" w14:textId="77777777" w:rsidR="00CD48C4" w:rsidRPr="00136A2A" w:rsidRDefault="00CD48C4" w:rsidP="00CD48C4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B3195A">
        <w:rPr>
          <w:rFonts w:eastAsia="Tahoma"/>
          <w:highlight w:val="yellow"/>
          <w:lang w:val="pt-PT" w:eastAsia="en-US"/>
        </w:rPr>
        <w:br/>
      </w:r>
      <w:r w:rsidRPr="00B3195A">
        <w:rPr>
          <w:rFonts w:eastAsia="Tahoma"/>
          <w:highlight w:val="yellow"/>
          <w:lang w:val="pt-PT" w:eastAsia="en-US"/>
        </w:rPr>
        <w:br/>
      </w:r>
      <w:r w:rsidRPr="00136A2A">
        <w:rPr>
          <w:rFonts w:eastAsia="Calibri"/>
          <w:b/>
          <w:lang w:eastAsia="en-US"/>
        </w:rPr>
        <w:t xml:space="preserve">IVAN JOSÉ CANCI </w:t>
      </w:r>
    </w:p>
    <w:p w14:paraId="5501B5FC" w14:textId="77777777" w:rsidR="00CD48C4" w:rsidRDefault="00CD48C4" w:rsidP="00CD48C4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3DAF58B1" w14:textId="77777777" w:rsidR="00CD48C4" w:rsidRDefault="00CD48C4" w:rsidP="00CD48C4">
      <w:pPr>
        <w:jc w:val="center"/>
        <w:rPr>
          <w:rFonts w:eastAsia="Calibri"/>
          <w:i/>
          <w:iCs/>
          <w:lang w:eastAsia="en-US"/>
        </w:rPr>
      </w:pPr>
    </w:p>
    <w:p w14:paraId="0DF52DC6" w14:textId="77777777" w:rsidR="00CD48C4" w:rsidRDefault="00CD48C4" w:rsidP="00CD48C4">
      <w:pPr>
        <w:jc w:val="center"/>
        <w:rPr>
          <w:rFonts w:eastAsia="Calibri"/>
          <w:i/>
          <w:iCs/>
          <w:lang w:eastAsia="en-US"/>
        </w:rPr>
      </w:pPr>
    </w:p>
    <w:p w14:paraId="11E9AFA4" w14:textId="77777777" w:rsidR="00CD48C4" w:rsidRDefault="00CD48C4" w:rsidP="00CD48C4">
      <w:pPr>
        <w:jc w:val="center"/>
        <w:rPr>
          <w:rFonts w:eastAsia="Calibri"/>
          <w:i/>
          <w:iCs/>
          <w:lang w:eastAsia="en-US"/>
        </w:rPr>
      </w:pPr>
    </w:p>
    <w:p w14:paraId="4D03EE95" w14:textId="77777777" w:rsidR="00CD48C4" w:rsidRPr="00670544" w:rsidRDefault="00CD48C4" w:rsidP="00CD48C4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AE4B953" w14:textId="77777777" w:rsidR="00CD48C4" w:rsidRDefault="00CD48C4" w:rsidP="00CD48C4"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6D5757D9" w14:textId="23A66DE9" w:rsidR="00C47CFC" w:rsidRPr="00AA2886" w:rsidRDefault="00C47CFC" w:rsidP="00AA2886">
      <w:pPr>
        <w:jc w:val="center"/>
      </w:pPr>
    </w:p>
    <w:sectPr w:rsidR="00C47CFC" w:rsidRPr="00AA2886" w:rsidSect="0031350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F3F3F" w14:textId="77777777" w:rsidR="009307EC" w:rsidRDefault="009307EC">
      <w:r>
        <w:separator/>
      </w:r>
    </w:p>
  </w:endnote>
  <w:endnote w:type="continuationSeparator" w:id="0">
    <w:p w14:paraId="68F4DC7E" w14:textId="77777777" w:rsidR="009307EC" w:rsidRDefault="0093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05D52" w14:textId="77777777" w:rsidR="009307EC" w:rsidRDefault="009307EC">
      <w:r>
        <w:separator/>
      </w:r>
    </w:p>
  </w:footnote>
  <w:footnote w:type="continuationSeparator" w:id="0">
    <w:p w14:paraId="082717C0" w14:textId="77777777" w:rsidR="009307EC" w:rsidRDefault="00930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3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6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9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8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3"/>
  </w:num>
  <w:num w:numId="11" w16cid:durableId="396630985">
    <w:abstractNumId w:val="15"/>
  </w:num>
  <w:num w:numId="12" w16cid:durableId="1872642241">
    <w:abstractNumId w:val="0"/>
  </w:num>
  <w:num w:numId="13" w16cid:durableId="507404775">
    <w:abstractNumId w:val="17"/>
  </w:num>
  <w:num w:numId="14" w16cid:durableId="142505209">
    <w:abstractNumId w:val="14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9"/>
  </w:num>
  <w:num w:numId="18" w16cid:durableId="541022250">
    <w:abstractNumId w:val="9"/>
  </w:num>
  <w:num w:numId="19" w16cid:durableId="1309362309">
    <w:abstractNumId w:val="16"/>
  </w:num>
  <w:num w:numId="20" w16cid:durableId="1463885616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2C4B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2991"/>
    <w:rsid w:val="003001CB"/>
    <w:rsid w:val="003061B4"/>
    <w:rsid w:val="003067E4"/>
    <w:rsid w:val="00313505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14D"/>
    <w:rsid w:val="003F5FA9"/>
    <w:rsid w:val="003F7127"/>
    <w:rsid w:val="003F74A3"/>
    <w:rsid w:val="004000CD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4562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07EC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4284"/>
    <w:rsid w:val="00AC5E73"/>
    <w:rsid w:val="00AD0477"/>
    <w:rsid w:val="00AD33D9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0239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49A1"/>
    <w:rsid w:val="00BA62DE"/>
    <w:rsid w:val="00BA7118"/>
    <w:rsid w:val="00BA7740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48C4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173D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CA6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2978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18</TotalTime>
  <Pages>2</Pages>
  <Words>547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6</cp:revision>
  <cp:lastPrinted>2024-03-19T12:53:00Z</cp:lastPrinted>
  <dcterms:created xsi:type="dcterms:W3CDTF">2024-06-06T13:00:00Z</dcterms:created>
  <dcterms:modified xsi:type="dcterms:W3CDTF">2024-06-07T16:49:00Z</dcterms:modified>
</cp:coreProperties>
</file>