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69388DC1" w:rsidR="00BE1191" w:rsidRPr="00BE1191" w:rsidRDefault="000814BB" w:rsidP="00BE1191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</w:t>
      </w:r>
      <w:r w:rsidR="00BE1191"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_____</w:t>
      </w:r>
      <w:r w:rsidR="00BE1191"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15FB18BE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0B4C2E">
              <w:rPr>
                <w:b/>
              </w:rPr>
              <w:t xml:space="preserve">UM </w:t>
            </w:r>
            <w:r>
              <w:rPr>
                <w:b/>
              </w:rPr>
              <w:t xml:space="preserve">CRÉDITO </w:t>
            </w:r>
            <w:r w:rsidRPr="00A35607">
              <w:rPr>
                <w:b/>
              </w:rPr>
              <w:t>ADICIONA</w:t>
            </w:r>
            <w:r w:rsidR="000B4C2E">
              <w:rPr>
                <w:b/>
              </w:rPr>
              <w:t>L</w:t>
            </w:r>
            <w:r>
              <w:rPr>
                <w:b/>
              </w:rPr>
              <w:t xml:space="preserve"> </w:t>
            </w:r>
            <w:r w:rsidR="000B4C2E">
              <w:rPr>
                <w:b/>
              </w:rPr>
              <w:t>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0B4C2E">
              <w:rPr>
                <w:b/>
              </w:rPr>
              <w:t>16.160,11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0B4C2E">
              <w:rPr>
                <w:b/>
              </w:rPr>
              <w:t xml:space="preserve">DEZESSEIS MIL, CENTO E SESSENTA REAIS E ONZE </w:t>
            </w:r>
            <w:r>
              <w:rPr>
                <w:b/>
              </w:rPr>
              <w:t>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21A6218E" w:rsidR="00BE1191" w:rsidRPr="00A35607" w:rsidRDefault="00BE1191" w:rsidP="00BE1191">
      <w:pPr>
        <w:ind w:firstLine="1985"/>
      </w:pPr>
      <w:r>
        <w:t xml:space="preserve">O Prefeito do Município </w:t>
      </w:r>
      <w:r w:rsidRPr="00A35607">
        <w:t>de Anchieta, Estado de Santa Catarina</w:t>
      </w:r>
      <w:r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r w:rsidRPr="00A35607">
        <w:t>CAPÍTULO 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109F8240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</w:t>
      </w:r>
      <w:r w:rsidR="000B4C2E">
        <w:t xml:space="preserve"> um </w:t>
      </w:r>
      <w:r>
        <w:t>C</w:t>
      </w:r>
      <w:r w:rsidRPr="00A35607">
        <w:t>rédito</w:t>
      </w:r>
      <w:r w:rsidR="000B4C2E">
        <w:t xml:space="preserve"> </w:t>
      </w:r>
      <w:r>
        <w:t>Adiciona</w:t>
      </w:r>
      <w:r w:rsidR="000B4C2E">
        <w:t>l</w:t>
      </w:r>
      <w:r>
        <w:t xml:space="preserve"> </w:t>
      </w:r>
      <w:r w:rsidR="000B4C2E">
        <w:t>Suplementar</w:t>
      </w:r>
      <w:r w:rsidRPr="00A35607">
        <w:t xml:space="preserve">, na importância de até </w:t>
      </w:r>
      <w:r>
        <w:rPr>
          <w:b/>
        </w:rPr>
        <w:t xml:space="preserve">R$ </w:t>
      </w:r>
      <w:r w:rsidR="000B4C2E">
        <w:rPr>
          <w:b/>
        </w:rPr>
        <w:t>16.160,11</w:t>
      </w:r>
      <w:r>
        <w:rPr>
          <w:b/>
        </w:rPr>
        <w:t xml:space="preserve"> </w:t>
      </w:r>
      <w:r w:rsidRPr="00A35607">
        <w:rPr>
          <w:b/>
        </w:rPr>
        <w:t>(</w:t>
      </w:r>
      <w:r w:rsidR="000B4C2E">
        <w:rPr>
          <w:b/>
        </w:rPr>
        <w:t xml:space="preserve">dezesseis mil, cento e sessenta reais e onze </w:t>
      </w:r>
      <w:r>
        <w:rPr>
          <w:b/>
        </w:rPr>
        <w:t>centavos</w:t>
      </w:r>
      <w:r w:rsidRPr="00A35607">
        <w:rPr>
          <w:b/>
        </w:rPr>
        <w:t>),</w:t>
      </w:r>
      <w:r w:rsidRPr="00A35607">
        <w:t xml:space="preserve"> em conformidade com os prescritos nesta Lei</w:t>
      </w:r>
      <w:r w:rsidR="000B4C2E">
        <w:t>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r w:rsidRPr="00A35607">
        <w:t>CAPÍTULO 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7C105AE3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="000B4C2E">
        <w:t xml:space="preserve">um </w:t>
      </w:r>
      <w:r w:rsidRPr="00A35607">
        <w:t>Crédito</w:t>
      </w:r>
      <w:r w:rsidR="000B4C2E">
        <w:t xml:space="preserve"> </w:t>
      </w:r>
      <w:r>
        <w:t>Adiciona</w:t>
      </w:r>
      <w:r w:rsidR="000B4C2E">
        <w:t>l</w:t>
      </w:r>
      <w:r>
        <w:t xml:space="preserve"> </w:t>
      </w:r>
      <w:r w:rsidR="000B4C2E">
        <w:t>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0B4C2E">
        <w:rPr>
          <w:b/>
        </w:rPr>
        <w:t xml:space="preserve">R$ 16.160,11 </w:t>
      </w:r>
      <w:r w:rsidR="000B4C2E" w:rsidRPr="00A35607">
        <w:rPr>
          <w:b/>
        </w:rPr>
        <w:t>(</w:t>
      </w:r>
      <w:r w:rsidR="000B4C2E">
        <w:rPr>
          <w:b/>
        </w:rPr>
        <w:t>dezesseis mil, cento e sessenta reais e onze centavos</w:t>
      </w:r>
      <w:r w:rsidR="000B4C2E" w:rsidRPr="00A35607">
        <w:rPr>
          <w:b/>
        </w:rPr>
        <w:t>),</w:t>
      </w:r>
      <w:r w:rsidR="000B4C2E">
        <w:t xml:space="preserve"> </w:t>
      </w:r>
      <w:r w:rsidRPr="00A35607">
        <w:t>no Orçamento Geral do Município, conforme abaixo especificado, a saber:</w:t>
      </w:r>
    </w:p>
    <w:p w14:paraId="120F3F79" w14:textId="77777777" w:rsidR="00BE1191" w:rsidRDefault="00BE1191" w:rsidP="00BE1191"/>
    <w:p w14:paraId="6E02CF6F" w14:textId="65E35276" w:rsidR="00BE1191" w:rsidRPr="00A35607" w:rsidRDefault="00BE1191" w:rsidP="00BE1191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7CDCC44A" w14:textId="76FBF024" w:rsidR="00BE1191" w:rsidRPr="00A35607" w:rsidRDefault="00236575" w:rsidP="00BE1191">
      <w:pPr>
        <w:jc w:val="both"/>
      </w:pPr>
      <w:r>
        <w:t>0</w:t>
      </w:r>
      <w:r w:rsidR="00BE1191">
        <w:t>01 – AGRICULTURA</w:t>
      </w:r>
    </w:p>
    <w:p w14:paraId="6C5559ED" w14:textId="77777777" w:rsidR="009D754D" w:rsidRDefault="00BE1191" w:rsidP="00BE1191">
      <w:pPr>
        <w:jc w:val="both"/>
      </w:pPr>
      <w:r>
        <w:rPr>
          <w:bCs/>
        </w:rPr>
        <w:t>20</w:t>
      </w:r>
      <w:r w:rsidRPr="001A33A6">
        <w:rPr>
          <w:bCs/>
        </w:rPr>
        <w:t>.</w:t>
      </w:r>
      <w:r>
        <w:rPr>
          <w:bCs/>
        </w:rPr>
        <w:t>608.0015.1.017</w:t>
      </w:r>
      <w:r w:rsidRPr="001A33A6">
        <w:rPr>
          <w:bCs/>
        </w:rPr>
        <w:t xml:space="preserve"> – </w:t>
      </w:r>
      <w:r w:rsidRPr="0034710B">
        <w:t xml:space="preserve">AQUISIÇÃO DE </w:t>
      </w:r>
      <w:r>
        <w:t xml:space="preserve">MÁQUINAS E </w:t>
      </w:r>
      <w:r w:rsidRPr="0034710B">
        <w:t xml:space="preserve">EQUIPAMENTOS AGRÍCOLAS </w:t>
      </w:r>
    </w:p>
    <w:p w14:paraId="174D1A5D" w14:textId="63E36E7F" w:rsidR="00BE1191" w:rsidRDefault="009D754D" w:rsidP="00BE1191">
      <w:pPr>
        <w:jc w:val="both"/>
      </w:pPr>
      <w:r>
        <w:t>(</w:t>
      </w:r>
      <w:r w:rsidR="000B4C2E">
        <w:t>150</w:t>
      </w:r>
      <w:r>
        <w:t>)</w:t>
      </w:r>
      <w:r w:rsidR="00BE1191" w:rsidRPr="00A35607">
        <w:t xml:space="preserve"> 4.4.90</w:t>
      </w:r>
      <w:r w:rsidR="00BE1191">
        <w:t>.00.00.00.00.00.</w:t>
      </w:r>
      <w:r w:rsidR="000B4C2E">
        <w:t>2</w:t>
      </w:r>
      <w:r>
        <w:t>.</w:t>
      </w:r>
      <w:r w:rsidR="000B4C2E">
        <w:t>71</w:t>
      </w:r>
      <w:r>
        <w:t>0.</w:t>
      </w:r>
      <w:r w:rsidR="000B4C2E">
        <w:t>3210</w:t>
      </w:r>
      <w:r>
        <w:t>.0</w:t>
      </w:r>
      <w:r w:rsidR="000B4C2E">
        <w:t>794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...</w:t>
      </w:r>
      <w:r w:rsidR="000B4C2E">
        <w:t>..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 xml:space="preserve">.... R$ </w:t>
      </w:r>
      <w:r w:rsidR="000B4C2E">
        <w:t>16.160,11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267ACE8C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</w:t>
      </w:r>
      <w:r w:rsidR="000B4C2E"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0B4C2E">
        <w:rPr>
          <w:b/>
          <w:u w:val="single"/>
        </w:rPr>
        <w:t>16.160,11</w:t>
      </w:r>
      <w:r w:rsidRPr="00A35607">
        <w:t xml:space="preserve">       </w:t>
      </w:r>
    </w:p>
    <w:p w14:paraId="51BA9D0B" w14:textId="3E3C893F" w:rsidR="00BE1191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</w:t>
      </w:r>
    </w:p>
    <w:p w14:paraId="7F279EEF" w14:textId="025D51E8" w:rsidR="00BE1191" w:rsidRDefault="00BE1191" w:rsidP="00BE1191">
      <w:pPr>
        <w:tabs>
          <w:tab w:val="left" w:pos="0"/>
        </w:tabs>
        <w:jc w:val="both"/>
      </w:pPr>
      <w:r>
        <w:tab/>
      </w:r>
      <w:r>
        <w:tab/>
        <w:t xml:space="preserve">    </w:t>
      </w:r>
      <w:r w:rsidRPr="001A427D">
        <w:t xml:space="preserve">Art. </w:t>
      </w:r>
      <w:r w:rsidR="000B4C2E">
        <w:t>3</w:t>
      </w:r>
      <w:r w:rsidRPr="001A427D">
        <w:t>º Para atendimento</w:t>
      </w:r>
      <w:r>
        <w:t xml:space="preserve"> d</w:t>
      </w:r>
      <w:r w:rsidR="000B4C2E">
        <w:t xml:space="preserve">a abertura do </w:t>
      </w:r>
      <w:r w:rsidRPr="001A427D">
        <w:t>Crédito</w:t>
      </w:r>
      <w:r>
        <w:t xml:space="preserve"> constante neste ato</w:t>
      </w:r>
      <w:r w:rsidRPr="001A427D">
        <w:t xml:space="preserve">, fica utilizada a importância de até </w:t>
      </w:r>
      <w:r w:rsidR="000B4C2E">
        <w:rPr>
          <w:b/>
        </w:rPr>
        <w:t xml:space="preserve">R$ 16.160,11 </w:t>
      </w:r>
      <w:r w:rsidR="000B4C2E" w:rsidRPr="00A35607">
        <w:rPr>
          <w:b/>
        </w:rPr>
        <w:t>(</w:t>
      </w:r>
      <w:r w:rsidR="000B4C2E">
        <w:rPr>
          <w:b/>
        </w:rPr>
        <w:t>dezesseis mil, cento e sessenta reais e onze centavos</w:t>
      </w:r>
      <w:r w:rsidR="000B4C2E" w:rsidRPr="00A35607">
        <w:rPr>
          <w:b/>
        </w:rPr>
        <w:t>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</w:t>
      </w:r>
      <w:r w:rsidR="00844A27">
        <w:t>2</w:t>
      </w:r>
      <w:r w:rsidRPr="001A427D">
        <w:rPr>
          <w:b/>
        </w:rPr>
        <w:t>,</w:t>
      </w:r>
      <w:r w:rsidRPr="001A427D">
        <w:t xml:space="preserve"> relativamente a fonte de recursos sob</w:t>
      </w:r>
      <w:r w:rsidR="00844A27">
        <w:t xml:space="preserve"> o</w:t>
      </w:r>
      <w:r w:rsidRPr="001A427D">
        <w:t xml:space="preserve"> nº.</w:t>
      </w:r>
      <w:r w:rsidR="00844A27">
        <w:t xml:space="preserve"> </w:t>
      </w:r>
      <w:r w:rsidR="000B4C2E">
        <w:t>2.710.3210.0794</w:t>
      </w:r>
      <w:r w:rsidRPr="001A427D">
        <w:t xml:space="preserve"> </w:t>
      </w:r>
      <w:r w:rsidR="00DF2DFC" w:rsidRPr="00DF2DFC">
        <w:t>Transferência Especial do Estado - Retroescavadeira Estiagem - Portaria 506/SEF</w:t>
      </w:r>
      <w:r w:rsidR="00DF2DFC">
        <w:t xml:space="preserve"> </w:t>
      </w:r>
      <w:r>
        <w:t xml:space="preserve">- Superávit </w:t>
      </w:r>
      <w:r>
        <w:lastRenderedPageBreak/>
        <w:t>Financeiro,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2E094544" w14:textId="77777777" w:rsidR="00BE1191" w:rsidRDefault="00BE1191" w:rsidP="00BE1191">
      <w:pPr>
        <w:ind w:left="1416" w:firstLine="708"/>
        <w:jc w:val="both"/>
        <w:rPr>
          <w:sz w:val="23"/>
          <w:szCs w:val="23"/>
        </w:rPr>
      </w:pPr>
    </w:p>
    <w:p w14:paraId="34B300B8" w14:textId="77777777" w:rsidR="00BE1191" w:rsidRDefault="00BE1191" w:rsidP="00BE1191">
      <w:pPr>
        <w:tabs>
          <w:tab w:val="left" w:pos="0"/>
        </w:tabs>
        <w:ind w:left="2832"/>
        <w:jc w:val="both"/>
      </w:pPr>
      <w:r>
        <w:tab/>
      </w:r>
      <w:r>
        <w:tab/>
      </w: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37B3462D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DF2DFC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>2, em conformidade com o disposto nos artigos anteriores desta Lei, relativamente aos créditos 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7219769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DF2DFC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6B9D8C9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DF2DFC">
        <w:t>6</w:t>
      </w:r>
      <w:r w:rsidRPr="00A35607">
        <w:t xml:space="preserve"> º Esta Lei entra em vigor na data de sua publicação.</w:t>
      </w:r>
    </w:p>
    <w:p w14:paraId="0F2DCF66" w14:textId="77777777" w:rsidR="00BE1191" w:rsidRDefault="00BE1191" w:rsidP="00BE1191">
      <w:pPr>
        <w:jc w:val="both"/>
      </w:pPr>
    </w:p>
    <w:p w14:paraId="328571F0" w14:textId="77777777" w:rsidR="00DF2DFC" w:rsidRPr="00A35607" w:rsidRDefault="00DF2DFC" w:rsidP="00BE1191">
      <w:pPr>
        <w:jc w:val="both"/>
      </w:pPr>
    </w:p>
    <w:p w14:paraId="6B7A3140" w14:textId="77777777" w:rsidR="00BE1191" w:rsidRDefault="00BE1191" w:rsidP="00BE1191">
      <w:pPr>
        <w:spacing w:line="276" w:lineRule="auto"/>
        <w:jc w:val="both"/>
      </w:pPr>
    </w:p>
    <w:p w14:paraId="49C0631A" w14:textId="6B3FD276" w:rsidR="00BE1191" w:rsidRPr="00A35607" w:rsidRDefault="00BE1191" w:rsidP="00BE1191">
      <w:pPr>
        <w:spacing w:line="276" w:lineRule="auto"/>
        <w:jc w:val="both"/>
      </w:pPr>
      <w:r w:rsidRPr="00A35607">
        <w:t xml:space="preserve">GABINETE DO PREFEITO </w:t>
      </w:r>
      <w:r>
        <w:t>DO MUNICÍPIO</w:t>
      </w:r>
      <w:r w:rsidRPr="00A35607">
        <w:t xml:space="preserve"> DE ANCHIETA/SC, em </w:t>
      </w:r>
      <w:r w:rsidR="000814BB">
        <w:t>07</w:t>
      </w:r>
      <w:r>
        <w:t xml:space="preserve"> d</w:t>
      </w:r>
      <w:r w:rsidRPr="00A35607">
        <w:t xml:space="preserve">e </w:t>
      </w:r>
      <w:r w:rsidR="00DF2DFC">
        <w:t>novembro</w:t>
      </w:r>
      <w:r>
        <w:t xml:space="preserve"> de 202</w:t>
      </w:r>
      <w:r w:rsidR="008D3D9A">
        <w:t>3</w:t>
      </w:r>
      <w:r w:rsidRPr="00A35607">
        <w:t>.</w:t>
      </w:r>
    </w:p>
    <w:p w14:paraId="74A6CA36" w14:textId="77777777" w:rsidR="00BE1191" w:rsidRPr="00A35607" w:rsidRDefault="00BE1191" w:rsidP="00BE1191">
      <w:pPr>
        <w:spacing w:line="276" w:lineRule="auto"/>
        <w:jc w:val="both"/>
      </w:pPr>
    </w:p>
    <w:p w14:paraId="3DA87DCB" w14:textId="77777777" w:rsidR="00BE1191" w:rsidRDefault="00BE1191" w:rsidP="00BE1191">
      <w:pPr>
        <w:spacing w:line="276" w:lineRule="auto"/>
        <w:jc w:val="both"/>
      </w:pPr>
    </w:p>
    <w:p w14:paraId="34C3F51A" w14:textId="77777777" w:rsidR="00DF2DFC" w:rsidRDefault="00DF2DFC" w:rsidP="00BE1191">
      <w:pPr>
        <w:spacing w:line="276" w:lineRule="auto"/>
        <w:jc w:val="both"/>
      </w:pPr>
    </w:p>
    <w:p w14:paraId="0977D01A" w14:textId="77777777" w:rsidR="008D3D9A" w:rsidRDefault="008D3D9A" w:rsidP="00BE1191">
      <w:pPr>
        <w:spacing w:line="276" w:lineRule="auto"/>
        <w:jc w:val="both"/>
      </w:pPr>
    </w:p>
    <w:p w14:paraId="7B94A9F4" w14:textId="77777777" w:rsidR="008D3D9A" w:rsidRPr="00A35607" w:rsidRDefault="008D3D9A" w:rsidP="00BE1191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547730B6" w14:textId="77777777" w:rsidR="008D3D9A" w:rsidRDefault="008D3D9A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EED9D17" w14:textId="77777777" w:rsidR="00DF2DFC" w:rsidRDefault="00DF2DFC" w:rsidP="00975B5E">
      <w:pPr>
        <w:tabs>
          <w:tab w:val="left" w:pos="1300"/>
        </w:tabs>
      </w:pPr>
    </w:p>
    <w:p w14:paraId="65A9DAD9" w14:textId="77777777" w:rsidR="00DF2DFC" w:rsidRDefault="00DF2DFC" w:rsidP="00975B5E">
      <w:pPr>
        <w:tabs>
          <w:tab w:val="left" w:pos="1300"/>
        </w:tabs>
      </w:pPr>
    </w:p>
    <w:p w14:paraId="1911380D" w14:textId="77777777" w:rsidR="00DF2DFC" w:rsidRDefault="00DF2DFC" w:rsidP="00975B5E">
      <w:pPr>
        <w:tabs>
          <w:tab w:val="left" w:pos="1300"/>
        </w:tabs>
      </w:pPr>
    </w:p>
    <w:p w14:paraId="490FFA63" w14:textId="77777777" w:rsidR="00DF2DFC" w:rsidRDefault="00DF2DFC" w:rsidP="00975B5E">
      <w:pPr>
        <w:tabs>
          <w:tab w:val="left" w:pos="1300"/>
        </w:tabs>
      </w:pPr>
    </w:p>
    <w:p w14:paraId="421A6D6F" w14:textId="77777777" w:rsidR="00DF2DFC" w:rsidRDefault="00DF2DFC" w:rsidP="00975B5E">
      <w:pPr>
        <w:tabs>
          <w:tab w:val="left" w:pos="1300"/>
        </w:tabs>
      </w:pPr>
    </w:p>
    <w:p w14:paraId="136966EA" w14:textId="77777777" w:rsidR="00DF2DFC" w:rsidRDefault="00DF2DFC" w:rsidP="00975B5E">
      <w:pPr>
        <w:tabs>
          <w:tab w:val="left" w:pos="1300"/>
        </w:tabs>
      </w:pPr>
    </w:p>
    <w:p w14:paraId="39DD3983" w14:textId="77777777" w:rsidR="00DF2DFC" w:rsidRDefault="00DF2DFC" w:rsidP="00975B5E">
      <w:pPr>
        <w:tabs>
          <w:tab w:val="left" w:pos="1300"/>
        </w:tabs>
      </w:pPr>
    </w:p>
    <w:p w14:paraId="12A1EA3D" w14:textId="77777777" w:rsidR="00DF2DFC" w:rsidRDefault="00DF2DFC" w:rsidP="00975B5E">
      <w:pPr>
        <w:tabs>
          <w:tab w:val="left" w:pos="1300"/>
        </w:tabs>
      </w:pPr>
    </w:p>
    <w:p w14:paraId="70291C29" w14:textId="77777777" w:rsidR="00DF2DFC" w:rsidRDefault="00DF2DFC" w:rsidP="00975B5E">
      <w:pPr>
        <w:tabs>
          <w:tab w:val="left" w:pos="1300"/>
        </w:tabs>
      </w:pPr>
    </w:p>
    <w:p w14:paraId="15ACC6E2" w14:textId="77777777" w:rsidR="00DF2DFC" w:rsidRDefault="00DF2DFC" w:rsidP="00975B5E">
      <w:pPr>
        <w:tabs>
          <w:tab w:val="left" w:pos="1300"/>
        </w:tabs>
      </w:pPr>
    </w:p>
    <w:p w14:paraId="3562B4A8" w14:textId="77777777" w:rsidR="00DF2DFC" w:rsidRDefault="00DF2DFC" w:rsidP="00975B5E">
      <w:pPr>
        <w:tabs>
          <w:tab w:val="left" w:pos="1300"/>
        </w:tabs>
      </w:pPr>
    </w:p>
    <w:p w14:paraId="320C4145" w14:textId="77777777" w:rsidR="00DF2DFC" w:rsidRDefault="00DF2DFC" w:rsidP="00975B5E">
      <w:pPr>
        <w:tabs>
          <w:tab w:val="left" w:pos="1300"/>
        </w:tabs>
      </w:pPr>
    </w:p>
    <w:p w14:paraId="3B2145E7" w14:textId="77777777" w:rsidR="00DF2DFC" w:rsidRDefault="00DF2DFC" w:rsidP="00975B5E">
      <w:pPr>
        <w:tabs>
          <w:tab w:val="left" w:pos="1300"/>
        </w:tabs>
      </w:pP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Pr="000814BB" w:rsidRDefault="001719FE" w:rsidP="000814BB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0814BB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1C70ECE3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DF2DFC">
        <w:t xml:space="preserve"> um</w:t>
      </w:r>
      <w:r w:rsidR="003D2E4A">
        <w:t xml:space="preserve"> </w:t>
      </w:r>
      <w:r w:rsidR="009E0EE2">
        <w:t>crédito</w:t>
      </w:r>
      <w:r w:rsidR="00DF2DFC">
        <w:t xml:space="preserve"> </w:t>
      </w:r>
      <w:r w:rsidR="003D2E4A">
        <w:t>adiciona</w:t>
      </w:r>
      <w:r w:rsidR="00DF2DFC">
        <w:t>l</w:t>
      </w:r>
      <w:r>
        <w:t xml:space="preserve"> </w:t>
      </w:r>
      <w:r w:rsidR="00DF2DFC">
        <w:t>suplementar</w:t>
      </w:r>
      <w:r>
        <w:t xml:space="preserve"> na importância de até</w:t>
      </w:r>
      <w:r w:rsidR="00DF2DFC">
        <w:t xml:space="preserve"> </w:t>
      </w:r>
      <w:r w:rsidR="00DF2DFC">
        <w:rPr>
          <w:b/>
        </w:rPr>
        <w:t xml:space="preserve">R$ 16.160,11 </w:t>
      </w:r>
      <w:r w:rsidR="00DF2DFC" w:rsidRPr="00A35607">
        <w:rPr>
          <w:b/>
        </w:rPr>
        <w:t>(</w:t>
      </w:r>
      <w:r w:rsidR="00DF2DFC">
        <w:rPr>
          <w:b/>
        </w:rPr>
        <w:t>dezesseis mil, cento e sessenta reais e onze centavos</w:t>
      </w:r>
      <w:r w:rsidR="00DF2DFC" w:rsidRPr="00A35607">
        <w:rPr>
          <w:b/>
        </w:rPr>
        <w:t>)</w:t>
      </w:r>
      <w:r w:rsidRPr="00CB0A22">
        <w:rPr>
          <w:bCs/>
        </w:rPr>
        <w:t>,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6CFF8962" w14:textId="77777777" w:rsidR="00DF2DFC" w:rsidRDefault="001719FE" w:rsidP="004D77F3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DF2DFC">
        <w:rPr>
          <w:bCs/>
        </w:rPr>
        <w:t>suplementar</w:t>
      </w:r>
      <w:r w:rsidR="003D2E4A">
        <w:rPr>
          <w:bCs/>
        </w:rPr>
        <w:t xml:space="preserve"> dotaç</w:t>
      </w:r>
      <w:r w:rsidR="00DF2DFC">
        <w:rPr>
          <w:bCs/>
        </w:rPr>
        <w:t>ão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, </w:t>
      </w:r>
      <w:r w:rsidR="004D77F3">
        <w:rPr>
          <w:bCs/>
        </w:rPr>
        <w:t xml:space="preserve">na Secretaria Municipal de </w:t>
      </w:r>
      <w:r w:rsidR="008D3D9A">
        <w:rPr>
          <w:bCs/>
        </w:rPr>
        <w:t>Agricultura</w:t>
      </w:r>
      <w:r w:rsidR="00CB0A22">
        <w:rPr>
          <w:bCs/>
        </w:rPr>
        <w:t xml:space="preserve"> e Meio Ambiente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8D3D9A">
        <w:rPr>
          <w:bCs/>
        </w:rPr>
        <w:t xml:space="preserve"> a</w:t>
      </w:r>
      <w:r w:rsidR="00DF2DFC">
        <w:rPr>
          <w:bCs/>
        </w:rPr>
        <w:t xml:space="preserve"> devolução de saldo remanescente de Transferência Especial do Estado, cujo objeto consistiu na aquisição de uma Retroescavadeira para o setor.</w:t>
      </w:r>
    </w:p>
    <w:p w14:paraId="006C9DA8" w14:textId="77777777" w:rsidR="00DF2DFC" w:rsidRDefault="00DF2DFC" w:rsidP="004D77F3">
      <w:pPr>
        <w:ind w:firstLine="708"/>
        <w:jc w:val="both"/>
        <w:rPr>
          <w:bCs/>
        </w:rPr>
      </w:pPr>
    </w:p>
    <w:p w14:paraId="2D979DEC" w14:textId="34E187F5" w:rsidR="00CB0A22" w:rsidRPr="00DF2DFC" w:rsidRDefault="00DF2DFC" w:rsidP="00DF2DFC">
      <w:pPr>
        <w:ind w:firstLine="1134"/>
        <w:jc w:val="both"/>
        <w:rPr>
          <w:color w:val="FF0000"/>
        </w:rPr>
      </w:pPr>
      <w:r>
        <w:rPr>
          <w:bCs/>
        </w:rPr>
        <w:t xml:space="preserve">Deste modo, solicitamos a aprovação em </w:t>
      </w:r>
      <w:r w:rsidR="000814BB" w:rsidRPr="000814BB">
        <w:rPr>
          <w:b/>
        </w:rPr>
        <w:t>REGIME DE URGÊNCIA ESPECIAL</w:t>
      </w:r>
      <w:r>
        <w:rPr>
          <w:bCs/>
        </w:rPr>
        <w:t>, tendo em vista a necessidade de se realizar a prestação de contas</w:t>
      </w:r>
      <w:r w:rsidR="008E7B72">
        <w:rPr>
          <w:bCs/>
        </w:rPr>
        <w:t>, do respectivo valor,</w:t>
      </w:r>
      <w:r>
        <w:rPr>
          <w:bCs/>
        </w:rPr>
        <w:t xml:space="preserve"> para os órgãos competentes. </w:t>
      </w:r>
    </w:p>
    <w:p w14:paraId="003A180E" w14:textId="66208F7F" w:rsidR="001719FE" w:rsidRDefault="00C41E8B" w:rsidP="00CB0A22">
      <w:pPr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30E7D957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</w:t>
      </w:r>
      <w:r w:rsidR="00DF2DFC">
        <w:rPr>
          <w:color w:val="000000"/>
        </w:rPr>
        <w:t>á</w:t>
      </w:r>
      <w:r>
        <w:rPr>
          <w:color w:val="000000"/>
        </w:rPr>
        <w:t xml:space="preserve"> </w:t>
      </w:r>
      <w:r w:rsidR="0004659A">
        <w:rPr>
          <w:color w:val="000000"/>
        </w:rPr>
        <w:t>elencada a conta</w:t>
      </w:r>
      <w:r>
        <w:rPr>
          <w:color w:val="000000"/>
        </w:rPr>
        <w:t xml:space="preserve"> </w:t>
      </w:r>
      <w:r w:rsidR="00DF2DFC">
        <w:rPr>
          <w:color w:val="000000"/>
        </w:rPr>
        <w:t>suplementada</w:t>
      </w:r>
      <w:r w:rsidR="00975B5E">
        <w:rPr>
          <w:color w:val="000000"/>
        </w:rPr>
        <w:t xml:space="preserve"> </w:t>
      </w:r>
      <w:r>
        <w:rPr>
          <w:color w:val="000000"/>
        </w:rPr>
        <w:t xml:space="preserve">no Orçamento Geral do Município, constante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13DD60BD" w14:textId="77777777" w:rsidR="00CB0A22" w:rsidRDefault="00CB0A22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688A73CE" w:rsidR="001719FE" w:rsidRDefault="001719FE" w:rsidP="00C41E8B">
      <w:pPr>
        <w:jc w:val="center"/>
      </w:pPr>
      <w:r>
        <w:t>GABINETE DO PREFEITO DO MUN</w:t>
      </w:r>
      <w:r w:rsidR="00045245">
        <w:t>ICIPIO DE ANCHIETA (SC),</w:t>
      </w:r>
      <w:r w:rsidR="000814BB">
        <w:t xml:space="preserve"> 07</w:t>
      </w:r>
      <w:r w:rsidR="00045245">
        <w:t xml:space="preserve"> de </w:t>
      </w:r>
      <w:r w:rsidR="00DF2DFC">
        <w:t>novembr</w:t>
      </w:r>
      <w:r w:rsidR="00975B5E">
        <w:t>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2ED4ED1B" w14:textId="77777777" w:rsidR="00CB0A22" w:rsidRDefault="00CB0A22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22898838" w:rsidR="001719FE" w:rsidRDefault="001719FE" w:rsidP="001719FE">
      <w:pPr>
        <w:jc w:val="both"/>
      </w:pPr>
      <w:r>
        <w:t xml:space="preserve">                                           </w:t>
      </w: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2707E" w14:textId="77777777" w:rsidR="00290532" w:rsidRDefault="00290532">
      <w:r>
        <w:separator/>
      </w:r>
    </w:p>
  </w:endnote>
  <w:endnote w:type="continuationSeparator" w:id="0">
    <w:p w14:paraId="05F1676A" w14:textId="77777777" w:rsidR="00290532" w:rsidRDefault="0029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436AD" w14:textId="77777777" w:rsidR="00290532" w:rsidRDefault="00290532">
      <w:r>
        <w:separator/>
      </w:r>
    </w:p>
  </w:footnote>
  <w:footnote w:type="continuationSeparator" w:id="0">
    <w:p w14:paraId="65588476" w14:textId="77777777" w:rsidR="00290532" w:rsidRDefault="00290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8943570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191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5248063">
    <w:abstractNumId w:val="5"/>
    <w:lvlOverride w:ilvl="0">
      <w:startOverride w:val="1"/>
    </w:lvlOverride>
  </w:num>
  <w:num w:numId="4" w16cid:durableId="170722635">
    <w:abstractNumId w:val="12"/>
    <w:lvlOverride w:ilvl="0">
      <w:startOverride w:val="1"/>
    </w:lvlOverride>
  </w:num>
  <w:num w:numId="5" w16cid:durableId="36073961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11774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0700425">
    <w:abstractNumId w:val="3"/>
  </w:num>
  <w:num w:numId="8" w16cid:durableId="1609703805">
    <w:abstractNumId w:val="10"/>
  </w:num>
  <w:num w:numId="9" w16cid:durableId="1570967934">
    <w:abstractNumId w:val="6"/>
  </w:num>
  <w:num w:numId="10" w16cid:durableId="897861954">
    <w:abstractNumId w:val="14"/>
  </w:num>
  <w:num w:numId="11" w16cid:durableId="346446907">
    <w:abstractNumId w:val="17"/>
  </w:num>
  <w:num w:numId="12" w16cid:durableId="2095513912">
    <w:abstractNumId w:val="0"/>
  </w:num>
  <w:num w:numId="13" w16cid:durableId="1316908453">
    <w:abstractNumId w:val="21"/>
  </w:num>
  <w:num w:numId="14" w16cid:durableId="364840892">
    <w:abstractNumId w:val="16"/>
  </w:num>
  <w:num w:numId="15" w16cid:durableId="520513178">
    <w:abstractNumId w:val="8"/>
  </w:num>
  <w:num w:numId="16" w16cid:durableId="1462647207">
    <w:abstractNumId w:val="13"/>
  </w:num>
  <w:num w:numId="17" w16cid:durableId="353313752">
    <w:abstractNumId w:val="11"/>
  </w:num>
  <w:num w:numId="18" w16cid:durableId="11617900">
    <w:abstractNumId w:val="2"/>
  </w:num>
  <w:num w:numId="19" w16cid:durableId="450831551">
    <w:abstractNumId w:val="9"/>
  </w:num>
  <w:num w:numId="20" w16cid:durableId="2103839424">
    <w:abstractNumId w:val="23"/>
  </w:num>
  <w:num w:numId="21" w16cid:durableId="167447281">
    <w:abstractNumId w:val="19"/>
  </w:num>
  <w:num w:numId="22" w16cid:durableId="296691661">
    <w:abstractNumId w:val="15"/>
  </w:num>
  <w:num w:numId="23" w16cid:durableId="84349351">
    <w:abstractNumId w:val="18"/>
  </w:num>
  <w:num w:numId="24" w16cid:durableId="1359502381">
    <w:abstractNumId w:val="4"/>
  </w:num>
  <w:num w:numId="25" w16cid:durableId="839658107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31E2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14BB"/>
    <w:rsid w:val="00097A45"/>
    <w:rsid w:val="000A26D9"/>
    <w:rsid w:val="000A42EC"/>
    <w:rsid w:val="000B4C2E"/>
    <w:rsid w:val="000C308F"/>
    <w:rsid w:val="000C33B6"/>
    <w:rsid w:val="000C6FA5"/>
    <w:rsid w:val="000D365D"/>
    <w:rsid w:val="000E1C45"/>
    <w:rsid w:val="000E3B11"/>
    <w:rsid w:val="000F319D"/>
    <w:rsid w:val="001049EA"/>
    <w:rsid w:val="00111742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65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0532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E7233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E7B7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82835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0870"/>
    <w:rsid w:val="00DE4581"/>
    <w:rsid w:val="00DE68CF"/>
    <w:rsid w:val="00DF0545"/>
    <w:rsid w:val="00DF2DFC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27</TotalTime>
  <Pages>3</Pages>
  <Words>753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2022-07-26T16:11:00Z</cp:lastPrinted>
  <dcterms:created xsi:type="dcterms:W3CDTF">2023-11-07T11:13:00Z</dcterms:created>
  <dcterms:modified xsi:type="dcterms:W3CDTF">2023-11-07T19:03:00Z</dcterms:modified>
</cp:coreProperties>
</file>