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22AB13B" w:rsidR="002E7D17" w:rsidRDefault="00644C34" w:rsidP="00644C3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>PROJETO DE LEI Nº.      /2022</w:t>
      </w:r>
    </w:p>
    <w:p w14:paraId="6D63E709" w14:textId="0CF1F8FA" w:rsidR="00644C34" w:rsidRDefault="00644C34" w:rsidP="00644C34"/>
    <w:p w14:paraId="39E949F0" w14:textId="77777777" w:rsidR="00644C34" w:rsidRPr="00644C34" w:rsidRDefault="00644C34" w:rsidP="00644C34">
      <w:pPr>
        <w:rPr>
          <w:b/>
        </w:rPr>
      </w:pPr>
    </w:p>
    <w:p w14:paraId="2CA3405A" w14:textId="77777777" w:rsidR="00644C34" w:rsidRPr="00644C34" w:rsidRDefault="00644C34" w:rsidP="00644C34">
      <w:r w:rsidRPr="00644C34">
        <w:rPr>
          <w:b/>
        </w:rPr>
        <w:t xml:space="preserve">AUTORIZA A REALIZAR A CONCESSÃO DE DIREITO REAL DE USO DE BEM IMÓVEL, PARA FINS INDUSTRIAIS, MEDIANTE ENCARGOS, E DÁ OUTRAS PROVIDÊNCIAS. </w:t>
      </w:r>
    </w:p>
    <w:p w14:paraId="0DE89A49" w14:textId="3892DBC4" w:rsidR="00644C34" w:rsidRPr="00644C34" w:rsidRDefault="00644C34" w:rsidP="00644C34">
      <w:r w:rsidRPr="00644C34">
        <w:t xml:space="preserve">                                                 </w:t>
      </w:r>
    </w:p>
    <w:p w14:paraId="2F7390FA" w14:textId="77777777" w:rsidR="00644C34" w:rsidRPr="00644C34" w:rsidRDefault="00644C34" w:rsidP="00644C34">
      <w:r w:rsidRPr="00644C34">
        <w:t xml:space="preserve">             O Prefeito Municipal de Anchieta, Estado de Santa Catarina;                                    </w:t>
      </w:r>
    </w:p>
    <w:p w14:paraId="7F8D91F8" w14:textId="77777777" w:rsidR="00644C34" w:rsidRPr="00644C34" w:rsidRDefault="00644C34" w:rsidP="00644C34">
      <w:r w:rsidRPr="00644C34">
        <w:t xml:space="preserve">             Faço saber a todos os habitantes deste Município que a Câmara   Municipal de Vereadores aprovou e eu sanciono a seguinte Lei:</w:t>
      </w:r>
    </w:p>
    <w:p w14:paraId="7525DE69" w14:textId="77777777" w:rsidR="00644C34" w:rsidRPr="00644C34" w:rsidRDefault="00644C34" w:rsidP="00644C34">
      <w:pPr>
        <w:jc w:val="both"/>
      </w:pPr>
    </w:p>
    <w:p w14:paraId="48D26425" w14:textId="375AA753" w:rsidR="00644C34" w:rsidRPr="0061198D" w:rsidRDefault="00644C34" w:rsidP="00644C34">
      <w:pPr>
        <w:ind w:firstLine="708"/>
        <w:jc w:val="both"/>
      </w:pPr>
      <w:r w:rsidRPr="0061198D">
        <w:rPr>
          <w:b/>
        </w:rPr>
        <w:t>Art. 1.º</w:t>
      </w:r>
      <w:r w:rsidRPr="0061198D">
        <w:t xml:space="preserve"> Fica o Poder Executivo Municipal autorizado a realizar a </w:t>
      </w:r>
      <w:bookmarkStart w:id="0" w:name="_Hlk78960645"/>
      <w:r w:rsidRPr="0061198D">
        <w:t>Concessão de Direito Real de Uso</w:t>
      </w:r>
      <w:bookmarkEnd w:id="0"/>
      <w:r w:rsidRPr="0061198D">
        <w:t xml:space="preserve"> de </w:t>
      </w:r>
      <w:bookmarkStart w:id="1" w:name="_Hlk114821849"/>
      <w:r w:rsidR="00ED5085" w:rsidRPr="0061198D">
        <w:t>Imóveis de Propriedade do Município de Anchieta, de</w:t>
      </w:r>
      <w:r w:rsidR="004B1834" w:rsidRPr="0061198D">
        <w:rPr>
          <w:rFonts w:eastAsia="Arial Unicode MS"/>
          <w:bCs/>
        </w:rPr>
        <w:t xml:space="preserve"> lote</w:t>
      </w:r>
      <w:r w:rsidR="004B1834" w:rsidRPr="0061198D">
        <w:rPr>
          <w:rFonts w:eastAsia="Arial Unicode MS"/>
          <w:b/>
        </w:rPr>
        <w:t xml:space="preserve"> </w:t>
      </w:r>
      <w:r w:rsidR="004B1834" w:rsidRPr="0061198D">
        <w:rPr>
          <w:rFonts w:eastAsia="Arial Unicode MS"/>
          <w:bCs/>
        </w:rPr>
        <w:t xml:space="preserve">rural nº 86 </w:t>
      </w:r>
      <w:bookmarkEnd w:id="1"/>
      <w:r w:rsidRPr="0061198D">
        <w:t xml:space="preserve"> (</w:t>
      </w:r>
      <w:r w:rsidR="004B1834" w:rsidRPr="0061198D">
        <w:t>oitenta e seis</w:t>
      </w:r>
      <w:r w:rsidRPr="0061198D">
        <w:t xml:space="preserve">), com área </w:t>
      </w:r>
      <w:r w:rsidR="00ED5085" w:rsidRPr="0061198D">
        <w:t>total</w:t>
      </w:r>
      <w:r w:rsidRPr="0061198D">
        <w:t xml:space="preserve"> de </w:t>
      </w:r>
      <w:bookmarkStart w:id="2" w:name="_Hlk78962686"/>
      <w:r w:rsidR="004B1834" w:rsidRPr="0061198D">
        <w:t>5.000,00</w:t>
      </w:r>
      <w:r w:rsidRPr="0061198D">
        <w:t xml:space="preserve"> m</w:t>
      </w:r>
      <w:r w:rsidR="00C43A5A" w:rsidRPr="0061198D">
        <w:t>²</w:t>
      </w:r>
      <w:r w:rsidRPr="0061198D">
        <w:t xml:space="preserve"> (</w:t>
      </w:r>
      <w:r w:rsidR="004B1834" w:rsidRPr="0061198D">
        <w:t>cinco mil metros</w:t>
      </w:r>
      <w:r w:rsidRPr="0061198D">
        <w:t xml:space="preserve"> quadrados), situado na </w:t>
      </w:r>
      <w:r w:rsidR="004B1834" w:rsidRPr="0061198D">
        <w:t>Linha São Roque</w:t>
      </w:r>
      <w:r w:rsidRPr="0061198D">
        <w:t xml:space="preserve">, </w:t>
      </w:r>
      <w:r w:rsidR="004B1834" w:rsidRPr="0061198D">
        <w:t>interior</w:t>
      </w:r>
      <w:r w:rsidRPr="0061198D">
        <w:t xml:space="preserve">, </w:t>
      </w:r>
      <w:r w:rsidR="00ED5085" w:rsidRPr="0061198D">
        <w:t>de</w:t>
      </w:r>
      <w:r w:rsidRPr="0061198D">
        <w:t xml:space="preserve"> Anchieta/SC</w:t>
      </w:r>
      <w:bookmarkEnd w:id="2"/>
      <w:r w:rsidRPr="0061198D">
        <w:t>, matriculado sob o n</w:t>
      </w:r>
      <w:r w:rsidR="00ED5085" w:rsidRPr="0061198D">
        <w:t>º</w:t>
      </w:r>
      <w:r w:rsidRPr="0061198D">
        <w:t xml:space="preserve"> </w:t>
      </w:r>
      <w:r w:rsidR="004B1834" w:rsidRPr="0061198D">
        <w:t>5.063</w:t>
      </w:r>
      <w:r w:rsidRPr="0061198D">
        <w:t>, no Registro de Imóveis de Anchieta, como incentivo para fins de desenvolvimento industrial, através de licitação na modalidade de Concorrência, mediante o estabelecimento de encargos para serem cumpridos pela</w:t>
      </w:r>
      <w:r w:rsidR="00ED5085" w:rsidRPr="0061198D">
        <w:t>s</w:t>
      </w:r>
      <w:r w:rsidRPr="0061198D">
        <w:t xml:space="preserve"> concessionária</w:t>
      </w:r>
      <w:r w:rsidR="00ED5085" w:rsidRPr="0061198D">
        <w:t>s, a saber:</w:t>
      </w:r>
    </w:p>
    <w:p w14:paraId="28E320A6" w14:textId="3B791819" w:rsidR="00ED5085" w:rsidRDefault="00ED5085" w:rsidP="00ED5085">
      <w:pPr>
        <w:jc w:val="both"/>
      </w:pPr>
      <w:r>
        <w:t>I - Lote Rural nº 86 - A, com área superficial de 2.500 m² (dois mil, quinhentos vírgula noventa e seis metros quadrados), sem benfeitorias, situado Linha São Roque, neste Município de Anchieta/SC;</w:t>
      </w:r>
    </w:p>
    <w:p w14:paraId="6C1CC0DE" w14:textId="7D8084A2" w:rsidR="00801E30" w:rsidRDefault="00801E30" w:rsidP="00801E30">
      <w:pPr>
        <w:jc w:val="both"/>
      </w:pPr>
      <w:r>
        <w:t>I</w:t>
      </w:r>
      <w:r w:rsidR="008B4DBA">
        <w:t>I</w:t>
      </w:r>
      <w:r>
        <w:t xml:space="preserve">- Lote Rural nº 86 - </w:t>
      </w:r>
      <w:r w:rsidR="007B15A4">
        <w:t>B</w:t>
      </w:r>
      <w:r>
        <w:t xml:space="preserve">, com área superficial de </w:t>
      </w:r>
      <w:r w:rsidR="008B4DBA">
        <w:t>6</w:t>
      </w:r>
      <w:r>
        <w:t>00 m² (</w:t>
      </w:r>
      <w:r w:rsidR="008B4DBA">
        <w:t>seisc</w:t>
      </w:r>
      <w:r>
        <w:t xml:space="preserve">entos metros quadrados), </w:t>
      </w:r>
      <w:r w:rsidR="00203D50">
        <w:t xml:space="preserve">contendo </w:t>
      </w:r>
      <w:r w:rsidR="00A44A08" w:rsidRPr="00A44A08">
        <w:t xml:space="preserve">01 (um) prédio escolar em alvenaria com área construída de 76,80 m2 (setenta e seis virgula oitenta metros quadrados), cobertura de telhas de </w:t>
      </w:r>
      <w:proofErr w:type="spellStart"/>
      <w:r w:rsidR="00A44A08" w:rsidRPr="00A44A08">
        <w:t>fibracimento</w:t>
      </w:r>
      <w:proofErr w:type="spellEnd"/>
      <w:r w:rsidR="00A44A08" w:rsidRPr="00A44A08">
        <w:t>, forro e assoalho de madeira, com 01 (uma) área coberta, 01 (uma) cozinha, 02 (dois) banheiros</w:t>
      </w:r>
      <w:r>
        <w:t>, situado Linha São Roque, neste Município de Anchieta/SC;</w:t>
      </w:r>
    </w:p>
    <w:p w14:paraId="25E9C86B" w14:textId="20A5742E" w:rsidR="00801E30" w:rsidRDefault="008B4DBA" w:rsidP="00801E30">
      <w:pPr>
        <w:jc w:val="both"/>
      </w:pPr>
      <w:r>
        <w:t>II</w:t>
      </w:r>
      <w:r w:rsidR="00801E30">
        <w:t xml:space="preserve">I - Lote Rural nº 86 - </w:t>
      </w:r>
      <w:r w:rsidR="007B15A4">
        <w:t>C</w:t>
      </w:r>
      <w:r w:rsidR="00801E30">
        <w:t xml:space="preserve">, com área superficial de </w:t>
      </w:r>
      <w:r w:rsidR="00D172B3">
        <w:t>6</w:t>
      </w:r>
      <w:r w:rsidR="00801E30">
        <w:t>00 m² (</w:t>
      </w:r>
      <w:r w:rsidR="00D172B3">
        <w:t>seisc</w:t>
      </w:r>
      <w:r w:rsidR="00801E30">
        <w:t>entos metros quadrados), sem benfeitorias, situado Linha São Roque, neste Município de Anchieta/SC;</w:t>
      </w:r>
    </w:p>
    <w:p w14:paraId="06BD087A" w14:textId="77777777" w:rsidR="00801E30" w:rsidRDefault="00801E30" w:rsidP="00ED5085">
      <w:pPr>
        <w:jc w:val="both"/>
      </w:pPr>
    </w:p>
    <w:p w14:paraId="17E79E19" w14:textId="4149274E" w:rsidR="00644C34" w:rsidRDefault="00644C34" w:rsidP="00644C34">
      <w:pPr>
        <w:ind w:firstLine="708"/>
        <w:jc w:val="both"/>
      </w:pPr>
      <w:r w:rsidRPr="00644C34">
        <w:rPr>
          <w:b/>
        </w:rPr>
        <w:t xml:space="preserve">Art. 2º. </w:t>
      </w:r>
      <w:r w:rsidRPr="00644C34">
        <w:t>As condições e os encargos para serem cumpridos pela</w:t>
      </w:r>
      <w:r w:rsidR="002E3DC3">
        <w:t>s</w:t>
      </w:r>
      <w:r w:rsidRPr="00644C34">
        <w:t xml:space="preserve"> concessionária</w:t>
      </w:r>
      <w:r w:rsidR="002E3DC3">
        <w:t>s</w:t>
      </w:r>
      <w:r w:rsidRPr="00644C34">
        <w:t xml:space="preserve"> serão estabelecidos no edital de licitação e no respectivo contrato.</w:t>
      </w:r>
    </w:p>
    <w:p w14:paraId="2BA8E96B" w14:textId="77777777" w:rsidR="00644C34" w:rsidRPr="00644C34" w:rsidRDefault="00644C34" w:rsidP="00644C34">
      <w:pPr>
        <w:jc w:val="both"/>
      </w:pPr>
      <w:r w:rsidRPr="002E3DC3">
        <w:rPr>
          <w:b/>
          <w:bCs/>
        </w:rPr>
        <w:t>Parágrafo único</w:t>
      </w:r>
      <w:r w:rsidRPr="00644C34">
        <w:t xml:space="preserve">. A Concessão de Direito Real de Uso dar-se-á pelo prazo de 5 (cinco) anos, podendo ser prorrogado por igual período. </w:t>
      </w:r>
    </w:p>
    <w:p w14:paraId="0A0F7A87" w14:textId="77777777" w:rsidR="00644C34" w:rsidRPr="00644C34" w:rsidRDefault="00644C34" w:rsidP="00644C34">
      <w:pPr>
        <w:jc w:val="both"/>
      </w:pPr>
      <w:r w:rsidRPr="00644C34">
        <w:t xml:space="preserve"> </w:t>
      </w:r>
    </w:p>
    <w:p w14:paraId="0EDC398E" w14:textId="77777777" w:rsidR="00644C34" w:rsidRPr="00644C34" w:rsidRDefault="00644C34" w:rsidP="00644C34">
      <w:pPr>
        <w:ind w:firstLine="708"/>
        <w:jc w:val="both"/>
      </w:pPr>
      <w:r w:rsidRPr="00644C34">
        <w:rPr>
          <w:b/>
        </w:rPr>
        <w:t>Art. 3º.</w:t>
      </w:r>
      <w:r w:rsidRPr="00644C34">
        <w:t xml:space="preserve"> As despesas decorrentes da execução desta Lei, correrão a conta de dotações especificas.</w:t>
      </w:r>
    </w:p>
    <w:p w14:paraId="3198AC04" w14:textId="77777777" w:rsidR="00644C34" w:rsidRPr="00644C34" w:rsidRDefault="00644C34" w:rsidP="00644C34">
      <w:pPr>
        <w:jc w:val="both"/>
      </w:pPr>
    </w:p>
    <w:p w14:paraId="490BEE78" w14:textId="77777777" w:rsidR="00644C34" w:rsidRPr="00644C34" w:rsidRDefault="00644C34" w:rsidP="00644C34">
      <w:pPr>
        <w:ind w:firstLine="708"/>
        <w:jc w:val="both"/>
      </w:pPr>
      <w:r w:rsidRPr="00644C34">
        <w:rPr>
          <w:b/>
        </w:rPr>
        <w:t>Art. 4º.</w:t>
      </w:r>
      <w:r w:rsidRPr="00644C34">
        <w:t xml:space="preserve"> Esta Lei entra em vigor da data de sua publicação revogando-se as disposições em contrário.</w:t>
      </w:r>
    </w:p>
    <w:p w14:paraId="69C84357" w14:textId="77777777" w:rsidR="00644C34" w:rsidRPr="00644C34" w:rsidRDefault="00644C34" w:rsidP="00644C34">
      <w:pPr>
        <w:jc w:val="both"/>
      </w:pPr>
    </w:p>
    <w:p w14:paraId="42CC40F7" w14:textId="77777777" w:rsidR="00644C34" w:rsidRPr="00644C34" w:rsidRDefault="00644C34" w:rsidP="00644C34">
      <w:pPr>
        <w:jc w:val="right"/>
      </w:pPr>
    </w:p>
    <w:p w14:paraId="30E50DD6" w14:textId="04555520" w:rsidR="00644C34" w:rsidRPr="00644C34" w:rsidRDefault="00644C34" w:rsidP="00644C34">
      <w:pPr>
        <w:jc w:val="right"/>
      </w:pPr>
      <w:r w:rsidRPr="009B3720">
        <w:t>Anchieta – SC, 2</w:t>
      </w:r>
      <w:r w:rsidR="009B3720" w:rsidRPr="009B3720">
        <w:t>1</w:t>
      </w:r>
      <w:r w:rsidRPr="009B3720">
        <w:t xml:space="preserve"> de </w:t>
      </w:r>
      <w:r w:rsidR="009B3720" w:rsidRPr="009B3720">
        <w:t>outu</w:t>
      </w:r>
      <w:r w:rsidRPr="009B3720">
        <w:t>bro de 2022.</w:t>
      </w:r>
    </w:p>
    <w:p w14:paraId="5E5096DE" w14:textId="77777777" w:rsidR="00644C34" w:rsidRPr="00644C34" w:rsidRDefault="00644C34" w:rsidP="00644C34"/>
    <w:p w14:paraId="54B8B177" w14:textId="77777777" w:rsidR="00644C34" w:rsidRPr="00644C34" w:rsidRDefault="00644C34" w:rsidP="00644C34"/>
    <w:p w14:paraId="4C7D14DF" w14:textId="77777777" w:rsidR="00644C34" w:rsidRPr="00644C34" w:rsidRDefault="00644C34" w:rsidP="00644C34"/>
    <w:p w14:paraId="75968567" w14:textId="77777777" w:rsidR="00644C34" w:rsidRPr="00644C34" w:rsidRDefault="00644C34" w:rsidP="00644C34">
      <w:pPr>
        <w:rPr>
          <w:b/>
        </w:rPr>
      </w:pPr>
    </w:p>
    <w:p w14:paraId="2A88AAD1" w14:textId="77777777" w:rsidR="00644C34" w:rsidRPr="00644C34" w:rsidRDefault="00644C34" w:rsidP="00644C34">
      <w:pPr>
        <w:rPr>
          <w:b/>
        </w:rPr>
      </w:pPr>
    </w:p>
    <w:p w14:paraId="580DEB11" w14:textId="77777777" w:rsidR="00644C34" w:rsidRPr="00644C34" w:rsidRDefault="00644C34" w:rsidP="00644C34">
      <w:pPr>
        <w:jc w:val="center"/>
        <w:rPr>
          <w:b/>
        </w:rPr>
      </w:pPr>
      <w:r w:rsidRPr="00644C34">
        <w:rPr>
          <w:b/>
        </w:rPr>
        <w:t>IVAN JOSÉ CANCI</w:t>
      </w:r>
    </w:p>
    <w:p w14:paraId="28FFCE88" w14:textId="03AD0F52" w:rsidR="00644C34" w:rsidRPr="00644C34" w:rsidRDefault="00644C34" w:rsidP="00644C34">
      <w:pPr>
        <w:jc w:val="center"/>
      </w:pPr>
      <w:r w:rsidRPr="00644C34">
        <w:t>Prefeito Municipal</w:t>
      </w:r>
    </w:p>
    <w:p w14:paraId="78A30BB3" w14:textId="07809429" w:rsidR="00644C34" w:rsidRDefault="00BF290D" w:rsidP="00BF290D">
      <w:pPr>
        <w:tabs>
          <w:tab w:val="left" w:pos="4050"/>
        </w:tabs>
      </w:pPr>
      <w:r>
        <w:tab/>
      </w:r>
    </w:p>
    <w:p w14:paraId="240B6EDC" w14:textId="77777777" w:rsidR="005904A3" w:rsidRDefault="005904A3" w:rsidP="00644C34">
      <w:pPr>
        <w:jc w:val="center"/>
        <w:rPr>
          <w:b/>
        </w:rPr>
      </w:pPr>
    </w:p>
    <w:p w14:paraId="12446C38" w14:textId="77777777" w:rsidR="005904A3" w:rsidRDefault="005904A3" w:rsidP="00644C34">
      <w:pPr>
        <w:jc w:val="center"/>
        <w:rPr>
          <w:b/>
        </w:rPr>
      </w:pPr>
    </w:p>
    <w:p w14:paraId="0529F4A4" w14:textId="77777777" w:rsidR="005904A3" w:rsidRDefault="005904A3" w:rsidP="00644C34">
      <w:pPr>
        <w:jc w:val="center"/>
        <w:rPr>
          <w:b/>
        </w:rPr>
      </w:pPr>
    </w:p>
    <w:p w14:paraId="15E18B1C" w14:textId="77777777" w:rsidR="005904A3" w:rsidRDefault="005904A3" w:rsidP="00644C34">
      <w:pPr>
        <w:jc w:val="center"/>
        <w:rPr>
          <w:b/>
        </w:rPr>
      </w:pPr>
    </w:p>
    <w:p w14:paraId="173FD941" w14:textId="359AFCD0" w:rsidR="00644C34" w:rsidRPr="00644C34" w:rsidRDefault="00644C34" w:rsidP="00644C34">
      <w:pPr>
        <w:jc w:val="center"/>
        <w:rPr>
          <w:b/>
        </w:rPr>
      </w:pPr>
      <w:r w:rsidRPr="00644C34">
        <w:rPr>
          <w:b/>
        </w:rPr>
        <w:t>JUSTIFICATIVA</w:t>
      </w:r>
    </w:p>
    <w:p w14:paraId="077E5BF9" w14:textId="77777777" w:rsidR="00644C34" w:rsidRPr="00644C34" w:rsidRDefault="00644C34" w:rsidP="00644C34">
      <w:pPr>
        <w:rPr>
          <w:b/>
        </w:rPr>
      </w:pPr>
    </w:p>
    <w:p w14:paraId="78325801" w14:textId="77777777" w:rsidR="00644C34" w:rsidRPr="00644C34" w:rsidRDefault="00644C34" w:rsidP="00644C34">
      <w:pPr>
        <w:jc w:val="both"/>
        <w:rPr>
          <w:b/>
        </w:rPr>
      </w:pPr>
      <w:r w:rsidRPr="00644C34">
        <w:rPr>
          <w:b/>
        </w:rPr>
        <w:t>EXCELENTÍSSIMA PRESIDENTE DA CÂMARA DE VEREADORES</w:t>
      </w:r>
    </w:p>
    <w:p w14:paraId="3E670D42" w14:textId="77777777" w:rsidR="00644C34" w:rsidRPr="00644C34" w:rsidRDefault="00644C34" w:rsidP="00644C34">
      <w:pPr>
        <w:jc w:val="both"/>
        <w:rPr>
          <w:b/>
        </w:rPr>
      </w:pPr>
      <w:r w:rsidRPr="00644C34">
        <w:rPr>
          <w:b/>
        </w:rPr>
        <w:t xml:space="preserve">SENHORES/AS VEREADORES/AS,         </w:t>
      </w:r>
    </w:p>
    <w:p w14:paraId="1274703A" w14:textId="77777777" w:rsidR="00644C34" w:rsidRPr="00644C34" w:rsidRDefault="00644C34" w:rsidP="00644C34">
      <w:pPr>
        <w:jc w:val="both"/>
        <w:rPr>
          <w:b/>
        </w:rPr>
      </w:pPr>
    </w:p>
    <w:p w14:paraId="18020CFB" w14:textId="34AFEC80" w:rsidR="00644C34" w:rsidRDefault="00644C34" w:rsidP="00644C34">
      <w:pPr>
        <w:jc w:val="both"/>
        <w:rPr>
          <w:b/>
        </w:rPr>
      </w:pPr>
      <w:r w:rsidRPr="00644C34">
        <w:t xml:space="preserve">  </w:t>
      </w:r>
      <w:r>
        <w:tab/>
      </w:r>
      <w:r w:rsidRPr="00644C34">
        <w:t xml:space="preserve">O Projeto de Lei que apresentamos para análise e apreciação dos Nobres Edis </w:t>
      </w:r>
      <w:r w:rsidRPr="00644C34">
        <w:rPr>
          <w:b/>
        </w:rPr>
        <w:t xml:space="preserve">AUTORIZA A REALIZAR A CONCESSÃO DE DIREITO REAL DE USO DE BEM IMÓVEL, PARA FINS INDUSTRIAIS, MEDIANTE ENCARGOS, E DÁ OUTRAS PROVIDÊNCIAS. </w:t>
      </w:r>
    </w:p>
    <w:p w14:paraId="5C10AE75" w14:textId="77777777" w:rsidR="00644C34" w:rsidRPr="00644C34" w:rsidRDefault="00644C34" w:rsidP="00644C34">
      <w:pPr>
        <w:jc w:val="both"/>
      </w:pPr>
    </w:p>
    <w:p w14:paraId="65A5EFB8" w14:textId="6F2060D5" w:rsidR="00E33B88" w:rsidRPr="00644C34" w:rsidRDefault="00644C34" w:rsidP="00E33B88">
      <w:pPr>
        <w:ind w:firstLine="708"/>
        <w:jc w:val="both"/>
      </w:pPr>
      <w:r w:rsidRPr="00644C34">
        <w:t xml:space="preserve"> Trata-se da autorização legislativa para que por meio de concessão de direito real de uso, o Município disponibilize </w:t>
      </w:r>
      <w:r w:rsidR="00081A95">
        <w:t xml:space="preserve">03 (três) áreas, sendo </w:t>
      </w:r>
      <w:r w:rsidRPr="00644C34">
        <w:t>2</w:t>
      </w:r>
      <w:r w:rsidR="00BF290D">
        <w:t>.</w:t>
      </w:r>
      <w:r w:rsidR="00081A95">
        <w:t>5</w:t>
      </w:r>
      <w:r w:rsidR="00BF290D">
        <w:t>00,00</w:t>
      </w:r>
      <w:r w:rsidR="00E62C59">
        <w:t>m²</w:t>
      </w:r>
      <w:r w:rsidR="00BF290D">
        <w:t xml:space="preserve"> (dois mil </w:t>
      </w:r>
      <w:r w:rsidR="00081A95">
        <w:t xml:space="preserve">e quinhentos </w:t>
      </w:r>
      <w:r w:rsidR="00BF290D">
        <w:t>metros quadrados)</w:t>
      </w:r>
      <w:r w:rsidR="00081A95">
        <w:t>, e mais 0</w:t>
      </w:r>
      <w:r w:rsidR="00A44A08">
        <w:t>1</w:t>
      </w:r>
      <w:r w:rsidR="00081A95">
        <w:t xml:space="preserve"> (</w:t>
      </w:r>
      <w:r w:rsidR="00A44A08">
        <w:t>um</w:t>
      </w:r>
      <w:r w:rsidR="00081A95">
        <w:t xml:space="preserve">) lote </w:t>
      </w:r>
      <w:r w:rsidR="00A44A08">
        <w:t xml:space="preserve">de </w:t>
      </w:r>
      <w:r w:rsidR="00081A95">
        <w:t>600 m² (seiscentos metros quadrados)</w:t>
      </w:r>
      <w:r w:rsidR="00A44A08">
        <w:t xml:space="preserve"> com benfeitoria</w:t>
      </w:r>
      <w:r w:rsidR="00081A95">
        <w:t>, cada</w:t>
      </w:r>
      <w:r w:rsidR="00E33B88" w:rsidRPr="00E33B88">
        <w:rPr>
          <w:rFonts w:eastAsia="Arial Unicode MS"/>
          <w:bCs/>
        </w:rPr>
        <w:t xml:space="preserve"> </w:t>
      </w:r>
      <w:r w:rsidR="00E33B88">
        <w:rPr>
          <w:rFonts w:eastAsia="Arial Unicode MS"/>
          <w:bCs/>
        </w:rPr>
        <w:t xml:space="preserve">de </w:t>
      </w:r>
      <w:r w:rsidR="00E33B88" w:rsidRPr="00BE5A61">
        <w:rPr>
          <w:rFonts w:eastAsia="Arial Unicode MS"/>
          <w:bCs/>
        </w:rPr>
        <w:t>Partes do lote</w:t>
      </w:r>
      <w:r w:rsidR="00E33B88">
        <w:rPr>
          <w:rFonts w:eastAsia="Arial Unicode MS"/>
          <w:b/>
        </w:rPr>
        <w:t xml:space="preserve"> </w:t>
      </w:r>
      <w:r w:rsidR="00E33B88" w:rsidRPr="00BE5A61">
        <w:rPr>
          <w:rFonts w:eastAsia="Arial Unicode MS"/>
          <w:bCs/>
        </w:rPr>
        <w:t>rural nº 8</w:t>
      </w:r>
      <w:r w:rsidR="00E33B88">
        <w:rPr>
          <w:rFonts w:eastAsia="Arial Unicode MS"/>
          <w:bCs/>
        </w:rPr>
        <w:t xml:space="preserve">6 </w:t>
      </w:r>
      <w:r w:rsidR="00E33B88" w:rsidRPr="00644C34">
        <w:t xml:space="preserve"> (</w:t>
      </w:r>
      <w:r w:rsidR="00E33B88">
        <w:t>oitenta e seis</w:t>
      </w:r>
      <w:r w:rsidR="00E33B88" w:rsidRPr="00644C34">
        <w:t xml:space="preserve">), </w:t>
      </w:r>
      <w:r w:rsidR="00A44A08">
        <w:t xml:space="preserve">de </w:t>
      </w:r>
      <w:r w:rsidR="00E33B88" w:rsidRPr="00644C34">
        <w:t xml:space="preserve">área </w:t>
      </w:r>
      <w:r w:rsidR="00E33B88">
        <w:t>total</w:t>
      </w:r>
      <w:r w:rsidR="00E33B88" w:rsidRPr="00644C34">
        <w:t xml:space="preserve"> de </w:t>
      </w:r>
      <w:r w:rsidR="00E33B88">
        <w:t>5.000,00</w:t>
      </w:r>
      <w:r w:rsidR="00E33B88" w:rsidRPr="00644C34">
        <w:t xml:space="preserve"> m</w:t>
      </w:r>
      <w:r w:rsidR="00E62C59">
        <w:t>²</w:t>
      </w:r>
      <w:r w:rsidR="00E33B88" w:rsidRPr="00644C34">
        <w:t xml:space="preserve"> (</w:t>
      </w:r>
      <w:r w:rsidR="00E33B88">
        <w:t>cinco mil metros</w:t>
      </w:r>
      <w:r w:rsidR="00E33B88" w:rsidRPr="00644C34">
        <w:t xml:space="preserve"> quadrados), situado na </w:t>
      </w:r>
      <w:r w:rsidR="00E33B88">
        <w:t>Linha São Roque</w:t>
      </w:r>
      <w:r w:rsidR="00E33B88" w:rsidRPr="00644C34">
        <w:t xml:space="preserve">, </w:t>
      </w:r>
      <w:r w:rsidR="00E33B88">
        <w:t>interior</w:t>
      </w:r>
      <w:r w:rsidR="00E33B88" w:rsidRPr="00644C34">
        <w:t xml:space="preserve">, </w:t>
      </w:r>
      <w:r w:rsidR="00081A95">
        <w:t>do município de</w:t>
      </w:r>
      <w:r w:rsidR="00E33B88" w:rsidRPr="00644C34">
        <w:t xml:space="preserve"> Anchieta/SC, matriculado sob o n. </w:t>
      </w:r>
      <w:r w:rsidR="00E33B88">
        <w:t>5.063</w:t>
      </w:r>
      <w:r w:rsidR="00E33B88" w:rsidRPr="00644C34">
        <w:t>, no Registro de Imóveis de Anchieta, como incentivo para fins de desenvolvimento industrial, através de licitação na modalidade de Concorrência, mediante o estabelecimento de encargos para serem cumpridos pela</w:t>
      </w:r>
      <w:r w:rsidR="007A2617">
        <w:t>s</w:t>
      </w:r>
      <w:r w:rsidR="00E33B88" w:rsidRPr="00644C34">
        <w:t xml:space="preserve"> concessionária</w:t>
      </w:r>
      <w:r w:rsidR="007A2617">
        <w:t>s</w:t>
      </w:r>
      <w:r w:rsidR="00E33B88" w:rsidRPr="00644C34">
        <w:t>.</w:t>
      </w:r>
    </w:p>
    <w:p w14:paraId="4F5DB3A7" w14:textId="77777777" w:rsidR="00BF290D" w:rsidRPr="00644C34" w:rsidRDefault="00BF290D" w:rsidP="00644C34">
      <w:pPr>
        <w:ind w:firstLine="708"/>
        <w:jc w:val="both"/>
      </w:pPr>
    </w:p>
    <w:p w14:paraId="474E43D7" w14:textId="0DC427EA" w:rsidR="00644C34" w:rsidRDefault="00644C34" w:rsidP="00E33B88">
      <w:pPr>
        <w:ind w:firstLine="708"/>
        <w:jc w:val="both"/>
      </w:pPr>
      <w:r w:rsidRPr="00644C34">
        <w:t xml:space="preserve">A concessão de direito real de uso será regida por edital de concorrência pública que vai estabelecer o ramo de atividade da empresa, os encargos, o prazo de cumprimento e cláusula de reversão que serão analisados pelo Conselho Municipal de Desenvolvimento Econômico. </w:t>
      </w:r>
    </w:p>
    <w:p w14:paraId="1F6F1106" w14:textId="77777777" w:rsidR="00E50E01" w:rsidRDefault="00E50E01" w:rsidP="00E33B88">
      <w:pPr>
        <w:jc w:val="both"/>
      </w:pPr>
    </w:p>
    <w:p w14:paraId="208D5DDB" w14:textId="7EA6B5B6" w:rsidR="00644C34" w:rsidRDefault="00644C34" w:rsidP="00E50E01">
      <w:pPr>
        <w:ind w:firstLine="708"/>
        <w:jc w:val="both"/>
      </w:pPr>
      <w:r w:rsidRPr="00151793">
        <w:t xml:space="preserve">Em anexo encaminhamos </w:t>
      </w:r>
      <w:r w:rsidR="00073DB8">
        <w:t xml:space="preserve">mapa </w:t>
      </w:r>
      <w:r w:rsidRPr="00151793">
        <w:t xml:space="preserve">do imóvel objeto do presente projeto de lei e </w:t>
      </w:r>
      <w:r w:rsidR="00F7611D" w:rsidRPr="00151793">
        <w:t xml:space="preserve">laudo de avaliação da </w:t>
      </w:r>
      <w:r w:rsidR="00583F43" w:rsidRPr="00151793">
        <w:t xml:space="preserve">Comissão Permanente </w:t>
      </w:r>
      <w:r w:rsidR="00583F43">
        <w:t>d</w:t>
      </w:r>
      <w:r w:rsidR="00583F43" w:rsidRPr="00151793">
        <w:t>e Avaliação Mobiliária</w:t>
      </w:r>
      <w:r w:rsidR="00583F43" w:rsidRPr="00F7611D">
        <w:t xml:space="preserve"> </w:t>
      </w:r>
      <w:r w:rsidR="00583F43">
        <w:t>e</w:t>
      </w:r>
      <w:r w:rsidR="00583F43" w:rsidRPr="00F7611D">
        <w:t xml:space="preserve"> Imobiliária </w:t>
      </w:r>
      <w:r w:rsidR="00F7611D" w:rsidRPr="00F7611D">
        <w:t>(COMPAMI)</w:t>
      </w:r>
      <w:r w:rsidRPr="00644C34">
        <w:t xml:space="preserve">. </w:t>
      </w:r>
    </w:p>
    <w:p w14:paraId="12D63BFE" w14:textId="01777D16" w:rsidR="00AB5A76" w:rsidRDefault="00AB5A76" w:rsidP="00AB5A76">
      <w:pPr>
        <w:jc w:val="both"/>
      </w:pPr>
      <w:r>
        <w:tab/>
      </w:r>
    </w:p>
    <w:p w14:paraId="3E34E4BE" w14:textId="60ED7D1F" w:rsidR="00AB5A76" w:rsidRPr="00644C34" w:rsidRDefault="00AB5A76" w:rsidP="00AB5A76">
      <w:pPr>
        <w:tabs>
          <w:tab w:val="left" w:pos="0"/>
        </w:tabs>
        <w:jc w:val="both"/>
      </w:pPr>
      <w:r>
        <w:tab/>
      </w:r>
      <w:r w:rsidRPr="0044173C">
        <w:rPr>
          <w:color w:val="000000"/>
        </w:rPr>
        <w:t xml:space="preserve">Diante do exposto solicitamos a aprovação do Projeto de Lei, </w:t>
      </w:r>
      <w:r w:rsidRPr="0044173C">
        <w:rPr>
          <w:b/>
          <w:color w:val="000000"/>
          <w:u w:val="single"/>
        </w:rPr>
        <w:t xml:space="preserve">EM REGIME DE URGÊNCIA, </w:t>
      </w:r>
      <w:r w:rsidRPr="00AB5A76">
        <w:rPr>
          <w:bCs/>
          <w:color w:val="000000"/>
        </w:rPr>
        <w:t xml:space="preserve">visando </w:t>
      </w:r>
      <w:r w:rsidRPr="0044173C">
        <w:rPr>
          <w:color w:val="000000"/>
        </w:rPr>
        <w:t xml:space="preserve">organização do processo licitatório </w:t>
      </w:r>
      <w:r>
        <w:rPr>
          <w:color w:val="000000"/>
        </w:rPr>
        <w:t xml:space="preserve">e concessão de uso, </w:t>
      </w:r>
      <w:r>
        <w:t>gerando emprego e renda, bem como fortalecimento do desenvolvimento local.</w:t>
      </w:r>
    </w:p>
    <w:p w14:paraId="6A5670B9" w14:textId="4087BA6A" w:rsidR="00644C34" w:rsidRDefault="00644C34" w:rsidP="00E33B88">
      <w:pPr>
        <w:jc w:val="both"/>
      </w:pPr>
    </w:p>
    <w:p w14:paraId="112F6511" w14:textId="0CB11832" w:rsidR="00644C34" w:rsidRPr="00644C34" w:rsidRDefault="00052DD7" w:rsidP="00644C34">
      <w:pPr>
        <w:jc w:val="both"/>
      </w:pPr>
      <w:r>
        <w:tab/>
      </w:r>
      <w:r w:rsidR="00644C34" w:rsidRPr="00644C34">
        <w:t>Contamos com a manifestação favorável, por parte de Vossas Excelências, pela aprovação do projeto de Lei, para que o mais breve possível possamos lançar a licitação na modalidade de concorrência e fomentar o setor industrial de nosso município, com geração de emprego e renda.</w:t>
      </w:r>
    </w:p>
    <w:p w14:paraId="6244FA51" w14:textId="77777777" w:rsidR="00644C34" w:rsidRPr="00644C34" w:rsidRDefault="00644C34" w:rsidP="00644C34"/>
    <w:p w14:paraId="0B43D7A9" w14:textId="77777777" w:rsidR="00644C34" w:rsidRPr="00644C34" w:rsidRDefault="00644C34" w:rsidP="00644C34"/>
    <w:p w14:paraId="44B526E4" w14:textId="77777777" w:rsidR="00644C34" w:rsidRPr="00644C34" w:rsidRDefault="00644C34" w:rsidP="00644C34">
      <w:pPr>
        <w:ind w:firstLine="708"/>
      </w:pPr>
      <w:r w:rsidRPr="00644C34">
        <w:t>Na mesma oportunidade envio protestos de estima e apreço.</w:t>
      </w:r>
    </w:p>
    <w:p w14:paraId="74A1D104" w14:textId="77777777" w:rsidR="00644C34" w:rsidRPr="00644C34" w:rsidRDefault="00644C34" w:rsidP="00644C34"/>
    <w:p w14:paraId="684E0C8D" w14:textId="77777777" w:rsidR="00644C34" w:rsidRPr="00644C34" w:rsidRDefault="00644C34" w:rsidP="00644C34"/>
    <w:p w14:paraId="15447722" w14:textId="0FEBA662" w:rsidR="00644C34" w:rsidRPr="00644C34" w:rsidRDefault="00644C34" w:rsidP="00644C34">
      <w:pPr>
        <w:jc w:val="right"/>
      </w:pPr>
      <w:r w:rsidRPr="001F1C48">
        <w:t>Anchieta – SC, 2</w:t>
      </w:r>
      <w:r w:rsidR="001F1C48" w:rsidRPr="001F1C48">
        <w:t>1</w:t>
      </w:r>
      <w:r w:rsidRPr="001F1C48">
        <w:t xml:space="preserve"> de </w:t>
      </w:r>
      <w:r w:rsidR="001F1C48" w:rsidRPr="001F1C48">
        <w:t>outu</w:t>
      </w:r>
      <w:r w:rsidRPr="001F1C48">
        <w:t>bro de 2022.</w:t>
      </w:r>
    </w:p>
    <w:p w14:paraId="1F6CC1A4" w14:textId="77777777" w:rsidR="00644C34" w:rsidRPr="00644C34" w:rsidRDefault="00644C34" w:rsidP="00644C34">
      <w:pPr>
        <w:rPr>
          <w:b/>
        </w:rPr>
      </w:pPr>
    </w:p>
    <w:p w14:paraId="2A4D85C6" w14:textId="77777777" w:rsidR="00644C34" w:rsidRPr="00644C34" w:rsidRDefault="00644C34" w:rsidP="00644C34">
      <w:pPr>
        <w:rPr>
          <w:b/>
        </w:rPr>
      </w:pPr>
    </w:p>
    <w:p w14:paraId="7B11C48F" w14:textId="77777777" w:rsidR="00644C34" w:rsidRPr="00644C34" w:rsidRDefault="00644C34" w:rsidP="00644C34">
      <w:pPr>
        <w:rPr>
          <w:b/>
        </w:rPr>
      </w:pPr>
    </w:p>
    <w:p w14:paraId="73AE94A9" w14:textId="77777777" w:rsidR="00644C34" w:rsidRPr="00644C34" w:rsidRDefault="00644C34" w:rsidP="00644C34">
      <w:pPr>
        <w:jc w:val="center"/>
        <w:rPr>
          <w:b/>
        </w:rPr>
      </w:pPr>
      <w:r w:rsidRPr="00644C34">
        <w:rPr>
          <w:b/>
        </w:rPr>
        <w:t>IVAN JOSÉ CANCI</w:t>
      </w:r>
    </w:p>
    <w:p w14:paraId="0B8A1B32" w14:textId="77777777" w:rsidR="00644C34" w:rsidRPr="00644C34" w:rsidRDefault="00644C34" w:rsidP="00644C34">
      <w:pPr>
        <w:jc w:val="center"/>
      </w:pPr>
      <w:r w:rsidRPr="00644C34">
        <w:t>Prefeito Municipal</w:t>
      </w:r>
    </w:p>
    <w:p w14:paraId="63C9F3A4" w14:textId="77777777" w:rsidR="00644C34" w:rsidRPr="00644C34" w:rsidRDefault="00644C34" w:rsidP="00644C34">
      <w:pPr>
        <w:jc w:val="center"/>
      </w:pPr>
    </w:p>
    <w:p w14:paraId="758BDA8E" w14:textId="7365E30E" w:rsidR="00E33B88" w:rsidRDefault="00E33B88" w:rsidP="00E33B88">
      <w:pPr>
        <w:tabs>
          <w:tab w:val="left" w:pos="6165"/>
        </w:tabs>
        <w:rPr>
          <w:i/>
        </w:rPr>
      </w:pPr>
      <w:r>
        <w:rPr>
          <w:i/>
        </w:rPr>
        <w:tab/>
      </w:r>
    </w:p>
    <w:p w14:paraId="1A0667E6" w14:textId="7967F47F" w:rsidR="00E33B88" w:rsidRDefault="00E33B88" w:rsidP="00E33B88">
      <w:pPr>
        <w:spacing w:line="276" w:lineRule="auto"/>
        <w:jc w:val="both"/>
        <w:rPr>
          <w:rFonts w:eastAsia="Arial Unicode MS"/>
          <w:b/>
        </w:rPr>
      </w:pPr>
    </w:p>
    <w:sectPr w:rsidR="00E33B88" w:rsidSect="005904A3">
      <w:headerReference w:type="default" r:id="rId8"/>
      <w:footerReference w:type="default" r:id="rId9"/>
      <w:pgSz w:w="11907" w:h="16840" w:code="9"/>
      <w:pgMar w:top="720" w:right="720" w:bottom="720" w:left="720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4931A" w14:textId="77777777" w:rsidR="00680950" w:rsidRDefault="00680950">
      <w:r>
        <w:separator/>
      </w:r>
    </w:p>
  </w:endnote>
  <w:endnote w:type="continuationSeparator" w:id="0">
    <w:p w14:paraId="0E1A933E" w14:textId="77777777" w:rsidR="00680950" w:rsidRDefault="00680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9E6ED" w14:textId="77777777" w:rsidR="00680950" w:rsidRDefault="00680950">
      <w:r>
        <w:separator/>
      </w:r>
    </w:p>
  </w:footnote>
  <w:footnote w:type="continuationSeparator" w:id="0">
    <w:p w14:paraId="798E5EE7" w14:textId="77777777" w:rsidR="00680950" w:rsidRDefault="00680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605614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5846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434682">
    <w:abstractNumId w:val="5"/>
    <w:lvlOverride w:ilvl="0">
      <w:startOverride w:val="1"/>
    </w:lvlOverride>
  </w:num>
  <w:num w:numId="4" w16cid:durableId="675764954">
    <w:abstractNumId w:val="13"/>
    <w:lvlOverride w:ilvl="0">
      <w:startOverride w:val="1"/>
    </w:lvlOverride>
  </w:num>
  <w:num w:numId="5" w16cid:durableId="731857014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448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0564389">
    <w:abstractNumId w:val="3"/>
  </w:num>
  <w:num w:numId="8" w16cid:durableId="196704861">
    <w:abstractNumId w:val="11"/>
  </w:num>
  <w:num w:numId="9" w16cid:durableId="1283417946">
    <w:abstractNumId w:val="6"/>
  </w:num>
  <w:num w:numId="10" w16cid:durableId="835608231">
    <w:abstractNumId w:val="15"/>
  </w:num>
  <w:num w:numId="11" w16cid:durableId="37827122">
    <w:abstractNumId w:val="18"/>
  </w:num>
  <w:num w:numId="12" w16cid:durableId="639724066">
    <w:abstractNumId w:val="0"/>
  </w:num>
  <w:num w:numId="13" w16cid:durableId="1952055477">
    <w:abstractNumId w:val="22"/>
  </w:num>
  <w:num w:numId="14" w16cid:durableId="140461824">
    <w:abstractNumId w:val="17"/>
  </w:num>
  <w:num w:numId="15" w16cid:durableId="1551530030">
    <w:abstractNumId w:val="8"/>
  </w:num>
  <w:num w:numId="16" w16cid:durableId="389115453">
    <w:abstractNumId w:val="14"/>
  </w:num>
  <w:num w:numId="17" w16cid:durableId="561714356">
    <w:abstractNumId w:val="12"/>
  </w:num>
  <w:num w:numId="18" w16cid:durableId="800222556">
    <w:abstractNumId w:val="2"/>
  </w:num>
  <w:num w:numId="19" w16cid:durableId="1327322972">
    <w:abstractNumId w:val="9"/>
  </w:num>
  <w:num w:numId="20" w16cid:durableId="687220855">
    <w:abstractNumId w:val="25"/>
  </w:num>
  <w:num w:numId="21" w16cid:durableId="320693129">
    <w:abstractNumId w:val="20"/>
  </w:num>
  <w:num w:numId="22" w16cid:durableId="1733042559">
    <w:abstractNumId w:val="16"/>
  </w:num>
  <w:num w:numId="23" w16cid:durableId="19939285">
    <w:abstractNumId w:val="19"/>
  </w:num>
  <w:num w:numId="24" w16cid:durableId="1651443399">
    <w:abstractNumId w:val="4"/>
  </w:num>
  <w:num w:numId="25" w16cid:durableId="143199959">
    <w:abstractNumId w:val="21"/>
  </w:num>
  <w:num w:numId="26" w16cid:durableId="1250389987">
    <w:abstractNumId w:val="10"/>
  </w:num>
  <w:num w:numId="27" w16cid:durableId="77872925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3F43"/>
    <w:rsid w:val="005904A3"/>
    <w:rsid w:val="00592DDE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2617"/>
    <w:rsid w:val="007A3C97"/>
    <w:rsid w:val="007A3DC6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1E30"/>
    <w:rsid w:val="00805350"/>
    <w:rsid w:val="00813A34"/>
    <w:rsid w:val="008167B4"/>
    <w:rsid w:val="00825061"/>
    <w:rsid w:val="00826169"/>
    <w:rsid w:val="00830747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6D1B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3A5A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A8B2-2B23-4AEA-B4BF-E36D40ED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172</TotalTime>
  <Pages>2</Pages>
  <Words>675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75</cp:revision>
  <cp:lastPrinted>2022-07-26T16:11:00Z</cp:lastPrinted>
  <dcterms:created xsi:type="dcterms:W3CDTF">2022-09-22T18:16:00Z</dcterms:created>
  <dcterms:modified xsi:type="dcterms:W3CDTF">2022-10-21T14:32:00Z</dcterms:modified>
</cp:coreProperties>
</file>