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A0C3F" w14:textId="557DF3CD" w:rsidR="002E7D17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</w:p>
    <w:p w14:paraId="55E6C362" w14:textId="1F7BAF7E" w:rsidR="00051133" w:rsidRDefault="00644C34" w:rsidP="00051133">
      <w:pPr>
        <w:spacing w:line="360" w:lineRule="auto"/>
        <w:jc w:val="both"/>
        <w:rPr>
          <w:b/>
        </w:rPr>
      </w:pPr>
      <w:r>
        <w:rPr>
          <w:b/>
        </w:rPr>
        <w:t xml:space="preserve">                        </w:t>
      </w:r>
      <w:r w:rsidR="00051133">
        <w:rPr>
          <w:b/>
        </w:rPr>
        <w:t xml:space="preserve">                                                </w:t>
      </w:r>
      <w:r>
        <w:rPr>
          <w:b/>
        </w:rPr>
        <w:t xml:space="preserve"> </w:t>
      </w:r>
      <w:r w:rsidR="00051133" w:rsidRPr="000617DE">
        <w:rPr>
          <w:b/>
        </w:rPr>
        <w:t>LEI Nº 2.72</w:t>
      </w:r>
      <w:r w:rsidR="00051133">
        <w:rPr>
          <w:b/>
        </w:rPr>
        <w:t>4</w:t>
      </w:r>
      <w:r w:rsidR="00051133" w:rsidRPr="000617DE">
        <w:rPr>
          <w:b/>
        </w:rPr>
        <w:t>/2023</w:t>
      </w:r>
    </w:p>
    <w:p w14:paraId="6D63E709" w14:textId="10E2689C" w:rsidR="00644C34" w:rsidRPr="00105123" w:rsidRDefault="00BF6976" w:rsidP="00051133">
      <w:pPr>
        <w:pStyle w:val="Ttulo7"/>
        <w:ind w:left="708" w:firstLine="708"/>
      </w:pPr>
      <w:r w:rsidRPr="00105123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13BAF3" wp14:editId="593BD453">
                <wp:simplePos x="0" y="0"/>
                <wp:positionH relativeFrom="margin">
                  <wp:posOffset>2149523</wp:posOffset>
                </wp:positionH>
                <wp:positionV relativeFrom="paragraph">
                  <wp:posOffset>121456</wp:posOffset>
                </wp:positionV>
                <wp:extent cx="4554344" cy="667265"/>
                <wp:effectExtent l="0" t="0" r="17780" b="19050"/>
                <wp:wrapNone/>
                <wp:docPr id="2" name="Caixa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54344" cy="6672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FB45B80" w14:textId="1898B4AF" w:rsidR="001E5415" w:rsidRPr="00644C34" w:rsidRDefault="001E5415" w:rsidP="001E5415">
                            <w:pPr>
                              <w:jc w:val="both"/>
                            </w:pPr>
                            <w:r w:rsidRPr="00644C34">
                              <w:rPr>
                                <w:b/>
                              </w:rPr>
                              <w:t xml:space="preserve">AUTORIZA A REALIZAR </w:t>
                            </w:r>
                            <w:r w:rsidR="00001C79">
                              <w:rPr>
                                <w:b/>
                              </w:rPr>
                              <w:t>ACORDO DE COOPERAÇÃO COM ORGANIZAÇÃO DA SOCIEDADE CIVIL</w:t>
                            </w:r>
                            <w:r w:rsidRPr="00644C34">
                              <w:rPr>
                                <w:b/>
                              </w:rPr>
                              <w:t xml:space="preserve">, E DÁ OUTRAS PROVIDÊNCIAS. </w:t>
                            </w:r>
                          </w:p>
                          <w:p w14:paraId="052708BB" w14:textId="77777777" w:rsidR="001E5415" w:rsidRPr="00644C34" w:rsidRDefault="001E5415" w:rsidP="001E5415">
                            <w:pPr>
                              <w:jc w:val="both"/>
                            </w:pPr>
                            <w:r w:rsidRPr="00644C34">
                              <w:t xml:space="preserve">                                                 </w:t>
                            </w:r>
                          </w:p>
                          <w:p w14:paraId="5FE8412C" w14:textId="77777777" w:rsidR="001E5415" w:rsidRDefault="001E5415" w:rsidP="001E5415">
                            <w:pPr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13BAF3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169.25pt;margin-top:9.55pt;width:358.6pt;height:52.5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" fillcolor="white [3201]" strokecolor="white [3212]" strokeweight=".5pt">
                <v:textbox>
                  <w:txbxContent>
                    <w:p w14:paraId="3FB45B80" w14:textId="1898B4AF" w:rsidR="001E5415" w:rsidRPr="00644C34" w:rsidRDefault="001E5415" w:rsidP="001E5415">
                      <w:pPr>
                        <w:jc w:val="both"/>
                      </w:pPr>
                      <w:r w:rsidRPr="00644C34">
                        <w:rPr>
                          <w:b/>
                        </w:rPr>
                        <w:t xml:space="preserve">AUTORIZA A REALIZAR </w:t>
                      </w:r>
                      <w:r w:rsidR="00001C79">
                        <w:rPr>
                          <w:b/>
                        </w:rPr>
                        <w:t>ACORDO DE COOPERAÇÃO COM ORGANIZAÇÃO DA SOCIEDADE CIVIL</w:t>
                      </w:r>
                      <w:r w:rsidRPr="00644C34">
                        <w:rPr>
                          <w:b/>
                        </w:rPr>
                        <w:t xml:space="preserve">, E DÁ OUTRAS PROVIDÊNCIAS. </w:t>
                      </w:r>
                    </w:p>
                    <w:p w14:paraId="052708BB" w14:textId="77777777" w:rsidR="001E5415" w:rsidRPr="00644C34" w:rsidRDefault="001E5415" w:rsidP="001E5415">
                      <w:pPr>
                        <w:jc w:val="both"/>
                      </w:pPr>
                      <w:r w:rsidRPr="00644C34">
                        <w:t xml:space="preserve">                                                 </w:t>
                      </w:r>
                    </w:p>
                    <w:p w14:paraId="5FE8412C" w14:textId="77777777" w:rsidR="001E5415" w:rsidRDefault="001E5415" w:rsidP="001E5415">
                      <w:pPr>
                        <w:jc w:val="both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9E949F0" w14:textId="77777777" w:rsidR="00644C34" w:rsidRPr="00105123" w:rsidRDefault="00644C34" w:rsidP="00644C34">
      <w:pPr>
        <w:rPr>
          <w:b/>
        </w:rPr>
      </w:pPr>
    </w:p>
    <w:p w14:paraId="089A5FEF" w14:textId="77777777" w:rsidR="001E5415" w:rsidRPr="00105123" w:rsidRDefault="001E5415" w:rsidP="00644C34"/>
    <w:p w14:paraId="738FEAD6" w14:textId="77777777" w:rsidR="001E5415" w:rsidRPr="00105123" w:rsidRDefault="00644C34" w:rsidP="00644C34">
      <w:r w:rsidRPr="00105123">
        <w:t xml:space="preserve">         </w:t>
      </w:r>
    </w:p>
    <w:p w14:paraId="3F05A6EE" w14:textId="77777777" w:rsidR="00FA3BCF" w:rsidRPr="00105123" w:rsidRDefault="00644C34" w:rsidP="00644C34">
      <w:r w:rsidRPr="00105123">
        <w:t xml:space="preserve">    </w:t>
      </w:r>
    </w:p>
    <w:p w14:paraId="6AC16972" w14:textId="77777777" w:rsidR="001B1B11" w:rsidRPr="00105123" w:rsidRDefault="001B1B11" w:rsidP="00FA3BCF">
      <w:pPr>
        <w:ind w:firstLine="708"/>
      </w:pPr>
    </w:p>
    <w:p w14:paraId="2F7390FA" w14:textId="2C7A4BF9" w:rsidR="00644C34" w:rsidRPr="00105123" w:rsidRDefault="00644C34" w:rsidP="00051133">
      <w:pPr>
        <w:spacing w:line="276" w:lineRule="auto"/>
        <w:ind w:firstLine="708"/>
      </w:pPr>
      <w:r w:rsidRPr="00105123">
        <w:t xml:space="preserve">O Prefeito Municipal de Anchieta, Estado de Santa Catarina;                                    </w:t>
      </w:r>
    </w:p>
    <w:p w14:paraId="7F8D91F8" w14:textId="492F3F05" w:rsidR="00644C34" w:rsidRPr="00105123" w:rsidRDefault="00644C34" w:rsidP="00051133">
      <w:pPr>
        <w:spacing w:line="276" w:lineRule="auto"/>
      </w:pPr>
      <w:r w:rsidRPr="00105123">
        <w:t xml:space="preserve">            Faço saber a todos os habitantes deste Município que a Câmara   Municipal de Vereadores aprovou e eu sanciono a seguinte Lei:</w:t>
      </w:r>
    </w:p>
    <w:p w14:paraId="46465D17" w14:textId="77777777" w:rsidR="004C30CB" w:rsidRPr="00105123" w:rsidRDefault="004C30CB" w:rsidP="00051133">
      <w:pPr>
        <w:spacing w:line="276" w:lineRule="auto"/>
      </w:pPr>
    </w:p>
    <w:p w14:paraId="0D6EE502" w14:textId="37B2451D" w:rsidR="00140357" w:rsidRDefault="00644C34" w:rsidP="00051133">
      <w:pPr>
        <w:spacing w:line="276" w:lineRule="auto"/>
        <w:ind w:firstLine="708"/>
        <w:jc w:val="both"/>
      </w:pPr>
      <w:r w:rsidRPr="004C6DC9">
        <w:rPr>
          <w:b/>
          <w:bCs/>
        </w:rPr>
        <w:t>Art. 1</w:t>
      </w:r>
      <w:r w:rsidR="00C06C44" w:rsidRPr="004C6DC9">
        <w:rPr>
          <w:b/>
          <w:bCs/>
        </w:rPr>
        <w:t>º</w:t>
      </w:r>
      <w:r w:rsidR="00C06C44" w:rsidRPr="00105123">
        <w:t xml:space="preserve"> </w:t>
      </w:r>
      <w:r w:rsidRPr="00105123">
        <w:t xml:space="preserve">Fica o Poder Executivo Municipal autorizado a realizar </w:t>
      </w:r>
      <w:r w:rsidR="00C06C44" w:rsidRPr="00105123">
        <w:t>a d</w:t>
      </w:r>
      <w:r w:rsidR="009047D6" w:rsidRPr="00105123">
        <w:t>oação</w:t>
      </w:r>
      <w:r w:rsidR="0092451B">
        <w:t xml:space="preserve"> </w:t>
      </w:r>
      <w:r w:rsidR="005E30EF">
        <w:t>de livros</w:t>
      </w:r>
      <w:r w:rsidR="00C06C44" w:rsidRPr="00105123">
        <w:t xml:space="preserve"> de p</w:t>
      </w:r>
      <w:bookmarkStart w:id="0" w:name="_Hlk114821849"/>
      <w:r w:rsidR="00ED5085" w:rsidRPr="00105123">
        <w:t>ropriedade do Município de Anchieta,</w:t>
      </w:r>
      <w:r w:rsidR="00C06C44" w:rsidRPr="00105123">
        <w:t xml:space="preserve"> </w:t>
      </w:r>
      <w:r w:rsidR="00CE1925">
        <w:t xml:space="preserve">“Sementes de Tempo - </w:t>
      </w:r>
      <w:r w:rsidR="005E30EF">
        <w:t xml:space="preserve">História </w:t>
      </w:r>
      <w:r w:rsidR="00CE1925">
        <w:t>do Território de Anchieta”</w:t>
      </w:r>
      <w:r w:rsidR="001C52BC" w:rsidRPr="001C52BC">
        <w:t xml:space="preserve"> </w:t>
      </w:r>
      <w:r w:rsidR="001C52BC" w:rsidRPr="00105123">
        <w:t>a título de incentivo</w:t>
      </w:r>
      <w:r w:rsidR="00140357">
        <w:t>.</w:t>
      </w:r>
    </w:p>
    <w:p w14:paraId="6076F93A" w14:textId="41B71B97" w:rsidR="00C06C44" w:rsidRPr="00105123" w:rsidRDefault="00140357" w:rsidP="00051133">
      <w:pPr>
        <w:spacing w:line="276" w:lineRule="auto"/>
        <w:ind w:firstLine="708"/>
        <w:jc w:val="both"/>
      </w:pPr>
      <w:r w:rsidRPr="00140357">
        <w:rPr>
          <w:b/>
          <w:bCs/>
        </w:rPr>
        <w:t>Parágrafo Único</w:t>
      </w:r>
      <w:r>
        <w:t>:</w:t>
      </w:r>
      <w:r w:rsidR="0074222A">
        <w:t xml:space="preserve"> Poderão </w:t>
      </w:r>
      <w:r w:rsidR="002F4FC0">
        <w:t xml:space="preserve">receber em doação os livros, </w:t>
      </w:r>
      <w:r w:rsidR="002F4FC0" w:rsidRPr="002F4FC0">
        <w:t>Entidades da Sociedade Civil Organizadas, ligadas a Educação</w:t>
      </w:r>
      <w:r w:rsidR="002F4FC0">
        <w:t xml:space="preserve"> Municipal</w:t>
      </w:r>
      <w:r w:rsidR="005E30EF">
        <w:t>.</w:t>
      </w:r>
    </w:p>
    <w:p w14:paraId="05CBFEA5" w14:textId="77777777" w:rsidR="00D726EE" w:rsidRPr="00105123" w:rsidRDefault="00D726EE" w:rsidP="00051133">
      <w:pPr>
        <w:spacing w:line="276" w:lineRule="auto"/>
        <w:ind w:firstLine="708"/>
        <w:jc w:val="both"/>
      </w:pPr>
    </w:p>
    <w:bookmarkEnd w:id="0"/>
    <w:p w14:paraId="60110D9B" w14:textId="3888D10A" w:rsidR="004C30CB" w:rsidRPr="00105123" w:rsidRDefault="004C30CB" w:rsidP="00051133">
      <w:pPr>
        <w:spacing w:line="276" w:lineRule="auto"/>
        <w:ind w:firstLine="708"/>
        <w:jc w:val="both"/>
      </w:pPr>
      <w:r w:rsidRPr="004C6DC9">
        <w:rPr>
          <w:b/>
        </w:rPr>
        <w:t>Art. 2º</w:t>
      </w:r>
      <w:r w:rsidRPr="00105123">
        <w:t xml:space="preserve"> A doação de que trata o </w:t>
      </w:r>
      <w:r w:rsidR="00C06C44" w:rsidRPr="00105123">
        <w:t>a</w:t>
      </w:r>
      <w:r w:rsidRPr="00105123">
        <w:t>rt</w:t>
      </w:r>
      <w:r w:rsidR="00C06C44" w:rsidRPr="00105123">
        <w:t>.</w:t>
      </w:r>
      <w:r w:rsidRPr="00105123">
        <w:t xml:space="preserve"> 1º desta Lei, será precedida de processo </w:t>
      </w:r>
      <w:r w:rsidR="001D6D0D">
        <w:t>de chamamento público para Organização da Sociedade Civil</w:t>
      </w:r>
      <w:r w:rsidRPr="00105123">
        <w:t xml:space="preserve">, na modalidade de concorrência, em cujo </w:t>
      </w:r>
      <w:r w:rsidR="00C06C44" w:rsidRPr="00105123">
        <w:t>e</w:t>
      </w:r>
      <w:r w:rsidRPr="00105123">
        <w:t xml:space="preserve">dital </w:t>
      </w:r>
      <w:r w:rsidR="00EC2C61" w:rsidRPr="00105123">
        <w:t>constarão</w:t>
      </w:r>
      <w:r w:rsidR="00EC2C61">
        <w:t xml:space="preserve">, </w:t>
      </w:r>
      <w:r w:rsidR="00EC2C61" w:rsidRPr="00105123">
        <w:t>os</w:t>
      </w:r>
      <w:r w:rsidR="00C06C44" w:rsidRPr="00105123">
        <w:t xml:space="preserve"> </w:t>
      </w:r>
      <w:r w:rsidRPr="00105123">
        <w:t>critérios para participar do certame.</w:t>
      </w:r>
      <w:r w:rsidR="00C06C44" w:rsidRPr="00105123">
        <w:t xml:space="preserve"> </w:t>
      </w:r>
    </w:p>
    <w:p w14:paraId="0943CB94" w14:textId="77777777" w:rsidR="004C30CB" w:rsidRPr="00105123" w:rsidRDefault="004C30CB" w:rsidP="00051133">
      <w:pPr>
        <w:spacing w:line="276" w:lineRule="auto"/>
        <w:ind w:firstLine="708"/>
        <w:jc w:val="both"/>
      </w:pPr>
    </w:p>
    <w:p w14:paraId="08E59F32" w14:textId="58772A0D" w:rsidR="004C30CB" w:rsidRPr="00105123" w:rsidRDefault="004C30CB" w:rsidP="00051133">
      <w:pPr>
        <w:spacing w:line="276" w:lineRule="auto"/>
        <w:ind w:firstLine="708"/>
        <w:jc w:val="both"/>
      </w:pPr>
      <w:r w:rsidRPr="004C6DC9">
        <w:rPr>
          <w:b/>
        </w:rPr>
        <w:t>Art. 3°</w:t>
      </w:r>
      <w:r w:rsidRPr="00105123">
        <w:t xml:space="preserve"> As despesas decorrentes da aplicação desta Lei correrão à conta das dotações orçamentárias do Município.</w:t>
      </w:r>
    </w:p>
    <w:p w14:paraId="6C18FE01" w14:textId="77777777" w:rsidR="004C30CB" w:rsidRPr="00105123" w:rsidRDefault="004C30CB" w:rsidP="00051133">
      <w:pPr>
        <w:spacing w:line="276" w:lineRule="auto"/>
        <w:ind w:firstLine="708"/>
        <w:jc w:val="both"/>
      </w:pPr>
    </w:p>
    <w:p w14:paraId="490BEE78" w14:textId="5B744022" w:rsidR="00644C34" w:rsidRDefault="00644C34" w:rsidP="00051133">
      <w:pPr>
        <w:spacing w:line="276" w:lineRule="auto"/>
        <w:ind w:firstLine="708"/>
        <w:jc w:val="both"/>
      </w:pPr>
      <w:r w:rsidRPr="004C6DC9">
        <w:rPr>
          <w:b/>
          <w:bCs/>
        </w:rPr>
        <w:t>Art. 4º</w:t>
      </w:r>
      <w:r w:rsidRPr="00105123">
        <w:t xml:space="preserve"> Esta Lei entra em vigor da data de sua publicação.</w:t>
      </w:r>
    </w:p>
    <w:p w14:paraId="66924D89" w14:textId="77777777" w:rsidR="00051133" w:rsidRDefault="00051133" w:rsidP="00644C34">
      <w:pPr>
        <w:ind w:firstLine="708"/>
        <w:jc w:val="both"/>
      </w:pPr>
    </w:p>
    <w:p w14:paraId="6D2D78A1" w14:textId="77777777" w:rsidR="00051133" w:rsidRDefault="00051133" w:rsidP="00644C34">
      <w:pPr>
        <w:ind w:firstLine="708"/>
        <w:jc w:val="both"/>
      </w:pPr>
    </w:p>
    <w:p w14:paraId="4AD7C542" w14:textId="77777777" w:rsidR="00051133" w:rsidRDefault="00051133" w:rsidP="00644C34">
      <w:pPr>
        <w:ind w:firstLine="708"/>
        <w:jc w:val="both"/>
      </w:pPr>
    </w:p>
    <w:p w14:paraId="5C1E27B1" w14:textId="77777777" w:rsidR="00051133" w:rsidRPr="00105123" w:rsidRDefault="00051133" w:rsidP="00644C34">
      <w:pPr>
        <w:ind w:firstLine="708"/>
        <w:jc w:val="both"/>
      </w:pPr>
    </w:p>
    <w:p w14:paraId="6C87E2FE" w14:textId="3F2D4893" w:rsidR="00051133" w:rsidRPr="000617DE" w:rsidRDefault="00051133" w:rsidP="00051133">
      <w:pPr>
        <w:tabs>
          <w:tab w:val="left" w:pos="2835"/>
        </w:tabs>
        <w:jc w:val="both"/>
        <w:rPr>
          <w:rFonts w:eastAsia="Calibri"/>
          <w:color w:val="000000"/>
          <w:szCs w:val="22"/>
          <w:lang w:eastAsia="en-US"/>
        </w:rPr>
      </w:pPr>
      <w:r w:rsidRPr="000617DE">
        <w:t xml:space="preserve">                                                                   </w:t>
      </w:r>
      <w:r>
        <w:t xml:space="preserve">                        </w:t>
      </w:r>
      <w:r w:rsidRPr="000617DE">
        <w:t xml:space="preserve">    </w:t>
      </w:r>
      <w:r w:rsidRPr="000617DE">
        <w:rPr>
          <w:rFonts w:eastAsia="Calibri"/>
          <w:color w:val="000000"/>
          <w:szCs w:val="22"/>
          <w:lang w:eastAsia="en-US"/>
        </w:rPr>
        <w:t xml:space="preserve">Município de Anchieta/SC, </w:t>
      </w:r>
      <w:r>
        <w:rPr>
          <w:rFonts w:eastAsia="Calibri"/>
          <w:color w:val="000000"/>
          <w:szCs w:val="22"/>
          <w:lang w:eastAsia="en-US"/>
        </w:rPr>
        <w:t>12</w:t>
      </w:r>
      <w:r w:rsidRPr="000617DE">
        <w:rPr>
          <w:rFonts w:eastAsia="Calibri"/>
          <w:color w:val="000000"/>
          <w:szCs w:val="22"/>
          <w:lang w:eastAsia="en-US"/>
        </w:rPr>
        <w:t xml:space="preserve"> de maio de 2023</w:t>
      </w:r>
      <w:r>
        <w:rPr>
          <w:rFonts w:eastAsia="Calibri"/>
          <w:color w:val="000000"/>
          <w:szCs w:val="22"/>
          <w:lang w:eastAsia="en-US"/>
        </w:rPr>
        <w:t>.</w:t>
      </w:r>
    </w:p>
    <w:p w14:paraId="341C28D4" w14:textId="77777777" w:rsidR="00051133" w:rsidRDefault="00051133" w:rsidP="00051133">
      <w:pPr>
        <w:spacing w:line="288" w:lineRule="auto"/>
        <w:jc w:val="right"/>
        <w:rPr>
          <w:color w:val="FF0000"/>
        </w:rPr>
      </w:pPr>
    </w:p>
    <w:p w14:paraId="0419E796" w14:textId="77777777" w:rsidR="00051133" w:rsidRDefault="00051133" w:rsidP="00051133">
      <w:pPr>
        <w:spacing w:line="288" w:lineRule="auto"/>
        <w:jc w:val="right"/>
        <w:rPr>
          <w:color w:val="FF0000"/>
        </w:rPr>
      </w:pPr>
    </w:p>
    <w:p w14:paraId="5E74EBB0" w14:textId="77777777" w:rsidR="00051133" w:rsidRDefault="00051133" w:rsidP="00051133">
      <w:pPr>
        <w:spacing w:line="288" w:lineRule="auto"/>
        <w:jc w:val="right"/>
        <w:rPr>
          <w:color w:val="FF0000"/>
        </w:rPr>
      </w:pPr>
    </w:p>
    <w:p w14:paraId="202262CE" w14:textId="77777777" w:rsidR="00051133" w:rsidRPr="000617DE" w:rsidRDefault="00051133" w:rsidP="00051133">
      <w:pPr>
        <w:spacing w:line="288" w:lineRule="auto"/>
        <w:jc w:val="right"/>
        <w:rPr>
          <w:color w:val="FF0000"/>
        </w:rPr>
      </w:pPr>
    </w:p>
    <w:p w14:paraId="37571EEA" w14:textId="77777777" w:rsidR="00051133" w:rsidRPr="000617DE" w:rsidRDefault="00051133" w:rsidP="00051133">
      <w:pPr>
        <w:ind w:left="708" w:firstLine="708"/>
        <w:rPr>
          <w:b/>
          <w:bCs/>
        </w:rPr>
      </w:pPr>
      <w:r w:rsidRPr="000617DE">
        <w:rPr>
          <w:b/>
          <w:bCs/>
        </w:rPr>
        <w:t xml:space="preserve">                                        IVAN JOSÉ CANCI</w:t>
      </w:r>
    </w:p>
    <w:p w14:paraId="2449BEF1" w14:textId="77777777" w:rsidR="00051133" w:rsidRDefault="00051133" w:rsidP="00051133">
      <w:pPr>
        <w:ind w:left="708" w:firstLine="708"/>
      </w:pPr>
      <w:r w:rsidRPr="000617DE">
        <w:t xml:space="preserve">                                          Prefeito Municipal</w:t>
      </w:r>
    </w:p>
    <w:p w14:paraId="2FDD291C" w14:textId="77777777" w:rsidR="00051133" w:rsidRDefault="00051133" w:rsidP="00051133">
      <w:pPr>
        <w:ind w:left="708" w:firstLine="708"/>
      </w:pPr>
    </w:p>
    <w:p w14:paraId="732B89DD" w14:textId="77777777" w:rsidR="00051133" w:rsidRDefault="00051133" w:rsidP="00051133"/>
    <w:p w14:paraId="19B0FAB7" w14:textId="77777777" w:rsidR="00051133" w:rsidRDefault="00051133" w:rsidP="00051133">
      <w:pPr>
        <w:ind w:left="708" w:firstLine="708"/>
      </w:pPr>
    </w:p>
    <w:p w14:paraId="4C6B818F" w14:textId="77777777" w:rsidR="00051133" w:rsidRDefault="00051133" w:rsidP="00051133">
      <w:pPr>
        <w:ind w:left="708" w:firstLine="708"/>
      </w:pPr>
    </w:p>
    <w:p w14:paraId="3C2EE56A" w14:textId="77777777" w:rsidR="00051133" w:rsidRPr="000617DE" w:rsidRDefault="00051133" w:rsidP="00051133">
      <w:pPr>
        <w:ind w:left="708" w:firstLine="708"/>
      </w:pPr>
    </w:p>
    <w:p w14:paraId="6E23E062" w14:textId="77777777" w:rsidR="00051133" w:rsidRPr="000617DE" w:rsidRDefault="00051133" w:rsidP="00051133">
      <w:pPr>
        <w:rPr>
          <w:sz w:val="18"/>
          <w:szCs w:val="18"/>
        </w:rPr>
      </w:pPr>
      <w:r w:rsidRPr="000617DE">
        <w:rPr>
          <w:sz w:val="18"/>
          <w:szCs w:val="18"/>
        </w:rPr>
        <w:t xml:space="preserve">Publicado no Mural Municipal e no Diário Oficial dos Municípios DOM - </w:t>
      </w:r>
      <w:hyperlink r:id="rId8" w:history="1">
        <w:r w:rsidRPr="000617DE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1A0667E6" w14:textId="43CE697A" w:rsidR="00E33B88" w:rsidRDefault="00051133" w:rsidP="00051133">
      <w:pPr>
        <w:rPr>
          <w:rFonts w:eastAsia="Arial Unicode MS"/>
          <w:b/>
        </w:rPr>
      </w:pPr>
      <w:proofErr w:type="spellStart"/>
      <w:r w:rsidRPr="000617DE">
        <w:rPr>
          <w:b/>
          <w:bCs/>
          <w:sz w:val="18"/>
          <w:szCs w:val="18"/>
        </w:rPr>
        <w:t>Jackline</w:t>
      </w:r>
      <w:proofErr w:type="spellEnd"/>
      <w:r w:rsidRPr="000617DE">
        <w:rPr>
          <w:b/>
          <w:bCs/>
          <w:sz w:val="18"/>
          <w:szCs w:val="18"/>
        </w:rPr>
        <w:t xml:space="preserve"> Appio-</w:t>
      </w:r>
      <w:r w:rsidRPr="000617DE">
        <w:rPr>
          <w:b/>
          <w:i/>
          <w:sz w:val="18"/>
          <w:szCs w:val="18"/>
        </w:rPr>
        <w:t xml:space="preserve"> </w:t>
      </w:r>
      <w:r w:rsidRPr="000617DE">
        <w:rPr>
          <w:bCs/>
          <w:sz w:val="18"/>
          <w:szCs w:val="18"/>
          <w:lang w:val="x-none" w:eastAsia="x-none"/>
        </w:rPr>
        <w:t xml:space="preserve">Secretária de Administração </w:t>
      </w:r>
      <w:r w:rsidRPr="000617DE">
        <w:rPr>
          <w:bCs/>
          <w:sz w:val="18"/>
          <w:szCs w:val="18"/>
          <w:lang w:eastAsia="x-none"/>
        </w:rPr>
        <w:t>e Gestão</w:t>
      </w:r>
      <w:r w:rsidRPr="000617DE">
        <w:rPr>
          <w:sz w:val="18"/>
          <w:szCs w:val="18"/>
        </w:rPr>
        <w:t xml:space="preserve">.  </w:t>
      </w:r>
      <w:r w:rsidRPr="000617DE">
        <w:rPr>
          <w:rFonts w:eastAsia="Calibri"/>
          <w:sz w:val="18"/>
          <w:szCs w:val="18"/>
          <w:lang w:eastAsia="en-US"/>
        </w:rPr>
        <w:t xml:space="preserve"> </w:t>
      </w:r>
    </w:p>
    <w:sectPr w:rsidR="00E33B88" w:rsidSect="00B65407">
      <w:headerReference w:type="default" r:id="rId9"/>
      <w:footerReference w:type="default" r:id="rId10"/>
      <w:pgSz w:w="11907" w:h="16840" w:code="9"/>
      <w:pgMar w:top="720" w:right="708" w:bottom="720" w:left="720" w:header="510" w:footer="4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795850" w14:textId="77777777" w:rsidR="00406094" w:rsidRDefault="00406094">
      <w:r>
        <w:separator/>
      </w:r>
    </w:p>
  </w:endnote>
  <w:endnote w:type="continuationSeparator" w:id="0">
    <w:p w14:paraId="2125DADC" w14:textId="77777777" w:rsidR="00406094" w:rsidRDefault="00406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6D0A9B16" w:rsidR="006B3E21" w:rsidRPr="006B3E21" w:rsidRDefault="00CD6913" w:rsidP="00CD6913">
    <w:pPr>
      <w:pStyle w:val="Rodap"/>
      <w:ind w:left="-284" w:right="-993"/>
    </w:pPr>
    <w:r w:rsidRPr="002B095B">
      <w:rPr>
        <w:rFonts w:ascii="Calibri" w:eastAsia="Calibri" w:hAnsi="Calibri"/>
        <w:noProof/>
      </w:rPr>
      <w:drawing>
        <wp:inline distT="0" distB="0" distL="0" distR="0" wp14:anchorId="4AEC8B62" wp14:editId="074BA5BF">
          <wp:extent cx="7018020" cy="873518"/>
          <wp:effectExtent l="0" t="0" r="0" b="3175"/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34168" cy="8755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80408C" w14:textId="77777777" w:rsidR="00406094" w:rsidRDefault="00406094">
      <w:r>
        <w:separator/>
      </w:r>
    </w:p>
  </w:footnote>
  <w:footnote w:type="continuationSeparator" w:id="0">
    <w:p w14:paraId="595CEBDC" w14:textId="77777777" w:rsidR="00406094" w:rsidRDefault="004060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5904A3">
    <w:pPr>
      <w:pStyle w:val="Corpodetexto"/>
      <w:spacing w:line="14" w:lineRule="auto"/>
      <w:ind w:left="-709" w:firstLine="142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66927F8F">
          <wp:extent cx="7379774" cy="1029661"/>
          <wp:effectExtent l="0" t="0" r="0" b="0"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20145" cy="103529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77930"/>
    <w:multiLevelType w:val="hybridMultilevel"/>
    <w:tmpl w:val="09AC5B5C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1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6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9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4" w15:restartNumberingAfterBreak="0">
    <w:nsid w:val="7C7F6B13"/>
    <w:multiLevelType w:val="hybridMultilevel"/>
    <w:tmpl w:val="210C4A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02039806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562078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1339917">
    <w:abstractNumId w:val="5"/>
    <w:lvlOverride w:ilvl="0">
      <w:startOverride w:val="1"/>
    </w:lvlOverride>
  </w:num>
  <w:num w:numId="4" w16cid:durableId="106388464">
    <w:abstractNumId w:val="13"/>
    <w:lvlOverride w:ilvl="0">
      <w:startOverride w:val="1"/>
    </w:lvlOverride>
  </w:num>
  <w:num w:numId="5" w16cid:durableId="681005555">
    <w:abstractNumId w:val="23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9822637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30464304">
    <w:abstractNumId w:val="3"/>
  </w:num>
  <w:num w:numId="8" w16cid:durableId="1934782303">
    <w:abstractNumId w:val="11"/>
  </w:num>
  <w:num w:numId="9" w16cid:durableId="1002855704">
    <w:abstractNumId w:val="6"/>
  </w:num>
  <w:num w:numId="10" w16cid:durableId="1014114024">
    <w:abstractNumId w:val="15"/>
  </w:num>
  <w:num w:numId="11" w16cid:durableId="1665282281">
    <w:abstractNumId w:val="18"/>
  </w:num>
  <w:num w:numId="12" w16cid:durableId="475495645">
    <w:abstractNumId w:val="0"/>
  </w:num>
  <w:num w:numId="13" w16cid:durableId="993219364">
    <w:abstractNumId w:val="22"/>
  </w:num>
  <w:num w:numId="14" w16cid:durableId="1668166983">
    <w:abstractNumId w:val="17"/>
  </w:num>
  <w:num w:numId="15" w16cid:durableId="1515877485">
    <w:abstractNumId w:val="8"/>
  </w:num>
  <w:num w:numId="16" w16cid:durableId="622616053">
    <w:abstractNumId w:val="14"/>
  </w:num>
  <w:num w:numId="17" w16cid:durableId="2119832955">
    <w:abstractNumId w:val="12"/>
  </w:num>
  <w:num w:numId="18" w16cid:durableId="1452238369">
    <w:abstractNumId w:val="2"/>
  </w:num>
  <w:num w:numId="19" w16cid:durableId="108748466">
    <w:abstractNumId w:val="9"/>
  </w:num>
  <w:num w:numId="20" w16cid:durableId="1999966197">
    <w:abstractNumId w:val="25"/>
  </w:num>
  <w:num w:numId="21" w16cid:durableId="1431782452">
    <w:abstractNumId w:val="20"/>
  </w:num>
  <w:num w:numId="22" w16cid:durableId="2066832635">
    <w:abstractNumId w:val="16"/>
  </w:num>
  <w:num w:numId="23" w16cid:durableId="1100952584">
    <w:abstractNumId w:val="19"/>
  </w:num>
  <w:num w:numId="24" w16cid:durableId="1391073751">
    <w:abstractNumId w:val="4"/>
  </w:num>
  <w:num w:numId="25" w16cid:durableId="1003243038">
    <w:abstractNumId w:val="21"/>
  </w:num>
  <w:num w:numId="26" w16cid:durableId="1589921919">
    <w:abstractNumId w:val="10"/>
  </w:num>
  <w:num w:numId="27" w16cid:durableId="1219051087">
    <w:abstractNumId w:val="2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1C79"/>
    <w:rsid w:val="000030ED"/>
    <w:rsid w:val="00005739"/>
    <w:rsid w:val="000100A3"/>
    <w:rsid w:val="0002017E"/>
    <w:rsid w:val="00021311"/>
    <w:rsid w:val="00023A9F"/>
    <w:rsid w:val="00025BC2"/>
    <w:rsid w:val="000341E9"/>
    <w:rsid w:val="00040BED"/>
    <w:rsid w:val="00042136"/>
    <w:rsid w:val="00045245"/>
    <w:rsid w:val="0004659A"/>
    <w:rsid w:val="00051133"/>
    <w:rsid w:val="00052DD7"/>
    <w:rsid w:val="000546D9"/>
    <w:rsid w:val="00056199"/>
    <w:rsid w:val="000612E4"/>
    <w:rsid w:val="00062061"/>
    <w:rsid w:val="00063A8D"/>
    <w:rsid w:val="00063BE5"/>
    <w:rsid w:val="0006514A"/>
    <w:rsid w:val="00067254"/>
    <w:rsid w:val="00073DB8"/>
    <w:rsid w:val="00081A95"/>
    <w:rsid w:val="00097A45"/>
    <w:rsid w:val="000A26D9"/>
    <w:rsid w:val="000A42EC"/>
    <w:rsid w:val="000B55EB"/>
    <w:rsid w:val="000C308F"/>
    <w:rsid w:val="000C33B6"/>
    <w:rsid w:val="000C6FA5"/>
    <w:rsid w:val="000D0C15"/>
    <w:rsid w:val="000D23D3"/>
    <w:rsid w:val="000D365D"/>
    <w:rsid w:val="000E1C45"/>
    <w:rsid w:val="000E3B11"/>
    <w:rsid w:val="000F319D"/>
    <w:rsid w:val="000F51BA"/>
    <w:rsid w:val="001049EA"/>
    <w:rsid w:val="00105123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0357"/>
    <w:rsid w:val="001440AC"/>
    <w:rsid w:val="00151116"/>
    <w:rsid w:val="00151793"/>
    <w:rsid w:val="00151AFB"/>
    <w:rsid w:val="00164C7B"/>
    <w:rsid w:val="00170F96"/>
    <w:rsid w:val="001719FE"/>
    <w:rsid w:val="00173AE1"/>
    <w:rsid w:val="00177C90"/>
    <w:rsid w:val="0018174B"/>
    <w:rsid w:val="001823D7"/>
    <w:rsid w:val="00183AE6"/>
    <w:rsid w:val="0018735F"/>
    <w:rsid w:val="00192762"/>
    <w:rsid w:val="00194998"/>
    <w:rsid w:val="00196A55"/>
    <w:rsid w:val="001B1B11"/>
    <w:rsid w:val="001B1FF8"/>
    <w:rsid w:val="001B2B2B"/>
    <w:rsid w:val="001B419D"/>
    <w:rsid w:val="001B4E40"/>
    <w:rsid w:val="001C1B34"/>
    <w:rsid w:val="001C2024"/>
    <w:rsid w:val="001C40EC"/>
    <w:rsid w:val="001C500D"/>
    <w:rsid w:val="001C52BC"/>
    <w:rsid w:val="001C69F2"/>
    <w:rsid w:val="001C6D91"/>
    <w:rsid w:val="001C7C64"/>
    <w:rsid w:val="001D6D0D"/>
    <w:rsid w:val="001D7307"/>
    <w:rsid w:val="001E22C7"/>
    <w:rsid w:val="001E2BC6"/>
    <w:rsid w:val="001E30E3"/>
    <w:rsid w:val="001E5415"/>
    <w:rsid w:val="001F1C48"/>
    <w:rsid w:val="001F1EF3"/>
    <w:rsid w:val="001F640E"/>
    <w:rsid w:val="0020052E"/>
    <w:rsid w:val="00203D50"/>
    <w:rsid w:val="0020548F"/>
    <w:rsid w:val="00215982"/>
    <w:rsid w:val="0021753E"/>
    <w:rsid w:val="00227C66"/>
    <w:rsid w:val="00233AE9"/>
    <w:rsid w:val="00235975"/>
    <w:rsid w:val="00237D42"/>
    <w:rsid w:val="002461A1"/>
    <w:rsid w:val="00247661"/>
    <w:rsid w:val="00250075"/>
    <w:rsid w:val="00257F99"/>
    <w:rsid w:val="00261A1C"/>
    <w:rsid w:val="00274F21"/>
    <w:rsid w:val="00275FC1"/>
    <w:rsid w:val="00277303"/>
    <w:rsid w:val="002804B6"/>
    <w:rsid w:val="00281EE0"/>
    <w:rsid w:val="002831D0"/>
    <w:rsid w:val="00287431"/>
    <w:rsid w:val="00294407"/>
    <w:rsid w:val="0029448F"/>
    <w:rsid w:val="002A5075"/>
    <w:rsid w:val="002A7DA2"/>
    <w:rsid w:val="002B54BA"/>
    <w:rsid w:val="002D0E95"/>
    <w:rsid w:val="002D2D88"/>
    <w:rsid w:val="002D749F"/>
    <w:rsid w:val="002E2DC1"/>
    <w:rsid w:val="002E3DC3"/>
    <w:rsid w:val="002E44F3"/>
    <w:rsid w:val="002E7D17"/>
    <w:rsid w:val="002E7F38"/>
    <w:rsid w:val="002F4FC0"/>
    <w:rsid w:val="003061B4"/>
    <w:rsid w:val="00310396"/>
    <w:rsid w:val="003142EA"/>
    <w:rsid w:val="00321112"/>
    <w:rsid w:val="003213F6"/>
    <w:rsid w:val="00321752"/>
    <w:rsid w:val="00321BC4"/>
    <w:rsid w:val="00341035"/>
    <w:rsid w:val="00353207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662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0FAB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3F7AB8"/>
    <w:rsid w:val="004000CD"/>
    <w:rsid w:val="004045C3"/>
    <w:rsid w:val="0040509F"/>
    <w:rsid w:val="00406094"/>
    <w:rsid w:val="004075F9"/>
    <w:rsid w:val="004130F1"/>
    <w:rsid w:val="004255B1"/>
    <w:rsid w:val="00435CAB"/>
    <w:rsid w:val="00435F95"/>
    <w:rsid w:val="0044106E"/>
    <w:rsid w:val="00451BB1"/>
    <w:rsid w:val="00452CA0"/>
    <w:rsid w:val="00461454"/>
    <w:rsid w:val="004633EB"/>
    <w:rsid w:val="0046467E"/>
    <w:rsid w:val="00464B81"/>
    <w:rsid w:val="00470FD2"/>
    <w:rsid w:val="004715A4"/>
    <w:rsid w:val="00473989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B1834"/>
    <w:rsid w:val="004C2018"/>
    <w:rsid w:val="004C2577"/>
    <w:rsid w:val="004C30CB"/>
    <w:rsid w:val="004C4F4E"/>
    <w:rsid w:val="004C6DC9"/>
    <w:rsid w:val="004D3C1C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099E"/>
    <w:rsid w:val="005331E8"/>
    <w:rsid w:val="005418AF"/>
    <w:rsid w:val="00551403"/>
    <w:rsid w:val="00551F8E"/>
    <w:rsid w:val="00556240"/>
    <w:rsid w:val="00560D29"/>
    <w:rsid w:val="005624BE"/>
    <w:rsid w:val="00562E2A"/>
    <w:rsid w:val="00570361"/>
    <w:rsid w:val="00577A38"/>
    <w:rsid w:val="00580010"/>
    <w:rsid w:val="00583F43"/>
    <w:rsid w:val="005904A3"/>
    <w:rsid w:val="00592DDE"/>
    <w:rsid w:val="00595C29"/>
    <w:rsid w:val="0059618C"/>
    <w:rsid w:val="0059726A"/>
    <w:rsid w:val="005A10E0"/>
    <w:rsid w:val="005A70DC"/>
    <w:rsid w:val="005A7D4C"/>
    <w:rsid w:val="005B365C"/>
    <w:rsid w:val="005C0321"/>
    <w:rsid w:val="005C3369"/>
    <w:rsid w:val="005C4229"/>
    <w:rsid w:val="005C560C"/>
    <w:rsid w:val="005D2104"/>
    <w:rsid w:val="005D7D02"/>
    <w:rsid w:val="005E30EF"/>
    <w:rsid w:val="005E598A"/>
    <w:rsid w:val="005E71C5"/>
    <w:rsid w:val="005F20AD"/>
    <w:rsid w:val="005F5DF6"/>
    <w:rsid w:val="005F6588"/>
    <w:rsid w:val="006019C0"/>
    <w:rsid w:val="00602348"/>
    <w:rsid w:val="00611482"/>
    <w:rsid w:val="0061198D"/>
    <w:rsid w:val="00617D67"/>
    <w:rsid w:val="0062355B"/>
    <w:rsid w:val="006276A4"/>
    <w:rsid w:val="0063171C"/>
    <w:rsid w:val="0063270F"/>
    <w:rsid w:val="00634EF1"/>
    <w:rsid w:val="00637D64"/>
    <w:rsid w:val="00644C34"/>
    <w:rsid w:val="00645D89"/>
    <w:rsid w:val="00647D33"/>
    <w:rsid w:val="00651A7F"/>
    <w:rsid w:val="00651B91"/>
    <w:rsid w:val="006535E6"/>
    <w:rsid w:val="006577B7"/>
    <w:rsid w:val="00664DB9"/>
    <w:rsid w:val="006655B5"/>
    <w:rsid w:val="00680950"/>
    <w:rsid w:val="0068229A"/>
    <w:rsid w:val="00691BA4"/>
    <w:rsid w:val="00691C05"/>
    <w:rsid w:val="006B0D65"/>
    <w:rsid w:val="006B3E21"/>
    <w:rsid w:val="006B42AB"/>
    <w:rsid w:val="006B7649"/>
    <w:rsid w:val="006C24A0"/>
    <w:rsid w:val="006C4D86"/>
    <w:rsid w:val="006C659E"/>
    <w:rsid w:val="006C6A64"/>
    <w:rsid w:val="006E3E21"/>
    <w:rsid w:val="006E6B52"/>
    <w:rsid w:val="006F396C"/>
    <w:rsid w:val="006F677F"/>
    <w:rsid w:val="006F7DC4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222A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4F91"/>
    <w:rsid w:val="00787407"/>
    <w:rsid w:val="007903FC"/>
    <w:rsid w:val="0079047E"/>
    <w:rsid w:val="00792563"/>
    <w:rsid w:val="00793E64"/>
    <w:rsid w:val="007951E4"/>
    <w:rsid w:val="007A2617"/>
    <w:rsid w:val="007A3C97"/>
    <w:rsid w:val="007A3DC6"/>
    <w:rsid w:val="007B0692"/>
    <w:rsid w:val="007B15A4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D7C22"/>
    <w:rsid w:val="007E1F4E"/>
    <w:rsid w:val="007F5FC0"/>
    <w:rsid w:val="007F6A54"/>
    <w:rsid w:val="00801E30"/>
    <w:rsid w:val="00805350"/>
    <w:rsid w:val="00813A34"/>
    <w:rsid w:val="008167B4"/>
    <w:rsid w:val="00817BE7"/>
    <w:rsid w:val="00825061"/>
    <w:rsid w:val="00826169"/>
    <w:rsid w:val="00830747"/>
    <w:rsid w:val="00833722"/>
    <w:rsid w:val="00834D63"/>
    <w:rsid w:val="0084266C"/>
    <w:rsid w:val="00844716"/>
    <w:rsid w:val="00844ABB"/>
    <w:rsid w:val="0085228A"/>
    <w:rsid w:val="00857050"/>
    <w:rsid w:val="00860E91"/>
    <w:rsid w:val="0087058E"/>
    <w:rsid w:val="00870D9C"/>
    <w:rsid w:val="0087343B"/>
    <w:rsid w:val="00873453"/>
    <w:rsid w:val="00882379"/>
    <w:rsid w:val="008849BD"/>
    <w:rsid w:val="008852AD"/>
    <w:rsid w:val="00887B13"/>
    <w:rsid w:val="00890C82"/>
    <w:rsid w:val="00893DDC"/>
    <w:rsid w:val="008A2BAC"/>
    <w:rsid w:val="008B4DBA"/>
    <w:rsid w:val="008C09B3"/>
    <w:rsid w:val="008C1EE2"/>
    <w:rsid w:val="008C56AD"/>
    <w:rsid w:val="008D24C2"/>
    <w:rsid w:val="008D5BE8"/>
    <w:rsid w:val="008E3913"/>
    <w:rsid w:val="008F05B8"/>
    <w:rsid w:val="008F3DE3"/>
    <w:rsid w:val="008F4C73"/>
    <w:rsid w:val="00900A37"/>
    <w:rsid w:val="00901136"/>
    <w:rsid w:val="009047D6"/>
    <w:rsid w:val="00906070"/>
    <w:rsid w:val="0091187D"/>
    <w:rsid w:val="00911FDE"/>
    <w:rsid w:val="00912E23"/>
    <w:rsid w:val="00915632"/>
    <w:rsid w:val="00920104"/>
    <w:rsid w:val="0092451B"/>
    <w:rsid w:val="009248B3"/>
    <w:rsid w:val="00931433"/>
    <w:rsid w:val="00931D5E"/>
    <w:rsid w:val="00932E46"/>
    <w:rsid w:val="009339C4"/>
    <w:rsid w:val="00934CFC"/>
    <w:rsid w:val="00937D53"/>
    <w:rsid w:val="0094371F"/>
    <w:rsid w:val="009467D1"/>
    <w:rsid w:val="00950E7B"/>
    <w:rsid w:val="00952DCF"/>
    <w:rsid w:val="00953D9C"/>
    <w:rsid w:val="00954669"/>
    <w:rsid w:val="00956D1B"/>
    <w:rsid w:val="00961B74"/>
    <w:rsid w:val="00963A6C"/>
    <w:rsid w:val="0096598C"/>
    <w:rsid w:val="009776EE"/>
    <w:rsid w:val="00981943"/>
    <w:rsid w:val="00991381"/>
    <w:rsid w:val="00992874"/>
    <w:rsid w:val="0099295C"/>
    <w:rsid w:val="009A02C2"/>
    <w:rsid w:val="009A15AF"/>
    <w:rsid w:val="009A40E6"/>
    <w:rsid w:val="009B3720"/>
    <w:rsid w:val="009C46C2"/>
    <w:rsid w:val="009C4BD8"/>
    <w:rsid w:val="009D0FE7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44A08"/>
    <w:rsid w:val="00A465F4"/>
    <w:rsid w:val="00A47E10"/>
    <w:rsid w:val="00A52965"/>
    <w:rsid w:val="00A550A9"/>
    <w:rsid w:val="00A55F4F"/>
    <w:rsid w:val="00A566A0"/>
    <w:rsid w:val="00A669D5"/>
    <w:rsid w:val="00A70390"/>
    <w:rsid w:val="00A70ED5"/>
    <w:rsid w:val="00A72C21"/>
    <w:rsid w:val="00A7321C"/>
    <w:rsid w:val="00A74139"/>
    <w:rsid w:val="00A755B9"/>
    <w:rsid w:val="00A75ABF"/>
    <w:rsid w:val="00A80F6B"/>
    <w:rsid w:val="00A81134"/>
    <w:rsid w:val="00A8128C"/>
    <w:rsid w:val="00A82CFA"/>
    <w:rsid w:val="00A8785C"/>
    <w:rsid w:val="00A914EF"/>
    <w:rsid w:val="00A95C27"/>
    <w:rsid w:val="00A9708D"/>
    <w:rsid w:val="00AA0152"/>
    <w:rsid w:val="00AA0CF9"/>
    <w:rsid w:val="00AA1872"/>
    <w:rsid w:val="00AB1909"/>
    <w:rsid w:val="00AB257E"/>
    <w:rsid w:val="00AB5118"/>
    <w:rsid w:val="00AB5A76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34787"/>
    <w:rsid w:val="00B42768"/>
    <w:rsid w:val="00B452F5"/>
    <w:rsid w:val="00B5303C"/>
    <w:rsid w:val="00B53A49"/>
    <w:rsid w:val="00B53E57"/>
    <w:rsid w:val="00B54CA8"/>
    <w:rsid w:val="00B555DD"/>
    <w:rsid w:val="00B561E0"/>
    <w:rsid w:val="00B61FF2"/>
    <w:rsid w:val="00B65407"/>
    <w:rsid w:val="00B72EDE"/>
    <w:rsid w:val="00BA4700"/>
    <w:rsid w:val="00BA62DE"/>
    <w:rsid w:val="00BB06C7"/>
    <w:rsid w:val="00BB180A"/>
    <w:rsid w:val="00BB79B2"/>
    <w:rsid w:val="00BC5D68"/>
    <w:rsid w:val="00BC7069"/>
    <w:rsid w:val="00BD088D"/>
    <w:rsid w:val="00BD7603"/>
    <w:rsid w:val="00BE1736"/>
    <w:rsid w:val="00BE190B"/>
    <w:rsid w:val="00BF0E1F"/>
    <w:rsid w:val="00BF290D"/>
    <w:rsid w:val="00BF2941"/>
    <w:rsid w:val="00BF2CCE"/>
    <w:rsid w:val="00BF2F81"/>
    <w:rsid w:val="00BF6976"/>
    <w:rsid w:val="00BF7874"/>
    <w:rsid w:val="00C06C44"/>
    <w:rsid w:val="00C1128A"/>
    <w:rsid w:val="00C11D33"/>
    <w:rsid w:val="00C12198"/>
    <w:rsid w:val="00C164B0"/>
    <w:rsid w:val="00C16C20"/>
    <w:rsid w:val="00C244FA"/>
    <w:rsid w:val="00C2555E"/>
    <w:rsid w:val="00C34DBF"/>
    <w:rsid w:val="00C35AF4"/>
    <w:rsid w:val="00C40F7F"/>
    <w:rsid w:val="00C41E8B"/>
    <w:rsid w:val="00C43A5A"/>
    <w:rsid w:val="00C45274"/>
    <w:rsid w:val="00C46599"/>
    <w:rsid w:val="00C545C3"/>
    <w:rsid w:val="00C56051"/>
    <w:rsid w:val="00C61E7A"/>
    <w:rsid w:val="00C71EF8"/>
    <w:rsid w:val="00C80D75"/>
    <w:rsid w:val="00C81D5E"/>
    <w:rsid w:val="00C87486"/>
    <w:rsid w:val="00C87C70"/>
    <w:rsid w:val="00C9280E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297B"/>
    <w:rsid w:val="00CD66D9"/>
    <w:rsid w:val="00CD6913"/>
    <w:rsid w:val="00CE1925"/>
    <w:rsid w:val="00CE23A3"/>
    <w:rsid w:val="00CE2BD7"/>
    <w:rsid w:val="00CE4545"/>
    <w:rsid w:val="00CE6660"/>
    <w:rsid w:val="00CE73E6"/>
    <w:rsid w:val="00CF0135"/>
    <w:rsid w:val="00CF2AB5"/>
    <w:rsid w:val="00CF2FFA"/>
    <w:rsid w:val="00CF6552"/>
    <w:rsid w:val="00D05F6A"/>
    <w:rsid w:val="00D10BA3"/>
    <w:rsid w:val="00D172B3"/>
    <w:rsid w:val="00D204C5"/>
    <w:rsid w:val="00D25422"/>
    <w:rsid w:val="00D25E2E"/>
    <w:rsid w:val="00D271BF"/>
    <w:rsid w:val="00D27767"/>
    <w:rsid w:val="00D36456"/>
    <w:rsid w:val="00D36A47"/>
    <w:rsid w:val="00D36A5C"/>
    <w:rsid w:val="00D406F3"/>
    <w:rsid w:val="00D41F8A"/>
    <w:rsid w:val="00D44606"/>
    <w:rsid w:val="00D44787"/>
    <w:rsid w:val="00D51917"/>
    <w:rsid w:val="00D5724D"/>
    <w:rsid w:val="00D61AE5"/>
    <w:rsid w:val="00D633A8"/>
    <w:rsid w:val="00D6536C"/>
    <w:rsid w:val="00D726EE"/>
    <w:rsid w:val="00D75DDC"/>
    <w:rsid w:val="00D855A7"/>
    <w:rsid w:val="00D91C59"/>
    <w:rsid w:val="00D91DC8"/>
    <w:rsid w:val="00D937D7"/>
    <w:rsid w:val="00D95C4B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C3426"/>
    <w:rsid w:val="00DD37E1"/>
    <w:rsid w:val="00DD5541"/>
    <w:rsid w:val="00DD5A88"/>
    <w:rsid w:val="00DD6AF5"/>
    <w:rsid w:val="00DE4581"/>
    <w:rsid w:val="00DE68CF"/>
    <w:rsid w:val="00DF0545"/>
    <w:rsid w:val="00E02357"/>
    <w:rsid w:val="00E02A82"/>
    <w:rsid w:val="00E05228"/>
    <w:rsid w:val="00E06DAB"/>
    <w:rsid w:val="00E07940"/>
    <w:rsid w:val="00E11391"/>
    <w:rsid w:val="00E205B3"/>
    <w:rsid w:val="00E2441C"/>
    <w:rsid w:val="00E259B0"/>
    <w:rsid w:val="00E259B8"/>
    <w:rsid w:val="00E27B42"/>
    <w:rsid w:val="00E32130"/>
    <w:rsid w:val="00E33B88"/>
    <w:rsid w:val="00E33D8D"/>
    <w:rsid w:val="00E366CD"/>
    <w:rsid w:val="00E42313"/>
    <w:rsid w:val="00E44B1D"/>
    <w:rsid w:val="00E45593"/>
    <w:rsid w:val="00E500C7"/>
    <w:rsid w:val="00E50E01"/>
    <w:rsid w:val="00E53A54"/>
    <w:rsid w:val="00E53BE0"/>
    <w:rsid w:val="00E55E2B"/>
    <w:rsid w:val="00E62C59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61"/>
    <w:rsid w:val="00EC2CA7"/>
    <w:rsid w:val="00EC3084"/>
    <w:rsid w:val="00EC3632"/>
    <w:rsid w:val="00EC6CD6"/>
    <w:rsid w:val="00EC7532"/>
    <w:rsid w:val="00ED3A54"/>
    <w:rsid w:val="00ED42CF"/>
    <w:rsid w:val="00ED42E6"/>
    <w:rsid w:val="00ED5085"/>
    <w:rsid w:val="00ED57BE"/>
    <w:rsid w:val="00EE0317"/>
    <w:rsid w:val="00EE28AD"/>
    <w:rsid w:val="00EE7F14"/>
    <w:rsid w:val="00EF69DA"/>
    <w:rsid w:val="00F02D0D"/>
    <w:rsid w:val="00F050D8"/>
    <w:rsid w:val="00F05103"/>
    <w:rsid w:val="00F075BB"/>
    <w:rsid w:val="00F14633"/>
    <w:rsid w:val="00F1540D"/>
    <w:rsid w:val="00F1694B"/>
    <w:rsid w:val="00F22E21"/>
    <w:rsid w:val="00F24A56"/>
    <w:rsid w:val="00F27239"/>
    <w:rsid w:val="00F2773D"/>
    <w:rsid w:val="00F43A92"/>
    <w:rsid w:val="00F47FB0"/>
    <w:rsid w:val="00F500AB"/>
    <w:rsid w:val="00F5184F"/>
    <w:rsid w:val="00F52F3D"/>
    <w:rsid w:val="00F56030"/>
    <w:rsid w:val="00F57B03"/>
    <w:rsid w:val="00F65950"/>
    <w:rsid w:val="00F7181D"/>
    <w:rsid w:val="00F7611D"/>
    <w:rsid w:val="00F76325"/>
    <w:rsid w:val="00F7690E"/>
    <w:rsid w:val="00F824DA"/>
    <w:rsid w:val="00F9116D"/>
    <w:rsid w:val="00F919C7"/>
    <w:rsid w:val="00F92927"/>
    <w:rsid w:val="00F92D28"/>
    <w:rsid w:val="00F953A4"/>
    <w:rsid w:val="00FA1369"/>
    <w:rsid w:val="00FA326E"/>
    <w:rsid w:val="00FA3BCF"/>
    <w:rsid w:val="00FA5FA3"/>
    <w:rsid w:val="00FA743D"/>
    <w:rsid w:val="00FA7DC9"/>
    <w:rsid w:val="00FB4386"/>
    <w:rsid w:val="00FB4A2E"/>
    <w:rsid w:val="00FB6B8D"/>
    <w:rsid w:val="00FB7B4B"/>
    <w:rsid w:val="00FC0386"/>
    <w:rsid w:val="00FC11AD"/>
    <w:rsid w:val="00FC26B9"/>
    <w:rsid w:val="00FC3420"/>
    <w:rsid w:val="00FC568B"/>
    <w:rsid w:val="00FC601B"/>
    <w:rsid w:val="00FC774D"/>
    <w:rsid w:val="00FD2C00"/>
    <w:rsid w:val="00FD3746"/>
    <w:rsid w:val="00FE27D9"/>
    <w:rsid w:val="00FE348E"/>
    <w:rsid w:val="00FE4EBB"/>
    <w:rsid w:val="00FE65B9"/>
    <w:rsid w:val="00FE7703"/>
    <w:rsid w:val="00FF5317"/>
    <w:rsid w:val="00FF7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0918C5-8E17-4309-84A3-72201676A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78</TotalTime>
  <Pages>1</Pages>
  <Words>244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54</cp:revision>
  <cp:lastPrinted>2022-07-26T16:11:00Z</cp:lastPrinted>
  <dcterms:created xsi:type="dcterms:W3CDTF">2023-03-31T13:25:00Z</dcterms:created>
  <dcterms:modified xsi:type="dcterms:W3CDTF">2023-05-12T18:47:00Z</dcterms:modified>
</cp:coreProperties>
</file>