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88196" w14:textId="77777777" w:rsidR="004F5B14" w:rsidRDefault="004F5B14" w:rsidP="004F5B14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4B777CB7" w14:textId="77777777" w:rsidR="004F5B14" w:rsidRDefault="004F5B14" w:rsidP="004F5B14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6E3BA84E" w14:textId="77777777" w:rsidR="004F5B14" w:rsidRDefault="004F5B14" w:rsidP="004F5B14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095E02D2" w14:textId="77777777" w:rsidR="004F5B14" w:rsidRDefault="004F5B14" w:rsidP="004F5B14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47ED23DC" w14:textId="77777777" w:rsidR="004F5B14" w:rsidRDefault="004F5B14" w:rsidP="004F5B14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6077D79E" w14:textId="482A2FC4" w:rsidR="00065915" w:rsidRDefault="00065915" w:rsidP="00065915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                      </w:t>
      </w:r>
      <w:r w:rsidRPr="00115273">
        <w:rPr>
          <w:rFonts w:ascii="Times New Roman" w:hAnsi="Times New Roman" w:cs="Times New Roman"/>
          <w:b/>
          <w:i w:val="0"/>
          <w:color w:val="auto"/>
        </w:rPr>
        <w:t>LEI Nº. 2.80</w:t>
      </w:r>
      <w:r>
        <w:rPr>
          <w:rFonts w:ascii="Times New Roman" w:hAnsi="Times New Roman" w:cs="Times New Roman"/>
          <w:b/>
          <w:i w:val="0"/>
          <w:color w:val="auto"/>
        </w:rPr>
        <w:t>7</w:t>
      </w:r>
      <w:r w:rsidRPr="00115273">
        <w:rPr>
          <w:rFonts w:ascii="Times New Roman" w:hAnsi="Times New Roman" w:cs="Times New Roman"/>
          <w:b/>
          <w:i w:val="0"/>
          <w:color w:val="auto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6"/>
      </w:tblGrid>
      <w:tr w:rsidR="004F5B14" w:rsidRPr="00A35607" w14:paraId="51301C46" w14:textId="77777777" w:rsidTr="00706C87">
        <w:trPr>
          <w:cantSplit/>
          <w:trHeight w:val="1639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14:paraId="436C3EF3" w14:textId="77777777" w:rsidR="004F5B14" w:rsidRPr="00A35607" w:rsidRDefault="004F5B14" w:rsidP="00AA4AB0">
            <w:pPr>
              <w:jc w:val="both"/>
              <w:rPr>
                <w:b/>
              </w:rPr>
            </w:pPr>
            <w:r w:rsidRPr="00A35607">
              <w:rPr>
                <w:b/>
              </w:rPr>
              <w:t xml:space="preserve">                            </w:t>
            </w:r>
          </w:p>
          <w:p w14:paraId="2AB7CCF7" w14:textId="77777777" w:rsidR="004F5B14" w:rsidRPr="00A35607" w:rsidRDefault="004F5B14" w:rsidP="00AA4AB0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UM CRÉDITO </w:t>
            </w:r>
            <w:r w:rsidRPr="00A35607">
              <w:rPr>
                <w:b/>
              </w:rPr>
              <w:t>ADICIONA</w:t>
            </w:r>
            <w:r>
              <w:rPr>
                <w:b/>
              </w:rPr>
              <w:t>L ESPECIAL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25.000,00 </w:t>
            </w:r>
            <w:r w:rsidRPr="00A35607">
              <w:rPr>
                <w:b/>
              </w:rPr>
              <w:t>(</w:t>
            </w:r>
            <w:r>
              <w:rPr>
                <w:b/>
              </w:rPr>
              <w:t>VINTE E CINCO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683EEDA7" w14:textId="77777777" w:rsidR="004F5B14" w:rsidRPr="00A35607" w:rsidRDefault="004F5B14" w:rsidP="00AA4AB0">
            <w:pPr>
              <w:jc w:val="both"/>
              <w:rPr>
                <w:b/>
              </w:rPr>
            </w:pPr>
          </w:p>
        </w:tc>
      </w:tr>
    </w:tbl>
    <w:p w14:paraId="3DB985E4" w14:textId="77777777" w:rsidR="004F5B14" w:rsidRPr="00A35607" w:rsidRDefault="004F5B14" w:rsidP="004F5B14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11525B37" w14:textId="77777777" w:rsidR="004F5B14" w:rsidRPr="00A35607" w:rsidRDefault="004F5B14" w:rsidP="004F5B14">
      <w:pPr>
        <w:pStyle w:val="Recuodecorpodetexto2"/>
      </w:pPr>
    </w:p>
    <w:p w14:paraId="1F82093A" w14:textId="77777777" w:rsidR="004F5B14" w:rsidRPr="00A35607" w:rsidRDefault="004F5B14" w:rsidP="004F5B14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5AA8AB0B" w14:textId="77777777" w:rsidR="004F5B14" w:rsidRDefault="004F5B14" w:rsidP="004F5B14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</w:r>
      <w:r>
        <w:tab/>
        <w:t xml:space="preserve">    </w:t>
      </w:r>
    </w:p>
    <w:p w14:paraId="13B6AEF3" w14:textId="77777777" w:rsidR="004F5B14" w:rsidRPr="00A35607" w:rsidRDefault="004F5B14" w:rsidP="004F5B14">
      <w:pPr>
        <w:ind w:firstLine="1985"/>
      </w:pPr>
      <w:r>
        <w:t xml:space="preserve"> O Prefeito do Município </w:t>
      </w:r>
      <w:r w:rsidRPr="00A35607">
        <w:t>de Anchieta, Estado de Santa Catarina</w:t>
      </w:r>
      <w:r>
        <w:t>,</w:t>
      </w:r>
    </w:p>
    <w:p w14:paraId="62624D9B" w14:textId="77777777" w:rsidR="004F5B14" w:rsidRDefault="004F5B14" w:rsidP="004F5B14">
      <w:pPr>
        <w:jc w:val="both"/>
      </w:pPr>
    </w:p>
    <w:p w14:paraId="70482F63" w14:textId="77777777" w:rsidR="004F5B14" w:rsidRPr="00A35607" w:rsidRDefault="004F5B14" w:rsidP="004F5B14">
      <w:pPr>
        <w:ind w:firstLine="1985"/>
        <w:jc w:val="both"/>
      </w:pPr>
      <w:r w:rsidRPr="00A35607">
        <w:t xml:space="preserve"> Faço saber a todos os habitantes deste Município que a Câmara Municipal de Vereadores aprovou e eu sanciono a seguinte Lei:</w:t>
      </w:r>
    </w:p>
    <w:p w14:paraId="1C4EE161" w14:textId="77777777" w:rsidR="004F5B14" w:rsidRDefault="004F5B14" w:rsidP="004F5B14">
      <w:pPr>
        <w:jc w:val="center"/>
      </w:pPr>
    </w:p>
    <w:p w14:paraId="1928F5D2" w14:textId="77777777" w:rsidR="004F5B14" w:rsidRPr="00A35607" w:rsidRDefault="004F5B14" w:rsidP="004F5B14">
      <w:pPr>
        <w:jc w:val="center"/>
      </w:pPr>
    </w:p>
    <w:p w14:paraId="536B39E0" w14:textId="77777777" w:rsidR="004F5B14" w:rsidRPr="00A35607" w:rsidRDefault="004F5B14" w:rsidP="004F5B14">
      <w:pPr>
        <w:jc w:val="center"/>
      </w:pPr>
      <w:r w:rsidRPr="00A35607">
        <w:t>TITULO   I</w:t>
      </w:r>
    </w:p>
    <w:p w14:paraId="5398363E" w14:textId="77777777" w:rsidR="004F5B14" w:rsidRPr="00A35607" w:rsidRDefault="004F5B14" w:rsidP="004F5B14">
      <w:pPr>
        <w:jc w:val="center"/>
      </w:pPr>
      <w:proofErr w:type="gramStart"/>
      <w:r w:rsidRPr="00A35607">
        <w:t>CAPÍTULO  I</w:t>
      </w:r>
      <w:proofErr w:type="gramEnd"/>
    </w:p>
    <w:p w14:paraId="1165C9A2" w14:textId="77777777" w:rsidR="004F5B14" w:rsidRPr="00A35607" w:rsidRDefault="004F5B14" w:rsidP="004F5B14">
      <w:pPr>
        <w:jc w:val="center"/>
      </w:pPr>
      <w:r w:rsidRPr="00A35607">
        <w:t>DA ALTERAÇÃO ORÇAMENTÁRIA</w:t>
      </w:r>
    </w:p>
    <w:p w14:paraId="08F50EEB" w14:textId="77777777" w:rsidR="004F5B14" w:rsidRDefault="004F5B14" w:rsidP="004F5B14">
      <w:pPr>
        <w:jc w:val="center"/>
      </w:pPr>
    </w:p>
    <w:p w14:paraId="3C49F04A" w14:textId="77777777" w:rsidR="004F5B14" w:rsidRDefault="004F5B14" w:rsidP="004F5B14">
      <w:pPr>
        <w:ind w:left="-142"/>
        <w:jc w:val="both"/>
      </w:pPr>
      <w:r w:rsidRPr="00A35607">
        <w:t xml:space="preserve">                                   Art. 1º Fica alterada a LOA - Lei Orçamentária Anual </w:t>
      </w:r>
      <w:r>
        <w:t>nº.</w:t>
      </w:r>
      <w:r w:rsidRPr="00A35607">
        <w:t xml:space="preserve"> </w:t>
      </w:r>
      <w:r>
        <w:t>2.782</w:t>
      </w:r>
      <w:r w:rsidRPr="00A35607">
        <w:t xml:space="preserve">, de </w:t>
      </w:r>
      <w:r>
        <w:t>01</w:t>
      </w:r>
      <w:r w:rsidRPr="00A35607">
        <w:t xml:space="preserve"> de </w:t>
      </w:r>
      <w:r>
        <w:t>dezemb</w:t>
      </w:r>
      <w:r w:rsidRPr="00A35607">
        <w:t>ro</w:t>
      </w:r>
      <w:r>
        <w:t xml:space="preserve"> de 2023</w:t>
      </w:r>
      <w:r w:rsidRPr="00A35607">
        <w:t>, Orçamento Geral do Município de Anchieta- (SC), através da abertur</w:t>
      </w:r>
      <w:r>
        <w:t>a de um C</w:t>
      </w:r>
      <w:r w:rsidRPr="00A35607">
        <w:t>rédito</w:t>
      </w:r>
      <w:r>
        <w:t xml:space="preserve"> Adicional Especial</w:t>
      </w:r>
      <w:r w:rsidRPr="00A35607">
        <w:t xml:space="preserve">, na importância de até </w:t>
      </w:r>
      <w:bookmarkStart w:id="0" w:name="_Hlk163632026"/>
      <w:r>
        <w:rPr>
          <w:b/>
        </w:rPr>
        <w:t>R$ 25.000,00 (vinte e cinco mil reais)</w:t>
      </w:r>
      <w:bookmarkEnd w:id="0"/>
      <w:r w:rsidRPr="00A35607">
        <w:rPr>
          <w:b/>
        </w:rPr>
        <w:t>,</w:t>
      </w:r>
      <w:r w:rsidRPr="00A35607">
        <w:t xml:space="preserve"> </w:t>
      </w:r>
      <w:r>
        <w:t xml:space="preserve">incluindo-se para tal, </w:t>
      </w:r>
      <w:r w:rsidRPr="00562122">
        <w:t>na matéria orçamentária em execução</w:t>
      </w:r>
      <w:r>
        <w:t>, a modalidade de despesas</w:t>
      </w:r>
      <w:r w:rsidRPr="00562122">
        <w:rPr>
          <w:sz w:val="22"/>
          <w:szCs w:val="22"/>
        </w:rPr>
        <w:t xml:space="preserve"> </w:t>
      </w:r>
      <w:r w:rsidRPr="00562122">
        <w:t>sob o código 3.</w:t>
      </w:r>
      <w:r>
        <w:t>1</w:t>
      </w:r>
      <w:r w:rsidRPr="00562122">
        <w:t>.90.00 – Aplicações Diretas</w:t>
      </w:r>
      <w:r>
        <w:t>,</w:t>
      </w:r>
      <w:r w:rsidRPr="00562122">
        <w:t xml:space="preserve"> </w:t>
      </w:r>
      <w:r>
        <w:t xml:space="preserve">distribuídos </w:t>
      </w:r>
      <w:r w:rsidRPr="00A35607">
        <w:t>em conformidade com os prescritos nesta Le</w:t>
      </w:r>
      <w:r>
        <w:t>i.</w:t>
      </w:r>
    </w:p>
    <w:p w14:paraId="7B941315" w14:textId="77777777" w:rsidR="004F5B14" w:rsidRDefault="004F5B14" w:rsidP="004F5B14">
      <w:pPr>
        <w:jc w:val="center"/>
      </w:pPr>
    </w:p>
    <w:p w14:paraId="7AAD026A" w14:textId="77777777" w:rsidR="004F5B14" w:rsidRPr="00A35607" w:rsidRDefault="004F5B14" w:rsidP="004F5B14">
      <w:pPr>
        <w:jc w:val="center"/>
      </w:pPr>
      <w:proofErr w:type="gramStart"/>
      <w:r w:rsidRPr="00A35607">
        <w:t>CAPÍTULO  II</w:t>
      </w:r>
      <w:proofErr w:type="gramEnd"/>
    </w:p>
    <w:p w14:paraId="5A428B07" w14:textId="77777777" w:rsidR="004F5B14" w:rsidRPr="00A35607" w:rsidRDefault="004F5B14" w:rsidP="004F5B14">
      <w:pPr>
        <w:jc w:val="center"/>
      </w:pPr>
      <w:r w:rsidRPr="00A35607">
        <w:t>DO LIMITE DO CRÉDITO E DA ABERTURA</w:t>
      </w:r>
    </w:p>
    <w:p w14:paraId="45DC6263" w14:textId="77777777" w:rsidR="004F5B14" w:rsidRDefault="004F5B14" w:rsidP="004F5B14">
      <w:pPr>
        <w:jc w:val="center"/>
      </w:pPr>
    </w:p>
    <w:p w14:paraId="32B73773" w14:textId="77777777" w:rsidR="004F5B14" w:rsidRDefault="004F5B14" w:rsidP="004F5B14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abertura de um </w:t>
      </w:r>
      <w:r w:rsidRPr="00A35607">
        <w:t>Crédito</w:t>
      </w:r>
      <w:r>
        <w:t xml:space="preserve"> Adicional Especial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>
        <w:rPr>
          <w:b/>
        </w:rPr>
        <w:t>R$ 25.000,00 (vinte e cinco mil reais)</w:t>
      </w:r>
      <w:r w:rsidRPr="00A35607">
        <w:rPr>
          <w:b/>
        </w:rPr>
        <w:t>,</w:t>
      </w:r>
      <w:r w:rsidRPr="00A35607">
        <w:t xml:space="preserve"> no Orçamento Geral do Município, conforme abaixo especificado, a saber:</w:t>
      </w:r>
    </w:p>
    <w:p w14:paraId="39D6F531" w14:textId="77777777" w:rsidR="004F5B14" w:rsidRDefault="004F5B14" w:rsidP="004F5B14"/>
    <w:p w14:paraId="06893E68" w14:textId="77777777" w:rsidR="004F5B14" w:rsidRPr="00A35607" w:rsidRDefault="004F5B14" w:rsidP="004F5B14">
      <w:pPr>
        <w:jc w:val="both"/>
      </w:pPr>
      <w:r>
        <w:t>10</w:t>
      </w:r>
      <w:r w:rsidRPr="00A35607">
        <w:t xml:space="preserve"> – </w:t>
      </w:r>
      <w:r>
        <w:t>SECRETARIA MUNICIPAL DE ASSISTÊNCIA SOCIAL</w:t>
      </w:r>
    </w:p>
    <w:p w14:paraId="5A2BDAF2" w14:textId="77777777" w:rsidR="004F5B14" w:rsidRPr="00A35607" w:rsidRDefault="004F5B14" w:rsidP="004F5B14">
      <w:pPr>
        <w:jc w:val="both"/>
      </w:pPr>
      <w:r>
        <w:t>001 – FUNDO MUNICIPAL DE ASSISTÊNCIA SOCIAL</w:t>
      </w:r>
    </w:p>
    <w:p w14:paraId="5F7B5479" w14:textId="77777777" w:rsidR="004F5B14" w:rsidRDefault="004F5B14" w:rsidP="004F5B14">
      <w:pPr>
        <w:jc w:val="both"/>
      </w:pPr>
      <w:r>
        <w:rPr>
          <w:bCs/>
        </w:rPr>
        <w:t>08.122.0034.2.066</w:t>
      </w:r>
      <w:r w:rsidRPr="001A33A6">
        <w:rPr>
          <w:bCs/>
        </w:rPr>
        <w:t xml:space="preserve"> – </w:t>
      </w:r>
      <w:r>
        <w:rPr>
          <w:bCs/>
        </w:rPr>
        <w:t>GESTÃO DO PROGRAMA IGD/BF E CADASTRO ÚNICO</w:t>
      </w:r>
      <w:r w:rsidRPr="0034710B">
        <w:t xml:space="preserve"> </w:t>
      </w:r>
    </w:p>
    <w:p w14:paraId="196488A4" w14:textId="77777777" w:rsidR="004F5B14" w:rsidRDefault="004F5B14" w:rsidP="004F5B14">
      <w:pPr>
        <w:jc w:val="both"/>
      </w:pPr>
      <w:r>
        <w:t>(...)3</w:t>
      </w:r>
      <w:r w:rsidRPr="00A35607">
        <w:t>.</w:t>
      </w:r>
      <w:r>
        <w:t>1</w:t>
      </w:r>
      <w:r w:rsidRPr="00A35607">
        <w:t>.</w:t>
      </w:r>
      <w:r>
        <w:t>90.00.00.00.00.00.2.660.7000.0003</w:t>
      </w:r>
      <w:r w:rsidRPr="00A35607">
        <w:t xml:space="preserve"> – Aplicações Diretas</w:t>
      </w:r>
      <w:r>
        <w:t>........</w:t>
      </w:r>
      <w:r w:rsidRPr="00A35607">
        <w:t>..</w:t>
      </w:r>
      <w:r>
        <w:t>....</w:t>
      </w:r>
      <w:r w:rsidRPr="00A35607">
        <w:t>.</w:t>
      </w:r>
      <w:r>
        <w:t>.</w:t>
      </w:r>
      <w:r w:rsidRPr="00A35607">
        <w:t>.</w:t>
      </w:r>
      <w:r>
        <w:t>.</w:t>
      </w:r>
      <w:r w:rsidRPr="00A35607">
        <w:t>.</w:t>
      </w:r>
      <w:r>
        <w:t>..</w:t>
      </w:r>
      <w:r w:rsidRPr="00A35607">
        <w:t xml:space="preserve">..... R$ </w:t>
      </w:r>
      <w:r>
        <w:t>25.000,00</w:t>
      </w:r>
    </w:p>
    <w:p w14:paraId="40DAB785" w14:textId="77777777" w:rsidR="004F5B14" w:rsidRDefault="004F5B14" w:rsidP="004F5B14">
      <w:pPr>
        <w:ind w:firstLine="708"/>
        <w:rPr>
          <w:b/>
          <w:u w:val="single"/>
        </w:rPr>
      </w:pPr>
    </w:p>
    <w:p w14:paraId="21BF4F25" w14:textId="77777777" w:rsidR="004F5B14" w:rsidRDefault="004F5B14" w:rsidP="004F5B14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 xml:space="preserve">.....R$    </w:t>
      </w:r>
      <w:r>
        <w:rPr>
          <w:b/>
          <w:u w:val="single"/>
        </w:rPr>
        <w:t>25.000,00</w:t>
      </w:r>
      <w:r w:rsidRPr="00A35607">
        <w:t xml:space="preserve">       </w:t>
      </w:r>
    </w:p>
    <w:p w14:paraId="434C1283" w14:textId="77777777" w:rsidR="004F5B14" w:rsidRDefault="004F5B14" w:rsidP="004F5B14"/>
    <w:p w14:paraId="11ADE760" w14:textId="16959384" w:rsidR="004F5B14" w:rsidRDefault="004F5B14" w:rsidP="004F5B14">
      <w:pPr>
        <w:tabs>
          <w:tab w:val="left" w:pos="0"/>
        </w:tabs>
        <w:ind w:firstLine="2127"/>
        <w:jc w:val="both"/>
      </w:pPr>
      <w:r w:rsidRPr="001A427D">
        <w:t xml:space="preserve">Art. </w:t>
      </w:r>
      <w:r>
        <w:t>3</w:t>
      </w:r>
      <w:r w:rsidRPr="001A427D">
        <w:t>º Para atendimento</w:t>
      </w:r>
      <w:r>
        <w:t xml:space="preserve"> do</w:t>
      </w:r>
      <w:r w:rsidRPr="001A427D">
        <w:t xml:space="preserve"> Crédito</w:t>
      </w:r>
      <w:r>
        <w:t xml:space="preserve"> constante neste ato</w:t>
      </w:r>
      <w:r w:rsidRPr="001A427D">
        <w:t xml:space="preserve">, fica utilizada a importância de até </w:t>
      </w:r>
      <w:r>
        <w:rPr>
          <w:b/>
        </w:rPr>
        <w:t>R$ 25.000,00 (vinte e cinco mil reais)</w:t>
      </w:r>
      <w:r w:rsidRPr="001A427D">
        <w:t xml:space="preserve">, concernentes ao </w:t>
      </w:r>
      <w:r w:rsidRPr="001A427D">
        <w:rPr>
          <w:b/>
        </w:rPr>
        <w:t>Superávit Financeiro</w:t>
      </w:r>
      <w:r w:rsidRPr="001A427D">
        <w:t xml:space="preserve"> apurado em Balanço Patrimonial</w:t>
      </w:r>
      <w:r>
        <w:t xml:space="preserve"> do Exercício Financeiro de 2023</w:t>
      </w:r>
      <w:r w:rsidRPr="001A427D">
        <w:rPr>
          <w:b/>
        </w:rPr>
        <w:t>,</w:t>
      </w:r>
      <w:r w:rsidRPr="001A427D">
        <w:t xml:space="preserve"> relativamente a fonte de recursos sob</w:t>
      </w:r>
      <w:r>
        <w:t xml:space="preserve"> o</w:t>
      </w:r>
      <w:r w:rsidRPr="001A427D">
        <w:t xml:space="preserve"> nº.</w:t>
      </w:r>
      <w:r>
        <w:t xml:space="preserve"> 2.660.7000.0003 –</w:t>
      </w:r>
      <w:r w:rsidRPr="001A427D">
        <w:t xml:space="preserve"> </w:t>
      </w:r>
    </w:p>
    <w:p w14:paraId="5D5F6207" w14:textId="77777777" w:rsidR="004F5B14" w:rsidRDefault="004F5B14" w:rsidP="004F5B14">
      <w:pPr>
        <w:tabs>
          <w:tab w:val="left" w:pos="0"/>
        </w:tabs>
        <w:jc w:val="both"/>
      </w:pPr>
    </w:p>
    <w:p w14:paraId="57CF29AE" w14:textId="77777777" w:rsidR="004F5B14" w:rsidRDefault="004F5B14" w:rsidP="004F5B14">
      <w:pPr>
        <w:tabs>
          <w:tab w:val="left" w:pos="0"/>
        </w:tabs>
        <w:jc w:val="both"/>
      </w:pPr>
    </w:p>
    <w:p w14:paraId="3921F056" w14:textId="77777777" w:rsidR="004F5B14" w:rsidRDefault="004F5B14" w:rsidP="004F5B14">
      <w:pPr>
        <w:tabs>
          <w:tab w:val="left" w:pos="0"/>
        </w:tabs>
        <w:jc w:val="both"/>
      </w:pPr>
    </w:p>
    <w:p w14:paraId="3CFFCAD0" w14:textId="77777777" w:rsidR="004F5B14" w:rsidRDefault="004F5B14" w:rsidP="004F5B14">
      <w:pPr>
        <w:tabs>
          <w:tab w:val="left" w:pos="0"/>
        </w:tabs>
        <w:jc w:val="both"/>
      </w:pPr>
    </w:p>
    <w:p w14:paraId="75DE0B71" w14:textId="77777777" w:rsidR="004F5B14" w:rsidRDefault="004F5B14" w:rsidP="004F5B14">
      <w:pPr>
        <w:tabs>
          <w:tab w:val="left" w:pos="0"/>
        </w:tabs>
        <w:jc w:val="both"/>
      </w:pPr>
    </w:p>
    <w:p w14:paraId="586EFDC9" w14:textId="3C1467C7" w:rsidR="004F5B14" w:rsidRDefault="004F5B14" w:rsidP="004F5B14">
      <w:pPr>
        <w:tabs>
          <w:tab w:val="left" w:pos="0"/>
        </w:tabs>
        <w:jc w:val="both"/>
      </w:pPr>
      <w:r w:rsidRPr="002967C1">
        <w:t>FNAS/IGD Programa IGD- Programa Bolsa Família</w:t>
      </w:r>
      <w:r>
        <w:t xml:space="preserve"> – Superávit Financeiro,</w:t>
      </w:r>
      <w:r w:rsidRPr="001A427D">
        <w:t xml:space="preserve"> em conformidade com o disposto no art. 43, §1°, I, da Lei Federal n° 4.320/64 e demais dispositivos constitucionais e legais pertinentes.</w:t>
      </w:r>
    </w:p>
    <w:p w14:paraId="350AEBD3" w14:textId="77777777" w:rsidR="004F5B14" w:rsidRPr="00A35607" w:rsidRDefault="004F5B14" w:rsidP="004F5B14"/>
    <w:p w14:paraId="7F05D564" w14:textId="77777777" w:rsidR="004F5B14" w:rsidRDefault="004F5B14" w:rsidP="004F5B14">
      <w:pPr>
        <w:ind w:left="1416"/>
        <w:jc w:val="both"/>
      </w:pPr>
      <w:r>
        <w:rPr>
          <w:b/>
        </w:rPr>
        <w:tab/>
      </w:r>
      <w:r>
        <w:rPr>
          <w:b/>
        </w:rPr>
        <w:tab/>
      </w:r>
      <w:r w:rsidRPr="00B72A39">
        <w:t xml:space="preserve">   </w:t>
      </w:r>
      <w:r>
        <w:t xml:space="preserve">    </w:t>
      </w:r>
    </w:p>
    <w:p w14:paraId="1DD85212" w14:textId="77777777" w:rsidR="004F5B14" w:rsidRPr="00A35607" w:rsidRDefault="004F5B14" w:rsidP="004F5B14">
      <w:pPr>
        <w:jc w:val="center"/>
      </w:pPr>
      <w:r w:rsidRPr="00A35607">
        <w:t>CAPÍTULO III</w:t>
      </w:r>
    </w:p>
    <w:p w14:paraId="0ED13005" w14:textId="77777777" w:rsidR="004F5B14" w:rsidRPr="00A35607" w:rsidRDefault="004F5B14" w:rsidP="004F5B14">
      <w:pPr>
        <w:jc w:val="center"/>
      </w:pPr>
      <w:r w:rsidRPr="00A35607">
        <w:t>DA ALTERAÇÃO DO PLANO PLURIANUAL</w:t>
      </w:r>
    </w:p>
    <w:p w14:paraId="0A2BDB21" w14:textId="77777777" w:rsidR="004F5B14" w:rsidRPr="00A35607" w:rsidRDefault="004F5B14" w:rsidP="004F5B14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4F823404" w14:textId="77777777" w:rsidR="004F5B14" w:rsidRDefault="004F5B14" w:rsidP="004F5B14">
      <w:pPr>
        <w:jc w:val="both"/>
      </w:pPr>
      <w:r w:rsidRPr="00A35607">
        <w:tab/>
      </w:r>
      <w:r w:rsidRPr="00A35607">
        <w:tab/>
        <w:t xml:space="preserve">      Art. </w:t>
      </w:r>
      <w:r>
        <w:t>4</w:t>
      </w:r>
      <w:r w:rsidRPr="00A35607">
        <w:t xml:space="preserve">º Fica alterado o Plano Plurianual Lei nº. </w:t>
      </w:r>
      <w:r>
        <w:t>2.777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</w:t>
      </w:r>
      <w:r w:rsidRPr="00A35607">
        <w:t xml:space="preserve"> de </w:t>
      </w:r>
      <w:r>
        <w:t>2023, em conformidade com o disposto nos artigos anteriores desta Lei, relativamente ao crédito introduzido neste texto legal.</w:t>
      </w:r>
    </w:p>
    <w:p w14:paraId="51124BAD" w14:textId="77777777" w:rsidR="004F5B14" w:rsidRDefault="004F5B14" w:rsidP="004F5B14">
      <w:pPr>
        <w:ind w:left="2410"/>
        <w:jc w:val="both"/>
      </w:pPr>
    </w:p>
    <w:p w14:paraId="45EE1DF7" w14:textId="77777777" w:rsidR="004F5B14" w:rsidRPr="00A35607" w:rsidRDefault="004F5B14" w:rsidP="004F5B14">
      <w:pPr>
        <w:jc w:val="both"/>
      </w:pPr>
    </w:p>
    <w:p w14:paraId="5B0058B5" w14:textId="77777777" w:rsidR="004F5B14" w:rsidRPr="00A35607" w:rsidRDefault="004F5B14" w:rsidP="004F5B14">
      <w:pPr>
        <w:jc w:val="center"/>
      </w:pPr>
      <w:r w:rsidRPr="00A35607">
        <w:t>CAPÍTULO IV</w:t>
      </w:r>
      <w:r w:rsidRPr="00A35607">
        <w:tab/>
      </w:r>
    </w:p>
    <w:p w14:paraId="3757F8A3" w14:textId="77777777" w:rsidR="004F5B14" w:rsidRPr="00A35607" w:rsidRDefault="004F5B14" w:rsidP="004F5B14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4EA59BC" w14:textId="77777777" w:rsidR="004F5B14" w:rsidRDefault="004F5B14" w:rsidP="004F5B14">
      <w:pPr>
        <w:ind w:firstLine="720"/>
        <w:jc w:val="center"/>
        <w:rPr>
          <w:bCs/>
          <w:u w:val="single"/>
        </w:rPr>
      </w:pPr>
    </w:p>
    <w:p w14:paraId="6D8156F0" w14:textId="77777777" w:rsidR="004F5B14" w:rsidRPr="00A35607" w:rsidRDefault="004F5B14" w:rsidP="004F5B14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>
        <w:t>5</w:t>
      </w:r>
      <w:r w:rsidRPr="00A35607">
        <w:t>º Fica alterada a LDO - Lei de Diretrizes Orçamentárias nº.  2.</w:t>
      </w:r>
      <w:r>
        <w:t>778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 de 2023</w:t>
      </w:r>
      <w:r w:rsidRPr="00A35607">
        <w:t>, em conformidade com o disposto nos</w:t>
      </w:r>
      <w:r>
        <w:t xml:space="preserve"> artigos anteriores desta Lei.</w:t>
      </w:r>
    </w:p>
    <w:p w14:paraId="15F126A2" w14:textId="77777777" w:rsidR="004F5B14" w:rsidRDefault="004F5B14" w:rsidP="004F5B14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</w:t>
      </w:r>
    </w:p>
    <w:p w14:paraId="11BE49C7" w14:textId="77777777" w:rsidR="004F5B14" w:rsidRPr="00A35607" w:rsidRDefault="004F5B14" w:rsidP="004F5B14">
      <w:pPr>
        <w:tabs>
          <w:tab w:val="left" w:pos="2268"/>
          <w:tab w:val="left" w:pos="2552"/>
          <w:tab w:val="left" w:pos="2977"/>
        </w:tabs>
        <w:jc w:val="both"/>
      </w:pPr>
    </w:p>
    <w:p w14:paraId="5F63C8A0" w14:textId="77777777" w:rsidR="004F5B14" w:rsidRPr="00A35607" w:rsidRDefault="004F5B14" w:rsidP="004F5B14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 xml:space="preserve"> º Esta Lei entra em vigor na data de sua publicação.</w:t>
      </w:r>
    </w:p>
    <w:p w14:paraId="12148FAC" w14:textId="77777777" w:rsidR="004F5B14" w:rsidRPr="00A35607" w:rsidRDefault="004F5B14" w:rsidP="004F5B14">
      <w:pPr>
        <w:jc w:val="both"/>
      </w:pPr>
    </w:p>
    <w:p w14:paraId="39D88264" w14:textId="77777777" w:rsidR="004F5B14" w:rsidRDefault="004F5B14" w:rsidP="004F5B14">
      <w:pPr>
        <w:spacing w:line="276" w:lineRule="auto"/>
        <w:jc w:val="both"/>
      </w:pPr>
    </w:p>
    <w:p w14:paraId="420F060D" w14:textId="77777777" w:rsidR="004F5B14" w:rsidRDefault="004F5B14" w:rsidP="004F5B14">
      <w:pPr>
        <w:spacing w:line="276" w:lineRule="auto"/>
        <w:jc w:val="both"/>
      </w:pPr>
    </w:p>
    <w:p w14:paraId="4CBCFB57" w14:textId="77777777" w:rsidR="00065915" w:rsidRDefault="00065915" w:rsidP="004F5B14">
      <w:pPr>
        <w:spacing w:line="276" w:lineRule="auto"/>
        <w:jc w:val="both"/>
      </w:pPr>
    </w:p>
    <w:p w14:paraId="556804C0" w14:textId="77777777" w:rsidR="004F5B14" w:rsidRDefault="004F5B14" w:rsidP="004F5B14">
      <w:pPr>
        <w:spacing w:line="276" w:lineRule="auto"/>
        <w:jc w:val="both"/>
      </w:pPr>
    </w:p>
    <w:p w14:paraId="52418B7B" w14:textId="4682DC6F" w:rsidR="00065915" w:rsidRPr="00261D6C" w:rsidRDefault="00065915" w:rsidP="00065915">
      <w:pPr>
        <w:tabs>
          <w:tab w:val="left" w:pos="2835"/>
        </w:tabs>
        <w:jc w:val="center"/>
        <w:rPr>
          <w:color w:val="FF0000"/>
        </w:rPr>
      </w:pPr>
      <w:r>
        <w:rPr>
          <w:rFonts w:eastAsia="Calibri"/>
          <w:color w:val="000000"/>
        </w:rPr>
        <w:t xml:space="preserve">                                                                                              </w:t>
      </w:r>
      <w:r w:rsidRPr="00261D6C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12</w:t>
      </w:r>
      <w:r>
        <w:rPr>
          <w:rFonts w:eastAsia="Calibri"/>
          <w:color w:val="000000"/>
        </w:rPr>
        <w:t xml:space="preserve"> de abril</w:t>
      </w:r>
      <w:r w:rsidRPr="00261D6C">
        <w:rPr>
          <w:rFonts w:eastAsia="Calibri"/>
          <w:color w:val="000000"/>
        </w:rPr>
        <w:t xml:space="preserve"> de 2024.</w:t>
      </w:r>
    </w:p>
    <w:p w14:paraId="3790C0A1" w14:textId="77777777" w:rsidR="00065915" w:rsidRDefault="00065915" w:rsidP="00065915">
      <w:pPr>
        <w:spacing w:line="276" w:lineRule="auto"/>
      </w:pPr>
      <w:r w:rsidRPr="00261D6C">
        <w:t xml:space="preserve">                            </w:t>
      </w:r>
    </w:p>
    <w:p w14:paraId="473ABD40" w14:textId="77777777" w:rsidR="00065915" w:rsidRDefault="00065915" w:rsidP="00065915">
      <w:pPr>
        <w:spacing w:line="276" w:lineRule="auto"/>
      </w:pPr>
    </w:p>
    <w:p w14:paraId="59234BD7" w14:textId="77777777" w:rsidR="00065915" w:rsidRDefault="00065915" w:rsidP="00065915">
      <w:pPr>
        <w:spacing w:line="276" w:lineRule="auto"/>
      </w:pPr>
    </w:p>
    <w:p w14:paraId="2B75E23A" w14:textId="77777777" w:rsidR="00065915" w:rsidRDefault="00065915" w:rsidP="00065915">
      <w:pPr>
        <w:spacing w:line="276" w:lineRule="auto"/>
      </w:pPr>
    </w:p>
    <w:p w14:paraId="65470599" w14:textId="77777777" w:rsidR="00065915" w:rsidRDefault="00065915" w:rsidP="00065915">
      <w:pPr>
        <w:spacing w:line="276" w:lineRule="auto"/>
      </w:pPr>
    </w:p>
    <w:p w14:paraId="7684689C" w14:textId="77777777" w:rsidR="00065915" w:rsidRDefault="00065915" w:rsidP="00065915">
      <w:pPr>
        <w:spacing w:line="276" w:lineRule="auto"/>
      </w:pPr>
    </w:p>
    <w:p w14:paraId="413E0F55" w14:textId="77777777" w:rsidR="00065915" w:rsidRPr="00261D6C" w:rsidRDefault="00065915" w:rsidP="00065915">
      <w:pPr>
        <w:spacing w:line="276" w:lineRule="auto"/>
      </w:pPr>
    </w:p>
    <w:p w14:paraId="337B1525" w14:textId="77777777" w:rsidR="00065915" w:rsidRPr="00261D6C" w:rsidRDefault="00065915" w:rsidP="00065915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13E6FE91" w14:textId="77777777" w:rsidR="00065915" w:rsidRDefault="00065915" w:rsidP="00065915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7CF1B916" w14:textId="77777777" w:rsidR="00065915" w:rsidRDefault="00065915" w:rsidP="00065915">
      <w:pPr>
        <w:spacing w:line="276" w:lineRule="auto"/>
        <w:jc w:val="center"/>
        <w:rPr>
          <w:i/>
          <w:iCs/>
        </w:rPr>
      </w:pPr>
    </w:p>
    <w:p w14:paraId="73A3F5F1" w14:textId="77777777" w:rsidR="00065915" w:rsidRDefault="00065915" w:rsidP="00065915">
      <w:pPr>
        <w:spacing w:line="276" w:lineRule="auto"/>
        <w:jc w:val="center"/>
        <w:rPr>
          <w:i/>
          <w:iCs/>
        </w:rPr>
      </w:pPr>
    </w:p>
    <w:p w14:paraId="6DA8A24B" w14:textId="77777777" w:rsidR="00065915" w:rsidRDefault="00065915" w:rsidP="00065915">
      <w:pPr>
        <w:spacing w:line="276" w:lineRule="auto"/>
        <w:jc w:val="center"/>
        <w:rPr>
          <w:i/>
          <w:iCs/>
        </w:rPr>
      </w:pPr>
    </w:p>
    <w:p w14:paraId="1FC0B727" w14:textId="77777777" w:rsidR="00065915" w:rsidRDefault="00065915" w:rsidP="00065915">
      <w:pPr>
        <w:spacing w:line="276" w:lineRule="auto"/>
        <w:jc w:val="center"/>
        <w:rPr>
          <w:i/>
          <w:iCs/>
        </w:rPr>
      </w:pPr>
    </w:p>
    <w:p w14:paraId="3F3F08AB" w14:textId="77777777" w:rsidR="00065915" w:rsidRPr="00261D6C" w:rsidRDefault="00065915" w:rsidP="00065915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703C561E" w14:textId="77777777" w:rsidR="00065915" w:rsidRPr="00253798" w:rsidRDefault="00065915" w:rsidP="00065915">
      <w:pPr>
        <w:rPr>
          <w:b/>
          <w:bCs/>
          <w:u w:val="single"/>
        </w:rPr>
      </w:pPr>
      <w:proofErr w:type="spellStart"/>
      <w:r w:rsidRPr="00261D6C">
        <w:rPr>
          <w:b/>
          <w:bCs/>
          <w:sz w:val="18"/>
          <w:szCs w:val="18"/>
        </w:rPr>
        <w:t>Jackline</w:t>
      </w:r>
      <w:proofErr w:type="spellEnd"/>
      <w:r w:rsidRPr="00261D6C">
        <w:rPr>
          <w:b/>
          <w:bCs/>
          <w:sz w:val="18"/>
          <w:szCs w:val="18"/>
        </w:rPr>
        <w:t xml:space="preserve">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p w14:paraId="6D5757D9" w14:textId="77777777" w:rsidR="00C47CFC" w:rsidRPr="00253798" w:rsidRDefault="00C47CFC" w:rsidP="004F5B14">
      <w:pPr>
        <w:rPr>
          <w:b/>
          <w:bCs/>
          <w:u w:val="single"/>
        </w:rPr>
      </w:pPr>
    </w:p>
    <w:sectPr w:rsidR="00C47CFC" w:rsidRPr="00253798" w:rsidSect="005F4EDD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426" w:footer="2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4820F0" w14:textId="77777777" w:rsidR="005F4EDD" w:rsidRDefault="005F4EDD">
      <w:r>
        <w:separator/>
      </w:r>
    </w:p>
  </w:endnote>
  <w:endnote w:type="continuationSeparator" w:id="0">
    <w:p w14:paraId="77EB8CE5" w14:textId="77777777" w:rsidR="005F4EDD" w:rsidRDefault="005F4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39E81083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3EA7F3" w14:textId="77777777" w:rsidR="005F4EDD" w:rsidRDefault="005F4EDD">
      <w:r>
        <w:separator/>
      </w:r>
    </w:p>
  </w:footnote>
  <w:footnote w:type="continuationSeparator" w:id="0">
    <w:p w14:paraId="72F83325" w14:textId="77777777" w:rsidR="005F4EDD" w:rsidRDefault="005F4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FB6B5" w14:textId="635CF8C1" w:rsidR="00253798" w:rsidRDefault="00000000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1027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EEBA632" w:rsidR="00E633AD" w:rsidRDefault="00000000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1028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6597" w14:textId="20AAA77E" w:rsidR="00253798" w:rsidRDefault="00000000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1026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9303298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961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77699">
    <w:abstractNumId w:val="3"/>
    <w:lvlOverride w:ilvl="0">
      <w:startOverride w:val="1"/>
    </w:lvlOverride>
  </w:num>
  <w:num w:numId="4" w16cid:durableId="1020207708">
    <w:abstractNumId w:val="10"/>
    <w:lvlOverride w:ilvl="0">
      <w:startOverride w:val="1"/>
    </w:lvlOverride>
  </w:num>
  <w:num w:numId="5" w16cid:durableId="2139957997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78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4116944">
    <w:abstractNumId w:val="2"/>
  </w:num>
  <w:num w:numId="8" w16cid:durableId="1919048802">
    <w:abstractNumId w:val="8"/>
  </w:num>
  <w:num w:numId="9" w16cid:durableId="1470391350">
    <w:abstractNumId w:val="4"/>
  </w:num>
  <w:num w:numId="10" w16cid:durableId="203718424">
    <w:abstractNumId w:val="12"/>
  </w:num>
  <w:num w:numId="11" w16cid:durableId="396630985">
    <w:abstractNumId w:val="14"/>
  </w:num>
  <w:num w:numId="12" w16cid:durableId="1872642241">
    <w:abstractNumId w:val="0"/>
  </w:num>
  <w:num w:numId="13" w16cid:durableId="507404775">
    <w:abstractNumId w:val="15"/>
  </w:num>
  <w:num w:numId="14" w16cid:durableId="142505209">
    <w:abstractNumId w:val="13"/>
  </w:num>
  <w:num w:numId="15" w16cid:durableId="1854492728">
    <w:abstractNumId w:val="11"/>
  </w:num>
  <w:num w:numId="16" w16cid:durableId="1945527856">
    <w:abstractNumId w:val="5"/>
  </w:num>
  <w:num w:numId="17" w16cid:durableId="2005472195">
    <w:abstractNumId w:val="17"/>
  </w:num>
  <w:num w:numId="18" w16cid:durableId="541022250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65915"/>
    <w:rsid w:val="00090DF9"/>
    <w:rsid w:val="00097A45"/>
    <w:rsid w:val="000A26D9"/>
    <w:rsid w:val="000A42EC"/>
    <w:rsid w:val="000A6963"/>
    <w:rsid w:val="000B1DF1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64C7B"/>
    <w:rsid w:val="00173AE1"/>
    <w:rsid w:val="00177C90"/>
    <w:rsid w:val="0018174B"/>
    <w:rsid w:val="001823D7"/>
    <w:rsid w:val="001829EC"/>
    <w:rsid w:val="00183411"/>
    <w:rsid w:val="0018735F"/>
    <w:rsid w:val="00194998"/>
    <w:rsid w:val="00196A55"/>
    <w:rsid w:val="0019710A"/>
    <w:rsid w:val="001B1FF8"/>
    <w:rsid w:val="001B419D"/>
    <w:rsid w:val="001B4E40"/>
    <w:rsid w:val="001B78FB"/>
    <w:rsid w:val="001C1B34"/>
    <w:rsid w:val="001C2024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7F38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4F5B14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71C5"/>
    <w:rsid w:val="005F025E"/>
    <w:rsid w:val="005F20AD"/>
    <w:rsid w:val="005F4ED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06C87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5549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E73"/>
    <w:rsid w:val="00AD0477"/>
    <w:rsid w:val="00AD74EB"/>
    <w:rsid w:val="00AE64A9"/>
    <w:rsid w:val="00AE78EC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6DBA"/>
    <w:rsid w:val="00B452F5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62DE"/>
    <w:rsid w:val="00BB06C7"/>
    <w:rsid w:val="00BB79B2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</TotalTime>
  <Pages>2</Pages>
  <Words>566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Cliente</cp:lastModifiedBy>
  <cp:revision>4</cp:revision>
  <cp:lastPrinted>2024-03-19T12:53:00Z</cp:lastPrinted>
  <dcterms:created xsi:type="dcterms:W3CDTF">2024-04-10T12:10:00Z</dcterms:created>
  <dcterms:modified xsi:type="dcterms:W3CDTF">2024-04-12T13:46:00Z</dcterms:modified>
</cp:coreProperties>
</file>