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8325F5">
        <w:rPr>
          <w:rFonts w:ascii="Times New (W1)" w:eastAsia="Times New Roman" w:hAnsi="Times New (W1)"/>
          <w:sz w:val="28"/>
          <w:szCs w:val="28"/>
          <w:lang w:eastAsia="pt-BR"/>
        </w:rPr>
        <w:t>114/2023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6160E3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EVERALDO MANOEL COELHO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8325F5" w:rsidRDefault="008325F5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Sugerir ao Executivo que promova a edição de 2023 do Pedal da Família em conjunto com o projeto Usina Portas Abertas.</w:t>
      </w:r>
    </w:p>
    <w:p w:rsidR="006160E3" w:rsidRDefault="006160E3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8325F5" w:rsidRDefault="008325F5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Justifica-se com o objetivo de </w:t>
      </w:r>
      <w:r w:rsidR="00336A22">
        <w:rPr>
          <w:rFonts w:ascii="Times New Roman" w:eastAsia="Times New Roman" w:hAnsi="Times New Roman"/>
          <w:sz w:val="24"/>
          <w:szCs w:val="28"/>
          <w:lang w:eastAsia="pt-BR"/>
        </w:rPr>
        <w:t>disponibilizar</w:t>
      </w: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 momentos de diversão, recreação, estimulando atividades em família, bem como contribuindo com a melhora da saúde física de mental da população, especialmente com a prática de atividades esportivas como o ciclismo. O evento, além trazer benefícios à saúde, oportunizará momentos junto à natureza, com apreciação das belezas naturais do Município e visitação da Usina Bracinho.</w:t>
      </w:r>
    </w:p>
    <w:p w:rsidR="006160E3" w:rsidRDefault="006160E3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8325F5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do vereador e munícipes.</w:t>
      </w:r>
    </w:p>
    <w:p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8325F5">
        <w:rPr>
          <w:rFonts w:ascii="Times New Roman" w:eastAsia="Times New Roman" w:hAnsi="Times New Roman"/>
          <w:sz w:val="24"/>
          <w:szCs w:val="28"/>
          <w:lang w:eastAsia="pt-BR"/>
        </w:rPr>
        <w:t>24 de abril de 2023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r w:rsidR="008325F5">
        <w:rPr>
          <w:rFonts w:ascii="Times New Roman" w:eastAsia="Times New Roman" w:hAnsi="Times New Roman"/>
          <w:sz w:val="24"/>
          <w:szCs w:val="28"/>
          <w:lang w:eastAsia="pt-BR"/>
        </w:rPr>
        <w:t>Everaldo Manoel Coelho</w:t>
      </w: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:rsidR="0075570F" w:rsidRPr="0075570F" w:rsidRDefault="00266315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Manoel E. Burgardt</w:t>
      </w:r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67A87"/>
    <w:rsid w:val="000E001D"/>
    <w:rsid w:val="001A25DF"/>
    <w:rsid w:val="001D141E"/>
    <w:rsid w:val="00266315"/>
    <w:rsid w:val="003030B3"/>
    <w:rsid w:val="00336A22"/>
    <w:rsid w:val="00506EE6"/>
    <w:rsid w:val="0053668A"/>
    <w:rsid w:val="00605E35"/>
    <w:rsid w:val="006160E3"/>
    <w:rsid w:val="0062401D"/>
    <w:rsid w:val="0075570F"/>
    <w:rsid w:val="007D6552"/>
    <w:rsid w:val="008325F5"/>
    <w:rsid w:val="008533A7"/>
    <w:rsid w:val="0095688A"/>
    <w:rsid w:val="009A668E"/>
    <w:rsid w:val="00A3167C"/>
    <w:rsid w:val="00AA3B7D"/>
    <w:rsid w:val="00CD3940"/>
    <w:rsid w:val="00D866E9"/>
    <w:rsid w:val="00D90C74"/>
    <w:rsid w:val="00F0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E91E4"/>
  <w15:chartTrackingRefBased/>
  <w15:docId w15:val="{74A87BCC-7A99-4BCD-9F7C-BA0BA33B4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Ind 114-23</Template>
  <TotalTime>18</TotalTime>
  <Pages>1</Pages>
  <Words>166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3</cp:revision>
  <dcterms:created xsi:type="dcterms:W3CDTF">2023-04-24T17:29:00Z</dcterms:created>
  <dcterms:modified xsi:type="dcterms:W3CDTF">2023-04-24T17:30:00Z</dcterms:modified>
</cp:coreProperties>
</file>