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1404D" w14:textId="77777777" w:rsidR="001D31E6" w:rsidRDefault="001D31E6" w:rsidP="002A5F50">
      <w:pPr>
        <w:shd w:val="clear" w:color="auto" w:fill="FFFFFF"/>
        <w:ind w:left="2832"/>
        <w:jc w:val="both"/>
      </w:pPr>
    </w:p>
    <w:p w14:paraId="55E20CC8" w14:textId="71433980" w:rsidR="001D31E6" w:rsidRDefault="001D31E6" w:rsidP="001D31E6">
      <w:pPr>
        <w:spacing w:line="276" w:lineRule="auto"/>
        <w:jc w:val="center"/>
        <w:rPr>
          <w:rFonts w:eastAsia="Calibri"/>
          <w:b/>
          <w:lang w:eastAsia="en-US"/>
        </w:rPr>
      </w:pPr>
      <w:r w:rsidRPr="00832222">
        <w:rPr>
          <w:rFonts w:eastAsia="Calibri"/>
          <w:b/>
          <w:lang w:eastAsia="en-US"/>
        </w:rPr>
        <w:t xml:space="preserve">LEI N. </w:t>
      </w:r>
      <w:r>
        <w:rPr>
          <w:rFonts w:eastAsia="Calibri"/>
          <w:b/>
          <w:lang w:eastAsia="en-US"/>
        </w:rPr>
        <w:t>2.68</w:t>
      </w:r>
      <w:r>
        <w:rPr>
          <w:rFonts w:eastAsia="Calibri"/>
          <w:b/>
          <w:lang w:eastAsia="en-US"/>
        </w:rPr>
        <w:t>2</w:t>
      </w:r>
      <w:r>
        <w:rPr>
          <w:rFonts w:eastAsia="Calibri"/>
          <w:b/>
          <w:lang w:eastAsia="en-US"/>
        </w:rPr>
        <w:t>/</w:t>
      </w:r>
      <w:r w:rsidRPr="00832222">
        <w:rPr>
          <w:rFonts w:eastAsia="Calibri"/>
          <w:b/>
          <w:lang w:eastAsia="en-US"/>
        </w:rPr>
        <w:t>2022</w:t>
      </w:r>
    </w:p>
    <w:p w14:paraId="48977150" w14:textId="0C510D5D" w:rsidR="001D31E6" w:rsidRDefault="001D31E6" w:rsidP="001D31E6">
      <w:pPr>
        <w:shd w:val="clear" w:color="auto" w:fill="FFFFFF"/>
        <w:jc w:val="both"/>
        <w:rPr>
          <w:b/>
          <w:bCs/>
          <w:color w:val="222222"/>
        </w:rPr>
      </w:pPr>
    </w:p>
    <w:p w14:paraId="50C20558" w14:textId="77777777" w:rsidR="001D31E6" w:rsidRPr="002A5F50" w:rsidRDefault="001D31E6" w:rsidP="002A5F50">
      <w:pPr>
        <w:shd w:val="clear" w:color="auto" w:fill="FFFFFF"/>
        <w:ind w:left="2832"/>
        <w:jc w:val="both"/>
        <w:rPr>
          <w:color w:val="222222"/>
        </w:rPr>
      </w:pPr>
    </w:p>
    <w:p w14:paraId="37EEDCF6" w14:textId="77777777" w:rsidR="001D31E6" w:rsidRDefault="00E64F8A" w:rsidP="001D31E6">
      <w:pPr>
        <w:shd w:val="clear" w:color="auto" w:fill="FFFFFF"/>
        <w:ind w:left="1985"/>
        <w:jc w:val="both"/>
        <w:rPr>
          <w:color w:val="222222"/>
        </w:rPr>
      </w:pPr>
      <w:r>
        <w:rPr>
          <w:b/>
          <w:bCs/>
          <w:color w:val="222222"/>
        </w:rPr>
        <w:t>REVOGA</w:t>
      </w:r>
      <w:r w:rsidR="002A5F50" w:rsidRPr="002A5F50">
        <w:rPr>
          <w:b/>
          <w:bCs/>
          <w:color w:val="222222"/>
        </w:rPr>
        <w:t xml:space="preserve"> DISPOSITIVOS DA LEI </w:t>
      </w:r>
      <w:r w:rsidR="00FA55E1">
        <w:rPr>
          <w:b/>
          <w:bCs/>
          <w:color w:val="222222"/>
        </w:rPr>
        <w:t xml:space="preserve">Nº </w:t>
      </w:r>
      <w:r w:rsidR="002A5F50" w:rsidRPr="002A5F50">
        <w:rPr>
          <w:b/>
          <w:bCs/>
          <w:color w:val="222222"/>
        </w:rPr>
        <w:t>2630/2022, E DÁ OUTRAS PROVIDÊNCIAS.</w:t>
      </w:r>
    </w:p>
    <w:p w14:paraId="4492966F" w14:textId="77777777" w:rsidR="001D31E6" w:rsidRDefault="001D31E6" w:rsidP="001D31E6">
      <w:pPr>
        <w:shd w:val="clear" w:color="auto" w:fill="FFFFFF"/>
        <w:ind w:left="1985"/>
        <w:jc w:val="both"/>
        <w:rPr>
          <w:color w:val="222222"/>
        </w:rPr>
      </w:pPr>
    </w:p>
    <w:p w14:paraId="1F8AEC9D" w14:textId="619FA53A" w:rsidR="002A5F50" w:rsidRPr="002A5F50" w:rsidRDefault="002A5F50" w:rsidP="001D31E6">
      <w:pPr>
        <w:shd w:val="clear" w:color="auto" w:fill="FFFFFF"/>
        <w:ind w:left="1985"/>
        <w:jc w:val="both"/>
        <w:rPr>
          <w:color w:val="222222"/>
        </w:rPr>
      </w:pPr>
      <w:r w:rsidRPr="002A5F50">
        <w:rPr>
          <w:b/>
          <w:bCs/>
          <w:color w:val="222222"/>
        </w:rPr>
        <w:t> </w:t>
      </w:r>
    </w:p>
    <w:p w14:paraId="2FA3F5C3" w14:textId="77777777" w:rsidR="002A5F50" w:rsidRPr="002A5F50" w:rsidRDefault="002A5F50" w:rsidP="002A5F50">
      <w:pPr>
        <w:shd w:val="clear" w:color="auto" w:fill="FFFFFF"/>
        <w:ind w:firstLine="708"/>
        <w:jc w:val="both"/>
        <w:rPr>
          <w:color w:val="222222"/>
        </w:rPr>
      </w:pPr>
      <w:r w:rsidRPr="002A5F50">
        <w:rPr>
          <w:bCs/>
          <w:color w:val="222222"/>
        </w:rPr>
        <w:t>O P</w:t>
      </w:r>
      <w:r w:rsidRPr="002A5F50">
        <w:rPr>
          <w:color w:val="222222"/>
        </w:rPr>
        <w:t>refeito Municipal de Anchieta, Estado de Santa Catarina:</w:t>
      </w:r>
    </w:p>
    <w:p w14:paraId="4018128E" w14:textId="5B7715EF" w:rsidR="002A5F50" w:rsidRPr="002A5F50" w:rsidRDefault="002A5F50" w:rsidP="002A5F50">
      <w:pPr>
        <w:shd w:val="clear" w:color="auto" w:fill="FFFFFF"/>
        <w:ind w:firstLine="708"/>
        <w:jc w:val="both"/>
        <w:rPr>
          <w:color w:val="222222"/>
        </w:rPr>
      </w:pPr>
      <w:r w:rsidRPr="00030668">
        <w:rPr>
          <w:bCs/>
          <w:color w:val="222222"/>
        </w:rPr>
        <w:t>Faço Saber que a Câmara Municipal aprovou e eu sanciono a seguinte a Lei:</w:t>
      </w:r>
    </w:p>
    <w:p w14:paraId="768CADD2" w14:textId="77777777" w:rsidR="002A5F50" w:rsidRPr="002A5F50" w:rsidRDefault="002A5F50" w:rsidP="002A5F50">
      <w:pPr>
        <w:shd w:val="clear" w:color="auto" w:fill="FFFFFF"/>
        <w:jc w:val="both"/>
        <w:rPr>
          <w:color w:val="222222"/>
        </w:rPr>
      </w:pPr>
    </w:p>
    <w:p w14:paraId="0DF54222" w14:textId="5726E042" w:rsidR="002A5F50" w:rsidRPr="00E64F8A" w:rsidRDefault="002A5F50" w:rsidP="002A5F50">
      <w:pPr>
        <w:shd w:val="clear" w:color="auto" w:fill="FFFFFF"/>
        <w:ind w:firstLine="708"/>
        <w:jc w:val="both"/>
        <w:rPr>
          <w:color w:val="222222"/>
        </w:rPr>
      </w:pPr>
      <w:r w:rsidRPr="00E64F8A">
        <w:rPr>
          <w:b/>
          <w:bCs/>
          <w:color w:val="222222"/>
        </w:rPr>
        <w:t>Art. 1º</w:t>
      </w:r>
      <w:r w:rsidRPr="00E64F8A">
        <w:rPr>
          <w:color w:val="222222"/>
        </w:rPr>
        <w:t> Fica revogado o art. 15, da Lei Municipal n. 2.630/2022</w:t>
      </w:r>
      <w:r w:rsidR="0002668C">
        <w:rPr>
          <w:color w:val="222222"/>
        </w:rPr>
        <w:t>.</w:t>
      </w:r>
    </w:p>
    <w:p w14:paraId="14F6DB1C" w14:textId="77777777" w:rsidR="002A5F50" w:rsidRPr="00E64F8A" w:rsidRDefault="002A5F50" w:rsidP="002A5F50">
      <w:pPr>
        <w:shd w:val="clear" w:color="auto" w:fill="FFFFFF"/>
        <w:ind w:firstLine="709"/>
        <w:jc w:val="both"/>
        <w:rPr>
          <w:b/>
          <w:bCs/>
          <w:i/>
          <w:iCs/>
          <w:color w:val="222222"/>
        </w:rPr>
      </w:pPr>
      <w:r w:rsidRPr="00E64F8A">
        <w:rPr>
          <w:b/>
          <w:bCs/>
          <w:i/>
          <w:iCs/>
          <w:color w:val="222222"/>
        </w:rPr>
        <w:t> </w:t>
      </w:r>
    </w:p>
    <w:p w14:paraId="0EECDD47" w14:textId="6B9CB868" w:rsidR="002A5F50" w:rsidRPr="00E64F8A" w:rsidRDefault="002A5F50" w:rsidP="008416DC">
      <w:pPr>
        <w:shd w:val="clear" w:color="auto" w:fill="FFFFFF"/>
        <w:jc w:val="both"/>
        <w:rPr>
          <w:color w:val="222222"/>
        </w:rPr>
      </w:pPr>
      <w:r w:rsidRPr="00E64F8A">
        <w:rPr>
          <w:b/>
          <w:bCs/>
          <w:i/>
          <w:iCs/>
          <w:color w:val="222222"/>
        </w:rPr>
        <w:t>           </w:t>
      </w:r>
      <w:r w:rsidRPr="00E64F8A">
        <w:rPr>
          <w:b/>
          <w:bCs/>
          <w:color w:val="222222"/>
        </w:rPr>
        <w:t>Art. 2º</w:t>
      </w:r>
      <w:r w:rsidRPr="00E64F8A">
        <w:rPr>
          <w:color w:val="222222"/>
        </w:rPr>
        <w:t xml:space="preserve"> Os demais artigos da Lei nº </w:t>
      </w:r>
      <w:r w:rsidR="00E64F8A" w:rsidRPr="00E64F8A">
        <w:rPr>
          <w:color w:val="222222"/>
        </w:rPr>
        <w:t>2.630/2022</w:t>
      </w:r>
      <w:r w:rsidRPr="00E64F8A">
        <w:rPr>
          <w:color w:val="222222"/>
        </w:rPr>
        <w:t xml:space="preserve"> permanecem inalterados.</w:t>
      </w:r>
    </w:p>
    <w:p w14:paraId="2FF1B254" w14:textId="77777777" w:rsidR="002A5F50" w:rsidRPr="00E64F8A" w:rsidRDefault="002A5F50" w:rsidP="002A5F50">
      <w:pPr>
        <w:shd w:val="clear" w:color="auto" w:fill="FFFFFF"/>
        <w:jc w:val="both"/>
        <w:rPr>
          <w:color w:val="222222"/>
        </w:rPr>
      </w:pPr>
      <w:r w:rsidRPr="00E64F8A">
        <w:rPr>
          <w:b/>
          <w:bCs/>
          <w:color w:val="222222"/>
        </w:rPr>
        <w:t> </w:t>
      </w:r>
    </w:p>
    <w:p w14:paraId="66530992" w14:textId="40717BD3" w:rsidR="002A5F50" w:rsidRPr="002A5F50" w:rsidRDefault="002A5F50" w:rsidP="002A5F50">
      <w:pPr>
        <w:shd w:val="clear" w:color="auto" w:fill="FFFFFF"/>
        <w:spacing w:before="120"/>
        <w:jc w:val="both"/>
        <w:rPr>
          <w:color w:val="222222"/>
        </w:rPr>
      </w:pPr>
      <w:r w:rsidRPr="00E64F8A">
        <w:rPr>
          <w:b/>
          <w:bCs/>
          <w:color w:val="222222"/>
        </w:rPr>
        <w:t>           Art. 3º</w:t>
      </w:r>
      <w:r w:rsidRPr="00E64F8A">
        <w:rPr>
          <w:color w:val="222222"/>
        </w:rPr>
        <w:t> Esta Lei entra em vigor na data de sua publicação, revogando-se as disposições em sentido contrário.</w:t>
      </w:r>
    </w:p>
    <w:p w14:paraId="1AA303B4" w14:textId="77777777" w:rsidR="002A5F50" w:rsidRPr="002A5F50" w:rsidRDefault="002A5F50" w:rsidP="002A5F50">
      <w:pPr>
        <w:shd w:val="clear" w:color="auto" w:fill="FFFFFF"/>
        <w:spacing w:before="120"/>
        <w:jc w:val="both"/>
        <w:rPr>
          <w:color w:val="222222"/>
        </w:rPr>
      </w:pPr>
    </w:p>
    <w:p w14:paraId="7AD1C5D0" w14:textId="77777777" w:rsidR="002A5F50" w:rsidRPr="002A5F50" w:rsidRDefault="002A5F50" w:rsidP="002A5F50">
      <w:pPr>
        <w:shd w:val="clear" w:color="auto" w:fill="FFFFFF"/>
        <w:spacing w:before="120"/>
        <w:jc w:val="both"/>
        <w:rPr>
          <w:color w:val="222222"/>
        </w:rPr>
      </w:pPr>
    </w:p>
    <w:p w14:paraId="5C9EA9F5" w14:textId="77777777" w:rsidR="002A5F50" w:rsidRPr="002A5F50" w:rsidRDefault="002A5F50" w:rsidP="002A5F50">
      <w:pPr>
        <w:shd w:val="clear" w:color="auto" w:fill="FFFFFF"/>
        <w:spacing w:before="120"/>
        <w:jc w:val="both"/>
        <w:rPr>
          <w:color w:val="222222"/>
        </w:rPr>
      </w:pPr>
    </w:p>
    <w:p w14:paraId="65CF77AF" w14:textId="77777777" w:rsidR="001D31E6" w:rsidRDefault="001D31E6" w:rsidP="001D31E6">
      <w:pPr>
        <w:suppressAutoHyphens/>
        <w:spacing w:before="240"/>
        <w:rPr>
          <w:sz w:val="22"/>
          <w:szCs w:val="22"/>
        </w:rPr>
      </w:pPr>
    </w:p>
    <w:p w14:paraId="632F6CAF" w14:textId="77777777" w:rsidR="001D31E6" w:rsidRDefault="001D31E6" w:rsidP="001D31E6">
      <w:pPr>
        <w:spacing w:line="276" w:lineRule="auto"/>
        <w:ind w:right="170" w:firstLine="851"/>
        <w:jc w:val="right"/>
      </w:pPr>
    </w:p>
    <w:p w14:paraId="3D127BEE" w14:textId="2DE9E10B" w:rsidR="001D31E6" w:rsidRDefault="001D31E6" w:rsidP="001D31E6">
      <w:pPr>
        <w:spacing w:line="276" w:lineRule="auto"/>
        <w:ind w:right="170" w:firstLine="851"/>
        <w:jc w:val="right"/>
      </w:pPr>
      <w:r>
        <w:t xml:space="preserve">Anchieta – SC, </w:t>
      </w:r>
      <w:r>
        <w:t>09</w:t>
      </w:r>
      <w:r>
        <w:t xml:space="preserve"> de dezembro de 2022.</w:t>
      </w:r>
    </w:p>
    <w:p w14:paraId="145228A8" w14:textId="43BD0B7D" w:rsidR="001D31E6" w:rsidRDefault="001D31E6" w:rsidP="001D31E6">
      <w:pPr>
        <w:spacing w:line="276" w:lineRule="auto"/>
        <w:ind w:right="170" w:firstLine="851"/>
        <w:jc w:val="right"/>
      </w:pPr>
    </w:p>
    <w:p w14:paraId="466EA149" w14:textId="77777777" w:rsidR="001D31E6" w:rsidRDefault="001D31E6" w:rsidP="001D31E6">
      <w:pPr>
        <w:spacing w:line="276" w:lineRule="auto"/>
        <w:ind w:right="170" w:firstLine="851"/>
        <w:jc w:val="right"/>
      </w:pPr>
    </w:p>
    <w:p w14:paraId="353B584E" w14:textId="40B7725E" w:rsidR="001D31E6" w:rsidRDefault="001D31E6" w:rsidP="001D31E6">
      <w:pPr>
        <w:spacing w:line="276" w:lineRule="auto"/>
        <w:ind w:right="170" w:firstLine="851"/>
        <w:jc w:val="right"/>
      </w:pPr>
    </w:p>
    <w:p w14:paraId="58AB454E" w14:textId="77777777" w:rsidR="001D31E6" w:rsidRDefault="001D31E6" w:rsidP="001D31E6">
      <w:pPr>
        <w:spacing w:line="276" w:lineRule="auto"/>
        <w:ind w:right="170" w:firstLine="851"/>
        <w:jc w:val="right"/>
      </w:pPr>
    </w:p>
    <w:p w14:paraId="09292597" w14:textId="77777777" w:rsidR="001D31E6" w:rsidRDefault="001D31E6" w:rsidP="001D31E6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IVAN JOSE CANCI </w:t>
      </w:r>
    </w:p>
    <w:p w14:paraId="0A93DA51" w14:textId="77777777" w:rsidR="001D31E6" w:rsidRDefault="001D31E6" w:rsidP="001D31E6">
      <w:pPr>
        <w:spacing w:line="276" w:lineRule="auto"/>
        <w:jc w:val="center"/>
      </w:pPr>
      <w:r>
        <w:t>Prefeito Municipal</w:t>
      </w:r>
    </w:p>
    <w:p w14:paraId="652AFB56" w14:textId="77777777" w:rsidR="001D31E6" w:rsidRDefault="001D31E6" w:rsidP="001D31E6">
      <w:pPr>
        <w:spacing w:line="276" w:lineRule="auto"/>
        <w:jc w:val="center"/>
      </w:pPr>
    </w:p>
    <w:p w14:paraId="3CF90F00" w14:textId="3D8EB447" w:rsidR="001D31E6" w:rsidRDefault="001D31E6" w:rsidP="001D31E6">
      <w:pPr>
        <w:spacing w:line="276" w:lineRule="auto"/>
        <w:jc w:val="center"/>
      </w:pPr>
    </w:p>
    <w:p w14:paraId="26A6D3B2" w14:textId="69142D93" w:rsidR="001D31E6" w:rsidRDefault="001D31E6" w:rsidP="001D31E6">
      <w:pPr>
        <w:spacing w:line="276" w:lineRule="auto"/>
        <w:jc w:val="center"/>
      </w:pPr>
    </w:p>
    <w:p w14:paraId="46255F68" w14:textId="22C9EE0D" w:rsidR="001D31E6" w:rsidRDefault="001D31E6" w:rsidP="001D31E6">
      <w:pPr>
        <w:spacing w:line="276" w:lineRule="auto"/>
        <w:jc w:val="center"/>
      </w:pPr>
    </w:p>
    <w:p w14:paraId="37BE3753" w14:textId="175D3363" w:rsidR="001D31E6" w:rsidRDefault="001D31E6" w:rsidP="001D31E6">
      <w:pPr>
        <w:spacing w:line="276" w:lineRule="auto"/>
        <w:jc w:val="center"/>
      </w:pPr>
    </w:p>
    <w:p w14:paraId="6D891456" w14:textId="3EDE0A00" w:rsidR="001D31E6" w:rsidRDefault="001D31E6" w:rsidP="001D31E6">
      <w:pPr>
        <w:spacing w:line="276" w:lineRule="auto"/>
        <w:jc w:val="center"/>
      </w:pPr>
    </w:p>
    <w:p w14:paraId="6732650F" w14:textId="135BE018" w:rsidR="001D31E6" w:rsidRDefault="001D31E6" w:rsidP="001D31E6">
      <w:pPr>
        <w:spacing w:line="276" w:lineRule="auto"/>
        <w:jc w:val="center"/>
      </w:pPr>
    </w:p>
    <w:p w14:paraId="46B0C4EC" w14:textId="067F612A" w:rsidR="001D31E6" w:rsidRDefault="001D31E6" w:rsidP="001D31E6">
      <w:pPr>
        <w:spacing w:line="276" w:lineRule="auto"/>
        <w:jc w:val="center"/>
      </w:pPr>
    </w:p>
    <w:p w14:paraId="5FBF2A0D" w14:textId="77777777" w:rsidR="001D31E6" w:rsidRDefault="001D31E6" w:rsidP="001D31E6">
      <w:pPr>
        <w:spacing w:line="276" w:lineRule="auto"/>
        <w:jc w:val="center"/>
      </w:pPr>
    </w:p>
    <w:p w14:paraId="39C13709" w14:textId="77777777" w:rsidR="001D31E6" w:rsidRDefault="001D31E6" w:rsidP="001D31E6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44692B69" w14:textId="77777777" w:rsidR="001D31E6" w:rsidRPr="00045245" w:rsidRDefault="001D31E6" w:rsidP="001D31E6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>.</w:t>
      </w:r>
    </w:p>
    <w:p w14:paraId="3CCD0746" w14:textId="77777777" w:rsidR="002A5F50" w:rsidRPr="002A5F50" w:rsidRDefault="002A5F50" w:rsidP="002A5F50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4778F1A" w14:textId="77777777" w:rsidR="00630E3B" w:rsidRPr="00630E3B" w:rsidRDefault="00630E3B" w:rsidP="002A5F50"/>
    <w:sectPr w:rsidR="00630E3B" w:rsidRPr="00630E3B" w:rsidSect="005904A3">
      <w:headerReference w:type="default" r:id="rId9"/>
      <w:footerReference w:type="default" r:id="rId10"/>
      <w:pgSz w:w="11907" w:h="16840" w:code="9"/>
      <w:pgMar w:top="720" w:right="720" w:bottom="720" w:left="720" w:header="51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9EE6B" w14:textId="77777777" w:rsidR="003F7EB3" w:rsidRDefault="003F7EB3">
      <w:r>
        <w:separator/>
      </w:r>
    </w:p>
  </w:endnote>
  <w:endnote w:type="continuationSeparator" w:id="0">
    <w:p w14:paraId="0FBF956D" w14:textId="77777777" w:rsidR="003F7EB3" w:rsidRDefault="003F7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2979" w14:textId="77777777" w:rsidR="003F7EB3" w:rsidRDefault="003F7EB3">
      <w:r>
        <w:separator/>
      </w:r>
    </w:p>
  </w:footnote>
  <w:footnote w:type="continuationSeparator" w:id="0">
    <w:p w14:paraId="0EB217E4" w14:textId="77777777" w:rsidR="003F7EB3" w:rsidRDefault="003F7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2668C"/>
    <w:rsid w:val="00030668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9ED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4C7B"/>
    <w:rsid w:val="00170A9F"/>
    <w:rsid w:val="00170F96"/>
    <w:rsid w:val="001719FE"/>
    <w:rsid w:val="00173AE1"/>
    <w:rsid w:val="00177C90"/>
    <w:rsid w:val="0018174B"/>
    <w:rsid w:val="001823D7"/>
    <w:rsid w:val="00183A6C"/>
    <w:rsid w:val="00183AE6"/>
    <w:rsid w:val="0018735F"/>
    <w:rsid w:val="00194998"/>
    <w:rsid w:val="00196A55"/>
    <w:rsid w:val="001B1B11"/>
    <w:rsid w:val="001B1FF8"/>
    <w:rsid w:val="001B419D"/>
    <w:rsid w:val="001B4E40"/>
    <w:rsid w:val="001C1B34"/>
    <w:rsid w:val="001C2024"/>
    <w:rsid w:val="001C40EC"/>
    <w:rsid w:val="001C69F2"/>
    <w:rsid w:val="001C6D91"/>
    <w:rsid w:val="001D31E6"/>
    <w:rsid w:val="001D7307"/>
    <w:rsid w:val="001E22C7"/>
    <w:rsid w:val="001E30E3"/>
    <w:rsid w:val="001E5415"/>
    <w:rsid w:val="001F1C48"/>
    <w:rsid w:val="001F1EF3"/>
    <w:rsid w:val="001F640E"/>
    <w:rsid w:val="0020052E"/>
    <w:rsid w:val="00203D50"/>
    <w:rsid w:val="0020548F"/>
    <w:rsid w:val="00214A96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5075"/>
    <w:rsid w:val="002A5F50"/>
    <w:rsid w:val="002A7DA2"/>
    <w:rsid w:val="002B54BA"/>
    <w:rsid w:val="002D2D88"/>
    <w:rsid w:val="002E2DC1"/>
    <w:rsid w:val="002E3DC3"/>
    <w:rsid w:val="002E44F3"/>
    <w:rsid w:val="002E7D17"/>
    <w:rsid w:val="002E7F38"/>
    <w:rsid w:val="002F485D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EB3"/>
    <w:rsid w:val="004000CD"/>
    <w:rsid w:val="004045C3"/>
    <w:rsid w:val="0040509F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DAE"/>
    <w:rsid w:val="00496E95"/>
    <w:rsid w:val="004A5D7E"/>
    <w:rsid w:val="004B1834"/>
    <w:rsid w:val="004C2018"/>
    <w:rsid w:val="004C2577"/>
    <w:rsid w:val="004C30CB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7D67"/>
    <w:rsid w:val="0062355B"/>
    <w:rsid w:val="006276A4"/>
    <w:rsid w:val="00630E3B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4E11"/>
    <w:rsid w:val="008167B4"/>
    <w:rsid w:val="00825061"/>
    <w:rsid w:val="00826169"/>
    <w:rsid w:val="00830747"/>
    <w:rsid w:val="00834D63"/>
    <w:rsid w:val="008416DC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D5BE8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8B3"/>
    <w:rsid w:val="00931433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4B76"/>
    <w:rsid w:val="00A465F4"/>
    <w:rsid w:val="00A47E10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460D"/>
    <w:rsid w:val="00AE64A9"/>
    <w:rsid w:val="00B02223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3E93"/>
    <w:rsid w:val="00B54CA8"/>
    <w:rsid w:val="00B555DD"/>
    <w:rsid w:val="00B561E0"/>
    <w:rsid w:val="00B61FF2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2F81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1F8A"/>
    <w:rsid w:val="00D43509"/>
    <w:rsid w:val="00D44787"/>
    <w:rsid w:val="00D5724D"/>
    <w:rsid w:val="00D61AE5"/>
    <w:rsid w:val="00D633A8"/>
    <w:rsid w:val="00D6785F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42313"/>
    <w:rsid w:val="00E45593"/>
    <w:rsid w:val="00E500C7"/>
    <w:rsid w:val="00E50E01"/>
    <w:rsid w:val="00E53A54"/>
    <w:rsid w:val="00E53BE0"/>
    <w:rsid w:val="00E55E2B"/>
    <w:rsid w:val="00E62C59"/>
    <w:rsid w:val="00E633AD"/>
    <w:rsid w:val="00E64F8A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09F"/>
    <w:rsid w:val="00ED3A54"/>
    <w:rsid w:val="00ED42CF"/>
    <w:rsid w:val="00ED5085"/>
    <w:rsid w:val="00ED57BE"/>
    <w:rsid w:val="00EE0317"/>
    <w:rsid w:val="00EE28AD"/>
    <w:rsid w:val="00EE7F14"/>
    <w:rsid w:val="00EF69DA"/>
    <w:rsid w:val="00F02D0D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27D79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5E1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18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54</cp:revision>
  <cp:lastPrinted>2022-12-09T12:33:00Z</cp:lastPrinted>
  <dcterms:created xsi:type="dcterms:W3CDTF">2022-11-23T09:53:00Z</dcterms:created>
  <dcterms:modified xsi:type="dcterms:W3CDTF">2022-12-09T12:38:00Z</dcterms:modified>
</cp:coreProperties>
</file>