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21EAE" w14:textId="77777777" w:rsidR="003C2ECB" w:rsidRDefault="003C2ECB" w:rsidP="0059062B">
      <w:pPr>
        <w:ind w:left="708" w:firstLine="708"/>
        <w:rPr>
          <w:b/>
          <w:u w:val="single"/>
        </w:rPr>
      </w:pPr>
    </w:p>
    <w:p w14:paraId="309FBC33" w14:textId="159F3922" w:rsidR="0059062B" w:rsidRDefault="0059062B" w:rsidP="0059062B">
      <w:pPr>
        <w:ind w:left="708" w:firstLine="708"/>
        <w:rPr>
          <w:b/>
          <w:u w:val="single"/>
        </w:rPr>
      </w:pPr>
      <w:r w:rsidRPr="0026072E">
        <w:rPr>
          <w:b/>
          <w:u w:val="single"/>
        </w:rPr>
        <w:t xml:space="preserve">PROJETO DE LEI </w:t>
      </w:r>
      <w:r w:rsidR="00F66BD2" w:rsidRPr="0026072E">
        <w:rPr>
          <w:b/>
          <w:u w:val="single"/>
        </w:rPr>
        <w:t>LEGISLATIVO</w:t>
      </w:r>
      <w:r w:rsidRPr="0026072E">
        <w:rPr>
          <w:b/>
          <w:u w:val="single"/>
        </w:rPr>
        <w:t xml:space="preserve"> N. </w:t>
      </w:r>
      <w:r w:rsidR="007F2B1F">
        <w:rPr>
          <w:b/>
          <w:u w:val="single"/>
        </w:rPr>
        <w:t>00</w:t>
      </w:r>
      <w:r w:rsidR="00025F70">
        <w:rPr>
          <w:b/>
          <w:u w:val="single"/>
        </w:rPr>
        <w:t>4</w:t>
      </w:r>
      <w:r w:rsidRPr="0026072E">
        <w:rPr>
          <w:b/>
          <w:u w:val="single"/>
        </w:rPr>
        <w:t>/20</w:t>
      </w:r>
      <w:r w:rsidR="00D45943">
        <w:rPr>
          <w:b/>
          <w:u w:val="single"/>
        </w:rPr>
        <w:t>21</w:t>
      </w:r>
    </w:p>
    <w:p w14:paraId="7B03B2D6" w14:textId="77777777" w:rsidR="00E60B91" w:rsidRPr="0026072E" w:rsidRDefault="00E60B91" w:rsidP="0059062B">
      <w:pPr>
        <w:ind w:left="708" w:firstLine="708"/>
        <w:rPr>
          <w:b/>
          <w:u w:val="single"/>
        </w:rPr>
      </w:pPr>
    </w:p>
    <w:p w14:paraId="57F0B26D" w14:textId="77777777" w:rsidR="0059062B" w:rsidRPr="0026072E" w:rsidRDefault="0059062B" w:rsidP="0059062B">
      <w:pPr>
        <w:ind w:left="2268"/>
        <w:jc w:val="both"/>
      </w:pPr>
    </w:p>
    <w:p w14:paraId="4341D9AE" w14:textId="33BDB8E7" w:rsidR="00483736" w:rsidRDefault="009719AE" w:rsidP="00483736">
      <w:pPr>
        <w:ind w:left="3969"/>
        <w:jc w:val="both"/>
      </w:pPr>
      <w:r w:rsidRPr="009719AE">
        <w:t xml:space="preserve">Dispõe sobre a instituição no Município de </w:t>
      </w:r>
      <w:r w:rsidR="00483736">
        <w:t>Schroeder</w:t>
      </w:r>
      <w:r w:rsidRPr="009719AE">
        <w:t xml:space="preserve"> </w:t>
      </w:r>
      <w:r w:rsidR="00B91B5F" w:rsidRPr="00E3516E">
        <w:t>d</w:t>
      </w:r>
      <w:r w:rsidRPr="00E3516E">
        <w:t>o</w:t>
      </w:r>
      <w:r w:rsidRPr="009719AE">
        <w:t xml:space="preserve"> “Dia da Reforma Protestante” e dá outras providências.</w:t>
      </w:r>
    </w:p>
    <w:p w14:paraId="1D5BB539" w14:textId="1DFE63A8" w:rsidR="009719AE" w:rsidRPr="009719AE" w:rsidRDefault="009719AE" w:rsidP="00483736">
      <w:pPr>
        <w:ind w:left="3969"/>
        <w:jc w:val="both"/>
      </w:pPr>
      <w:r w:rsidRPr="009719AE">
        <w:t> </w:t>
      </w:r>
      <w:r w:rsidRPr="009719AE">
        <w:br/>
      </w:r>
    </w:p>
    <w:p w14:paraId="32442F28" w14:textId="77777777" w:rsidR="00483736" w:rsidRDefault="00483736" w:rsidP="0059062B">
      <w:pPr>
        <w:ind w:firstLine="1416"/>
        <w:jc w:val="both"/>
        <w:rPr>
          <w:b/>
          <w:sz w:val="22"/>
          <w:szCs w:val="22"/>
        </w:rPr>
      </w:pPr>
    </w:p>
    <w:p w14:paraId="57007AED" w14:textId="20D73705" w:rsidR="0059062B" w:rsidRPr="00B94BE8" w:rsidRDefault="002650EC" w:rsidP="001E0CA7">
      <w:pPr>
        <w:ind w:firstLine="113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r w:rsidR="00820758">
        <w:rPr>
          <w:b/>
          <w:sz w:val="22"/>
          <w:szCs w:val="22"/>
        </w:rPr>
        <w:t xml:space="preserve">CÂMARA MUNICIPAL DE SCHROEDER </w:t>
      </w:r>
      <w:r w:rsidR="00B94BE8" w:rsidRPr="00B94BE8">
        <w:rPr>
          <w:b/>
          <w:sz w:val="22"/>
          <w:szCs w:val="22"/>
        </w:rPr>
        <w:t>DECRETA:</w:t>
      </w:r>
    </w:p>
    <w:p w14:paraId="4878AF43" w14:textId="77777777" w:rsidR="00E60B91" w:rsidRDefault="00E60B91" w:rsidP="0059062B">
      <w:pPr>
        <w:ind w:firstLine="1416"/>
        <w:jc w:val="both"/>
        <w:rPr>
          <w:b/>
          <w:sz w:val="22"/>
          <w:szCs w:val="22"/>
        </w:rPr>
      </w:pPr>
    </w:p>
    <w:p w14:paraId="7BAD5361" w14:textId="5F9D04A7" w:rsidR="00483736" w:rsidRDefault="00192B42" w:rsidP="00483736">
      <w:pPr>
        <w:jc w:val="both"/>
      </w:pPr>
      <w:r w:rsidRPr="00192B42">
        <w:br/>
      </w:r>
      <w:bookmarkStart w:id="0" w:name="artigo_1"/>
      <w:r w:rsidRPr="00FB7DBE">
        <w:t>Art. 1º</w:t>
      </w:r>
      <w:bookmarkEnd w:id="0"/>
      <w:r w:rsidRPr="00FB7DBE">
        <w:t> </w:t>
      </w:r>
      <w:r w:rsidR="00483736" w:rsidRPr="00483736">
        <w:t xml:space="preserve">Fica instituído no município de </w:t>
      </w:r>
      <w:r w:rsidR="00483736">
        <w:t>Schroeder</w:t>
      </w:r>
      <w:r w:rsidR="00483736" w:rsidRPr="00483736">
        <w:t>, Estado de Santa Catarina o “Dia da Reforma Protestante”, a ser comemorado anualmente, no dia 31 de outubro.</w:t>
      </w:r>
    </w:p>
    <w:p w14:paraId="25C85A81" w14:textId="1244C68E" w:rsidR="00483736" w:rsidRDefault="00483736" w:rsidP="00483736">
      <w:pPr>
        <w:jc w:val="both"/>
      </w:pPr>
    </w:p>
    <w:p w14:paraId="1724ED37" w14:textId="16ABC04B" w:rsidR="00D86205" w:rsidRPr="00483736" w:rsidRDefault="00483736" w:rsidP="00D86205">
      <w:pPr>
        <w:jc w:val="both"/>
      </w:pPr>
      <w:r w:rsidRPr="00281BAF">
        <w:t xml:space="preserve">Art. 2º </w:t>
      </w:r>
      <w:r w:rsidR="008955C1" w:rsidRPr="00281BAF">
        <w:t xml:space="preserve">A data </w:t>
      </w:r>
      <w:r w:rsidR="00D86205" w:rsidRPr="00281BAF">
        <w:t>instituída no artigo 1º desta lei passa a integrar as comemorações oficia</w:t>
      </w:r>
      <w:r w:rsidR="0034284F">
        <w:t>i</w:t>
      </w:r>
      <w:r w:rsidR="00D86205" w:rsidRPr="00281BAF">
        <w:t>s do Município de Schroeder.</w:t>
      </w:r>
      <w:r w:rsidR="008955C1">
        <w:t xml:space="preserve"> </w:t>
      </w:r>
    </w:p>
    <w:p w14:paraId="2F1D5977" w14:textId="4364AF9E" w:rsidR="00FB7DBE" w:rsidRPr="00FB7DBE" w:rsidRDefault="00FB7DBE" w:rsidP="00483736">
      <w:pPr>
        <w:jc w:val="both"/>
      </w:pPr>
    </w:p>
    <w:p w14:paraId="13FDEF51" w14:textId="39A425F5" w:rsidR="00266BB1" w:rsidRPr="0026072E" w:rsidRDefault="0059062B" w:rsidP="00FB7DBE">
      <w:pPr>
        <w:jc w:val="both"/>
      </w:pPr>
      <w:r w:rsidRPr="0026072E">
        <w:t xml:space="preserve">Art. </w:t>
      </w:r>
      <w:r w:rsidR="0000310A">
        <w:t>3</w:t>
      </w:r>
      <w:r w:rsidRPr="0026072E">
        <w:t xml:space="preserve">º </w:t>
      </w:r>
      <w:r w:rsidR="00266BB1" w:rsidRPr="0026072E">
        <w:t>Esta Lei entra em vigor</w:t>
      </w:r>
      <w:r w:rsidR="004D43B9">
        <w:t xml:space="preserve"> </w:t>
      </w:r>
      <w:r w:rsidR="00FB7DBE">
        <w:t>na data</w:t>
      </w:r>
      <w:r w:rsidR="000C6B75">
        <w:t xml:space="preserve"> </w:t>
      </w:r>
      <w:r w:rsidR="00FB7DBE">
        <w:t>de</w:t>
      </w:r>
      <w:r w:rsidR="000C6B75">
        <w:t xml:space="preserve"> </w:t>
      </w:r>
      <w:r w:rsidR="00266BB1" w:rsidRPr="0026072E">
        <w:t>sua publicação no DOM/SC, nos termos do Art. 2º, da Lei nº 1.669/2008, de 17/6/2008.</w:t>
      </w:r>
    </w:p>
    <w:p w14:paraId="0FD2BC0A" w14:textId="77777777" w:rsidR="0059062B" w:rsidRPr="0026072E" w:rsidRDefault="0059062B" w:rsidP="0059062B">
      <w:pPr>
        <w:ind w:firstLine="1416"/>
        <w:jc w:val="both"/>
      </w:pPr>
    </w:p>
    <w:p w14:paraId="2284754C" w14:textId="77777777" w:rsidR="0059062B" w:rsidRDefault="0059062B" w:rsidP="0059062B">
      <w:pPr>
        <w:ind w:firstLine="1416"/>
        <w:jc w:val="both"/>
      </w:pPr>
    </w:p>
    <w:p w14:paraId="4E9497C9" w14:textId="77777777" w:rsidR="00F02880" w:rsidRPr="0026072E" w:rsidRDefault="00F02880" w:rsidP="0059062B">
      <w:pPr>
        <w:ind w:firstLine="1416"/>
        <w:jc w:val="both"/>
      </w:pPr>
    </w:p>
    <w:p w14:paraId="358FD62F" w14:textId="5F21ABC7" w:rsidR="0059062B" w:rsidRPr="0026072E" w:rsidRDefault="0059062B" w:rsidP="0059062B">
      <w:pPr>
        <w:ind w:firstLine="1416"/>
        <w:jc w:val="both"/>
      </w:pPr>
      <w:r w:rsidRPr="0026072E">
        <w:t>Schroeder,</w:t>
      </w:r>
      <w:r w:rsidR="00794138">
        <w:t xml:space="preserve"> 1</w:t>
      </w:r>
      <w:r w:rsidR="00D45257">
        <w:t>8</w:t>
      </w:r>
      <w:r w:rsidRPr="0026072E">
        <w:t xml:space="preserve"> de </w:t>
      </w:r>
      <w:r w:rsidR="00794138">
        <w:t>outubro</w:t>
      </w:r>
      <w:r w:rsidRPr="0026072E">
        <w:t xml:space="preserve"> de 20</w:t>
      </w:r>
      <w:r w:rsidR="00D45943">
        <w:t>21</w:t>
      </w:r>
      <w:r w:rsidRPr="0026072E">
        <w:t>.</w:t>
      </w:r>
    </w:p>
    <w:p w14:paraId="6A188C95" w14:textId="77777777" w:rsidR="0059062B" w:rsidRPr="0026072E" w:rsidRDefault="0059062B" w:rsidP="0059062B">
      <w:pPr>
        <w:ind w:firstLine="1416"/>
        <w:jc w:val="both"/>
      </w:pPr>
    </w:p>
    <w:p w14:paraId="4AD62338" w14:textId="77777777" w:rsidR="0059062B" w:rsidRDefault="0059062B" w:rsidP="0059062B">
      <w:pPr>
        <w:ind w:firstLine="2268"/>
        <w:jc w:val="both"/>
      </w:pPr>
    </w:p>
    <w:p w14:paraId="1411F530" w14:textId="77777777" w:rsidR="00F66EE5" w:rsidRPr="0026072E" w:rsidRDefault="00F66EE5" w:rsidP="0059062B">
      <w:pPr>
        <w:ind w:firstLine="2268"/>
        <w:jc w:val="both"/>
      </w:pPr>
    </w:p>
    <w:p w14:paraId="0FF7DDC0" w14:textId="5319CE77" w:rsidR="0059062B" w:rsidRDefault="006C76AA" w:rsidP="001D5A18">
      <w:pPr>
        <w:ind w:firstLine="6"/>
        <w:rPr>
          <w:b/>
        </w:rPr>
      </w:pPr>
      <w:r w:rsidRPr="0026072E">
        <w:rPr>
          <w:b/>
        </w:rPr>
        <w:t xml:space="preserve">Ver. </w:t>
      </w:r>
      <w:r w:rsidR="00140ACB">
        <w:rPr>
          <w:b/>
        </w:rPr>
        <w:t>Adriano Dias Furtado                                     Ver. Claudimir Lindner</w:t>
      </w:r>
    </w:p>
    <w:p w14:paraId="20128260" w14:textId="012059DF" w:rsidR="00140ACB" w:rsidRDefault="00140ACB" w:rsidP="001D5A18">
      <w:pPr>
        <w:ind w:firstLine="6"/>
        <w:rPr>
          <w:b/>
        </w:rPr>
      </w:pPr>
    </w:p>
    <w:p w14:paraId="51246DF1" w14:textId="7D9A9DA6" w:rsidR="00140ACB" w:rsidRDefault="00140ACB" w:rsidP="001D5A18">
      <w:pPr>
        <w:ind w:firstLine="6"/>
        <w:rPr>
          <w:b/>
        </w:rPr>
      </w:pPr>
    </w:p>
    <w:p w14:paraId="2F9EF293" w14:textId="7FCCC23F" w:rsidR="00140ACB" w:rsidRDefault="00140ACB" w:rsidP="001D5A18">
      <w:pPr>
        <w:ind w:firstLine="6"/>
        <w:rPr>
          <w:b/>
        </w:rPr>
      </w:pPr>
    </w:p>
    <w:p w14:paraId="6D44EAB6" w14:textId="0FB318EF" w:rsidR="00140ACB" w:rsidRDefault="00140ACB" w:rsidP="001D5A18">
      <w:pPr>
        <w:ind w:firstLine="6"/>
        <w:rPr>
          <w:b/>
        </w:rPr>
      </w:pPr>
      <w:r>
        <w:rPr>
          <w:b/>
        </w:rPr>
        <w:t>Ver. Eroldo Wudke</w:t>
      </w:r>
    </w:p>
    <w:p w14:paraId="7D7ED4C1" w14:textId="77777777" w:rsidR="00140ACB" w:rsidRPr="0026072E" w:rsidRDefault="00140ACB" w:rsidP="001D5A18">
      <w:pPr>
        <w:ind w:firstLine="6"/>
      </w:pPr>
    </w:p>
    <w:p w14:paraId="3302C1C7" w14:textId="77777777" w:rsidR="0059062B" w:rsidRPr="0026072E" w:rsidRDefault="0059062B" w:rsidP="0059062B">
      <w:pPr>
        <w:jc w:val="both"/>
      </w:pPr>
    </w:p>
    <w:p w14:paraId="0BD0BD86" w14:textId="77777777" w:rsidR="0059062B" w:rsidRPr="0026072E" w:rsidRDefault="0059062B" w:rsidP="0059062B">
      <w:pPr>
        <w:shd w:val="clear" w:color="auto" w:fill="FFFFFF"/>
        <w:jc w:val="both"/>
      </w:pPr>
      <w:r w:rsidRPr="0026072E">
        <w:t xml:space="preserve">Aprov. em </w:t>
      </w:r>
      <w:r w:rsidR="00186A89">
        <w:t>única</w:t>
      </w:r>
      <w:r w:rsidRPr="0026072E">
        <w:t xml:space="preserve"> disc. em ______/______/______</w:t>
      </w:r>
    </w:p>
    <w:p w14:paraId="62036311" w14:textId="77777777" w:rsidR="002800E3" w:rsidRPr="0026072E" w:rsidRDefault="0059062B" w:rsidP="0026072E">
      <w:pPr>
        <w:shd w:val="clear" w:color="auto" w:fill="FFFFFF"/>
        <w:jc w:val="both"/>
      </w:pPr>
      <w:r w:rsidRPr="0026072E">
        <w:t xml:space="preserve">SANCIONADA EM </w:t>
      </w:r>
      <w:r w:rsidR="006C76AA" w:rsidRPr="0026072E">
        <w:t>______/______/_______</w:t>
      </w:r>
    </w:p>
    <w:p w14:paraId="36FC7584" w14:textId="77777777" w:rsidR="002800E3" w:rsidRDefault="002800E3" w:rsidP="002800E3">
      <w:pPr>
        <w:jc w:val="center"/>
        <w:rPr>
          <w:b/>
          <w:sz w:val="20"/>
          <w:szCs w:val="20"/>
        </w:rPr>
      </w:pPr>
    </w:p>
    <w:p w14:paraId="0E3529D7" w14:textId="77777777" w:rsidR="002800E3" w:rsidRDefault="002800E3" w:rsidP="002800E3">
      <w:pPr>
        <w:jc w:val="center"/>
        <w:rPr>
          <w:b/>
          <w:sz w:val="20"/>
          <w:szCs w:val="20"/>
        </w:rPr>
      </w:pPr>
    </w:p>
    <w:p w14:paraId="2892CB43" w14:textId="77777777" w:rsidR="00D20905" w:rsidRDefault="00D20905" w:rsidP="002800E3">
      <w:pPr>
        <w:jc w:val="center"/>
        <w:rPr>
          <w:b/>
          <w:sz w:val="20"/>
          <w:szCs w:val="20"/>
        </w:rPr>
      </w:pPr>
    </w:p>
    <w:p w14:paraId="228C9EFC" w14:textId="77777777" w:rsidR="00D20905" w:rsidRDefault="00D20905" w:rsidP="002800E3">
      <w:pPr>
        <w:jc w:val="center"/>
        <w:rPr>
          <w:b/>
          <w:sz w:val="20"/>
          <w:szCs w:val="20"/>
        </w:rPr>
      </w:pPr>
    </w:p>
    <w:p w14:paraId="07BBF4A1" w14:textId="77777777" w:rsidR="00D20905" w:rsidRDefault="00D20905" w:rsidP="002800E3">
      <w:pPr>
        <w:jc w:val="center"/>
        <w:rPr>
          <w:b/>
          <w:sz w:val="20"/>
          <w:szCs w:val="20"/>
        </w:rPr>
      </w:pPr>
    </w:p>
    <w:p w14:paraId="50A4781D" w14:textId="77777777" w:rsidR="00D20905" w:rsidRDefault="00D20905" w:rsidP="002800E3">
      <w:pPr>
        <w:jc w:val="center"/>
        <w:rPr>
          <w:b/>
          <w:sz w:val="20"/>
          <w:szCs w:val="20"/>
        </w:rPr>
      </w:pPr>
    </w:p>
    <w:p w14:paraId="50A0D025" w14:textId="77777777" w:rsidR="00F66EE5" w:rsidRDefault="00F66EE5" w:rsidP="002800E3">
      <w:pPr>
        <w:jc w:val="center"/>
        <w:rPr>
          <w:b/>
          <w:sz w:val="20"/>
          <w:szCs w:val="20"/>
        </w:rPr>
      </w:pPr>
    </w:p>
    <w:p w14:paraId="445DEC97" w14:textId="77777777" w:rsidR="00F66EE5" w:rsidRDefault="00F66EE5" w:rsidP="002800E3">
      <w:pPr>
        <w:jc w:val="center"/>
        <w:rPr>
          <w:b/>
          <w:sz w:val="20"/>
          <w:szCs w:val="20"/>
        </w:rPr>
      </w:pPr>
    </w:p>
    <w:p w14:paraId="624A2BD4" w14:textId="77777777" w:rsidR="00F66EE5" w:rsidRDefault="00F66EE5" w:rsidP="002800E3">
      <w:pPr>
        <w:jc w:val="center"/>
        <w:rPr>
          <w:b/>
          <w:sz w:val="20"/>
          <w:szCs w:val="20"/>
        </w:rPr>
      </w:pPr>
    </w:p>
    <w:p w14:paraId="52804F16" w14:textId="77777777" w:rsidR="00F66EE5" w:rsidRDefault="00F66EE5" w:rsidP="002800E3">
      <w:pPr>
        <w:jc w:val="center"/>
        <w:rPr>
          <w:b/>
          <w:sz w:val="20"/>
          <w:szCs w:val="20"/>
        </w:rPr>
      </w:pPr>
    </w:p>
    <w:p w14:paraId="1F66EE7D" w14:textId="77777777" w:rsidR="00F66EE5" w:rsidRDefault="00F66EE5" w:rsidP="002800E3">
      <w:pPr>
        <w:jc w:val="center"/>
        <w:rPr>
          <w:b/>
          <w:sz w:val="20"/>
          <w:szCs w:val="20"/>
        </w:rPr>
      </w:pPr>
    </w:p>
    <w:p w14:paraId="361DB5FA" w14:textId="4C7985F0" w:rsidR="00AD2B9D" w:rsidRPr="000C2472" w:rsidRDefault="00AD2B9D" w:rsidP="00AD2B9D">
      <w:pPr>
        <w:jc w:val="center"/>
        <w:rPr>
          <w:b/>
          <w:sz w:val="22"/>
          <w:szCs w:val="22"/>
          <w:u w:val="single"/>
        </w:rPr>
      </w:pPr>
      <w:r w:rsidRPr="000C2472">
        <w:rPr>
          <w:b/>
          <w:sz w:val="22"/>
          <w:szCs w:val="22"/>
          <w:u w:val="single"/>
        </w:rPr>
        <w:lastRenderedPageBreak/>
        <w:t xml:space="preserve">PROJETO DE LEI </w:t>
      </w:r>
      <w:r>
        <w:rPr>
          <w:b/>
          <w:sz w:val="22"/>
          <w:szCs w:val="22"/>
          <w:u w:val="single"/>
        </w:rPr>
        <w:t xml:space="preserve">DO LEGISLATIVO </w:t>
      </w:r>
      <w:r w:rsidRPr="000C2472">
        <w:rPr>
          <w:b/>
          <w:sz w:val="22"/>
          <w:szCs w:val="22"/>
          <w:u w:val="single"/>
        </w:rPr>
        <w:t>N</w:t>
      </w:r>
      <w:r>
        <w:rPr>
          <w:b/>
          <w:sz w:val="22"/>
          <w:szCs w:val="22"/>
          <w:u w:val="single"/>
        </w:rPr>
        <w:t>. 00</w:t>
      </w:r>
      <w:r w:rsidR="00FB3F56">
        <w:rPr>
          <w:b/>
          <w:sz w:val="22"/>
          <w:szCs w:val="22"/>
          <w:u w:val="single"/>
        </w:rPr>
        <w:t>4</w:t>
      </w:r>
      <w:r w:rsidRPr="000C2472">
        <w:rPr>
          <w:b/>
          <w:sz w:val="22"/>
          <w:szCs w:val="22"/>
          <w:u w:val="single"/>
        </w:rPr>
        <w:t>/20</w:t>
      </w:r>
      <w:r w:rsidR="0060242A">
        <w:rPr>
          <w:b/>
          <w:sz w:val="22"/>
          <w:szCs w:val="22"/>
          <w:u w:val="single"/>
        </w:rPr>
        <w:t>21</w:t>
      </w:r>
    </w:p>
    <w:p w14:paraId="2CDB0E97" w14:textId="77777777" w:rsidR="00AD2B9D" w:rsidRPr="000C2472" w:rsidRDefault="00AD2B9D" w:rsidP="00AD2B9D">
      <w:pPr>
        <w:jc w:val="center"/>
        <w:rPr>
          <w:b/>
          <w:sz w:val="22"/>
          <w:szCs w:val="22"/>
          <w:u w:val="single"/>
        </w:rPr>
      </w:pPr>
    </w:p>
    <w:p w14:paraId="6ACB775E" w14:textId="77777777" w:rsidR="00AD2B9D" w:rsidRPr="000C2472" w:rsidRDefault="00AD2B9D" w:rsidP="00AD2B9D">
      <w:pPr>
        <w:jc w:val="center"/>
        <w:rPr>
          <w:b/>
          <w:sz w:val="22"/>
          <w:szCs w:val="22"/>
          <w:u w:val="single"/>
        </w:rPr>
      </w:pPr>
      <w:r w:rsidRPr="000C2472">
        <w:rPr>
          <w:b/>
          <w:sz w:val="22"/>
          <w:szCs w:val="22"/>
          <w:u w:val="single"/>
        </w:rPr>
        <w:t xml:space="preserve">EXPOSIÇÃO DE MOTIVOS </w:t>
      </w:r>
    </w:p>
    <w:p w14:paraId="1AAF3A0D" w14:textId="77777777" w:rsidR="00AD2B9D" w:rsidRPr="000C2472" w:rsidRDefault="00AD2B9D" w:rsidP="00AD2B9D">
      <w:pPr>
        <w:jc w:val="both"/>
        <w:rPr>
          <w:sz w:val="22"/>
          <w:szCs w:val="22"/>
        </w:rPr>
      </w:pPr>
    </w:p>
    <w:p w14:paraId="4F52C396" w14:textId="77777777" w:rsidR="00AD2B9D" w:rsidRPr="00CA6BA1" w:rsidRDefault="00AD2B9D" w:rsidP="00AD2B9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CA6BA1">
        <w:rPr>
          <w:rFonts w:ascii="Times New Roman" w:hAnsi="Times New Roman" w:cs="Times New Roman"/>
          <w:color w:val="auto"/>
        </w:rPr>
        <w:t xml:space="preserve">Senhores Vereadores. </w:t>
      </w:r>
    </w:p>
    <w:p w14:paraId="35263A8B" w14:textId="77777777" w:rsidR="00AD2B9D" w:rsidRPr="00CA6BA1" w:rsidRDefault="00AD2B9D" w:rsidP="00AD2B9D"/>
    <w:p w14:paraId="3483EBD0" w14:textId="4B576FD6" w:rsidR="002579AF" w:rsidRPr="002579AF" w:rsidRDefault="002579AF" w:rsidP="002579AF">
      <w:pPr>
        <w:jc w:val="both"/>
      </w:pPr>
      <w:r w:rsidRPr="002579AF">
        <w:t>O presente Projeto de Lei visa</w:t>
      </w:r>
      <w:r>
        <w:t xml:space="preserve"> criar o Dia da Reforma Protestante, comemorado anualmente em </w:t>
      </w:r>
      <w:r w:rsidRPr="002579AF">
        <w:t>31 de outubro. As Comunidades Religiosas Luteranas e demais denominações realizam neste dia, congressos, palestras, cultos, louvores e encontros, debatendo e refletindo sobre a importância da Reforma.</w:t>
      </w:r>
    </w:p>
    <w:p w14:paraId="43FA6B4C" w14:textId="77777777" w:rsidR="002579AF" w:rsidRPr="002579AF" w:rsidRDefault="002579AF" w:rsidP="002579AF">
      <w:pPr>
        <w:jc w:val="both"/>
      </w:pPr>
    </w:p>
    <w:p w14:paraId="1D336A28" w14:textId="7A67F5B8" w:rsidR="003C5B6E" w:rsidRDefault="002579AF" w:rsidP="002579AF">
      <w:pPr>
        <w:jc w:val="both"/>
      </w:pPr>
      <w:r w:rsidRPr="002579AF">
        <w:t xml:space="preserve">No dia 31 de outubro de 1517, </w:t>
      </w:r>
      <w:r w:rsidR="003C5B6E">
        <w:t>na porta da Igreja de Wittemberg, na Alemanha, Martinho Lutero afixou as suas 95 teses sobre a igreja, causando uma verdadeira revolução religiosa, o intuito não era fundar uma nova igreja, mas sim, promover a renovação da Igreja, exclusivamente com base na pregação do evangelho.</w:t>
      </w:r>
    </w:p>
    <w:p w14:paraId="014A9925" w14:textId="25E1D950" w:rsidR="003C5B6E" w:rsidRDefault="003C5B6E" w:rsidP="002579AF">
      <w:pPr>
        <w:jc w:val="both"/>
      </w:pPr>
    </w:p>
    <w:p w14:paraId="1EB47AB0" w14:textId="7E6C088E" w:rsidR="002579AF" w:rsidRDefault="003C5B6E" w:rsidP="002579AF">
      <w:pPr>
        <w:jc w:val="both"/>
      </w:pPr>
      <w:r>
        <w:t xml:space="preserve">Contudo, diante da reforma protagonizada por Lutero surgiram novas denominações religiosas e o povo passou a ter acesso à bíblia, como consequência, houveram </w:t>
      </w:r>
      <w:r w:rsidR="002579AF" w:rsidRPr="002579AF">
        <w:t xml:space="preserve">mudanças econômicas e políticas à época, em que a igreja </w:t>
      </w:r>
      <w:r>
        <w:t xml:space="preserve">passou </w:t>
      </w:r>
      <w:r w:rsidR="002579AF" w:rsidRPr="002579AF">
        <w:t>a fazer parte do Governo.</w:t>
      </w:r>
    </w:p>
    <w:p w14:paraId="3CC414E7" w14:textId="4962C905" w:rsidR="003C5B6E" w:rsidRDefault="003C5B6E" w:rsidP="002579AF">
      <w:pPr>
        <w:jc w:val="both"/>
      </w:pPr>
    </w:p>
    <w:p w14:paraId="2855FD9C" w14:textId="32A3E488" w:rsidR="002579AF" w:rsidRPr="002579AF" w:rsidRDefault="002579AF" w:rsidP="002579AF">
      <w:pPr>
        <w:jc w:val="both"/>
      </w:pPr>
      <w:r w:rsidRPr="002579AF">
        <w:t xml:space="preserve">A cidade de Schroeder, antes mesmo de ser fundada, já possuía templos religiosos. No ano de 1898, quando teve </w:t>
      </w:r>
      <w:r w:rsidR="00F85C55" w:rsidRPr="002579AF">
        <w:t>início</w:t>
      </w:r>
      <w:r w:rsidRPr="002579AF">
        <w:t xml:space="preserve"> a colonização das terras do Município de Schroeder, vieram agricultores evangélicos luteranos de Guaramirim </w:t>
      </w:r>
      <w:r w:rsidR="00F85C55">
        <w:t>para</w:t>
      </w:r>
      <w:r w:rsidRPr="002579AF">
        <w:t xml:space="preserve"> Schroeder I, dentre eles se destacam Hermann Schroeder e seu colega Léo Johann Schultz.</w:t>
      </w:r>
    </w:p>
    <w:p w14:paraId="05EF01A6" w14:textId="77777777" w:rsidR="002579AF" w:rsidRPr="002579AF" w:rsidRDefault="002579AF" w:rsidP="002579AF">
      <w:pPr>
        <w:jc w:val="both"/>
      </w:pPr>
    </w:p>
    <w:p w14:paraId="3D1EE4B8" w14:textId="01DE72E0" w:rsidR="002579AF" w:rsidRDefault="002579AF" w:rsidP="002579AF">
      <w:pPr>
        <w:jc w:val="both"/>
      </w:pPr>
      <w:r w:rsidRPr="002579AF">
        <w:t>A colonização ger</w:t>
      </w:r>
      <w:r w:rsidR="00EF5658">
        <w:t>ou</w:t>
      </w:r>
      <w:r w:rsidRPr="002579AF">
        <w:t xml:space="preserve"> o surgimento das Comunidades Religiosas Luteranas: </w:t>
      </w:r>
    </w:p>
    <w:p w14:paraId="354E3EEE" w14:textId="15D10F79" w:rsidR="00B82682" w:rsidRDefault="00B82682" w:rsidP="002579AF">
      <w:pPr>
        <w:jc w:val="both"/>
      </w:pPr>
    </w:p>
    <w:p w14:paraId="65392F26" w14:textId="60D66168" w:rsidR="002579AF" w:rsidRPr="002579AF" w:rsidRDefault="002579AF" w:rsidP="002579AF">
      <w:pPr>
        <w:jc w:val="both"/>
      </w:pPr>
      <w:r w:rsidRPr="002579AF">
        <w:t xml:space="preserve">*IECLB (Igreja Evangélica de Confissão Luterana no Brasil); em novembro de 1902, foi a criação da primeira Comunidade, no ano de 1932 foi construído o primeiro templo da IECLB Igreja da Paz. Neste momento surgiram as comunidades locais e a paróquia. Hoje integram a Paróquia de Schroeder, cinco comunidades sendo Igreja da Paz-Centro, Trindade-Bracinho, Bom Pastor - Schroeder I, Rancho Bom-Rancho Bom, São Marcos - Duas Mamas; </w:t>
      </w:r>
      <w:r w:rsidR="00281BAF">
        <w:t>As comunidades contam com 2.050 membros</w:t>
      </w:r>
      <w:r w:rsidRPr="002579AF">
        <w:t xml:space="preserve">. A IECLB além de fazer o papel de pregação, faz trabalhos sociais como </w:t>
      </w:r>
      <w:r w:rsidR="00F85C55" w:rsidRPr="002579AF">
        <w:t>auxílio</w:t>
      </w:r>
      <w:r w:rsidRPr="002579AF">
        <w:t xml:space="preserve"> financeiro ao Hospital Jaraguá, encontro motivacional de senhoras, jovens e crianças, aulas de canto e instrumental e também apoia eventos municipais.</w:t>
      </w:r>
    </w:p>
    <w:p w14:paraId="5DD2A982" w14:textId="77777777" w:rsidR="002579AF" w:rsidRPr="002579AF" w:rsidRDefault="002579AF" w:rsidP="002579AF">
      <w:pPr>
        <w:jc w:val="both"/>
      </w:pPr>
    </w:p>
    <w:p w14:paraId="75BDBEDC" w14:textId="214BD1B3" w:rsidR="002579AF" w:rsidRPr="002579AF" w:rsidRDefault="002579AF" w:rsidP="002579AF">
      <w:pPr>
        <w:jc w:val="both"/>
      </w:pPr>
      <w:r w:rsidRPr="002579AF">
        <w:t>*IELB (Igreja Evangélica Luterana do Brasil); em 6 de julho de 1930 foi fundada a Comunidade Cristo. Hoje, integram o município de Schroeder duas Paróquias e uma comunidade pertencente a Paróquia Irmãos em Cristo. A Paróquia Cristo, conta com duas comunidades sendo a Cristo – Centro</w:t>
      </w:r>
      <w:r w:rsidR="00225C3E">
        <w:t xml:space="preserve"> e a</w:t>
      </w:r>
      <w:r w:rsidRPr="002579AF">
        <w:t xml:space="preserve"> Rio Hern</w:t>
      </w:r>
      <w:r w:rsidR="00225C3E">
        <w:t>, juntas somam</w:t>
      </w:r>
      <w:r w:rsidRPr="002579AF">
        <w:t xml:space="preserve"> </w:t>
      </w:r>
      <w:r w:rsidR="00225C3E">
        <w:t>1.200</w:t>
      </w:r>
      <w:r w:rsidRPr="002579AF">
        <w:t xml:space="preserve"> membros; Paróquia Unidos em Cristo de Schroeder, com duas comunidades sendo a São Paulo – Rancho Bom, Redentor – Bracinho</w:t>
      </w:r>
      <w:r w:rsidR="003B4C9C">
        <w:t xml:space="preserve"> juntas somam </w:t>
      </w:r>
      <w:r w:rsidRPr="002579AF">
        <w:t>50</w:t>
      </w:r>
      <w:r w:rsidR="003B4C9C">
        <w:t>0</w:t>
      </w:r>
      <w:r w:rsidRPr="002579AF">
        <w:t xml:space="preserve"> membros; da Comunidade Cristo para Todos - Schroeder I</w:t>
      </w:r>
      <w:r w:rsidR="003B4C9C">
        <w:t xml:space="preserve"> contam com 50</w:t>
      </w:r>
      <w:r w:rsidRPr="002579AF">
        <w:t xml:space="preserve"> membros. A IELB além da pregação, faz trabalhos sociais como assistencialismo no município de Schroeder para famílias que carecem de vestes, alimentos, bens domésticos e empréstimos de materiais hospitalares</w:t>
      </w:r>
      <w:r w:rsidR="00182DFC">
        <w:t xml:space="preserve"> </w:t>
      </w:r>
      <w:r w:rsidRPr="002579AF">
        <w:t xml:space="preserve">( </w:t>
      </w:r>
      <w:r w:rsidRPr="002579AF">
        <w:lastRenderedPageBreak/>
        <w:t xml:space="preserve">cama, muleta, cadeira de roda, cadeira de banho, suporte de fraturas braçais, colchões d´água); realiza visitas a asilos e hospitais na região, nas comunidades realiza atividade motivacional para senhoras, senhores, jovens, crianças e aulas de </w:t>
      </w:r>
      <w:r w:rsidR="00DC4A2A" w:rsidRPr="002579AF">
        <w:t>música</w:t>
      </w:r>
      <w:r w:rsidRPr="002579AF">
        <w:t xml:space="preserve"> e instrumental , participa dos eventos municipais. As comunidades Luteranas representam </w:t>
      </w:r>
      <w:r w:rsidR="006E25EA">
        <w:t>3.800</w:t>
      </w:r>
      <w:r w:rsidRPr="002579AF">
        <w:t xml:space="preserve"> pessoas em Schroeder.</w:t>
      </w:r>
    </w:p>
    <w:p w14:paraId="0B4FE793" w14:textId="77777777" w:rsidR="002579AF" w:rsidRPr="002579AF" w:rsidRDefault="002579AF" w:rsidP="002579AF">
      <w:pPr>
        <w:jc w:val="both"/>
      </w:pPr>
    </w:p>
    <w:p w14:paraId="1373AA60" w14:textId="2F334C8B" w:rsidR="002579AF" w:rsidRDefault="002579AF" w:rsidP="002579AF">
      <w:pPr>
        <w:jc w:val="both"/>
      </w:pPr>
      <w:r w:rsidRPr="007F0B04">
        <w:t xml:space="preserve">No período após a emancipação do município de Schroeder, surgiram outras denominações religiosas. </w:t>
      </w:r>
      <w:r w:rsidR="00F85C55" w:rsidRPr="007F0B04">
        <w:t>A</w:t>
      </w:r>
      <w:r w:rsidRPr="007F0B04">
        <w:t>onde se destaca a Assembleia de Deus, que iniciou as pregações em 08 de julho de 1984 e fixou Sede em Schroeder no dia 10 de fevereiro de 2002, expandindo-se para todos os bairros da cidade com pontos de pregação. Na Assembleia constam inscritas</w:t>
      </w:r>
      <w:r w:rsidR="007F0B04" w:rsidRPr="007F0B04">
        <w:t xml:space="preserve"> aproximadamente</w:t>
      </w:r>
      <w:r w:rsidRPr="007F0B04">
        <w:t xml:space="preserve"> </w:t>
      </w:r>
      <w:r w:rsidR="007F0B04" w:rsidRPr="007F0B04">
        <w:t>6</w:t>
      </w:r>
      <w:r w:rsidRPr="007F0B04">
        <w:t>00 pessoas, onde também realizam encontros, cultos, louvores e visitas a residências.</w:t>
      </w:r>
    </w:p>
    <w:p w14:paraId="5E0C4DDB" w14:textId="1C8E373A" w:rsidR="00111393" w:rsidRDefault="00111393" w:rsidP="002579AF">
      <w:pPr>
        <w:jc w:val="both"/>
      </w:pPr>
    </w:p>
    <w:p w14:paraId="5AD18834" w14:textId="660F6DAD" w:rsidR="009473D8" w:rsidRDefault="00111393" w:rsidP="002579AF">
      <w:pPr>
        <w:jc w:val="both"/>
      </w:pPr>
      <w:r w:rsidRPr="008B69E0">
        <w:t>Da mesma forma, a Igreja Batista Vida Nova, que iniciou suas atividades no ano de 2002, na Rua Marechal Castelo Branco, hoje possui sede própria localizada na Rua Ernesto Krogel, 548, conta</w:t>
      </w:r>
      <w:r w:rsidR="00EF5658" w:rsidRPr="008B69E0">
        <w:t xml:space="preserve"> atualmente</w:t>
      </w:r>
      <w:r w:rsidRPr="008B69E0">
        <w:t xml:space="preserve"> com 61 membros.</w:t>
      </w:r>
      <w:r w:rsidR="008B69E0" w:rsidRPr="008B69E0">
        <w:t xml:space="preserve"> E ainda, a </w:t>
      </w:r>
      <w:r w:rsidR="009473D8" w:rsidRPr="008B69E0">
        <w:t xml:space="preserve">Igreja Batista Manancial, </w:t>
      </w:r>
      <w:r w:rsidR="008B69E0" w:rsidRPr="008B69E0">
        <w:t xml:space="preserve">que iniciou suas atividades em </w:t>
      </w:r>
      <w:r w:rsidR="009473D8" w:rsidRPr="008B69E0">
        <w:t xml:space="preserve">1990, </w:t>
      </w:r>
      <w:r w:rsidR="008B69E0" w:rsidRPr="008B69E0">
        <w:t>e conta atualmente com 180</w:t>
      </w:r>
      <w:r w:rsidR="009473D8" w:rsidRPr="008B69E0">
        <w:t xml:space="preserve"> membros</w:t>
      </w:r>
      <w:r w:rsidR="008B69E0" w:rsidRPr="008B69E0">
        <w:t>.</w:t>
      </w:r>
    </w:p>
    <w:p w14:paraId="051DA739" w14:textId="5DA4DD1E" w:rsidR="005E7A1C" w:rsidRDefault="005E7A1C" w:rsidP="002579AF">
      <w:pPr>
        <w:jc w:val="both"/>
      </w:pPr>
    </w:p>
    <w:p w14:paraId="7D78B8F8" w14:textId="654E1CB4" w:rsidR="002579AF" w:rsidRPr="002579AF" w:rsidRDefault="00F12972" w:rsidP="002579AF">
      <w:pPr>
        <w:jc w:val="both"/>
      </w:pPr>
      <w:r>
        <w:t>Assim, os vereadores que a esta subscrevem e a</w:t>
      </w:r>
      <w:r w:rsidR="00111393">
        <w:t>s</w:t>
      </w:r>
      <w:r w:rsidR="002579AF" w:rsidRPr="002579AF">
        <w:t xml:space="preserve"> comunidades mencionadas acima</w:t>
      </w:r>
      <w:r w:rsidR="00111393">
        <w:t xml:space="preserve">, </w:t>
      </w:r>
      <w:r w:rsidR="002579AF" w:rsidRPr="002579AF">
        <w:t xml:space="preserve">reivindicam a esta Casa de Leis, a inclusão do dia 31 de outubro como </w:t>
      </w:r>
      <w:r w:rsidR="00925691">
        <w:t>d</w:t>
      </w:r>
      <w:r w:rsidR="00957FDF">
        <w:t xml:space="preserve">ata comemorativa oficial do Município alusiva ao </w:t>
      </w:r>
      <w:r w:rsidR="002579AF" w:rsidRPr="002579AF">
        <w:t xml:space="preserve">Dia da Reforma. Solicitam a data para realização de eventos </w:t>
      </w:r>
      <w:r w:rsidR="00925691">
        <w:t xml:space="preserve">oficiais </w:t>
      </w:r>
      <w:r w:rsidR="002579AF" w:rsidRPr="002579AF">
        <w:t>no município</w:t>
      </w:r>
      <w:r w:rsidR="00925691">
        <w:t xml:space="preserve"> </w:t>
      </w:r>
      <w:r w:rsidR="002579AF" w:rsidRPr="002579AF">
        <w:t>com o objetivo de que a população possa usufruir de momento</w:t>
      </w:r>
      <w:r w:rsidR="00925691">
        <w:t xml:space="preserve">s agradáveis, lembrando e valorizando o marco histórico ocorrido por ocasião da </w:t>
      </w:r>
      <w:r w:rsidR="002579AF" w:rsidRPr="002579AF">
        <w:t>Reforma de Martinho Lutero</w:t>
      </w:r>
      <w:r w:rsidR="00DC4A2A">
        <w:t>.</w:t>
      </w:r>
    </w:p>
    <w:p w14:paraId="1B5D0D2A" w14:textId="77777777" w:rsidR="002579AF" w:rsidRPr="002579AF" w:rsidRDefault="002579AF" w:rsidP="002579AF">
      <w:pPr>
        <w:jc w:val="both"/>
      </w:pPr>
    </w:p>
    <w:p w14:paraId="5BA7147C" w14:textId="7C4053D1" w:rsidR="002579AF" w:rsidRPr="002579AF" w:rsidRDefault="002579AF" w:rsidP="002579AF">
      <w:pPr>
        <w:jc w:val="both"/>
        <w:rPr>
          <w:u w:val="single"/>
        </w:rPr>
      </w:pPr>
      <w:r w:rsidRPr="002579AF">
        <w:t>Na certeza da compreensão dos nobres vereadores, aguardamos a deliberação e aprovação do projeto.</w:t>
      </w:r>
    </w:p>
    <w:p w14:paraId="33C9BF40" w14:textId="77777777" w:rsidR="002579AF" w:rsidRPr="002579AF" w:rsidRDefault="002579AF" w:rsidP="002579AF">
      <w:pPr>
        <w:jc w:val="both"/>
      </w:pPr>
    </w:p>
    <w:p w14:paraId="7B43F245" w14:textId="77777777" w:rsidR="00B02568" w:rsidRPr="00CA6BA1" w:rsidRDefault="00B02568" w:rsidP="00B02568">
      <w:pPr>
        <w:jc w:val="center"/>
        <w:rPr>
          <w:b/>
          <w:sz w:val="20"/>
          <w:szCs w:val="20"/>
        </w:rPr>
      </w:pPr>
    </w:p>
    <w:p w14:paraId="78B247EF" w14:textId="77777777" w:rsidR="00B02568" w:rsidRDefault="00B02568" w:rsidP="006E074C">
      <w:pPr>
        <w:jc w:val="both"/>
      </w:pPr>
    </w:p>
    <w:p w14:paraId="6A7E9A3A" w14:textId="711EE524" w:rsidR="00C9139D" w:rsidRPr="0026072E" w:rsidRDefault="00C9139D" w:rsidP="00C9139D">
      <w:r w:rsidRPr="0026072E">
        <w:t>Schroeder,</w:t>
      </w:r>
      <w:r>
        <w:t xml:space="preserve"> </w:t>
      </w:r>
      <w:r w:rsidR="00FB3F56">
        <w:t>1</w:t>
      </w:r>
      <w:r w:rsidR="00D45257">
        <w:t>8</w:t>
      </w:r>
      <w:r w:rsidRPr="0026072E">
        <w:t xml:space="preserve"> de </w:t>
      </w:r>
      <w:r w:rsidR="00FB3F56">
        <w:t>outubro</w:t>
      </w:r>
      <w:r w:rsidRPr="0026072E">
        <w:t xml:space="preserve"> de 20</w:t>
      </w:r>
      <w:r w:rsidR="00662541">
        <w:t>21</w:t>
      </w:r>
      <w:r w:rsidRPr="0026072E">
        <w:t>.</w:t>
      </w:r>
    </w:p>
    <w:p w14:paraId="15EF8D65" w14:textId="77777777" w:rsidR="00A50E01" w:rsidRDefault="00A50E01" w:rsidP="00C9139D">
      <w:pPr>
        <w:rPr>
          <w:b/>
          <w:sz w:val="20"/>
          <w:szCs w:val="20"/>
        </w:rPr>
      </w:pPr>
    </w:p>
    <w:p w14:paraId="22102BDE" w14:textId="62BCD28E" w:rsidR="00DB3583" w:rsidRDefault="00DB3583" w:rsidP="00C9139D">
      <w:pPr>
        <w:rPr>
          <w:b/>
          <w:sz w:val="20"/>
          <w:szCs w:val="20"/>
        </w:rPr>
      </w:pPr>
    </w:p>
    <w:p w14:paraId="00E68A73" w14:textId="77777777" w:rsidR="00F12972" w:rsidRDefault="00F12972" w:rsidP="00C9139D">
      <w:pPr>
        <w:rPr>
          <w:b/>
          <w:sz w:val="20"/>
          <w:szCs w:val="20"/>
        </w:rPr>
      </w:pPr>
    </w:p>
    <w:p w14:paraId="616FA4C2" w14:textId="77777777" w:rsidR="00D20905" w:rsidRDefault="00D20905" w:rsidP="002800E3">
      <w:pPr>
        <w:jc w:val="center"/>
        <w:rPr>
          <w:b/>
          <w:sz w:val="20"/>
          <w:szCs w:val="20"/>
        </w:rPr>
      </w:pPr>
    </w:p>
    <w:p w14:paraId="225625BA" w14:textId="77777777" w:rsidR="004162E6" w:rsidRDefault="004162E6" w:rsidP="004162E6">
      <w:pPr>
        <w:ind w:firstLine="6"/>
        <w:rPr>
          <w:b/>
        </w:rPr>
      </w:pPr>
      <w:r w:rsidRPr="0026072E">
        <w:rPr>
          <w:b/>
        </w:rPr>
        <w:t xml:space="preserve">Ver. </w:t>
      </w:r>
      <w:r>
        <w:rPr>
          <w:b/>
        </w:rPr>
        <w:t>Adriano Dias Furtado                                     Ver. Claudimir Lindner</w:t>
      </w:r>
    </w:p>
    <w:p w14:paraId="5DF20E62" w14:textId="77777777" w:rsidR="004162E6" w:rsidRDefault="004162E6" w:rsidP="004162E6">
      <w:pPr>
        <w:ind w:firstLine="6"/>
        <w:rPr>
          <w:b/>
        </w:rPr>
      </w:pPr>
    </w:p>
    <w:p w14:paraId="2A1EC030" w14:textId="77777777" w:rsidR="004162E6" w:rsidRDefault="004162E6" w:rsidP="004162E6">
      <w:pPr>
        <w:ind w:firstLine="6"/>
        <w:rPr>
          <w:b/>
        </w:rPr>
      </w:pPr>
    </w:p>
    <w:p w14:paraId="78BFAB34" w14:textId="77777777" w:rsidR="004162E6" w:rsidRDefault="004162E6" w:rsidP="004162E6">
      <w:pPr>
        <w:ind w:firstLine="6"/>
        <w:rPr>
          <w:b/>
        </w:rPr>
      </w:pPr>
    </w:p>
    <w:p w14:paraId="6C17EBD0" w14:textId="77777777" w:rsidR="004162E6" w:rsidRDefault="004162E6" w:rsidP="004162E6">
      <w:pPr>
        <w:ind w:firstLine="6"/>
        <w:rPr>
          <w:b/>
        </w:rPr>
      </w:pPr>
      <w:r>
        <w:rPr>
          <w:b/>
        </w:rPr>
        <w:t>Ver. Eroldo Wudke</w:t>
      </w:r>
    </w:p>
    <w:p w14:paraId="7FF41D19" w14:textId="77777777" w:rsidR="00D20905" w:rsidRDefault="00D20905" w:rsidP="007F2B1F">
      <w:pPr>
        <w:rPr>
          <w:b/>
          <w:sz w:val="20"/>
          <w:szCs w:val="20"/>
        </w:rPr>
      </w:pPr>
    </w:p>
    <w:p w14:paraId="530D3421" w14:textId="77777777" w:rsidR="00404716" w:rsidRPr="000C2472" w:rsidRDefault="00404716" w:rsidP="00D20905">
      <w:pPr>
        <w:rPr>
          <w:sz w:val="22"/>
          <w:szCs w:val="22"/>
        </w:rPr>
      </w:pPr>
    </w:p>
    <w:p w14:paraId="3C95AD21" w14:textId="77777777" w:rsidR="00404716" w:rsidRDefault="00404716" w:rsidP="002800E3">
      <w:pPr>
        <w:rPr>
          <w:b/>
          <w:sz w:val="20"/>
          <w:szCs w:val="20"/>
        </w:rPr>
      </w:pPr>
    </w:p>
    <w:sectPr w:rsidR="00404716" w:rsidSect="008005B1">
      <w:pgSz w:w="11906" w:h="16838"/>
      <w:pgMar w:top="272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386"/>
    <w:rsid w:val="0000310A"/>
    <w:rsid w:val="00010572"/>
    <w:rsid w:val="000216B0"/>
    <w:rsid w:val="00025F70"/>
    <w:rsid w:val="0003488C"/>
    <w:rsid w:val="00040E8A"/>
    <w:rsid w:val="0005145E"/>
    <w:rsid w:val="000547FC"/>
    <w:rsid w:val="00060110"/>
    <w:rsid w:val="00074027"/>
    <w:rsid w:val="00074F7E"/>
    <w:rsid w:val="0008707C"/>
    <w:rsid w:val="000A4C4A"/>
    <w:rsid w:val="000B34DC"/>
    <w:rsid w:val="000C6B75"/>
    <w:rsid w:val="000D28E4"/>
    <w:rsid w:val="000F4163"/>
    <w:rsid w:val="0010774F"/>
    <w:rsid w:val="00111393"/>
    <w:rsid w:val="00140ACB"/>
    <w:rsid w:val="00144F72"/>
    <w:rsid w:val="00163871"/>
    <w:rsid w:val="00176DF6"/>
    <w:rsid w:val="00182005"/>
    <w:rsid w:val="00182267"/>
    <w:rsid w:val="00182DFC"/>
    <w:rsid w:val="001864AB"/>
    <w:rsid w:val="00186A89"/>
    <w:rsid w:val="00191D3C"/>
    <w:rsid w:val="00192B42"/>
    <w:rsid w:val="00196A15"/>
    <w:rsid w:val="001D5A18"/>
    <w:rsid w:val="001D6368"/>
    <w:rsid w:val="001D6DC3"/>
    <w:rsid w:val="001D6EA7"/>
    <w:rsid w:val="001E0CA7"/>
    <w:rsid w:val="001F726C"/>
    <w:rsid w:val="002049F7"/>
    <w:rsid w:val="00210BE9"/>
    <w:rsid w:val="00211429"/>
    <w:rsid w:val="002139D3"/>
    <w:rsid w:val="00223A17"/>
    <w:rsid w:val="002240A8"/>
    <w:rsid w:val="00225C3E"/>
    <w:rsid w:val="0023706D"/>
    <w:rsid w:val="002465C9"/>
    <w:rsid w:val="00252B9E"/>
    <w:rsid w:val="002579AF"/>
    <w:rsid w:val="00257DFC"/>
    <w:rsid w:val="0026072E"/>
    <w:rsid w:val="002650EC"/>
    <w:rsid w:val="00266BB1"/>
    <w:rsid w:val="002800E3"/>
    <w:rsid w:val="0028122C"/>
    <w:rsid w:val="00281BAF"/>
    <w:rsid w:val="002A41A0"/>
    <w:rsid w:val="002B0A90"/>
    <w:rsid w:val="002B32EF"/>
    <w:rsid w:val="002C66FD"/>
    <w:rsid w:val="002C6E2E"/>
    <w:rsid w:val="002F65EF"/>
    <w:rsid w:val="002F79DA"/>
    <w:rsid w:val="00304FE9"/>
    <w:rsid w:val="00312690"/>
    <w:rsid w:val="00335B2F"/>
    <w:rsid w:val="0034284F"/>
    <w:rsid w:val="00357461"/>
    <w:rsid w:val="00381C82"/>
    <w:rsid w:val="00390010"/>
    <w:rsid w:val="00396824"/>
    <w:rsid w:val="003A3706"/>
    <w:rsid w:val="003B4C9C"/>
    <w:rsid w:val="003B72B1"/>
    <w:rsid w:val="003C2ECB"/>
    <w:rsid w:val="003C5B6E"/>
    <w:rsid w:val="00404716"/>
    <w:rsid w:val="004162E6"/>
    <w:rsid w:val="00437694"/>
    <w:rsid w:val="00452891"/>
    <w:rsid w:val="00474074"/>
    <w:rsid w:val="00483736"/>
    <w:rsid w:val="00486012"/>
    <w:rsid w:val="004860CF"/>
    <w:rsid w:val="004B57DB"/>
    <w:rsid w:val="004C4451"/>
    <w:rsid w:val="004D43B9"/>
    <w:rsid w:val="005070AD"/>
    <w:rsid w:val="00515178"/>
    <w:rsid w:val="005250EC"/>
    <w:rsid w:val="005300E2"/>
    <w:rsid w:val="00536C57"/>
    <w:rsid w:val="0054629C"/>
    <w:rsid w:val="00547509"/>
    <w:rsid w:val="00556BE0"/>
    <w:rsid w:val="005664F4"/>
    <w:rsid w:val="0057282C"/>
    <w:rsid w:val="0059062B"/>
    <w:rsid w:val="005962E9"/>
    <w:rsid w:val="005A1ED1"/>
    <w:rsid w:val="005B0D57"/>
    <w:rsid w:val="005C5E8B"/>
    <w:rsid w:val="005D22D3"/>
    <w:rsid w:val="005E7A1C"/>
    <w:rsid w:val="00600206"/>
    <w:rsid w:val="0060242A"/>
    <w:rsid w:val="00617E1E"/>
    <w:rsid w:val="00636720"/>
    <w:rsid w:val="0064141E"/>
    <w:rsid w:val="0066186F"/>
    <w:rsid w:val="00662541"/>
    <w:rsid w:val="00672DD0"/>
    <w:rsid w:val="00681CE0"/>
    <w:rsid w:val="00690D45"/>
    <w:rsid w:val="006A50F0"/>
    <w:rsid w:val="006C1DA8"/>
    <w:rsid w:val="006C320C"/>
    <w:rsid w:val="006C752D"/>
    <w:rsid w:val="006C76AA"/>
    <w:rsid w:val="006D06FC"/>
    <w:rsid w:val="006E074C"/>
    <w:rsid w:val="006E25EA"/>
    <w:rsid w:val="006E4386"/>
    <w:rsid w:val="006F7B02"/>
    <w:rsid w:val="007045D0"/>
    <w:rsid w:val="007312E2"/>
    <w:rsid w:val="00737026"/>
    <w:rsid w:val="00747E68"/>
    <w:rsid w:val="00764CEB"/>
    <w:rsid w:val="007722AE"/>
    <w:rsid w:val="00793B7D"/>
    <w:rsid w:val="00794138"/>
    <w:rsid w:val="007A335B"/>
    <w:rsid w:val="007C6A8A"/>
    <w:rsid w:val="007D5367"/>
    <w:rsid w:val="007F0B04"/>
    <w:rsid w:val="007F2B1F"/>
    <w:rsid w:val="008005B1"/>
    <w:rsid w:val="00800944"/>
    <w:rsid w:val="008142DF"/>
    <w:rsid w:val="00817DB0"/>
    <w:rsid w:val="00820758"/>
    <w:rsid w:val="00820B7A"/>
    <w:rsid w:val="00832DE3"/>
    <w:rsid w:val="008424B3"/>
    <w:rsid w:val="008750DD"/>
    <w:rsid w:val="00880FD9"/>
    <w:rsid w:val="008955C1"/>
    <w:rsid w:val="008959AE"/>
    <w:rsid w:val="008A772F"/>
    <w:rsid w:val="008B69E0"/>
    <w:rsid w:val="008C4AF9"/>
    <w:rsid w:val="008F65DF"/>
    <w:rsid w:val="00912AE8"/>
    <w:rsid w:val="00914871"/>
    <w:rsid w:val="00921C36"/>
    <w:rsid w:val="00925691"/>
    <w:rsid w:val="00930868"/>
    <w:rsid w:val="009473D8"/>
    <w:rsid w:val="00957FDF"/>
    <w:rsid w:val="009660E5"/>
    <w:rsid w:val="009719AE"/>
    <w:rsid w:val="00985109"/>
    <w:rsid w:val="009873CF"/>
    <w:rsid w:val="009B4E3D"/>
    <w:rsid w:val="009D656D"/>
    <w:rsid w:val="009F272A"/>
    <w:rsid w:val="00A12DC7"/>
    <w:rsid w:val="00A146B8"/>
    <w:rsid w:val="00A147C3"/>
    <w:rsid w:val="00A26F76"/>
    <w:rsid w:val="00A273B0"/>
    <w:rsid w:val="00A434B6"/>
    <w:rsid w:val="00A43A2A"/>
    <w:rsid w:val="00A45AC5"/>
    <w:rsid w:val="00A504AD"/>
    <w:rsid w:val="00A50E01"/>
    <w:rsid w:val="00A51777"/>
    <w:rsid w:val="00A51856"/>
    <w:rsid w:val="00A72FE4"/>
    <w:rsid w:val="00A8364D"/>
    <w:rsid w:val="00A9302F"/>
    <w:rsid w:val="00A95A80"/>
    <w:rsid w:val="00A97D61"/>
    <w:rsid w:val="00AA1925"/>
    <w:rsid w:val="00AC2B3F"/>
    <w:rsid w:val="00AD2B9D"/>
    <w:rsid w:val="00B02568"/>
    <w:rsid w:val="00B1597C"/>
    <w:rsid w:val="00B178E1"/>
    <w:rsid w:val="00B34DC2"/>
    <w:rsid w:val="00B36E55"/>
    <w:rsid w:val="00B46632"/>
    <w:rsid w:val="00B57F3C"/>
    <w:rsid w:val="00B6785E"/>
    <w:rsid w:val="00B81086"/>
    <w:rsid w:val="00B82682"/>
    <w:rsid w:val="00B91B5F"/>
    <w:rsid w:val="00B929CA"/>
    <w:rsid w:val="00B94BE8"/>
    <w:rsid w:val="00BC03FB"/>
    <w:rsid w:val="00BE3FBF"/>
    <w:rsid w:val="00BF3C9A"/>
    <w:rsid w:val="00C001D7"/>
    <w:rsid w:val="00C10D3E"/>
    <w:rsid w:val="00C47655"/>
    <w:rsid w:val="00C50654"/>
    <w:rsid w:val="00C53BA5"/>
    <w:rsid w:val="00C7001C"/>
    <w:rsid w:val="00C7186D"/>
    <w:rsid w:val="00C83A5E"/>
    <w:rsid w:val="00C9139D"/>
    <w:rsid w:val="00C97F32"/>
    <w:rsid w:val="00CA2ADC"/>
    <w:rsid w:val="00CA6B1A"/>
    <w:rsid w:val="00CA6BA1"/>
    <w:rsid w:val="00CA7C53"/>
    <w:rsid w:val="00CF1717"/>
    <w:rsid w:val="00CF1EDF"/>
    <w:rsid w:val="00D20905"/>
    <w:rsid w:val="00D2526E"/>
    <w:rsid w:val="00D45257"/>
    <w:rsid w:val="00D45943"/>
    <w:rsid w:val="00D575FF"/>
    <w:rsid w:val="00D73B2E"/>
    <w:rsid w:val="00D763B8"/>
    <w:rsid w:val="00D86205"/>
    <w:rsid w:val="00D93757"/>
    <w:rsid w:val="00D96FAC"/>
    <w:rsid w:val="00DA2D30"/>
    <w:rsid w:val="00DB3583"/>
    <w:rsid w:val="00DC4A2A"/>
    <w:rsid w:val="00DD5905"/>
    <w:rsid w:val="00DD7C01"/>
    <w:rsid w:val="00DE7012"/>
    <w:rsid w:val="00DF1F08"/>
    <w:rsid w:val="00DF51F6"/>
    <w:rsid w:val="00E21BCA"/>
    <w:rsid w:val="00E25D58"/>
    <w:rsid w:val="00E306BE"/>
    <w:rsid w:val="00E31BA4"/>
    <w:rsid w:val="00E3516E"/>
    <w:rsid w:val="00E44AEA"/>
    <w:rsid w:val="00E51B1A"/>
    <w:rsid w:val="00E60B91"/>
    <w:rsid w:val="00E642A9"/>
    <w:rsid w:val="00ED3FFC"/>
    <w:rsid w:val="00EE27FD"/>
    <w:rsid w:val="00EE327C"/>
    <w:rsid w:val="00EF3FD3"/>
    <w:rsid w:val="00EF5658"/>
    <w:rsid w:val="00EF791C"/>
    <w:rsid w:val="00EF7FE8"/>
    <w:rsid w:val="00F02880"/>
    <w:rsid w:val="00F045F9"/>
    <w:rsid w:val="00F12972"/>
    <w:rsid w:val="00F66BD2"/>
    <w:rsid w:val="00F66EE5"/>
    <w:rsid w:val="00F85C55"/>
    <w:rsid w:val="00F953C7"/>
    <w:rsid w:val="00FA6D3A"/>
    <w:rsid w:val="00FB3F56"/>
    <w:rsid w:val="00FB6CB5"/>
    <w:rsid w:val="00FB7DBE"/>
    <w:rsid w:val="00FC1124"/>
    <w:rsid w:val="00FD166C"/>
    <w:rsid w:val="00FD736B"/>
    <w:rsid w:val="00FE4BB9"/>
    <w:rsid w:val="00FE676F"/>
    <w:rsid w:val="00F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703A44"/>
  <w15:docId w15:val="{E45E9AEA-1636-4CD5-92D3-ABCBDB55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00E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04716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rsid w:val="00266B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66BB1"/>
    <w:rPr>
      <w:rFonts w:ascii="Segoe UI" w:hAnsi="Segoe UI" w:cs="Segoe UI"/>
      <w:sz w:val="18"/>
      <w:szCs w:val="18"/>
    </w:rPr>
  </w:style>
  <w:style w:type="paragraph" w:customStyle="1" w:styleId="Recuodecorpodetexto21">
    <w:name w:val="Recuo de corpo de texto 21"/>
    <w:basedOn w:val="Normal"/>
    <w:rsid w:val="00A504AD"/>
    <w:pPr>
      <w:widowControl w:val="0"/>
      <w:suppressAutoHyphens/>
      <w:ind w:firstLine="2832"/>
      <w:jc w:val="both"/>
    </w:pPr>
    <w:rPr>
      <w:rFonts w:eastAsia="Arial Unicode MS"/>
      <w:kern w:val="1"/>
    </w:rPr>
  </w:style>
  <w:style w:type="character" w:styleId="Forte">
    <w:name w:val="Strong"/>
    <w:basedOn w:val="Fontepargpadro"/>
    <w:uiPriority w:val="22"/>
    <w:qFormat/>
    <w:rsid w:val="005A1ED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F2B1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8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_SCH_3\Desktop\Lei02059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Lei02059</Template>
  <TotalTime>241</TotalTime>
  <Pages>3</Pages>
  <Words>828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de Vereadores de Schoereder</Company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CAMARA_SCH_3</dc:creator>
  <cp:lastModifiedBy>Camara Schroereder</cp:lastModifiedBy>
  <cp:revision>26</cp:revision>
  <cp:lastPrinted>2021-07-13T16:49:00Z</cp:lastPrinted>
  <dcterms:created xsi:type="dcterms:W3CDTF">2021-10-11T18:20:00Z</dcterms:created>
  <dcterms:modified xsi:type="dcterms:W3CDTF">2021-10-14T14:26:00Z</dcterms:modified>
</cp:coreProperties>
</file>