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38B214" w14:textId="77777777" w:rsidR="00221594" w:rsidRPr="000642D8" w:rsidRDefault="00221594" w:rsidP="000642D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2D8">
        <w:rPr>
          <w:rFonts w:ascii="Times New Roman" w:hAnsi="Times New Roman"/>
          <w:b/>
          <w:sz w:val="20"/>
          <w:szCs w:val="20"/>
        </w:rPr>
        <w:t>EXCELENTÍSSIMO SENHOR PRESIDENTE DA CÂMARA MUNIC</w:t>
      </w:r>
      <w:r w:rsidR="003A4B02" w:rsidRPr="000642D8">
        <w:rPr>
          <w:rFonts w:ascii="Times New Roman" w:hAnsi="Times New Roman"/>
          <w:b/>
          <w:sz w:val="20"/>
          <w:szCs w:val="20"/>
        </w:rPr>
        <w:t>I</w:t>
      </w:r>
      <w:r w:rsidRPr="000642D8">
        <w:rPr>
          <w:rFonts w:ascii="Times New Roman" w:hAnsi="Times New Roman"/>
          <w:b/>
          <w:sz w:val="20"/>
          <w:szCs w:val="20"/>
        </w:rPr>
        <w:t>PAL DE LUIZ ALVES/SC</w:t>
      </w:r>
    </w:p>
    <w:p w14:paraId="7D147C6F" w14:textId="77777777" w:rsidR="00221594" w:rsidRPr="000642D8" w:rsidRDefault="00221594" w:rsidP="000642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649BE1" w14:textId="1C095F22" w:rsidR="00026789" w:rsidRPr="000642D8" w:rsidRDefault="00221594" w:rsidP="000642D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2D8">
        <w:rPr>
          <w:rFonts w:ascii="Times New Roman" w:hAnsi="Times New Roman"/>
          <w:sz w:val="20"/>
          <w:szCs w:val="20"/>
        </w:rPr>
        <w:tab/>
        <w:t xml:space="preserve">A Comissão de Redação de Leis, no uso de suas atribuições legais e </w:t>
      </w:r>
      <w:r w:rsidR="007D5C1D" w:rsidRPr="000642D8">
        <w:rPr>
          <w:rFonts w:ascii="Times New Roman" w:hAnsi="Times New Roman"/>
          <w:sz w:val="20"/>
          <w:szCs w:val="20"/>
        </w:rPr>
        <w:t>nos termos do</w:t>
      </w:r>
      <w:r w:rsidRPr="000642D8">
        <w:rPr>
          <w:rFonts w:ascii="Times New Roman" w:hAnsi="Times New Roman"/>
          <w:sz w:val="20"/>
          <w:szCs w:val="20"/>
        </w:rPr>
        <w:t xml:space="preserve"> art</w:t>
      </w:r>
      <w:r w:rsidR="007D5C1D" w:rsidRPr="000642D8">
        <w:rPr>
          <w:rFonts w:ascii="Times New Roman" w:hAnsi="Times New Roman"/>
          <w:sz w:val="20"/>
          <w:szCs w:val="20"/>
        </w:rPr>
        <w:t>igo</w:t>
      </w:r>
      <w:r w:rsidRPr="000642D8">
        <w:rPr>
          <w:rFonts w:ascii="Times New Roman" w:hAnsi="Times New Roman"/>
          <w:sz w:val="20"/>
          <w:szCs w:val="20"/>
        </w:rPr>
        <w:t xml:space="preserve"> 161 e seguintes do Regimento Interno desta Casa,</w:t>
      </w:r>
      <w:r w:rsidR="00225B37" w:rsidRPr="000642D8">
        <w:rPr>
          <w:rFonts w:ascii="Times New Roman" w:hAnsi="Times New Roman"/>
          <w:sz w:val="20"/>
          <w:szCs w:val="20"/>
        </w:rPr>
        <w:t xml:space="preserve"> </w:t>
      </w:r>
      <w:r w:rsidRPr="000642D8">
        <w:rPr>
          <w:rFonts w:ascii="Times New Roman" w:hAnsi="Times New Roman"/>
          <w:sz w:val="20"/>
          <w:szCs w:val="20"/>
        </w:rPr>
        <w:t xml:space="preserve">apresenta a </w:t>
      </w:r>
      <w:r w:rsidRPr="000642D8">
        <w:rPr>
          <w:rFonts w:ascii="Times New Roman" w:hAnsi="Times New Roman"/>
          <w:b/>
          <w:sz w:val="20"/>
          <w:szCs w:val="20"/>
        </w:rPr>
        <w:t xml:space="preserve">REDAÇÃO FINAL DA LEI RELATIVA AO PROJETO DE LEI Nº </w:t>
      </w:r>
      <w:r w:rsidR="00335509">
        <w:rPr>
          <w:rFonts w:ascii="Times New Roman" w:hAnsi="Times New Roman"/>
          <w:b/>
          <w:sz w:val="20"/>
          <w:szCs w:val="20"/>
        </w:rPr>
        <w:t>48</w:t>
      </w:r>
      <w:r w:rsidRPr="000642D8">
        <w:rPr>
          <w:rFonts w:ascii="Times New Roman" w:hAnsi="Times New Roman"/>
          <w:b/>
          <w:sz w:val="20"/>
          <w:szCs w:val="20"/>
        </w:rPr>
        <w:t>/20</w:t>
      </w:r>
      <w:r w:rsidR="007C7E4E" w:rsidRPr="000642D8">
        <w:rPr>
          <w:rFonts w:ascii="Times New Roman" w:hAnsi="Times New Roman"/>
          <w:b/>
          <w:sz w:val="20"/>
          <w:szCs w:val="20"/>
        </w:rPr>
        <w:t>2</w:t>
      </w:r>
      <w:r w:rsidR="004D4385">
        <w:rPr>
          <w:rFonts w:ascii="Times New Roman" w:hAnsi="Times New Roman"/>
          <w:b/>
          <w:sz w:val="20"/>
          <w:szCs w:val="20"/>
        </w:rPr>
        <w:t>4</w:t>
      </w:r>
      <w:r w:rsidRPr="000642D8">
        <w:rPr>
          <w:rFonts w:ascii="Times New Roman" w:hAnsi="Times New Roman"/>
          <w:b/>
          <w:sz w:val="20"/>
          <w:szCs w:val="20"/>
        </w:rPr>
        <w:t>:</w:t>
      </w:r>
    </w:p>
    <w:p w14:paraId="7BBCE0F3" w14:textId="77777777" w:rsidR="00221594" w:rsidRPr="000642D8" w:rsidRDefault="00221594" w:rsidP="000642D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08BA369C" w14:textId="1355C3C4" w:rsidR="00482763" w:rsidRPr="000642D8" w:rsidRDefault="00221594" w:rsidP="000642D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0642D8">
        <w:rPr>
          <w:rFonts w:ascii="Times New Roman" w:hAnsi="Times New Roman"/>
          <w:b/>
          <w:sz w:val="20"/>
          <w:szCs w:val="20"/>
          <w:u w:val="single"/>
        </w:rPr>
        <w:t>LEI N°</w:t>
      </w:r>
      <w:r w:rsidR="007D5C1D" w:rsidRPr="000642D8">
        <w:rPr>
          <w:rFonts w:ascii="Times New Roman" w:hAnsi="Times New Roman"/>
          <w:b/>
          <w:sz w:val="20"/>
          <w:szCs w:val="20"/>
          <w:u w:val="single"/>
        </w:rPr>
        <w:t xml:space="preserve">                             /202</w:t>
      </w:r>
      <w:r w:rsidR="004D4385">
        <w:rPr>
          <w:rFonts w:ascii="Times New Roman" w:hAnsi="Times New Roman"/>
          <w:b/>
          <w:sz w:val="20"/>
          <w:szCs w:val="20"/>
          <w:u w:val="single"/>
        </w:rPr>
        <w:t>4</w:t>
      </w:r>
      <w:r w:rsidR="007D5C1D" w:rsidRPr="000642D8">
        <w:rPr>
          <w:rFonts w:ascii="Times New Roman" w:hAnsi="Times New Roman"/>
          <w:b/>
          <w:sz w:val="20"/>
          <w:szCs w:val="20"/>
          <w:u w:val="single"/>
        </w:rPr>
        <w:t xml:space="preserve"> </w:t>
      </w:r>
    </w:p>
    <w:p w14:paraId="61B60262" w14:textId="7046667B" w:rsidR="00F95E09" w:rsidRPr="000642D8" w:rsidRDefault="00335509" w:rsidP="00335509">
      <w:pPr>
        <w:tabs>
          <w:tab w:val="left" w:pos="6240"/>
        </w:tabs>
        <w:spacing w:after="0" w:line="240" w:lineRule="auto"/>
        <w:ind w:left="4536"/>
        <w:jc w:val="both"/>
        <w:rPr>
          <w:rFonts w:ascii="Times New Roman" w:hAnsi="Times New Roman"/>
          <w:i/>
          <w:sz w:val="20"/>
          <w:szCs w:val="20"/>
        </w:rPr>
      </w:pPr>
      <w:r w:rsidRPr="00335509">
        <w:rPr>
          <w:rFonts w:ascii="Times New Roman" w:hAnsi="Times New Roman"/>
          <w:i/>
          <w:sz w:val="20"/>
          <w:szCs w:val="20"/>
        </w:rPr>
        <w:t>Dispõe sobre a denominação de via pública municipal – Rua Iraci Maria Winter, na localidade Braço Gavião.</w:t>
      </w:r>
    </w:p>
    <w:p w14:paraId="08D08862" w14:textId="77777777" w:rsidR="00D6213B" w:rsidRPr="000642D8" w:rsidRDefault="00D6213B" w:rsidP="000642D8">
      <w:pPr>
        <w:spacing w:after="0" w:line="240" w:lineRule="auto"/>
        <w:ind w:left="4536"/>
        <w:jc w:val="both"/>
        <w:rPr>
          <w:rFonts w:ascii="Times New Roman" w:hAnsi="Times New Roman"/>
          <w:i/>
          <w:sz w:val="20"/>
          <w:szCs w:val="20"/>
        </w:rPr>
      </w:pPr>
    </w:p>
    <w:p w14:paraId="3E8F1E87" w14:textId="77777777" w:rsidR="00335509" w:rsidRDefault="00482763" w:rsidP="003355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2D8">
        <w:rPr>
          <w:rFonts w:ascii="Times New Roman" w:hAnsi="Times New Roman"/>
          <w:sz w:val="20"/>
          <w:szCs w:val="20"/>
        </w:rPr>
        <w:t>O</w:t>
      </w:r>
      <w:r w:rsidR="00930B86" w:rsidRPr="000642D8">
        <w:rPr>
          <w:rFonts w:ascii="Times New Roman" w:hAnsi="Times New Roman"/>
          <w:b/>
          <w:sz w:val="20"/>
          <w:szCs w:val="20"/>
        </w:rPr>
        <w:t xml:space="preserve"> PREFEITO DO MUNICÍPIO DE LUIZ ALVES</w:t>
      </w:r>
      <w:r w:rsidR="00930B86" w:rsidRPr="000642D8">
        <w:rPr>
          <w:rFonts w:ascii="Times New Roman" w:hAnsi="Times New Roman"/>
          <w:sz w:val="20"/>
          <w:szCs w:val="20"/>
        </w:rPr>
        <w:t>, Estado de Santa Catarina, no uso das atribuições legais, FAZ SABER que a Câmara Municipal de Vereadores aprovou e ele sanciona a seguinte Lei:</w:t>
      </w:r>
    </w:p>
    <w:p w14:paraId="06AA190E" w14:textId="77777777" w:rsidR="00335509" w:rsidRDefault="00335509" w:rsidP="003355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AAA4D85" w14:textId="77777777" w:rsidR="00335509" w:rsidRDefault="00335509" w:rsidP="003355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6D92">
        <w:rPr>
          <w:rFonts w:ascii="Times New Roman" w:hAnsi="Times New Roman"/>
          <w:b/>
          <w:sz w:val="24"/>
          <w:szCs w:val="24"/>
        </w:rPr>
        <w:t xml:space="preserve">Art. </w:t>
      </w:r>
      <w:r w:rsidRPr="00606D92">
        <w:rPr>
          <w:rFonts w:ascii="Times New Roman" w:hAnsi="Times New Roman"/>
          <w:b/>
          <w:bCs/>
          <w:sz w:val="24"/>
          <w:szCs w:val="24"/>
        </w:rPr>
        <w:t>1</w:t>
      </w:r>
      <w:r w:rsidRPr="00606D92">
        <w:rPr>
          <w:rFonts w:ascii="Times New Roman" w:hAnsi="Times New Roman"/>
          <w:b/>
          <w:bCs/>
          <w:sz w:val="24"/>
          <w:szCs w:val="24"/>
          <w:vertAlign w:val="superscript"/>
        </w:rPr>
        <w:t>o</w:t>
      </w:r>
      <w:r w:rsidRPr="00606D92">
        <w:rPr>
          <w:rFonts w:ascii="Times New Roman" w:hAnsi="Times New Roman"/>
          <w:sz w:val="24"/>
          <w:szCs w:val="24"/>
        </w:rPr>
        <w:t xml:space="preserve"> Fica denominada de “Iraci Maria Winter</w:t>
      </w:r>
      <w:r w:rsidRPr="00606D92">
        <w:rPr>
          <w:rFonts w:ascii="Times New Roman" w:hAnsi="Times New Roman"/>
          <w:iCs/>
          <w:sz w:val="24"/>
          <w:szCs w:val="24"/>
        </w:rPr>
        <w:t>”</w:t>
      </w:r>
      <w:r w:rsidRPr="00606D92">
        <w:rPr>
          <w:rFonts w:ascii="Times New Roman" w:hAnsi="Times New Roman"/>
          <w:sz w:val="24"/>
          <w:szCs w:val="24"/>
        </w:rPr>
        <w:t xml:space="preserve"> a via pública situada na localidade de Braço Gavião, com início na Rua </w:t>
      </w:r>
      <w:proofErr w:type="spellStart"/>
      <w:r w:rsidRPr="00606D92">
        <w:rPr>
          <w:rFonts w:ascii="Times New Roman" w:hAnsi="Times New Roman"/>
          <w:sz w:val="24"/>
          <w:szCs w:val="24"/>
        </w:rPr>
        <w:t>Leontina</w:t>
      </w:r>
      <w:proofErr w:type="spellEnd"/>
      <w:r w:rsidRPr="00606D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6D92">
        <w:rPr>
          <w:rFonts w:ascii="Times New Roman" w:hAnsi="Times New Roman"/>
          <w:sz w:val="24"/>
          <w:szCs w:val="24"/>
        </w:rPr>
        <w:t>Schöepping</w:t>
      </w:r>
      <w:proofErr w:type="spellEnd"/>
      <w:r w:rsidRPr="00606D92">
        <w:rPr>
          <w:rFonts w:ascii="Times New Roman" w:hAnsi="Times New Roman"/>
          <w:sz w:val="24"/>
          <w:szCs w:val="24"/>
        </w:rPr>
        <w:t>, latitude 26°39'2.17"S e longitude 48°49'23.22</w:t>
      </w:r>
      <w:proofErr w:type="gramStart"/>
      <w:r w:rsidRPr="00606D92">
        <w:rPr>
          <w:rFonts w:ascii="Times New Roman" w:hAnsi="Times New Roman"/>
          <w:sz w:val="24"/>
          <w:szCs w:val="24"/>
        </w:rPr>
        <w:t>"O</w:t>
      </w:r>
      <w:proofErr w:type="gramEnd"/>
      <w:r w:rsidRPr="00606D92">
        <w:rPr>
          <w:rFonts w:ascii="Times New Roman" w:hAnsi="Times New Roman"/>
          <w:sz w:val="24"/>
          <w:szCs w:val="24"/>
        </w:rPr>
        <w:t xml:space="preserve"> e término na latitude 26°38'51.12"S e longitude 48°49'57.02"O, com extensão de 721 (setecentos e vinte e um) metros e com características de via local.</w:t>
      </w:r>
    </w:p>
    <w:p w14:paraId="6C612512" w14:textId="77777777" w:rsidR="00335509" w:rsidRDefault="00335509" w:rsidP="003355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4E6DED" w14:textId="126CA0CA" w:rsidR="00335509" w:rsidRPr="00335509" w:rsidRDefault="00335509" w:rsidP="003355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E188F">
        <w:rPr>
          <w:rFonts w:ascii="Times New Roman" w:hAnsi="Times New Roman"/>
          <w:b/>
          <w:sz w:val="24"/>
          <w:szCs w:val="24"/>
        </w:rPr>
        <w:t xml:space="preserve">Art. 2º </w:t>
      </w:r>
      <w:r w:rsidRPr="00FE188F">
        <w:rPr>
          <w:rFonts w:ascii="Times New Roman" w:hAnsi="Times New Roman"/>
          <w:sz w:val="24"/>
          <w:szCs w:val="24"/>
        </w:rPr>
        <w:t>Esta Lei entra em vigor na data de sua publicação.</w:t>
      </w:r>
    </w:p>
    <w:p w14:paraId="71BDA644" w14:textId="77777777" w:rsidR="00F95E09" w:rsidRPr="000642D8" w:rsidRDefault="00F95E09" w:rsidP="000642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D422BC2" w14:textId="10E970B0" w:rsidR="007C7E4E" w:rsidRPr="000642D8" w:rsidRDefault="007C7E4E" w:rsidP="000642D8">
      <w:pPr>
        <w:pStyle w:val="Ttulo3"/>
        <w:keepNext w:val="0"/>
        <w:widowControl w:val="0"/>
        <w:spacing w:before="0" w:after="0"/>
        <w:ind w:firstLine="0"/>
        <w:rPr>
          <w:rFonts w:ascii="Times New Roman" w:hAnsi="Times New Roman"/>
          <w:b w:val="0"/>
          <w:sz w:val="20"/>
          <w:szCs w:val="20"/>
        </w:rPr>
      </w:pPr>
      <w:r w:rsidRPr="000642D8">
        <w:rPr>
          <w:rFonts w:ascii="Times New Roman" w:hAnsi="Times New Roman"/>
          <w:b w:val="0"/>
          <w:sz w:val="20"/>
          <w:szCs w:val="20"/>
        </w:rPr>
        <w:t>PREFEITU</w:t>
      </w:r>
      <w:r w:rsidR="00D8109C" w:rsidRPr="000642D8">
        <w:rPr>
          <w:rFonts w:ascii="Times New Roman" w:hAnsi="Times New Roman"/>
          <w:b w:val="0"/>
          <w:sz w:val="20"/>
          <w:szCs w:val="20"/>
        </w:rPr>
        <w:t>RA MUNICIPAL DE LUIZ ALVES/SC, e</w:t>
      </w:r>
      <w:r w:rsidRPr="000642D8">
        <w:rPr>
          <w:rFonts w:ascii="Times New Roman" w:hAnsi="Times New Roman"/>
          <w:b w:val="0"/>
          <w:sz w:val="20"/>
          <w:szCs w:val="20"/>
        </w:rPr>
        <w:t>m</w:t>
      </w:r>
      <w:r w:rsidR="00D8109C" w:rsidRPr="000642D8">
        <w:rPr>
          <w:rFonts w:ascii="Times New Roman" w:hAnsi="Times New Roman"/>
          <w:b w:val="0"/>
          <w:sz w:val="20"/>
          <w:szCs w:val="20"/>
        </w:rPr>
        <w:t xml:space="preserve"> ___/___/202</w:t>
      </w:r>
      <w:r w:rsidR="00817772">
        <w:rPr>
          <w:rFonts w:ascii="Times New Roman" w:hAnsi="Times New Roman"/>
          <w:b w:val="0"/>
          <w:sz w:val="20"/>
          <w:szCs w:val="20"/>
        </w:rPr>
        <w:t>4</w:t>
      </w:r>
      <w:r w:rsidR="00D8109C" w:rsidRPr="000642D8">
        <w:rPr>
          <w:rFonts w:ascii="Times New Roman" w:hAnsi="Times New Roman"/>
          <w:b w:val="0"/>
          <w:sz w:val="20"/>
          <w:szCs w:val="20"/>
        </w:rPr>
        <w:t>.</w:t>
      </w:r>
    </w:p>
    <w:p w14:paraId="7D3312A7" w14:textId="77777777" w:rsidR="00465547" w:rsidRPr="000642D8" w:rsidRDefault="00465547" w:rsidP="000642D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59BDF7B8" w14:textId="77777777" w:rsidR="007C7E4E" w:rsidRPr="000642D8" w:rsidRDefault="007C7E4E" w:rsidP="000642D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2D8">
        <w:rPr>
          <w:rFonts w:ascii="Times New Roman" w:hAnsi="Times New Roman"/>
          <w:b/>
          <w:sz w:val="20"/>
          <w:szCs w:val="20"/>
        </w:rPr>
        <w:t>MARCOS PEDRO VEBER</w:t>
      </w:r>
    </w:p>
    <w:p w14:paraId="775A7680" w14:textId="34AE6CB5" w:rsidR="007C7E4E" w:rsidRPr="000642D8" w:rsidRDefault="007C7E4E" w:rsidP="000642D8">
      <w:pPr>
        <w:pStyle w:val="Ttulo2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0"/>
          <w:szCs w:val="20"/>
        </w:rPr>
      </w:pPr>
      <w:r w:rsidRPr="000642D8">
        <w:rPr>
          <w:rFonts w:ascii="Times New Roman" w:hAnsi="Times New Roman" w:cs="Times New Roman"/>
          <w:b w:val="0"/>
          <w:i w:val="0"/>
          <w:sz w:val="20"/>
          <w:szCs w:val="20"/>
        </w:rPr>
        <w:t>Prefeito Municipal</w:t>
      </w:r>
    </w:p>
    <w:p w14:paraId="01949518" w14:textId="77777777" w:rsidR="00D6213B" w:rsidRPr="000642D8" w:rsidRDefault="00D6213B" w:rsidP="000642D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50724EB3" w14:textId="2E935C04" w:rsidR="00221594" w:rsidRPr="000642D8" w:rsidRDefault="00BD146E" w:rsidP="000642D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0642D8">
        <w:rPr>
          <w:rFonts w:ascii="Times New Roman" w:hAnsi="Times New Roman"/>
          <w:sz w:val="20"/>
          <w:szCs w:val="20"/>
        </w:rPr>
        <w:t xml:space="preserve">   </w:t>
      </w:r>
      <w:r w:rsidR="00221594" w:rsidRPr="000642D8">
        <w:rPr>
          <w:rFonts w:ascii="Times New Roman" w:hAnsi="Times New Roman"/>
          <w:sz w:val="20"/>
          <w:szCs w:val="20"/>
        </w:rPr>
        <w:t>Esta é a Redação final da Lei relativa ao Projeto de Lei n</w:t>
      </w:r>
      <w:r w:rsidR="00930B86" w:rsidRPr="000642D8">
        <w:rPr>
          <w:rFonts w:ascii="Times New Roman" w:hAnsi="Times New Roman"/>
          <w:sz w:val="20"/>
          <w:szCs w:val="20"/>
        </w:rPr>
        <w:t>.</w:t>
      </w:r>
      <w:r w:rsidR="00221594" w:rsidRPr="000642D8">
        <w:rPr>
          <w:rFonts w:ascii="Times New Roman" w:hAnsi="Times New Roman"/>
          <w:sz w:val="20"/>
          <w:szCs w:val="20"/>
        </w:rPr>
        <w:t xml:space="preserve">º </w:t>
      </w:r>
      <w:r w:rsidR="00335509">
        <w:rPr>
          <w:rFonts w:ascii="Times New Roman" w:hAnsi="Times New Roman"/>
          <w:sz w:val="20"/>
          <w:szCs w:val="20"/>
        </w:rPr>
        <w:t>48</w:t>
      </w:r>
      <w:r w:rsidR="002F3C65" w:rsidRPr="000642D8">
        <w:rPr>
          <w:rFonts w:ascii="Times New Roman" w:hAnsi="Times New Roman"/>
          <w:sz w:val="20"/>
          <w:szCs w:val="20"/>
        </w:rPr>
        <w:t>/2</w:t>
      </w:r>
      <w:r w:rsidR="00221594" w:rsidRPr="000642D8">
        <w:rPr>
          <w:rFonts w:ascii="Times New Roman" w:hAnsi="Times New Roman"/>
          <w:sz w:val="20"/>
          <w:szCs w:val="20"/>
        </w:rPr>
        <w:t>0</w:t>
      </w:r>
      <w:r w:rsidR="007C7E4E" w:rsidRPr="000642D8">
        <w:rPr>
          <w:rFonts w:ascii="Times New Roman" w:hAnsi="Times New Roman"/>
          <w:sz w:val="20"/>
          <w:szCs w:val="20"/>
        </w:rPr>
        <w:t>2</w:t>
      </w:r>
      <w:r w:rsidR="004D4385">
        <w:rPr>
          <w:rFonts w:ascii="Times New Roman" w:hAnsi="Times New Roman"/>
          <w:sz w:val="20"/>
          <w:szCs w:val="20"/>
        </w:rPr>
        <w:t>4</w:t>
      </w:r>
      <w:r w:rsidR="00221594" w:rsidRPr="000642D8">
        <w:rPr>
          <w:rFonts w:ascii="Times New Roman" w:hAnsi="Times New Roman"/>
          <w:sz w:val="20"/>
          <w:szCs w:val="20"/>
        </w:rPr>
        <w:t xml:space="preserve"> que submetemos a apreciação de nossos nobres pares pedindo sua aprovação.</w:t>
      </w:r>
    </w:p>
    <w:p w14:paraId="3C257F75" w14:textId="77777777" w:rsidR="00466C8F" w:rsidRPr="000642D8" w:rsidRDefault="00466C8F" w:rsidP="000642D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04375EB" w14:textId="58059ECE" w:rsidR="00D8109C" w:rsidRPr="000642D8" w:rsidRDefault="00221594" w:rsidP="000642D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642D8">
        <w:rPr>
          <w:rFonts w:ascii="Times New Roman" w:hAnsi="Times New Roman"/>
          <w:sz w:val="20"/>
          <w:szCs w:val="20"/>
        </w:rPr>
        <w:tab/>
        <w:t>Comissão de Redação de Leis</w:t>
      </w:r>
      <w:r w:rsidR="00930B86" w:rsidRPr="000642D8">
        <w:rPr>
          <w:rFonts w:ascii="Times New Roman" w:hAnsi="Times New Roman"/>
          <w:sz w:val="20"/>
          <w:szCs w:val="20"/>
        </w:rPr>
        <w:t>,</w:t>
      </w:r>
      <w:r w:rsidR="00225B37" w:rsidRPr="000642D8">
        <w:rPr>
          <w:rFonts w:ascii="Times New Roman" w:hAnsi="Times New Roman"/>
          <w:sz w:val="20"/>
          <w:szCs w:val="20"/>
        </w:rPr>
        <w:t xml:space="preserve"> </w:t>
      </w:r>
      <w:r w:rsidRPr="000642D8">
        <w:rPr>
          <w:rFonts w:ascii="Times New Roman" w:hAnsi="Times New Roman"/>
          <w:sz w:val="20"/>
          <w:szCs w:val="20"/>
        </w:rPr>
        <w:t xml:space="preserve">em </w:t>
      </w:r>
      <w:r w:rsidR="00335509">
        <w:rPr>
          <w:rFonts w:ascii="Times New Roman" w:hAnsi="Times New Roman"/>
          <w:sz w:val="20"/>
          <w:szCs w:val="20"/>
        </w:rPr>
        <w:t>19</w:t>
      </w:r>
      <w:r w:rsidR="009171C3">
        <w:rPr>
          <w:rFonts w:ascii="Times New Roman" w:hAnsi="Times New Roman"/>
          <w:sz w:val="20"/>
          <w:szCs w:val="20"/>
        </w:rPr>
        <w:t xml:space="preserve"> de </w:t>
      </w:r>
      <w:r w:rsidR="00335509">
        <w:rPr>
          <w:rFonts w:ascii="Times New Roman" w:hAnsi="Times New Roman"/>
          <w:sz w:val="20"/>
          <w:szCs w:val="20"/>
        </w:rPr>
        <w:t>novembro</w:t>
      </w:r>
      <w:r w:rsidR="009171C3">
        <w:rPr>
          <w:rFonts w:ascii="Times New Roman" w:hAnsi="Times New Roman"/>
          <w:sz w:val="20"/>
          <w:szCs w:val="20"/>
        </w:rPr>
        <w:t xml:space="preserve"> de 202</w:t>
      </w:r>
      <w:r w:rsidR="004D4385">
        <w:rPr>
          <w:rFonts w:ascii="Times New Roman" w:hAnsi="Times New Roman"/>
          <w:sz w:val="20"/>
          <w:szCs w:val="20"/>
        </w:rPr>
        <w:t>4</w:t>
      </w:r>
      <w:r w:rsidR="00B66A9E" w:rsidRPr="000642D8">
        <w:rPr>
          <w:rFonts w:ascii="Times New Roman" w:hAnsi="Times New Roman"/>
          <w:sz w:val="20"/>
          <w:szCs w:val="20"/>
        </w:rPr>
        <w:t>.</w:t>
      </w:r>
    </w:p>
    <w:p w14:paraId="5463E47C" w14:textId="77777777" w:rsidR="00B06BEA" w:rsidRPr="000642D8" w:rsidRDefault="00B06BEA" w:rsidP="000642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EEFE83B" w14:textId="77777777" w:rsidR="00482763" w:rsidRPr="000642D8" w:rsidRDefault="00482763" w:rsidP="000642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2D092F" w14:textId="77777777" w:rsidR="00930B86" w:rsidRPr="000642D8" w:rsidRDefault="00930B86" w:rsidP="000642D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930B86" w:rsidRPr="000642D8" w:rsidSect="00EE3744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</w:p>
    <w:p w14:paraId="71C6025E" w14:textId="5835912A" w:rsidR="00930B86" w:rsidRPr="000642D8" w:rsidRDefault="00BC067B" w:rsidP="000642D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2D8">
        <w:rPr>
          <w:rFonts w:ascii="Times New Roman" w:hAnsi="Times New Roman"/>
          <w:b/>
          <w:sz w:val="20"/>
          <w:szCs w:val="20"/>
        </w:rPr>
        <w:lastRenderedPageBreak/>
        <w:t>SUSANA MÜLLER CAMPIGOTTO</w:t>
      </w:r>
    </w:p>
    <w:p w14:paraId="0746EBA0" w14:textId="6E64CB38" w:rsidR="00930B86" w:rsidRPr="000642D8" w:rsidRDefault="00930B86" w:rsidP="000642D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2D8">
        <w:rPr>
          <w:rFonts w:ascii="Times New Roman" w:hAnsi="Times New Roman"/>
          <w:sz w:val="20"/>
          <w:szCs w:val="20"/>
        </w:rPr>
        <w:t>Presidente</w:t>
      </w:r>
    </w:p>
    <w:p w14:paraId="0AC5E994" w14:textId="45239259" w:rsidR="00930B86" w:rsidRPr="000642D8" w:rsidRDefault="004D4385" w:rsidP="000642D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JORGE SOARES DA SILVA WINTER</w:t>
      </w:r>
    </w:p>
    <w:p w14:paraId="742122C7" w14:textId="33FF3196" w:rsidR="00930B86" w:rsidRPr="000642D8" w:rsidRDefault="003A4B02" w:rsidP="000642D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930B86" w:rsidRPr="000642D8" w:rsidSect="00930B86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  <w:r w:rsidRPr="000642D8">
        <w:rPr>
          <w:rFonts w:ascii="Times New Roman" w:hAnsi="Times New Roman"/>
          <w:sz w:val="20"/>
          <w:szCs w:val="20"/>
        </w:rPr>
        <w:t>Relator</w:t>
      </w:r>
    </w:p>
    <w:p w14:paraId="30172A65" w14:textId="645641F1" w:rsidR="00930B86" w:rsidRPr="000642D8" w:rsidRDefault="00930B86" w:rsidP="000642D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0F8805" w14:textId="77777777" w:rsidR="00D8109C" w:rsidRPr="000642D8" w:rsidRDefault="00D8109C" w:rsidP="000642D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F031AAC" w14:textId="2619351C" w:rsidR="00930B86" w:rsidRPr="000642D8" w:rsidRDefault="00930B86" w:rsidP="000642D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2D8">
        <w:rPr>
          <w:rFonts w:ascii="Times New Roman" w:hAnsi="Times New Roman"/>
          <w:b/>
          <w:sz w:val="20"/>
          <w:szCs w:val="20"/>
        </w:rPr>
        <w:t>FELIPE BRÁS LUCIANI</w:t>
      </w:r>
    </w:p>
    <w:p w14:paraId="04EAB5FB" w14:textId="28436051" w:rsidR="003A4B02" w:rsidRPr="000642D8" w:rsidRDefault="003A4B02" w:rsidP="000642D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2D8">
        <w:rPr>
          <w:rFonts w:ascii="Times New Roman" w:hAnsi="Times New Roman"/>
          <w:sz w:val="20"/>
          <w:szCs w:val="20"/>
        </w:rPr>
        <w:t>Membro</w:t>
      </w:r>
    </w:p>
    <w:sectPr w:rsidR="003A4B02" w:rsidRPr="000642D8" w:rsidSect="00930B86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BA1585" w14:textId="77777777" w:rsidR="00F92758" w:rsidRDefault="00F92758" w:rsidP="0074053B">
      <w:pPr>
        <w:spacing w:after="0" w:line="240" w:lineRule="auto"/>
      </w:pPr>
      <w:r>
        <w:separator/>
      </w:r>
    </w:p>
  </w:endnote>
  <w:endnote w:type="continuationSeparator" w:id="0">
    <w:p w14:paraId="7B22C773" w14:textId="77777777" w:rsidR="00F92758" w:rsidRDefault="00F92758" w:rsidP="00740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75F217" w14:textId="77777777" w:rsidR="0074053B" w:rsidRPr="00D42511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8"/>
    </w:r>
    <w:r>
      <w:rPr>
        <w:rFonts w:ascii="Book Antiqua" w:hAnsi="Book Antiqua" w:cs="Times New Roman"/>
        <w:sz w:val="20"/>
        <w:szCs w:val="20"/>
      </w:rPr>
      <w:t xml:space="preserve"> (</w:t>
    </w:r>
    <w:r w:rsidRPr="00D42511">
      <w:rPr>
        <w:rFonts w:ascii="Book Antiqua" w:hAnsi="Book Antiqua" w:cs="Times New Roman"/>
        <w:sz w:val="20"/>
        <w:szCs w:val="20"/>
      </w:rPr>
      <w:t xml:space="preserve">47) </w:t>
    </w:r>
    <w:r>
      <w:rPr>
        <w:rFonts w:ascii="Book Antiqua" w:hAnsi="Book Antiqua" w:cs="Times New Roman"/>
        <w:sz w:val="20"/>
        <w:szCs w:val="20"/>
      </w:rPr>
      <w:t>3377 1336</w:t>
    </w:r>
  </w:p>
  <w:p w14:paraId="13D52A6F" w14:textId="77777777" w:rsidR="0074053B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A"/>
    </w:r>
    <w:r>
      <w:rPr>
        <w:rFonts w:ascii="Book Antiqua" w:hAnsi="Book Antiqua" w:cs="Times New Roman"/>
        <w:sz w:val="20"/>
        <w:szCs w:val="20"/>
      </w:rPr>
      <w:t xml:space="preserve"> camaramunicipal@luizalves.sc.leg.br</w:t>
    </w:r>
  </w:p>
  <w:p w14:paraId="195E134D" w14:textId="3A8CE61C" w:rsidR="0074053B" w:rsidRDefault="0074053B" w:rsidP="00930B86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D"/>
    </w:r>
    <w:r>
      <w:rPr>
        <w:rFonts w:ascii="Book Antiqua" w:hAnsi="Book Antiqua" w:cs="Times New Roman"/>
        <w:sz w:val="20"/>
        <w:szCs w:val="20"/>
      </w:rPr>
      <w:t xml:space="preserve"> </w:t>
    </w:r>
    <w:r w:rsidR="00304B54">
      <w:rPr>
        <w:rFonts w:ascii="Book Antiqua" w:hAnsi="Book Antiqua" w:cs="Times New Roman"/>
        <w:sz w:val="20"/>
        <w:szCs w:val="20"/>
      </w:rPr>
      <w:t>Rodovia SC-414</w:t>
    </w:r>
    <w:r>
      <w:rPr>
        <w:rFonts w:ascii="Book Antiqua" w:hAnsi="Book Antiqua" w:cs="Times New Roman"/>
        <w:sz w:val="20"/>
        <w:szCs w:val="20"/>
      </w:rPr>
      <w:t xml:space="preserve">, nº </w:t>
    </w:r>
    <w:r w:rsidR="00304B54">
      <w:rPr>
        <w:rFonts w:ascii="Book Antiqua" w:hAnsi="Book Antiqua" w:cs="Times New Roman"/>
        <w:sz w:val="20"/>
        <w:szCs w:val="20"/>
      </w:rPr>
      <w:t>3.520,</w:t>
    </w:r>
    <w:r>
      <w:rPr>
        <w:rFonts w:ascii="Book Antiqua" w:hAnsi="Book Antiqua" w:cs="Times New Roman"/>
        <w:sz w:val="20"/>
        <w:szCs w:val="20"/>
      </w:rPr>
      <w:t xml:space="preserve"> Centro, Luiz Alves/SC – CEP 89.128-000</w:t>
    </w:r>
    <w:r w:rsidR="005A6AE5">
      <w:rPr>
        <w:rFonts w:ascii="Book Antiqua" w:hAnsi="Book Antiqua" w:cs="Times New Roman"/>
        <w:sz w:val="20"/>
        <w:szCs w:val="20"/>
      </w:rPr>
      <w:t>.</w:t>
    </w:r>
  </w:p>
  <w:p w14:paraId="2DEF8955" w14:textId="5C603C83" w:rsidR="00D8109C" w:rsidRPr="00D8109C" w:rsidRDefault="00D8109C" w:rsidP="00D8109C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38"/>
    </w:r>
    <w:r>
      <w:rPr>
        <w:rFonts w:ascii="Book Antiqua" w:hAnsi="Book Antiqua"/>
        <w:sz w:val="20"/>
        <w:szCs w:val="20"/>
      </w:rPr>
      <w:t xml:space="preserve"> </w:t>
    </w:r>
    <w:proofErr w:type="gramStart"/>
    <w:r>
      <w:rPr>
        <w:rFonts w:ascii="Book Antiqua" w:hAnsi="Book Antiqua"/>
        <w:sz w:val="20"/>
        <w:szCs w:val="20"/>
      </w:rPr>
      <w:t>https</w:t>
    </w:r>
    <w:proofErr w:type="gramEnd"/>
    <w:r>
      <w:rPr>
        <w:rFonts w:ascii="Book Antiqua" w:hAnsi="Book Antiqua"/>
        <w:sz w:val="20"/>
        <w:szCs w:val="20"/>
      </w:rPr>
      <w:t>://www.luizalves.sc.leg.br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5996FF" w14:textId="77777777" w:rsidR="00F92758" w:rsidRDefault="00F92758" w:rsidP="0074053B">
      <w:pPr>
        <w:spacing w:after="0" w:line="240" w:lineRule="auto"/>
      </w:pPr>
      <w:r>
        <w:separator/>
      </w:r>
    </w:p>
  </w:footnote>
  <w:footnote w:type="continuationSeparator" w:id="0">
    <w:p w14:paraId="01C8420C" w14:textId="77777777" w:rsidR="00F92758" w:rsidRDefault="00F92758" w:rsidP="00740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A3A3DC" w14:textId="77777777" w:rsidR="0074053B" w:rsidRDefault="00F92758" w:rsidP="0074053B">
    <w:sdt>
      <w:sdtPr>
        <w:id w:val="1957359534"/>
        <w:docPartObj>
          <w:docPartGallery w:val="Page Numbers (Margins)"/>
          <w:docPartUnique/>
        </w:docPartObj>
      </w:sdtPr>
      <w:sdtEndPr/>
      <w:sdtContent>
        <w:r w:rsidR="007C7E4E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65408" behindDoc="0" locked="0" layoutInCell="0" allowOverlap="1" wp14:anchorId="6ED0D0FB" wp14:editId="5BEE1AE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9430" cy="2183130"/>
                  <wp:effectExtent l="0" t="0" r="4445" b="0"/>
                  <wp:wrapNone/>
                  <wp:docPr id="5" name="Rectangl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943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DB9B86" w14:textId="77777777" w:rsidR="00EE3744" w:rsidRDefault="00EE3744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Página</w:t>
                              </w:r>
                              <w:r w:rsidR="005E269E">
                                <w:fldChar w:fldCharType="begin"/>
                              </w:r>
                              <w:r w:rsidR="005E269E">
                                <w:instrText xml:space="preserve"> PAGE    \* MERGEFORMAT </w:instrText>
                              </w:r>
                              <w:r w:rsidR="005E269E">
                                <w:fldChar w:fldCharType="separate"/>
                              </w:r>
                              <w:r w:rsidR="00335509" w:rsidRPr="00335509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5E269E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2" o:spid="_x0000_s1026" style="position:absolute;margin-left:0;margin-top:0;width:40.9pt;height:171.9pt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" o:allowincell="f" filled="f" stroked="f">
                  <v:textbox style="layout-flow:vertical;mso-layout-flow-alt:bottom-to-top;mso-fit-shape-to-text:t">
                    <w:txbxContent>
                      <w:p w14:paraId="04DB9B86" w14:textId="77777777" w:rsidR="00EE3744" w:rsidRDefault="00EE3744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Página</w:t>
                        </w:r>
                        <w:r w:rsidR="005E269E">
                          <w:fldChar w:fldCharType="begin"/>
                        </w:r>
                        <w:r w:rsidR="005E269E">
                          <w:instrText xml:space="preserve"> PAGE    \* MERGEFORMAT </w:instrText>
                        </w:r>
                        <w:r w:rsidR="005E269E">
                          <w:fldChar w:fldCharType="separate"/>
                        </w:r>
                        <w:r w:rsidR="00335509" w:rsidRPr="00335509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t>1</w:t>
                        </w:r>
                        <w:r w:rsidR="005E269E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C7E4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8A0094" wp14:editId="41451B9C">
              <wp:simplePos x="0" y="0"/>
              <wp:positionH relativeFrom="column">
                <wp:posOffset>486410</wp:posOffset>
              </wp:positionH>
              <wp:positionV relativeFrom="paragraph">
                <wp:posOffset>223520</wp:posOffset>
              </wp:positionV>
              <wp:extent cx="4631690" cy="836295"/>
              <wp:effectExtent l="635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1690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CBFC96" w14:textId="77777777"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36"/>
                              <w:szCs w:val="36"/>
                            </w:rPr>
                          </w:pPr>
                          <w:r w:rsidRPr="0074053B">
                            <w:rPr>
                              <w:rFonts w:ascii="Times New Roman" w:hAnsi="Times New Roman"/>
                              <w:b/>
                              <w:color w:val="FF0000"/>
                              <w:sz w:val="36"/>
                              <w:szCs w:val="36"/>
                            </w:rPr>
                            <w:t>CÂMARA MUNICIPAL DE LUIZ ALVES</w:t>
                          </w:r>
                        </w:p>
                        <w:p w14:paraId="0BA60101" w14:textId="77777777"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  <w:r w:rsidRPr="0074053B"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8.3pt;margin-top:17.6pt;width:364.7pt;height:6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D0JtwIAAMA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" filled="f" stroked="f">
              <v:textbox>
                <w:txbxContent>
                  <w:p w14:paraId="6BCBFC96" w14:textId="77777777"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/>
                        <w:b/>
                        <w:color w:val="FF0000"/>
                        <w:sz w:val="36"/>
                        <w:szCs w:val="36"/>
                      </w:rPr>
                    </w:pPr>
                    <w:r w:rsidRPr="0074053B">
                      <w:rPr>
                        <w:rFonts w:ascii="Times New Roman" w:hAnsi="Times New Roman"/>
                        <w:b/>
                        <w:color w:val="FF0000"/>
                        <w:sz w:val="36"/>
                        <w:szCs w:val="36"/>
                      </w:rPr>
                      <w:t>CÂMARA MUNICIPAL DE LUIZ ALVES</w:t>
                    </w:r>
                  </w:p>
                  <w:p w14:paraId="0BA60101" w14:textId="77777777"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74053B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</v:shape>
          </w:pict>
        </mc:Fallback>
      </mc:AlternateContent>
    </w:r>
    <w:r w:rsidR="007C7E4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411474" wp14:editId="42BA6561">
              <wp:simplePos x="0" y="0"/>
              <wp:positionH relativeFrom="column">
                <wp:posOffset>-623570</wp:posOffset>
              </wp:positionH>
              <wp:positionV relativeFrom="paragraph">
                <wp:posOffset>-139700</wp:posOffset>
              </wp:positionV>
              <wp:extent cx="1174115" cy="1384935"/>
              <wp:effectExtent l="0" t="3175" r="1905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0AA8D0" w14:textId="77777777" w:rsidR="0074053B" w:rsidRDefault="0074053B" w:rsidP="0074053B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254EC0BF" wp14:editId="59452478">
                                <wp:extent cx="905982" cy="1260310"/>
                                <wp:effectExtent l="19050" t="0" r="8418" b="0"/>
                                <wp:docPr id="7" name="Imagem 5" descr="Brasão do Poder Legislativ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Brasão do Poder Legislativo.jp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709" cy="126132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49.1pt;margin-top:-11pt;width:92.45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" stroked="f">
              <v:textbox>
                <w:txbxContent>
                  <w:p w14:paraId="4A0AA8D0" w14:textId="77777777" w:rsidR="0074053B" w:rsidRDefault="0074053B" w:rsidP="0074053B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254EC0BF" wp14:editId="59452478">
                          <wp:extent cx="905982" cy="1260310"/>
                          <wp:effectExtent l="19050" t="0" r="8418" b="0"/>
                          <wp:docPr id="7" name="Imagem 5" descr="Brasão do Poder Legislativ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rasão do Poder Legislativo.jp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709" cy="126132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C7E4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D01FC5" wp14:editId="625F80C3">
              <wp:simplePos x="0" y="0"/>
              <wp:positionH relativeFrom="column">
                <wp:posOffset>4951095</wp:posOffset>
              </wp:positionH>
              <wp:positionV relativeFrom="paragraph">
                <wp:posOffset>-79375</wp:posOffset>
              </wp:positionV>
              <wp:extent cx="1637665" cy="1384935"/>
              <wp:effectExtent l="0" t="0" r="254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6383EB" w14:textId="77777777" w:rsidR="0074053B" w:rsidRDefault="0074053B">
                          <w:r w:rsidRPr="0074053B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C94FB91" wp14:editId="0A83B9B4">
                                <wp:extent cx="1360156" cy="1265275"/>
                                <wp:effectExtent l="19050" t="0" r="0" b="0"/>
                                <wp:docPr id="8" name="Imagem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8452" cy="12636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389.85pt;margin-top:-6.25pt;width:128.95pt;height:10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" stroked="f">
              <v:textbox>
                <w:txbxContent>
                  <w:p w14:paraId="5A6383EB" w14:textId="77777777" w:rsidR="0074053B" w:rsidRDefault="0074053B">
                    <w:r w:rsidRPr="0074053B">
                      <w:rPr>
                        <w:noProof/>
                        <w:lang w:eastAsia="pt-BR"/>
                      </w:rPr>
                      <w:drawing>
                        <wp:inline distT="0" distB="0" distL="0" distR="0" wp14:anchorId="4C94FB91" wp14:editId="0A83B9B4">
                          <wp:extent cx="1360156" cy="1265275"/>
                          <wp:effectExtent l="19050" t="0" r="0" b="0"/>
                          <wp:docPr id="8" name="Imagem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8452" cy="1263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0D1EFF6" w14:textId="77777777" w:rsidR="0074053B" w:rsidRDefault="0074053B" w:rsidP="0074053B"/>
  <w:p w14:paraId="30EF7D52" w14:textId="77777777" w:rsidR="0074053B" w:rsidRDefault="0074053B" w:rsidP="0074053B"/>
  <w:p w14:paraId="6EA786AB" w14:textId="77777777" w:rsidR="0074053B" w:rsidRDefault="0074053B" w:rsidP="007405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63CB3"/>
    <w:multiLevelType w:val="hybridMultilevel"/>
    <w:tmpl w:val="70086C76"/>
    <w:lvl w:ilvl="0" w:tplc="672EC534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E4E"/>
    <w:rsid w:val="00001323"/>
    <w:rsid w:val="000063E8"/>
    <w:rsid w:val="00026789"/>
    <w:rsid w:val="00027C14"/>
    <w:rsid w:val="000315BC"/>
    <w:rsid w:val="000329B1"/>
    <w:rsid w:val="00043E01"/>
    <w:rsid w:val="00050D7A"/>
    <w:rsid w:val="00054086"/>
    <w:rsid w:val="00060607"/>
    <w:rsid w:val="0006083C"/>
    <w:rsid w:val="000642D8"/>
    <w:rsid w:val="000B1E3B"/>
    <w:rsid w:val="000E5FBA"/>
    <w:rsid w:val="000F043A"/>
    <w:rsid w:val="000F45AC"/>
    <w:rsid w:val="00126EF1"/>
    <w:rsid w:val="00141E47"/>
    <w:rsid w:val="00151382"/>
    <w:rsid w:val="00165067"/>
    <w:rsid w:val="00186F68"/>
    <w:rsid w:val="001E3131"/>
    <w:rsid w:val="00221594"/>
    <w:rsid w:val="00225B37"/>
    <w:rsid w:val="002A7ED4"/>
    <w:rsid w:val="002B4B58"/>
    <w:rsid w:val="002B63D5"/>
    <w:rsid w:val="002C2BE4"/>
    <w:rsid w:val="002C3CE6"/>
    <w:rsid w:val="002D7FB0"/>
    <w:rsid w:val="002E6A35"/>
    <w:rsid w:val="002F3C65"/>
    <w:rsid w:val="002F426F"/>
    <w:rsid w:val="00304B54"/>
    <w:rsid w:val="003256EF"/>
    <w:rsid w:val="00335509"/>
    <w:rsid w:val="00364F8B"/>
    <w:rsid w:val="00375E2A"/>
    <w:rsid w:val="003A4B02"/>
    <w:rsid w:val="003D1B19"/>
    <w:rsid w:val="003D4A89"/>
    <w:rsid w:val="003D5CAD"/>
    <w:rsid w:val="003F627A"/>
    <w:rsid w:val="004276E2"/>
    <w:rsid w:val="004465C3"/>
    <w:rsid w:val="00465547"/>
    <w:rsid w:val="00466C8F"/>
    <w:rsid w:val="004802C5"/>
    <w:rsid w:val="00482763"/>
    <w:rsid w:val="004938EB"/>
    <w:rsid w:val="00494128"/>
    <w:rsid w:val="004C2605"/>
    <w:rsid w:val="004C48BE"/>
    <w:rsid w:val="004D4385"/>
    <w:rsid w:val="004E4A0A"/>
    <w:rsid w:val="004E5702"/>
    <w:rsid w:val="00513D63"/>
    <w:rsid w:val="00552A2A"/>
    <w:rsid w:val="0056494C"/>
    <w:rsid w:val="00597FB2"/>
    <w:rsid w:val="005A6AE5"/>
    <w:rsid w:val="005E269E"/>
    <w:rsid w:val="00602D21"/>
    <w:rsid w:val="00631830"/>
    <w:rsid w:val="006710D7"/>
    <w:rsid w:val="00686746"/>
    <w:rsid w:val="00696FBC"/>
    <w:rsid w:val="00697624"/>
    <w:rsid w:val="006E4D26"/>
    <w:rsid w:val="00725CEE"/>
    <w:rsid w:val="0072680A"/>
    <w:rsid w:val="00726D84"/>
    <w:rsid w:val="0074053B"/>
    <w:rsid w:val="00764733"/>
    <w:rsid w:val="0078194A"/>
    <w:rsid w:val="00790958"/>
    <w:rsid w:val="007C26BD"/>
    <w:rsid w:val="007C7E4E"/>
    <w:rsid w:val="007D5C1D"/>
    <w:rsid w:val="007E61A7"/>
    <w:rsid w:val="00806D51"/>
    <w:rsid w:val="0081237B"/>
    <w:rsid w:val="00815026"/>
    <w:rsid w:val="00817772"/>
    <w:rsid w:val="00820DC1"/>
    <w:rsid w:val="00897AED"/>
    <w:rsid w:val="008A37F9"/>
    <w:rsid w:val="008A770A"/>
    <w:rsid w:val="008B5BD7"/>
    <w:rsid w:val="008C0980"/>
    <w:rsid w:val="008E11EE"/>
    <w:rsid w:val="008E5227"/>
    <w:rsid w:val="009064BD"/>
    <w:rsid w:val="00907F53"/>
    <w:rsid w:val="009171C3"/>
    <w:rsid w:val="00930B86"/>
    <w:rsid w:val="00944A88"/>
    <w:rsid w:val="009A586D"/>
    <w:rsid w:val="009A63AB"/>
    <w:rsid w:val="009E766B"/>
    <w:rsid w:val="009F5A31"/>
    <w:rsid w:val="00A1433A"/>
    <w:rsid w:val="00A3356C"/>
    <w:rsid w:val="00A46ACD"/>
    <w:rsid w:val="00A553CA"/>
    <w:rsid w:val="00A6413A"/>
    <w:rsid w:val="00A84A5F"/>
    <w:rsid w:val="00A9495D"/>
    <w:rsid w:val="00AB4B6C"/>
    <w:rsid w:val="00AF0BE8"/>
    <w:rsid w:val="00AF32BE"/>
    <w:rsid w:val="00B03CB0"/>
    <w:rsid w:val="00B06BEA"/>
    <w:rsid w:val="00B11747"/>
    <w:rsid w:val="00B120C5"/>
    <w:rsid w:val="00B1264C"/>
    <w:rsid w:val="00B3316B"/>
    <w:rsid w:val="00B3532C"/>
    <w:rsid w:val="00B360F3"/>
    <w:rsid w:val="00B66A9E"/>
    <w:rsid w:val="00B82B49"/>
    <w:rsid w:val="00BA3954"/>
    <w:rsid w:val="00BA6380"/>
    <w:rsid w:val="00BC067B"/>
    <w:rsid w:val="00BD0D3C"/>
    <w:rsid w:val="00BD146E"/>
    <w:rsid w:val="00C02F25"/>
    <w:rsid w:val="00C03B71"/>
    <w:rsid w:val="00C16A9E"/>
    <w:rsid w:val="00C2162E"/>
    <w:rsid w:val="00C42FE0"/>
    <w:rsid w:val="00C51432"/>
    <w:rsid w:val="00C5472D"/>
    <w:rsid w:val="00C75131"/>
    <w:rsid w:val="00C84CEC"/>
    <w:rsid w:val="00CA4618"/>
    <w:rsid w:val="00CC1BAC"/>
    <w:rsid w:val="00CC5639"/>
    <w:rsid w:val="00CD5780"/>
    <w:rsid w:val="00CD6EAA"/>
    <w:rsid w:val="00CE4D6A"/>
    <w:rsid w:val="00D06C27"/>
    <w:rsid w:val="00D4246E"/>
    <w:rsid w:val="00D6213B"/>
    <w:rsid w:val="00D670B6"/>
    <w:rsid w:val="00D8109C"/>
    <w:rsid w:val="00D8485C"/>
    <w:rsid w:val="00DD27EE"/>
    <w:rsid w:val="00DE5A2F"/>
    <w:rsid w:val="00DE62DA"/>
    <w:rsid w:val="00DF34F7"/>
    <w:rsid w:val="00DF366D"/>
    <w:rsid w:val="00DF6189"/>
    <w:rsid w:val="00E05876"/>
    <w:rsid w:val="00E26A77"/>
    <w:rsid w:val="00E300D1"/>
    <w:rsid w:val="00E369A3"/>
    <w:rsid w:val="00E403FD"/>
    <w:rsid w:val="00E500EF"/>
    <w:rsid w:val="00E76AB9"/>
    <w:rsid w:val="00E90582"/>
    <w:rsid w:val="00EA4CA1"/>
    <w:rsid w:val="00EB2D7B"/>
    <w:rsid w:val="00EC659E"/>
    <w:rsid w:val="00ED3234"/>
    <w:rsid w:val="00ED42A8"/>
    <w:rsid w:val="00EE3744"/>
    <w:rsid w:val="00EF0D68"/>
    <w:rsid w:val="00EF3872"/>
    <w:rsid w:val="00EF4C68"/>
    <w:rsid w:val="00F66291"/>
    <w:rsid w:val="00F6703E"/>
    <w:rsid w:val="00F8400E"/>
    <w:rsid w:val="00F92063"/>
    <w:rsid w:val="00F92758"/>
    <w:rsid w:val="00F95E09"/>
    <w:rsid w:val="00FB2754"/>
    <w:rsid w:val="00FB3A1D"/>
    <w:rsid w:val="00FE5119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553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5A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F4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2159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21594"/>
    <w:pPr>
      <w:keepNext/>
      <w:spacing w:before="240" w:after="60" w:line="240" w:lineRule="auto"/>
      <w:ind w:firstLine="567"/>
      <w:jc w:val="both"/>
      <w:outlineLvl w:val="2"/>
    </w:pPr>
    <w:rPr>
      <w:rFonts w:ascii="Cambria" w:eastAsia="Times New Roman" w:hAnsi="Cambria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  <w:style w:type="paragraph" w:customStyle="1" w:styleId="TipoNorma">
    <w:name w:val="TipoNorma"/>
    <w:basedOn w:val="Ttulo1"/>
    <w:rsid w:val="000F45AC"/>
    <w:pPr>
      <w:keepLines w:val="0"/>
      <w:spacing w:before="0" w:after="240" w:line="240" w:lineRule="auto"/>
      <w:jc w:val="center"/>
    </w:pPr>
    <w:rPr>
      <w:rFonts w:ascii="Times New Roman" w:eastAsia="Times New Roman" w:hAnsi="Times New Roman" w:cs="Times New Roman"/>
      <w:b w:val="0"/>
      <w:bCs w:val="0"/>
      <w:caps/>
      <w:color w:val="auto"/>
      <w:sz w:val="24"/>
      <w:szCs w:val="20"/>
      <w:lang w:eastAsia="pt-BR"/>
    </w:rPr>
  </w:style>
  <w:style w:type="paragraph" w:customStyle="1" w:styleId="Ementa">
    <w:name w:val="Ementa"/>
    <w:basedOn w:val="Normal"/>
    <w:rsid w:val="000F45AC"/>
    <w:pPr>
      <w:tabs>
        <w:tab w:val="left" w:pos="10206"/>
      </w:tabs>
      <w:spacing w:after="284" w:line="240" w:lineRule="auto"/>
      <w:ind w:left="510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Introducao">
    <w:name w:val="Introducao"/>
    <w:basedOn w:val="Normal"/>
    <w:rsid w:val="000F45AC"/>
    <w:pPr>
      <w:spacing w:before="284" w:after="0" w:line="240" w:lineRule="auto"/>
      <w:ind w:firstLine="1418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F4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221594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21594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st1">
    <w:name w:val="st1"/>
    <w:rsid w:val="007C7E4E"/>
  </w:style>
  <w:style w:type="paragraph" w:styleId="Corpodetexto">
    <w:name w:val="Body Text"/>
    <w:basedOn w:val="Normal"/>
    <w:link w:val="CorpodetextoChar"/>
    <w:uiPriority w:val="1"/>
    <w:qFormat/>
    <w:rsid w:val="004941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3"/>
      <w:szCs w:val="23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94128"/>
    <w:rPr>
      <w:rFonts w:ascii="Times New Roman" w:eastAsia="Times New Roman" w:hAnsi="Times New Roman" w:cs="Times New Roman"/>
      <w:sz w:val="23"/>
      <w:szCs w:val="23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B360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  <w:style w:type="paragraph" w:styleId="NormalWeb">
    <w:name w:val="Normal (Web)"/>
    <w:basedOn w:val="Normal"/>
    <w:uiPriority w:val="99"/>
    <w:unhideWhenUsed/>
    <w:rsid w:val="00465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5A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F4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2159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21594"/>
    <w:pPr>
      <w:keepNext/>
      <w:spacing w:before="240" w:after="60" w:line="240" w:lineRule="auto"/>
      <w:ind w:firstLine="567"/>
      <w:jc w:val="both"/>
      <w:outlineLvl w:val="2"/>
    </w:pPr>
    <w:rPr>
      <w:rFonts w:ascii="Cambria" w:eastAsia="Times New Roman" w:hAnsi="Cambria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  <w:style w:type="paragraph" w:customStyle="1" w:styleId="TipoNorma">
    <w:name w:val="TipoNorma"/>
    <w:basedOn w:val="Ttulo1"/>
    <w:rsid w:val="000F45AC"/>
    <w:pPr>
      <w:keepLines w:val="0"/>
      <w:spacing w:before="0" w:after="240" w:line="240" w:lineRule="auto"/>
      <w:jc w:val="center"/>
    </w:pPr>
    <w:rPr>
      <w:rFonts w:ascii="Times New Roman" w:eastAsia="Times New Roman" w:hAnsi="Times New Roman" w:cs="Times New Roman"/>
      <w:b w:val="0"/>
      <w:bCs w:val="0"/>
      <w:caps/>
      <w:color w:val="auto"/>
      <w:sz w:val="24"/>
      <w:szCs w:val="20"/>
      <w:lang w:eastAsia="pt-BR"/>
    </w:rPr>
  </w:style>
  <w:style w:type="paragraph" w:customStyle="1" w:styleId="Ementa">
    <w:name w:val="Ementa"/>
    <w:basedOn w:val="Normal"/>
    <w:rsid w:val="000F45AC"/>
    <w:pPr>
      <w:tabs>
        <w:tab w:val="left" w:pos="10206"/>
      </w:tabs>
      <w:spacing w:after="284" w:line="240" w:lineRule="auto"/>
      <w:ind w:left="510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Introducao">
    <w:name w:val="Introducao"/>
    <w:basedOn w:val="Normal"/>
    <w:rsid w:val="000F45AC"/>
    <w:pPr>
      <w:spacing w:before="284" w:after="0" w:line="240" w:lineRule="auto"/>
      <w:ind w:firstLine="1418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F4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221594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21594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st1">
    <w:name w:val="st1"/>
    <w:rsid w:val="007C7E4E"/>
  </w:style>
  <w:style w:type="paragraph" w:styleId="Corpodetexto">
    <w:name w:val="Body Text"/>
    <w:basedOn w:val="Normal"/>
    <w:link w:val="CorpodetextoChar"/>
    <w:uiPriority w:val="1"/>
    <w:qFormat/>
    <w:rsid w:val="004941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3"/>
      <w:szCs w:val="23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94128"/>
    <w:rPr>
      <w:rFonts w:ascii="Times New Roman" w:eastAsia="Times New Roman" w:hAnsi="Times New Roman" w:cs="Times New Roman"/>
      <w:sz w:val="23"/>
      <w:szCs w:val="23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B360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  <w:style w:type="paragraph" w:styleId="NormalWeb">
    <w:name w:val="Normal (Web)"/>
    <w:basedOn w:val="Normal"/>
    <w:uiPriority w:val="99"/>
    <w:unhideWhenUsed/>
    <w:rsid w:val="00465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0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delos\Reda&#231;&#227;o%20Final%202019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Redação Final 2019</Template>
  <TotalTime>197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59</cp:revision>
  <cp:lastPrinted>2024-11-11T14:07:00Z</cp:lastPrinted>
  <dcterms:created xsi:type="dcterms:W3CDTF">2022-08-09T14:19:00Z</dcterms:created>
  <dcterms:modified xsi:type="dcterms:W3CDTF">2024-11-11T14:08:00Z</dcterms:modified>
</cp:coreProperties>
</file>