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B01083" w14:textId="02E48F4C" w:rsidR="008862D7" w:rsidRDefault="008862D7" w:rsidP="008862D7">
      <w:pPr>
        <w:spacing w:line="360" w:lineRule="auto"/>
        <w:rPr>
          <w:b/>
        </w:rPr>
      </w:pPr>
      <w:bookmarkStart w:id="0" w:name="_GoBack"/>
      <w:bookmarkEnd w:id="0"/>
      <w:r>
        <w:rPr>
          <w:b/>
        </w:rPr>
        <w:t xml:space="preserve">                                                     </w:t>
      </w:r>
      <w:r w:rsidRPr="00673791">
        <w:rPr>
          <w:b/>
        </w:rPr>
        <w:t xml:space="preserve">  LEI Nº. 2.85</w:t>
      </w:r>
      <w:r>
        <w:rPr>
          <w:b/>
        </w:rPr>
        <w:t>7</w:t>
      </w:r>
      <w:r w:rsidRPr="00673791">
        <w:rPr>
          <w:b/>
        </w:rPr>
        <w:t>/2024</w:t>
      </w:r>
    </w:p>
    <w:p w14:paraId="4CE3E129" w14:textId="3E63325E" w:rsidR="00B35F30" w:rsidRPr="00BC7D13" w:rsidRDefault="00B35F30" w:rsidP="00B35F30">
      <w:pPr>
        <w:keepNext/>
        <w:ind w:left="3686"/>
        <w:contextualSpacing/>
        <w:jc w:val="both"/>
        <w:outlineLvl w:val="1"/>
        <w:rPr>
          <w:b/>
          <w:bCs/>
          <w:caps/>
        </w:rPr>
      </w:pPr>
      <w:r w:rsidRPr="00BC7D13">
        <w:rPr>
          <w:b/>
          <w:bCs/>
          <w:caps/>
        </w:rPr>
        <w:t xml:space="preserve">Estima a Receita e fixa a Despesa do Município de </w:t>
      </w:r>
      <w:r>
        <w:rPr>
          <w:b/>
          <w:bCs/>
          <w:caps/>
        </w:rPr>
        <w:t xml:space="preserve">ANCHIETA </w:t>
      </w:r>
      <w:r w:rsidRPr="00BC7D13">
        <w:rPr>
          <w:b/>
          <w:bCs/>
          <w:caps/>
        </w:rPr>
        <w:t xml:space="preserve">para o exercício de </w:t>
      </w:r>
      <w:r>
        <w:rPr>
          <w:b/>
          <w:bCs/>
          <w:caps/>
        </w:rPr>
        <w:t>2025</w:t>
      </w:r>
      <w:r w:rsidRPr="00BC7D13">
        <w:rPr>
          <w:b/>
          <w:bCs/>
          <w:caps/>
        </w:rPr>
        <w:t>, e dá outras providências.</w:t>
      </w:r>
    </w:p>
    <w:p w14:paraId="5D41C493" w14:textId="77777777" w:rsidR="00B35F30" w:rsidRPr="00BC7D13" w:rsidRDefault="00B35F30" w:rsidP="00B35F30">
      <w:pPr>
        <w:keepNext/>
        <w:spacing w:before="120"/>
        <w:contextualSpacing/>
        <w:jc w:val="both"/>
        <w:outlineLvl w:val="1"/>
        <w:rPr>
          <w:b/>
        </w:rPr>
      </w:pPr>
      <w:r w:rsidRPr="00BC7D13">
        <w:rPr>
          <w:b/>
        </w:rPr>
        <w:t xml:space="preserve">            </w:t>
      </w:r>
    </w:p>
    <w:p w14:paraId="7543290C" w14:textId="77777777" w:rsidR="00B35F30" w:rsidRPr="001B411E" w:rsidRDefault="00B35F30" w:rsidP="00B35F30">
      <w:pPr>
        <w:ind w:firstLine="1985"/>
      </w:pPr>
      <w:r w:rsidRPr="001B411E">
        <w:t>O Prefeito do Município de Anchieta, Estado de Santa Catarina,</w:t>
      </w:r>
    </w:p>
    <w:p w14:paraId="5D411049" w14:textId="77777777" w:rsidR="00B35F30" w:rsidRPr="001B411E" w:rsidRDefault="00B35F30" w:rsidP="00B35F30">
      <w:pPr>
        <w:ind w:firstLine="1985"/>
        <w:jc w:val="both"/>
      </w:pPr>
      <w:r w:rsidRPr="001B411E">
        <w:t xml:space="preserve"> Faço saber a todos os habitantes deste Município que a Câmara Municipal de Vereadores aprovou e eu sanciono a seguinte Lei:</w:t>
      </w:r>
    </w:p>
    <w:p w14:paraId="27C38E95" w14:textId="77777777" w:rsidR="00B35F30" w:rsidRDefault="00B35F30" w:rsidP="00B35F30">
      <w:pPr>
        <w:keepNext/>
        <w:spacing w:before="120"/>
        <w:contextualSpacing/>
        <w:jc w:val="both"/>
        <w:outlineLvl w:val="1"/>
      </w:pPr>
    </w:p>
    <w:p w14:paraId="1441BE34" w14:textId="5AE021E4" w:rsidR="00B35F30" w:rsidRPr="00F95FA3" w:rsidRDefault="00B35F30" w:rsidP="00B35F30">
      <w:pPr>
        <w:ind w:firstLine="708"/>
        <w:jc w:val="both"/>
      </w:pPr>
      <w:r w:rsidRPr="00F95FA3">
        <w:rPr>
          <w:b/>
          <w:bCs/>
        </w:rPr>
        <w:t>Art. 1°</w:t>
      </w:r>
      <w:r w:rsidRPr="00F95FA3">
        <w:t xml:space="preserve">.  O Orçamento Geral do Município de </w:t>
      </w:r>
      <w:r w:rsidR="00CE2158">
        <w:t>Anchieta</w:t>
      </w:r>
      <w:r w:rsidRPr="00F95FA3">
        <w:t xml:space="preserve">, para o exercício financeiro de </w:t>
      </w:r>
      <w:r>
        <w:t>2025</w:t>
      </w:r>
      <w:r w:rsidRPr="00F95FA3">
        <w:t xml:space="preserve">, estima a </w:t>
      </w:r>
      <w:r w:rsidRPr="00F95FA3">
        <w:rPr>
          <w:b/>
        </w:rPr>
        <w:t>RECEITA</w:t>
      </w:r>
      <w:r w:rsidRPr="00F95FA3">
        <w:t xml:space="preserve"> e fixa a </w:t>
      </w:r>
      <w:r w:rsidRPr="00F95FA3">
        <w:rPr>
          <w:b/>
        </w:rPr>
        <w:t>DESPESA</w:t>
      </w:r>
      <w:r w:rsidRPr="00F95FA3">
        <w:t xml:space="preserve"> em R$ </w:t>
      </w:r>
      <w:r w:rsidR="001C3C71">
        <w:t>40</w:t>
      </w:r>
      <w:r w:rsidRPr="00F95FA3">
        <w:t>.</w:t>
      </w:r>
      <w:r w:rsidR="001C3C71">
        <w:t>6</w:t>
      </w:r>
      <w:r>
        <w:t>0</w:t>
      </w:r>
      <w:r w:rsidRPr="00F95FA3">
        <w:t>0.000,00 (</w:t>
      </w:r>
      <w:r w:rsidR="001C3C71">
        <w:t xml:space="preserve">Quarenta </w:t>
      </w:r>
      <w:r w:rsidRPr="00F95FA3">
        <w:t>milhões</w:t>
      </w:r>
      <w:r>
        <w:t xml:space="preserve"> e </w:t>
      </w:r>
      <w:r w:rsidR="001C3C71">
        <w:t xml:space="preserve">seiscentos </w:t>
      </w:r>
      <w:r w:rsidRPr="00F95FA3">
        <w:t>mil reais), discriminados pelos anexos desta Lei.</w:t>
      </w:r>
    </w:p>
    <w:p w14:paraId="392A7CB9" w14:textId="77777777" w:rsidR="00B35F30" w:rsidRPr="00F95FA3" w:rsidRDefault="00B35F30" w:rsidP="00B35F30">
      <w:pPr>
        <w:jc w:val="both"/>
      </w:pPr>
    </w:p>
    <w:p w14:paraId="2DFFA903" w14:textId="77777777" w:rsidR="00B35F30" w:rsidRPr="00F95FA3" w:rsidRDefault="00B35F30" w:rsidP="00B35F30">
      <w:pPr>
        <w:jc w:val="center"/>
        <w:rPr>
          <w:b/>
          <w:bCs/>
        </w:rPr>
      </w:pPr>
      <w:r w:rsidRPr="00F95FA3">
        <w:rPr>
          <w:b/>
          <w:bCs/>
        </w:rPr>
        <w:t>DOS ORÇAMENTOS DOS PODERES EXECUTIVO E LEGISLATIVO</w:t>
      </w:r>
    </w:p>
    <w:p w14:paraId="4403AFD5" w14:textId="77777777" w:rsidR="00B35F30" w:rsidRPr="00F95FA3" w:rsidRDefault="00B35F30" w:rsidP="00B35F30">
      <w:pPr>
        <w:jc w:val="both"/>
      </w:pPr>
    </w:p>
    <w:p w14:paraId="5C7D4CC1" w14:textId="77777777" w:rsidR="00B35F30" w:rsidRPr="00F95FA3" w:rsidRDefault="00B35F30" w:rsidP="00B35F30">
      <w:pPr>
        <w:ind w:firstLine="708"/>
        <w:jc w:val="both"/>
      </w:pPr>
      <w:r w:rsidRPr="00F95FA3">
        <w:rPr>
          <w:b/>
          <w:bCs/>
        </w:rPr>
        <w:t>Art. 2º</w:t>
      </w:r>
      <w:r w:rsidRPr="00F95FA3">
        <w:t>.  O Orçamento do Poder Executivo estima as receitas nos seguintes órgãos e valores:</w:t>
      </w:r>
    </w:p>
    <w:p w14:paraId="4DF661CD" w14:textId="77777777" w:rsidR="00B35F30" w:rsidRPr="00F95FA3" w:rsidRDefault="00B35F30" w:rsidP="00B35F30">
      <w:pPr>
        <w:ind w:firstLine="708"/>
        <w:jc w:val="both"/>
      </w:pPr>
    </w:p>
    <w:tbl>
      <w:tblPr>
        <w:tblW w:w="9081" w:type="dxa"/>
        <w:tblLayout w:type="fixed"/>
        <w:tblCellMar>
          <w:left w:w="70" w:type="dxa"/>
          <w:right w:w="70" w:type="dxa"/>
        </w:tblCellMar>
        <w:tblLook w:val="0000" w:firstRow="0" w:lastRow="0" w:firstColumn="0" w:lastColumn="0" w:noHBand="0" w:noVBand="0"/>
      </w:tblPr>
      <w:tblGrid>
        <w:gridCol w:w="354"/>
        <w:gridCol w:w="5953"/>
        <w:gridCol w:w="567"/>
        <w:gridCol w:w="2207"/>
      </w:tblGrid>
      <w:tr w:rsidR="00B35F30" w:rsidRPr="00F95FA3" w14:paraId="7380365C" w14:textId="77777777" w:rsidTr="00AA6E98">
        <w:tc>
          <w:tcPr>
            <w:tcW w:w="354" w:type="dxa"/>
          </w:tcPr>
          <w:p w14:paraId="0012DF93" w14:textId="77777777" w:rsidR="00B35F30" w:rsidRPr="00F95FA3" w:rsidRDefault="00B35F30" w:rsidP="00AA6E98">
            <w:pPr>
              <w:jc w:val="both"/>
            </w:pPr>
          </w:p>
        </w:tc>
        <w:tc>
          <w:tcPr>
            <w:tcW w:w="5953" w:type="dxa"/>
          </w:tcPr>
          <w:p w14:paraId="6F17C5AB" w14:textId="19A46FB2" w:rsidR="00B35F30" w:rsidRPr="00F95FA3" w:rsidRDefault="00B35F30" w:rsidP="00AA6E98">
            <w:pPr>
              <w:jc w:val="both"/>
            </w:pPr>
            <w:r w:rsidRPr="00F95FA3">
              <w:t xml:space="preserve">      I – Prefeitura Municipal de </w:t>
            </w:r>
            <w:r w:rsidR="00CE2158">
              <w:t>Anchieta</w:t>
            </w:r>
          </w:p>
        </w:tc>
        <w:tc>
          <w:tcPr>
            <w:tcW w:w="567" w:type="dxa"/>
          </w:tcPr>
          <w:p w14:paraId="7E0724F5" w14:textId="77777777" w:rsidR="00B35F30" w:rsidRPr="00F95FA3" w:rsidRDefault="00B35F30" w:rsidP="00AA6E98">
            <w:pPr>
              <w:jc w:val="center"/>
            </w:pPr>
            <w:r w:rsidRPr="00F95FA3">
              <w:t>R$</w:t>
            </w:r>
          </w:p>
        </w:tc>
        <w:tc>
          <w:tcPr>
            <w:tcW w:w="2207" w:type="dxa"/>
          </w:tcPr>
          <w:p w14:paraId="7321D1F2" w14:textId="44975FD8" w:rsidR="00B35F30" w:rsidRPr="00F95FA3" w:rsidRDefault="001C3C71" w:rsidP="00AA6E98">
            <w:pPr>
              <w:jc w:val="right"/>
            </w:pPr>
            <w:r>
              <w:t>37</w:t>
            </w:r>
            <w:r w:rsidR="00B35F30" w:rsidRPr="00F95FA3">
              <w:t>.</w:t>
            </w:r>
            <w:r>
              <w:t>590</w:t>
            </w:r>
            <w:r w:rsidR="00B35F30" w:rsidRPr="00F95FA3">
              <w:t>.000,00</w:t>
            </w:r>
          </w:p>
        </w:tc>
      </w:tr>
      <w:tr w:rsidR="00B35F30" w:rsidRPr="00F95FA3" w14:paraId="4562E8E0" w14:textId="77777777" w:rsidTr="00AA6E98">
        <w:tc>
          <w:tcPr>
            <w:tcW w:w="354" w:type="dxa"/>
          </w:tcPr>
          <w:p w14:paraId="18B25498" w14:textId="77777777" w:rsidR="00B35F30" w:rsidRPr="00F95FA3" w:rsidRDefault="00B35F30" w:rsidP="00AA6E98">
            <w:pPr>
              <w:jc w:val="both"/>
            </w:pPr>
          </w:p>
        </w:tc>
        <w:tc>
          <w:tcPr>
            <w:tcW w:w="5953" w:type="dxa"/>
          </w:tcPr>
          <w:p w14:paraId="0C6417B9" w14:textId="2D71326D" w:rsidR="00B35F30" w:rsidRPr="00F95FA3" w:rsidRDefault="00B35F30" w:rsidP="00AA6E98">
            <w:pPr>
              <w:jc w:val="both"/>
            </w:pPr>
            <w:r w:rsidRPr="00F95FA3">
              <w:t xml:space="preserve">      II – Fundo Municipal de Saúde de </w:t>
            </w:r>
            <w:r w:rsidR="00CE2158">
              <w:t>Anchieta</w:t>
            </w:r>
          </w:p>
        </w:tc>
        <w:tc>
          <w:tcPr>
            <w:tcW w:w="567" w:type="dxa"/>
          </w:tcPr>
          <w:p w14:paraId="76EED923" w14:textId="77777777" w:rsidR="00B35F30" w:rsidRPr="00F95FA3" w:rsidRDefault="00B35F30" w:rsidP="00AA6E98">
            <w:pPr>
              <w:jc w:val="center"/>
            </w:pPr>
            <w:r w:rsidRPr="00F95FA3">
              <w:t>R$</w:t>
            </w:r>
          </w:p>
        </w:tc>
        <w:tc>
          <w:tcPr>
            <w:tcW w:w="2207" w:type="dxa"/>
          </w:tcPr>
          <w:p w14:paraId="440D181D" w14:textId="07F74610" w:rsidR="00B35F30" w:rsidRPr="00F95FA3" w:rsidRDefault="001C3C71" w:rsidP="00AA6E98">
            <w:pPr>
              <w:jc w:val="right"/>
            </w:pPr>
            <w:r>
              <w:t>2</w:t>
            </w:r>
            <w:r w:rsidR="00B35F30" w:rsidRPr="00F95FA3">
              <w:t>.</w:t>
            </w:r>
            <w:r>
              <w:t>720</w:t>
            </w:r>
            <w:r w:rsidR="00B35F30" w:rsidRPr="00F95FA3">
              <w:t>.000,00</w:t>
            </w:r>
          </w:p>
        </w:tc>
      </w:tr>
      <w:tr w:rsidR="001C3C71" w:rsidRPr="00F95FA3" w14:paraId="7EFC2E46" w14:textId="77777777" w:rsidTr="00AA6E98">
        <w:tc>
          <w:tcPr>
            <w:tcW w:w="354" w:type="dxa"/>
          </w:tcPr>
          <w:p w14:paraId="2EA8EE12" w14:textId="77777777" w:rsidR="001C3C71" w:rsidRPr="00F95FA3" w:rsidRDefault="001C3C71" w:rsidP="00AA6E98">
            <w:pPr>
              <w:jc w:val="both"/>
            </w:pPr>
          </w:p>
        </w:tc>
        <w:tc>
          <w:tcPr>
            <w:tcW w:w="5953" w:type="dxa"/>
          </w:tcPr>
          <w:p w14:paraId="21C201EE" w14:textId="77777777" w:rsidR="001C3C71" w:rsidRPr="00F95FA3" w:rsidRDefault="001C3C71" w:rsidP="00AA6E98">
            <w:pPr>
              <w:jc w:val="both"/>
            </w:pPr>
            <w:r w:rsidRPr="00F95FA3">
              <w:t xml:space="preserve">      III – Hospital Municipal de </w:t>
            </w:r>
            <w:r>
              <w:t>Anchieta</w:t>
            </w:r>
          </w:p>
        </w:tc>
        <w:tc>
          <w:tcPr>
            <w:tcW w:w="567" w:type="dxa"/>
          </w:tcPr>
          <w:p w14:paraId="2AD0D5B0" w14:textId="77777777" w:rsidR="001C3C71" w:rsidRPr="00F95FA3" w:rsidRDefault="001C3C71" w:rsidP="00AA6E98">
            <w:pPr>
              <w:jc w:val="center"/>
            </w:pPr>
            <w:r w:rsidRPr="00F95FA3">
              <w:t>R$</w:t>
            </w:r>
          </w:p>
        </w:tc>
        <w:tc>
          <w:tcPr>
            <w:tcW w:w="2207" w:type="dxa"/>
          </w:tcPr>
          <w:p w14:paraId="28A28CB1" w14:textId="2F4BE135" w:rsidR="001C3C71" w:rsidRPr="00F95FA3" w:rsidRDefault="001C3C71" w:rsidP="00AA6E98">
            <w:pPr>
              <w:jc w:val="right"/>
            </w:pPr>
            <w:r>
              <w:t>1</w:t>
            </w:r>
            <w:r w:rsidRPr="00F95FA3">
              <w:t>0.000,00</w:t>
            </w:r>
          </w:p>
        </w:tc>
      </w:tr>
      <w:tr w:rsidR="001C3C71" w:rsidRPr="00F95FA3" w14:paraId="31997F83" w14:textId="77777777" w:rsidTr="00AA6E98">
        <w:tc>
          <w:tcPr>
            <w:tcW w:w="354" w:type="dxa"/>
          </w:tcPr>
          <w:p w14:paraId="7E8CB921" w14:textId="77777777" w:rsidR="001C3C71" w:rsidRPr="00F95FA3" w:rsidRDefault="001C3C71" w:rsidP="001C3C71">
            <w:pPr>
              <w:jc w:val="both"/>
            </w:pPr>
          </w:p>
        </w:tc>
        <w:tc>
          <w:tcPr>
            <w:tcW w:w="5953" w:type="dxa"/>
          </w:tcPr>
          <w:p w14:paraId="77A72C6F" w14:textId="194434CD" w:rsidR="001C3C71" w:rsidRPr="00F95FA3" w:rsidRDefault="001C3C71" w:rsidP="001C3C71">
            <w:pPr>
              <w:jc w:val="both"/>
            </w:pPr>
            <w:r w:rsidRPr="00F95FA3">
              <w:t xml:space="preserve">      IV – Fundo Municipal de </w:t>
            </w:r>
            <w:r>
              <w:t>Assistência Social de Anchieta</w:t>
            </w:r>
          </w:p>
        </w:tc>
        <w:tc>
          <w:tcPr>
            <w:tcW w:w="567" w:type="dxa"/>
          </w:tcPr>
          <w:p w14:paraId="63608B7E" w14:textId="77777777" w:rsidR="001C3C71" w:rsidRPr="00F95FA3" w:rsidRDefault="001C3C71" w:rsidP="001C3C71">
            <w:pPr>
              <w:jc w:val="center"/>
            </w:pPr>
            <w:r w:rsidRPr="00F95FA3">
              <w:t>R$</w:t>
            </w:r>
          </w:p>
        </w:tc>
        <w:tc>
          <w:tcPr>
            <w:tcW w:w="2207" w:type="dxa"/>
          </w:tcPr>
          <w:p w14:paraId="09D453A4" w14:textId="553A39B7" w:rsidR="001C3C71" w:rsidRPr="00F95FA3" w:rsidRDefault="001C3C71" w:rsidP="001C3C71">
            <w:pPr>
              <w:jc w:val="right"/>
            </w:pPr>
            <w:r>
              <w:t>280</w:t>
            </w:r>
            <w:r w:rsidRPr="00F95FA3">
              <w:t>.000,00</w:t>
            </w:r>
          </w:p>
        </w:tc>
      </w:tr>
      <w:tr w:rsidR="001C3C71" w:rsidRPr="00F95FA3" w14:paraId="35D0052B" w14:textId="77777777" w:rsidTr="00AA6E98">
        <w:tc>
          <w:tcPr>
            <w:tcW w:w="354" w:type="dxa"/>
          </w:tcPr>
          <w:p w14:paraId="68BDA29F" w14:textId="77777777" w:rsidR="001C3C71" w:rsidRPr="00F95FA3" w:rsidRDefault="001C3C71" w:rsidP="001C3C71">
            <w:pPr>
              <w:jc w:val="both"/>
              <w:rPr>
                <w:b/>
              </w:rPr>
            </w:pPr>
          </w:p>
        </w:tc>
        <w:tc>
          <w:tcPr>
            <w:tcW w:w="5953" w:type="dxa"/>
          </w:tcPr>
          <w:p w14:paraId="4E14AC64" w14:textId="77777777" w:rsidR="001C3C71" w:rsidRPr="00F95FA3" w:rsidRDefault="001C3C71" w:rsidP="001C3C71">
            <w:pPr>
              <w:jc w:val="center"/>
              <w:rPr>
                <w:b/>
              </w:rPr>
            </w:pPr>
            <w:r w:rsidRPr="00F95FA3">
              <w:rPr>
                <w:b/>
              </w:rPr>
              <w:t xml:space="preserve">T O T A L </w:t>
            </w:r>
          </w:p>
        </w:tc>
        <w:tc>
          <w:tcPr>
            <w:tcW w:w="567" w:type="dxa"/>
          </w:tcPr>
          <w:p w14:paraId="0A26511F" w14:textId="77777777" w:rsidR="001C3C71" w:rsidRPr="00F95FA3" w:rsidRDefault="001C3C71" w:rsidP="001C3C71">
            <w:pPr>
              <w:jc w:val="center"/>
              <w:rPr>
                <w:b/>
              </w:rPr>
            </w:pPr>
            <w:r w:rsidRPr="00F95FA3">
              <w:rPr>
                <w:b/>
              </w:rPr>
              <w:t>R$</w:t>
            </w:r>
          </w:p>
        </w:tc>
        <w:tc>
          <w:tcPr>
            <w:tcW w:w="2207" w:type="dxa"/>
          </w:tcPr>
          <w:p w14:paraId="7B02CF1A" w14:textId="46BD3134" w:rsidR="001C3C71" w:rsidRPr="00F95FA3" w:rsidRDefault="001C3C71" w:rsidP="001C3C71">
            <w:pPr>
              <w:jc w:val="right"/>
              <w:rPr>
                <w:b/>
              </w:rPr>
            </w:pPr>
            <w:r>
              <w:rPr>
                <w:b/>
              </w:rPr>
              <w:t>40</w:t>
            </w:r>
            <w:r w:rsidRPr="00F95FA3">
              <w:rPr>
                <w:b/>
              </w:rPr>
              <w:t>.</w:t>
            </w:r>
            <w:r>
              <w:rPr>
                <w:b/>
              </w:rPr>
              <w:t>60</w:t>
            </w:r>
            <w:r w:rsidRPr="00F95FA3">
              <w:rPr>
                <w:b/>
              </w:rPr>
              <w:t>0.000,00</w:t>
            </w:r>
          </w:p>
        </w:tc>
      </w:tr>
    </w:tbl>
    <w:p w14:paraId="08630BAE" w14:textId="77777777" w:rsidR="00B35F30" w:rsidRDefault="00B35F30" w:rsidP="00B35F30">
      <w:pPr>
        <w:jc w:val="both"/>
      </w:pPr>
      <w:r w:rsidRPr="00F95FA3">
        <w:tab/>
      </w:r>
    </w:p>
    <w:p w14:paraId="5AC3C982" w14:textId="77777777" w:rsidR="00B35F30" w:rsidRPr="00F95FA3" w:rsidRDefault="00B35F30" w:rsidP="00B35F30">
      <w:pPr>
        <w:jc w:val="both"/>
      </w:pPr>
      <w:r w:rsidRPr="00F95FA3">
        <w:rPr>
          <w:b/>
          <w:bCs/>
        </w:rPr>
        <w:t>Art. 3º.</w:t>
      </w:r>
      <w:r w:rsidRPr="00F95FA3">
        <w:rPr>
          <w:b/>
        </w:rPr>
        <w:t xml:space="preserve"> </w:t>
      </w:r>
      <w:r w:rsidRPr="00F95FA3">
        <w:t xml:space="preserve"> Os Orçamentos dos Poderes Executivo e Legislativo fixam suas Despesas nos seguintes órgãos e valores:</w:t>
      </w:r>
    </w:p>
    <w:p w14:paraId="24165C04" w14:textId="77777777" w:rsidR="00B35F30" w:rsidRPr="00F95FA3" w:rsidRDefault="00B35F30" w:rsidP="00B35F30">
      <w:pPr>
        <w:jc w:val="both"/>
      </w:pPr>
    </w:p>
    <w:tbl>
      <w:tblPr>
        <w:tblW w:w="9085" w:type="dxa"/>
        <w:tblLayout w:type="fixed"/>
        <w:tblCellMar>
          <w:left w:w="70" w:type="dxa"/>
          <w:right w:w="70" w:type="dxa"/>
        </w:tblCellMar>
        <w:tblLook w:val="0000" w:firstRow="0" w:lastRow="0" w:firstColumn="0" w:lastColumn="0" w:noHBand="0" w:noVBand="0"/>
      </w:tblPr>
      <w:tblGrid>
        <w:gridCol w:w="354"/>
        <w:gridCol w:w="145"/>
        <w:gridCol w:w="5812"/>
        <w:gridCol w:w="567"/>
        <w:gridCol w:w="2207"/>
      </w:tblGrid>
      <w:tr w:rsidR="00B35F30" w:rsidRPr="00F95FA3" w14:paraId="13229E50" w14:textId="77777777" w:rsidTr="00AA6E98">
        <w:tc>
          <w:tcPr>
            <w:tcW w:w="354" w:type="dxa"/>
          </w:tcPr>
          <w:p w14:paraId="08D4CC7D" w14:textId="77777777" w:rsidR="00B35F30" w:rsidRPr="00F95FA3" w:rsidRDefault="00B35F30" w:rsidP="00AA6E98">
            <w:pPr>
              <w:jc w:val="both"/>
            </w:pPr>
          </w:p>
        </w:tc>
        <w:tc>
          <w:tcPr>
            <w:tcW w:w="5957" w:type="dxa"/>
            <w:gridSpan w:val="2"/>
          </w:tcPr>
          <w:p w14:paraId="66B59260" w14:textId="6BF2CAFD" w:rsidR="00B35F30" w:rsidRPr="00F95FA3" w:rsidRDefault="00B35F30" w:rsidP="00AA6E98">
            <w:pPr>
              <w:jc w:val="both"/>
            </w:pPr>
            <w:r w:rsidRPr="00F95FA3">
              <w:t xml:space="preserve">      I – Prefeitura Municipal de </w:t>
            </w:r>
            <w:r w:rsidR="00CE2158">
              <w:t>Anchieta</w:t>
            </w:r>
          </w:p>
        </w:tc>
        <w:tc>
          <w:tcPr>
            <w:tcW w:w="567" w:type="dxa"/>
          </w:tcPr>
          <w:p w14:paraId="5EBD6B34" w14:textId="77777777" w:rsidR="00B35F30" w:rsidRPr="00F95FA3" w:rsidRDefault="00B35F30" w:rsidP="00AA6E98">
            <w:pPr>
              <w:jc w:val="center"/>
            </w:pPr>
            <w:r w:rsidRPr="00F95FA3">
              <w:t>R$</w:t>
            </w:r>
          </w:p>
        </w:tc>
        <w:tc>
          <w:tcPr>
            <w:tcW w:w="2207" w:type="dxa"/>
          </w:tcPr>
          <w:p w14:paraId="23C68D2C" w14:textId="4ACEABC8" w:rsidR="00B35F30" w:rsidRPr="00F95FA3" w:rsidRDefault="001C3C71" w:rsidP="00AA6E98">
            <w:pPr>
              <w:jc w:val="right"/>
            </w:pPr>
            <w:r>
              <w:t>26</w:t>
            </w:r>
            <w:r w:rsidR="00B35F30" w:rsidRPr="00F95FA3">
              <w:t>.</w:t>
            </w:r>
            <w:r>
              <w:t>040</w:t>
            </w:r>
            <w:r w:rsidR="00B35F30" w:rsidRPr="00F95FA3">
              <w:t>.000,00</w:t>
            </w:r>
          </w:p>
        </w:tc>
      </w:tr>
      <w:tr w:rsidR="00B35F30" w:rsidRPr="00F95FA3" w14:paraId="7D9B68F7" w14:textId="77777777" w:rsidTr="00AA6E98">
        <w:tc>
          <w:tcPr>
            <w:tcW w:w="354" w:type="dxa"/>
          </w:tcPr>
          <w:p w14:paraId="322027EC" w14:textId="77777777" w:rsidR="00B35F30" w:rsidRPr="00F95FA3" w:rsidRDefault="00B35F30" w:rsidP="00AA6E98">
            <w:pPr>
              <w:jc w:val="both"/>
            </w:pPr>
          </w:p>
        </w:tc>
        <w:tc>
          <w:tcPr>
            <w:tcW w:w="5957" w:type="dxa"/>
            <w:gridSpan w:val="2"/>
          </w:tcPr>
          <w:p w14:paraId="16A85FCE" w14:textId="3F6B4499" w:rsidR="00B35F30" w:rsidRPr="00F95FA3" w:rsidRDefault="00B35F30" w:rsidP="00AA6E98">
            <w:pPr>
              <w:jc w:val="both"/>
            </w:pPr>
            <w:r w:rsidRPr="00F95FA3">
              <w:t xml:space="preserve">      II – Fundo Municipal de Saúde de </w:t>
            </w:r>
            <w:r w:rsidR="00CE2158">
              <w:t>Anchieta</w:t>
            </w:r>
          </w:p>
        </w:tc>
        <w:tc>
          <w:tcPr>
            <w:tcW w:w="567" w:type="dxa"/>
          </w:tcPr>
          <w:p w14:paraId="547017DC" w14:textId="77777777" w:rsidR="00B35F30" w:rsidRPr="00F95FA3" w:rsidRDefault="00B35F30" w:rsidP="00AA6E98">
            <w:pPr>
              <w:jc w:val="center"/>
            </w:pPr>
            <w:r w:rsidRPr="00F95FA3">
              <w:t>R$</w:t>
            </w:r>
          </w:p>
        </w:tc>
        <w:tc>
          <w:tcPr>
            <w:tcW w:w="2207" w:type="dxa"/>
          </w:tcPr>
          <w:p w14:paraId="6B502B56" w14:textId="1AFF86B4" w:rsidR="00B35F30" w:rsidRPr="00F95FA3" w:rsidRDefault="001C3C71" w:rsidP="00AA6E98">
            <w:pPr>
              <w:jc w:val="right"/>
            </w:pPr>
            <w:r>
              <w:t>1</w:t>
            </w:r>
            <w:r w:rsidR="00B35F30">
              <w:t>0</w:t>
            </w:r>
            <w:r w:rsidR="00B35F30" w:rsidRPr="00F95FA3">
              <w:t>.</w:t>
            </w:r>
            <w:r>
              <w:t>6</w:t>
            </w:r>
            <w:r w:rsidR="00B35F30" w:rsidRPr="00F95FA3">
              <w:t>00.000,00</w:t>
            </w:r>
          </w:p>
        </w:tc>
      </w:tr>
      <w:tr w:rsidR="00B35F30" w:rsidRPr="00F95FA3" w14:paraId="57B7BBED" w14:textId="77777777" w:rsidTr="00AA6E98">
        <w:tc>
          <w:tcPr>
            <w:tcW w:w="354" w:type="dxa"/>
          </w:tcPr>
          <w:p w14:paraId="4E16CD22" w14:textId="77777777" w:rsidR="00B35F30" w:rsidRPr="00F95FA3" w:rsidRDefault="00B35F30" w:rsidP="00AA6E98">
            <w:pPr>
              <w:jc w:val="both"/>
            </w:pPr>
          </w:p>
        </w:tc>
        <w:tc>
          <w:tcPr>
            <w:tcW w:w="5957" w:type="dxa"/>
            <w:gridSpan w:val="2"/>
          </w:tcPr>
          <w:p w14:paraId="5BC85F80" w14:textId="0068C085" w:rsidR="00B35F30" w:rsidRPr="00F95FA3" w:rsidRDefault="00B35F30" w:rsidP="00AA6E98">
            <w:pPr>
              <w:jc w:val="both"/>
            </w:pPr>
            <w:r w:rsidRPr="00F95FA3">
              <w:t xml:space="preserve">      III – Hospital Municipal de </w:t>
            </w:r>
            <w:r w:rsidR="00CE2158">
              <w:t>Anchieta</w:t>
            </w:r>
          </w:p>
        </w:tc>
        <w:tc>
          <w:tcPr>
            <w:tcW w:w="567" w:type="dxa"/>
          </w:tcPr>
          <w:p w14:paraId="31049CA6" w14:textId="77777777" w:rsidR="00B35F30" w:rsidRPr="00F95FA3" w:rsidRDefault="00B35F30" w:rsidP="00AA6E98">
            <w:pPr>
              <w:jc w:val="center"/>
            </w:pPr>
            <w:r w:rsidRPr="00F95FA3">
              <w:t>R$</w:t>
            </w:r>
          </w:p>
        </w:tc>
        <w:tc>
          <w:tcPr>
            <w:tcW w:w="2207" w:type="dxa"/>
          </w:tcPr>
          <w:p w14:paraId="18FA5C68" w14:textId="6CBA7C61" w:rsidR="00B35F30" w:rsidRPr="00F95FA3" w:rsidRDefault="001C3C71" w:rsidP="00AA6E98">
            <w:pPr>
              <w:jc w:val="right"/>
            </w:pPr>
            <w:r>
              <w:t>1</w:t>
            </w:r>
            <w:r w:rsidR="00B35F30" w:rsidRPr="00F95FA3">
              <w:t>.</w:t>
            </w:r>
            <w:r>
              <w:t>3</w:t>
            </w:r>
            <w:r w:rsidR="00B35F30">
              <w:t>0</w:t>
            </w:r>
            <w:r w:rsidR="00B35F30" w:rsidRPr="00F95FA3">
              <w:t>0.000,00</w:t>
            </w:r>
          </w:p>
        </w:tc>
      </w:tr>
      <w:tr w:rsidR="001C3C71" w:rsidRPr="00F95FA3" w14:paraId="7C7B212E" w14:textId="77777777" w:rsidTr="00AA6E98">
        <w:tc>
          <w:tcPr>
            <w:tcW w:w="354" w:type="dxa"/>
          </w:tcPr>
          <w:p w14:paraId="1232BA86" w14:textId="77777777" w:rsidR="001C3C71" w:rsidRPr="00F95FA3" w:rsidRDefault="001C3C71" w:rsidP="00AA6E98">
            <w:pPr>
              <w:jc w:val="both"/>
            </w:pPr>
          </w:p>
        </w:tc>
        <w:tc>
          <w:tcPr>
            <w:tcW w:w="5957" w:type="dxa"/>
            <w:gridSpan w:val="2"/>
          </w:tcPr>
          <w:p w14:paraId="3F2A4F5E" w14:textId="4F15B7D0" w:rsidR="001C3C71" w:rsidRPr="00F95FA3" w:rsidRDefault="001C3C71" w:rsidP="00AA6E98">
            <w:pPr>
              <w:jc w:val="both"/>
            </w:pPr>
            <w:r w:rsidRPr="00F95FA3">
              <w:t xml:space="preserve">      IV – Fundo Municipal de </w:t>
            </w:r>
            <w:r>
              <w:t>Assistência Social de Anchieta</w:t>
            </w:r>
          </w:p>
        </w:tc>
        <w:tc>
          <w:tcPr>
            <w:tcW w:w="567" w:type="dxa"/>
          </w:tcPr>
          <w:p w14:paraId="553394D3" w14:textId="77777777" w:rsidR="001C3C71" w:rsidRPr="00F95FA3" w:rsidRDefault="001C3C71" w:rsidP="00AA6E98">
            <w:pPr>
              <w:jc w:val="center"/>
            </w:pPr>
            <w:r w:rsidRPr="00F95FA3">
              <w:t>R$</w:t>
            </w:r>
          </w:p>
        </w:tc>
        <w:tc>
          <w:tcPr>
            <w:tcW w:w="2207" w:type="dxa"/>
          </w:tcPr>
          <w:p w14:paraId="36E14E07" w14:textId="6DA342CB" w:rsidR="001C3C71" w:rsidRPr="00F95FA3" w:rsidRDefault="001C3C71" w:rsidP="00AA6E98">
            <w:pPr>
              <w:jc w:val="right"/>
            </w:pPr>
            <w:r>
              <w:t>1</w:t>
            </w:r>
            <w:r w:rsidRPr="00F95FA3">
              <w:t>.</w:t>
            </w:r>
            <w:r>
              <w:t>37</w:t>
            </w:r>
            <w:r w:rsidRPr="00F95FA3">
              <w:t>0.000,00</w:t>
            </w:r>
          </w:p>
        </w:tc>
      </w:tr>
      <w:tr w:rsidR="00B35F30" w:rsidRPr="00F95FA3" w14:paraId="1BF47DC8" w14:textId="77777777" w:rsidTr="00AA6E98">
        <w:tc>
          <w:tcPr>
            <w:tcW w:w="354" w:type="dxa"/>
          </w:tcPr>
          <w:p w14:paraId="3EB14B24" w14:textId="77777777" w:rsidR="00B35F30" w:rsidRPr="00F95FA3" w:rsidRDefault="00B35F30" w:rsidP="00AA6E98">
            <w:pPr>
              <w:jc w:val="both"/>
            </w:pPr>
          </w:p>
        </w:tc>
        <w:tc>
          <w:tcPr>
            <w:tcW w:w="5957" w:type="dxa"/>
            <w:gridSpan w:val="2"/>
          </w:tcPr>
          <w:p w14:paraId="329C67F7" w14:textId="1AB4DC39" w:rsidR="00B35F30" w:rsidRPr="00F95FA3" w:rsidRDefault="00B35F30" w:rsidP="00AA6E98">
            <w:pPr>
              <w:jc w:val="both"/>
            </w:pPr>
            <w:r w:rsidRPr="00F95FA3">
              <w:t xml:space="preserve">      V – Câmara Municipal Vereadores </w:t>
            </w:r>
            <w:r w:rsidR="00CE2158">
              <w:t>Anchieta</w:t>
            </w:r>
          </w:p>
        </w:tc>
        <w:tc>
          <w:tcPr>
            <w:tcW w:w="567" w:type="dxa"/>
          </w:tcPr>
          <w:p w14:paraId="354D37F0" w14:textId="77777777" w:rsidR="00B35F30" w:rsidRPr="00F95FA3" w:rsidRDefault="00B35F30" w:rsidP="00AA6E98">
            <w:pPr>
              <w:jc w:val="center"/>
            </w:pPr>
            <w:r w:rsidRPr="00F95FA3">
              <w:t>R$</w:t>
            </w:r>
          </w:p>
        </w:tc>
        <w:tc>
          <w:tcPr>
            <w:tcW w:w="2207" w:type="dxa"/>
          </w:tcPr>
          <w:p w14:paraId="6E67B76B" w14:textId="3F35BB07" w:rsidR="00B35F30" w:rsidRPr="00F95FA3" w:rsidRDefault="001C3C71" w:rsidP="00AA6E98">
            <w:pPr>
              <w:jc w:val="right"/>
            </w:pPr>
            <w:r>
              <w:t>1</w:t>
            </w:r>
            <w:r w:rsidR="00B35F30" w:rsidRPr="00F95FA3">
              <w:t>.</w:t>
            </w:r>
            <w:r>
              <w:t>29</w:t>
            </w:r>
            <w:r w:rsidR="00B35F30" w:rsidRPr="00F95FA3">
              <w:t>0.000,00</w:t>
            </w:r>
          </w:p>
        </w:tc>
      </w:tr>
      <w:tr w:rsidR="00B35F30" w:rsidRPr="00F95FA3" w14:paraId="3979AB09" w14:textId="77777777" w:rsidTr="00AA6E98">
        <w:tc>
          <w:tcPr>
            <w:tcW w:w="499" w:type="dxa"/>
            <w:gridSpan w:val="2"/>
          </w:tcPr>
          <w:p w14:paraId="0D8A2984" w14:textId="77777777" w:rsidR="00B35F30" w:rsidRPr="00F95FA3" w:rsidRDefault="00B35F30" w:rsidP="00AA6E98">
            <w:pPr>
              <w:jc w:val="both"/>
              <w:rPr>
                <w:b/>
              </w:rPr>
            </w:pPr>
          </w:p>
        </w:tc>
        <w:tc>
          <w:tcPr>
            <w:tcW w:w="5812" w:type="dxa"/>
          </w:tcPr>
          <w:p w14:paraId="086767DA" w14:textId="77777777" w:rsidR="00B35F30" w:rsidRPr="00F95FA3" w:rsidRDefault="00B35F30" w:rsidP="00AA6E98">
            <w:pPr>
              <w:jc w:val="center"/>
              <w:rPr>
                <w:b/>
              </w:rPr>
            </w:pPr>
            <w:r w:rsidRPr="00F95FA3">
              <w:rPr>
                <w:b/>
              </w:rPr>
              <w:t xml:space="preserve">T O T A L </w:t>
            </w:r>
          </w:p>
        </w:tc>
        <w:tc>
          <w:tcPr>
            <w:tcW w:w="567" w:type="dxa"/>
          </w:tcPr>
          <w:p w14:paraId="0207C0D5" w14:textId="77777777" w:rsidR="00B35F30" w:rsidRPr="00F95FA3" w:rsidRDefault="00B35F30" w:rsidP="00AA6E98">
            <w:pPr>
              <w:jc w:val="center"/>
              <w:rPr>
                <w:b/>
              </w:rPr>
            </w:pPr>
            <w:r w:rsidRPr="00F95FA3">
              <w:rPr>
                <w:b/>
              </w:rPr>
              <w:t>R$</w:t>
            </w:r>
          </w:p>
        </w:tc>
        <w:tc>
          <w:tcPr>
            <w:tcW w:w="2207" w:type="dxa"/>
          </w:tcPr>
          <w:p w14:paraId="7E7D6C6A" w14:textId="68EB0F5F" w:rsidR="00B35F30" w:rsidRPr="00F95FA3" w:rsidRDefault="001C3C71" w:rsidP="00AA6E98">
            <w:pPr>
              <w:jc w:val="right"/>
              <w:rPr>
                <w:b/>
              </w:rPr>
            </w:pPr>
            <w:r>
              <w:rPr>
                <w:b/>
              </w:rPr>
              <w:t>40</w:t>
            </w:r>
            <w:r w:rsidR="00B35F30" w:rsidRPr="00F95FA3">
              <w:rPr>
                <w:b/>
              </w:rPr>
              <w:t>.</w:t>
            </w:r>
            <w:r>
              <w:rPr>
                <w:b/>
              </w:rPr>
              <w:t>6</w:t>
            </w:r>
            <w:r w:rsidR="00B35F30">
              <w:rPr>
                <w:b/>
              </w:rPr>
              <w:t>0</w:t>
            </w:r>
            <w:r w:rsidR="00B35F30" w:rsidRPr="00F95FA3">
              <w:rPr>
                <w:b/>
              </w:rPr>
              <w:t>0.000,00</w:t>
            </w:r>
          </w:p>
          <w:p w14:paraId="2CB511D4" w14:textId="77777777" w:rsidR="00B35F30" w:rsidRPr="00F95FA3" w:rsidRDefault="00B35F30" w:rsidP="00AA6E98">
            <w:pPr>
              <w:jc w:val="right"/>
              <w:rPr>
                <w:b/>
              </w:rPr>
            </w:pPr>
          </w:p>
        </w:tc>
      </w:tr>
    </w:tbl>
    <w:p w14:paraId="0BA35AE1" w14:textId="77777777" w:rsidR="00B35F30" w:rsidRDefault="00B35F30" w:rsidP="00B35F30">
      <w:pPr>
        <w:jc w:val="both"/>
      </w:pPr>
      <w:r w:rsidRPr="00F95FA3">
        <w:tab/>
      </w:r>
      <w:r w:rsidRPr="00F95FA3">
        <w:rPr>
          <w:b/>
          <w:bCs/>
        </w:rPr>
        <w:t>Art. 4º.</w:t>
      </w:r>
      <w:r w:rsidRPr="00F95FA3">
        <w:t xml:space="preserve">  A RECEITA será realizada mediante a arrecadação dos tributos, rendas e outras fontes de receitas correntes e de capital, na forma da Legislação em vigor e das especificações constantes no anexo nº. 2, da Lei nº. 4.320, 17 de março de 1964, de acordo com o seguinte desdobramento:</w:t>
      </w:r>
    </w:p>
    <w:p w14:paraId="14E21EB7" w14:textId="77777777" w:rsidR="00B35F30" w:rsidRPr="00F95FA3" w:rsidRDefault="00B35F30" w:rsidP="00B35F30">
      <w:pPr>
        <w:jc w:val="both"/>
      </w:pPr>
    </w:p>
    <w:tbl>
      <w:tblPr>
        <w:tblW w:w="9081" w:type="dxa"/>
        <w:tblLayout w:type="fixed"/>
        <w:tblCellMar>
          <w:left w:w="70" w:type="dxa"/>
          <w:right w:w="70" w:type="dxa"/>
        </w:tblCellMar>
        <w:tblLook w:val="0000" w:firstRow="0" w:lastRow="0" w:firstColumn="0" w:lastColumn="0" w:noHBand="0" w:noVBand="0"/>
      </w:tblPr>
      <w:tblGrid>
        <w:gridCol w:w="779"/>
        <w:gridCol w:w="5528"/>
        <w:gridCol w:w="567"/>
        <w:gridCol w:w="2207"/>
      </w:tblGrid>
      <w:tr w:rsidR="00B35F30" w:rsidRPr="00F95FA3" w14:paraId="3A849F0D" w14:textId="77777777" w:rsidTr="00AA6E98">
        <w:tc>
          <w:tcPr>
            <w:tcW w:w="779" w:type="dxa"/>
          </w:tcPr>
          <w:p w14:paraId="41C11611" w14:textId="77777777" w:rsidR="00B35F30" w:rsidRPr="00F95FA3" w:rsidRDefault="00B35F30" w:rsidP="00AA6E98">
            <w:pPr>
              <w:jc w:val="both"/>
              <w:rPr>
                <w:b/>
              </w:rPr>
            </w:pPr>
          </w:p>
        </w:tc>
        <w:tc>
          <w:tcPr>
            <w:tcW w:w="5528" w:type="dxa"/>
          </w:tcPr>
          <w:p w14:paraId="27785DDF" w14:textId="77777777" w:rsidR="00B35F30" w:rsidRPr="00F95FA3" w:rsidRDefault="00B35F30" w:rsidP="00AA6E98">
            <w:pPr>
              <w:jc w:val="both"/>
              <w:rPr>
                <w:b/>
              </w:rPr>
            </w:pPr>
            <w:r w:rsidRPr="00F95FA3">
              <w:t xml:space="preserve">I </w:t>
            </w:r>
            <w:r w:rsidRPr="00F95FA3">
              <w:rPr>
                <w:b/>
              </w:rPr>
              <w:t xml:space="preserve">- RECEITAS CORRENTES . . . . . . . . . . . . . . . </w:t>
            </w:r>
            <w:proofErr w:type="gramStart"/>
            <w:r w:rsidRPr="00F95FA3">
              <w:rPr>
                <w:b/>
              </w:rPr>
              <w:t>. . . .</w:t>
            </w:r>
            <w:proofErr w:type="gramEnd"/>
          </w:p>
        </w:tc>
        <w:tc>
          <w:tcPr>
            <w:tcW w:w="567" w:type="dxa"/>
          </w:tcPr>
          <w:p w14:paraId="4FB609BB" w14:textId="77777777" w:rsidR="00B35F30" w:rsidRPr="00F95FA3" w:rsidRDefault="00B35F30" w:rsidP="00AA6E98">
            <w:pPr>
              <w:keepNext/>
              <w:jc w:val="center"/>
              <w:outlineLvl w:val="1"/>
              <w:rPr>
                <w:b/>
              </w:rPr>
            </w:pPr>
            <w:r w:rsidRPr="00F95FA3">
              <w:rPr>
                <w:b/>
              </w:rPr>
              <w:t>R$</w:t>
            </w:r>
          </w:p>
        </w:tc>
        <w:tc>
          <w:tcPr>
            <w:tcW w:w="2207" w:type="dxa"/>
          </w:tcPr>
          <w:p w14:paraId="15A01CFC" w14:textId="6D004713" w:rsidR="00B35F30" w:rsidRPr="00F95FA3" w:rsidRDefault="001C3C71" w:rsidP="00AA6E98">
            <w:pPr>
              <w:jc w:val="right"/>
              <w:rPr>
                <w:b/>
              </w:rPr>
            </w:pPr>
            <w:r>
              <w:rPr>
                <w:b/>
              </w:rPr>
              <w:t>40</w:t>
            </w:r>
            <w:r w:rsidR="00B35F30" w:rsidRPr="00F95FA3">
              <w:rPr>
                <w:b/>
              </w:rPr>
              <w:t>.</w:t>
            </w:r>
            <w:r>
              <w:rPr>
                <w:b/>
              </w:rPr>
              <w:t>590</w:t>
            </w:r>
            <w:r w:rsidR="00B35F30" w:rsidRPr="00F95FA3">
              <w:rPr>
                <w:b/>
              </w:rPr>
              <w:t>.000,00</w:t>
            </w:r>
          </w:p>
        </w:tc>
      </w:tr>
      <w:tr w:rsidR="00B35F30" w:rsidRPr="00F95FA3" w14:paraId="48C76F85" w14:textId="77777777" w:rsidTr="00AA6E98">
        <w:tc>
          <w:tcPr>
            <w:tcW w:w="779" w:type="dxa"/>
          </w:tcPr>
          <w:p w14:paraId="0CD695B6" w14:textId="77777777" w:rsidR="00B35F30" w:rsidRPr="00F95FA3" w:rsidRDefault="00B35F30" w:rsidP="00AA6E98">
            <w:pPr>
              <w:jc w:val="both"/>
            </w:pPr>
          </w:p>
        </w:tc>
        <w:tc>
          <w:tcPr>
            <w:tcW w:w="5528" w:type="dxa"/>
          </w:tcPr>
          <w:p w14:paraId="1F3A0E62" w14:textId="77777777" w:rsidR="00B35F30" w:rsidRPr="00F95FA3" w:rsidRDefault="00B35F30" w:rsidP="00AA6E98">
            <w:pPr>
              <w:jc w:val="both"/>
            </w:pPr>
            <w:r w:rsidRPr="00F95FA3">
              <w:t xml:space="preserve">        IMPOSTOS, TAXAS E CONTRIB. MELHORIA</w:t>
            </w:r>
          </w:p>
        </w:tc>
        <w:tc>
          <w:tcPr>
            <w:tcW w:w="567" w:type="dxa"/>
          </w:tcPr>
          <w:p w14:paraId="11467FF9" w14:textId="77777777" w:rsidR="00B35F30" w:rsidRPr="00F95FA3" w:rsidRDefault="00B35F30" w:rsidP="00AA6E98">
            <w:pPr>
              <w:jc w:val="center"/>
            </w:pPr>
            <w:r w:rsidRPr="00F95FA3">
              <w:t>R$</w:t>
            </w:r>
          </w:p>
        </w:tc>
        <w:tc>
          <w:tcPr>
            <w:tcW w:w="2207" w:type="dxa"/>
          </w:tcPr>
          <w:p w14:paraId="58A83A0A" w14:textId="441CDDD1" w:rsidR="00B35F30" w:rsidRPr="00F95FA3" w:rsidRDefault="001C3C71" w:rsidP="00AA6E98">
            <w:pPr>
              <w:jc w:val="right"/>
            </w:pPr>
            <w:r>
              <w:t>4</w:t>
            </w:r>
            <w:r w:rsidR="00B35F30" w:rsidRPr="00F95FA3">
              <w:t>.</w:t>
            </w:r>
            <w:r>
              <w:t>500</w:t>
            </w:r>
            <w:r w:rsidR="00B35F30" w:rsidRPr="00F95FA3">
              <w:t>.</w:t>
            </w:r>
            <w:r>
              <w:t>3</w:t>
            </w:r>
            <w:r w:rsidR="00B35F30" w:rsidRPr="00F95FA3">
              <w:t>00,00</w:t>
            </w:r>
          </w:p>
        </w:tc>
      </w:tr>
      <w:tr w:rsidR="00B35F30" w:rsidRPr="00F95FA3" w14:paraId="3BB76CF9" w14:textId="77777777" w:rsidTr="00AA6E98">
        <w:tc>
          <w:tcPr>
            <w:tcW w:w="779" w:type="dxa"/>
          </w:tcPr>
          <w:p w14:paraId="260E0BA6" w14:textId="77777777" w:rsidR="00B35F30" w:rsidRPr="00F95FA3" w:rsidRDefault="00B35F30" w:rsidP="00AA6E98">
            <w:pPr>
              <w:jc w:val="both"/>
            </w:pPr>
          </w:p>
        </w:tc>
        <w:tc>
          <w:tcPr>
            <w:tcW w:w="5528" w:type="dxa"/>
          </w:tcPr>
          <w:p w14:paraId="03E199FA" w14:textId="77777777" w:rsidR="00B35F30" w:rsidRPr="00F95FA3" w:rsidRDefault="00B35F30" w:rsidP="00AA6E98">
            <w:pPr>
              <w:jc w:val="both"/>
            </w:pPr>
            <w:r w:rsidRPr="00F95FA3">
              <w:t xml:space="preserve">        RECEITA DE CONTRIBUIÇÕES .......................</w:t>
            </w:r>
          </w:p>
        </w:tc>
        <w:tc>
          <w:tcPr>
            <w:tcW w:w="567" w:type="dxa"/>
          </w:tcPr>
          <w:p w14:paraId="00DCC7EB" w14:textId="77777777" w:rsidR="00B35F30" w:rsidRPr="00F95FA3" w:rsidRDefault="00B35F30" w:rsidP="00AA6E98">
            <w:pPr>
              <w:jc w:val="center"/>
            </w:pPr>
            <w:r w:rsidRPr="00F95FA3">
              <w:t>R$</w:t>
            </w:r>
          </w:p>
        </w:tc>
        <w:tc>
          <w:tcPr>
            <w:tcW w:w="2207" w:type="dxa"/>
          </w:tcPr>
          <w:p w14:paraId="30EE2969" w14:textId="0F94642D" w:rsidR="00B35F30" w:rsidRPr="00F95FA3" w:rsidRDefault="001C3C71" w:rsidP="00AA6E98">
            <w:pPr>
              <w:jc w:val="right"/>
            </w:pPr>
            <w:r>
              <w:t>350</w:t>
            </w:r>
            <w:r w:rsidR="00B35F30" w:rsidRPr="00F95FA3">
              <w:t>.000,00</w:t>
            </w:r>
          </w:p>
        </w:tc>
      </w:tr>
      <w:tr w:rsidR="00B35F30" w:rsidRPr="00F95FA3" w14:paraId="50364C0A" w14:textId="77777777" w:rsidTr="00AA6E98">
        <w:tc>
          <w:tcPr>
            <w:tcW w:w="779" w:type="dxa"/>
          </w:tcPr>
          <w:p w14:paraId="06DC6AE8" w14:textId="77777777" w:rsidR="00B35F30" w:rsidRPr="00F95FA3" w:rsidRDefault="00B35F30" w:rsidP="00AA6E98">
            <w:pPr>
              <w:jc w:val="both"/>
            </w:pPr>
          </w:p>
        </w:tc>
        <w:tc>
          <w:tcPr>
            <w:tcW w:w="5528" w:type="dxa"/>
          </w:tcPr>
          <w:p w14:paraId="50FE0B5D" w14:textId="77777777" w:rsidR="00B35F30" w:rsidRPr="00F95FA3" w:rsidRDefault="00B35F30" w:rsidP="00AA6E98">
            <w:pPr>
              <w:jc w:val="both"/>
            </w:pPr>
            <w:r w:rsidRPr="00F95FA3">
              <w:t xml:space="preserve">         RECEITA PATRIMONIAL .................................</w:t>
            </w:r>
          </w:p>
        </w:tc>
        <w:tc>
          <w:tcPr>
            <w:tcW w:w="567" w:type="dxa"/>
          </w:tcPr>
          <w:p w14:paraId="3D06DAC2" w14:textId="77777777" w:rsidR="00B35F30" w:rsidRPr="00F95FA3" w:rsidRDefault="00B35F30" w:rsidP="00AA6E98">
            <w:pPr>
              <w:jc w:val="center"/>
            </w:pPr>
            <w:r w:rsidRPr="00F95FA3">
              <w:t>R$</w:t>
            </w:r>
          </w:p>
        </w:tc>
        <w:tc>
          <w:tcPr>
            <w:tcW w:w="2207" w:type="dxa"/>
          </w:tcPr>
          <w:p w14:paraId="4B031480" w14:textId="2912BBCF" w:rsidR="00B35F30" w:rsidRPr="00F95FA3" w:rsidRDefault="001C3C71" w:rsidP="00AA6E98">
            <w:pPr>
              <w:jc w:val="right"/>
            </w:pPr>
            <w:r>
              <w:t>414</w:t>
            </w:r>
            <w:r w:rsidR="00B35F30" w:rsidRPr="00F95FA3">
              <w:t>.</w:t>
            </w:r>
            <w:r>
              <w:t>2</w:t>
            </w:r>
            <w:r w:rsidR="00B35F30" w:rsidRPr="00F95FA3">
              <w:t>00,00</w:t>
            </w:r>
          </w:p>
        </w:tc>
      </w:tr>
      <w:tr w:rsidR="00B35F30" w:rsidRPr="00F95FA3" w14:paraId="583979EC" w14:textId="77777777" w:rsidTr="00AA6E98">
        <w:tc>
          <w:tcPr>
            <w:tcW w:w="779" w:type="dxa"/>
          </w:tcPr>
          <w:p w14:paraId="4E0FF7CB" w14:textId="77777777" w:rsidR="00B35F30" w:rsidRPr="00F95FA3" w:rsidRDefault="00B35F30" w:rsidP="00AA6E98">
            <w:pPr>
              <w:jc w:val="both"/>
            </w:pPr>
          </w:p>
        </w:tc>
        <w:tc>
          <w:tcPr>
            <w:tcW w:w="5528" w:type="dxa"/>
          </w:tcPr>
          <w:p w14:paraId="55A2109E" w14:textId="77777777" w:rsidR="00B35F30" w:rsidRPr="00F95FA3" w:rsidRDefault="00B35F30" w:rsidP="00AA6E98">
            <w:pPr>
              <w:jc w:val="both"/>
            </w:pPr>
            <w:r w:rsidRPr="00F95FA3">
              <w:t xml:space="preserve">         RECEITA DE SERVIÇOS ...................................</w:t>
            </w:r>
          </w:p>
        </w:tc>
        <w:tc>
          <w:tcPr>
            <w:tcW w:w="567" w:type="dxa"/>
          </w:tcPr>
          <w:p w14:paraId="4564707D" w14:textId="77777777" w:rsidR="00B35F30" w:rsidRPr="00F95FA3" w:rsidRDefault="00B35F30" w:rsidP="00AA6E98">
            <w:pPr>
              <w:jc w:val="center"/>
            </w:pPr>
            <w:r w:rsidRPr="00F95FA3">
              <w:t>R$</w:t>
            </w:r>
          </w:p>
        </w:tc>
        <w:tc>
          <w:tcPr>
            <w:tcW w:w="2207" w:type="dxa"/>
          </w:tcPr>
          <w:p w14:paraId="393C4540" w14:textId="66814F76" w:rsidR="00B35F30" w:rsidRPr="00F95FA3" w:rsidRDefault="001C3C71" w:rsidP="00AA6E98">
            <w:pPr>
              <w:jc w:val="right"/>
            </w:pPr>
            <w:r>
              <w:t>53</w:t>
            </w:r>
            <w:r w:rsidR="00B35F30" w:rsidRPr="00F95FA3">
              <w:t>.</w:t>
            </w:r>
            <w:r>
              <w:t>7</w:t>
            </w:r>
            <w:r w:rsidR="00B35F30" w:rsidRPr="00F95FA3">
              <w:t>00,00</w:t>
            </w:r>
          </w:p>
        </w:tc>
      </w:tr>
      <w:tr w:rsidR="00B35F30" w:rsidRPr="00F95FA3" w14:paraId="3539CB7F" w14:textId="77777777" w:rsidTr="00AA6E98">
        <w:tc>
          <w:tcPr>
            <w:tcW w:w="779" w:type="dxa"/>
          </w:tcPr>
          <w:p w14:paraId="30072C20" w14:textId="03039B34" w:rsidR="00B35F30" w:rsidRPr="00F95FA3" w:rsidRDefault="00B35F30" w:rsidP="00AA6E98">
            <w:pPr>
              <w:jc w:val="both"/>
            </w:pPr>
          </w:p>
        </w:tc>
        <w:tc>
          <w:tcPr>
            <w:tcW w:w="5528" w:type="dxa"/>
          </w:tcPr>
          <w:p w14:paraId="1E3495DA" w14:textId="77777777" w:rsidR="00B35F30" w:rsidRPr="00F95FA3" w:rsidRDefault="00B35F30" w:rsidP="00AA6E98">
            <w:pPr>
              <w:jc w:val="both"/>
            </w:pPr>
            <w:r w:rsidRPr="00F95FA3">
              <w:t xml:space="preserve">        TRANSFERÊNCIAS CORRENTES ...................</w:t>
            </w:r>
          </w:p>
        </w:tc>
        <w:tc>
          <w:tcPr>
            <w:tcW w:w="567" w:type="dxa"/>
          </w:tcPr>
          <w:p w14:paraId="626597F2" w14:textId="77777777" w:rsidR="00B35F30" w:rsidRPr="00F95FA3" w:rsidRDefault="00B35F30" w:rsidP="00AA6E98">
            <w:pPr>
              <w:jc w:val="center"/>
            </w:pPr>
            <w:r w:rsidRPr="00F95FA3">
              <w:t>R$</w:t>
            </w:r>
          </w:p>
        </w:tc>
        <w:tc>
          <w:tcPr>
            <w:tcW w:w="2207" w:type="dxa"/>
          </w:tcPr>
          <w:p w14:paraId="6E831141" w14:textId="319EF7D7" w:rsidR="00B35F30" w:rsidRPr="00F95FA3" w:rsidRDefault="001C3C71" w:rsidP="00AA6E98">
            <w:pPr>
              <w:jc w:val="right"/>
            </w:pPr>
            <w:r>
              <w:t>35</w:t>
            </w:r>
            <w:r w:rsidR="00B35F30" w:rsidRPr="00F95FA3">
              <w:t>.</w:t>
            </w:r>
            <w:r>
              <w:t>050</w:t>
            </w:r>
            <w:r w:rsidR="00B35F30" w:rsidRPr="00F95FA3">
              <w:t>.</w:t>
            </w:r>
            <w:r>
              <w:t>8</w:t>
            </w:r>
            <w:r w:rsidR="00B35F30" w:rsidRPr="00F95FA3">
              <w:t>00,00</w:t>
            </w:r>
          </w:p>
        </w:tc>
      </w:tr>
      <w:tr w:rsidR="00B35F30" w:rsidRPr="00F95FA3" w14:paraId="27216CF9" w14:textId="77777777" w:rsidTr="00AA6E98">
        <w:tc>
          <w:tcPr>
            <w:tcW w:w="779" w:type="dxa"/>
          </w:tcPr>
          <w:p w14:paraId="05409BBC" w14:textId="77777777" w:rsidR="00B35F30" w:rsidRPr="00F95FA3" w:rsidRDefault="00B35F30" w:rsidP="00AA6E98">
            <w:pPr>
              <w:jc w:val="both"/>
            </w:pPr>
          </w:p>
        </w:tc>
        <w:tc>
          <w:tcPr>
            <w:tcW w:w="5528" w:type="dxa"/>
          </w:tcPr>
          <w:p w14:paraId="1AA3318C" w14:textId="77777777" w:rsidR="00B35F30" w:rsidRPr="00F95FA3" w:rsidRDefault="00B35F30" w:rsidP="00AA6E98">
            <w:pPr>
              <w:jc w:val="both"/>
            </w:pPr>
            <w:r w:rsidRPr="00F95FA3">
              <w:t xml:space="preserve">        OUTRAS RECEITAS CORRENTES ..................</w:t>
            </w:r>
          </w:p>
        </w:tc>
        <w:tc>
          <w:tcPr>
            <w:tcW w:w="567" w:type="dxa"/>
          </w:tcPr>
          <w:p w14:paraId="01B08ED2" w14:textId="77777777" w:rsidR="00B35F30" w:rsidRPr="00F95FA3" w:rsidRDefault="00B35F30" w:rsidP="00AA6E98">
            <w:pPr>
              <w:jc w:val="center"/>
            </w:pPr>
            <w:r w:rsidRPr="00F95FA3">
              <w:t>R$</w:t>
            </w:r>
          </w:p>
        </w:tc>
        <w:tc>
          <w:tcPr>
            <w:tcW w:w="2207" w:type="dxa"/>
          </w:tcPr>
          <w:p w14:paraId="6D63C249" w14:textId="05F8E063" w:rsidR="00B35F30" w:rsidRPr="00F95FA3" w:rsidRDefault="001C3C71" w:rsidP="00AA6E98">
            <w:pPr>
              <w:jc w:val="right"/>
            </w:pPr>
            <w:r>
              <w:t>221</w:t>
            </w:r>
            <w:r w:rsidR="00B35F30" w:rsidRPr="00F95FA3">
              <w:t>.</w:t>
            </w:r>
            <w:r>
              <w:t>0</w:t>
            </w:r>
            <w:r w:rsidR="00B35F30" w:rsidRPr="00F95FA3">
              <w:t>00,00</w:t>
            </w:r>
          </w:p>
        </w:tc>
      </w:tr>
      <w:tr w:rsidR="00B35F30" w:rsidRPr="00F95FA3" w14:paraId="1347BBC1" w14:textId="77777777" w:rsidTr="00AA6E98">
        <w:tc>
          <w:tcPr>
            <w:tcW w:w="779" w:type="dxa"/>
          </w:tcPr>
          <w:p w14:paraId="485E6000" w14:textId="77777777" w:rsidR="00B35F30" w:rsidRPr="00F95FA3" w:rsidRDefault="00B35F30" w:rsidP="00AA6E98">
            <w:pPr>
              <w:jc w:val="both"/>
              <w:rPr>
                <w:b/>
              </w:rPr>
            </w:pPr>
          </w:p>
        </w:tc>
        <w:tc>
          <w:tcPr>
            <w:tcW w:w="5528" w:type="dxa"/>
          </w:tcPr>
          <w:p w14:paraId="6795CE24" w14:textId="77777777" w:rsidR="00B35F30" w:rsidRPr="00F95FA3" w:rsidRDefault="00B35F30" w:rsidP="00AA6E98">
            <w:pPr>
              <w:jc w:val="both"/>
              <w:rPr>
                <w:b/>
              </w:rPr>
            </w:pPr>
            <w:r w:rsidRPr="00F95FA3">
              <w:t>II</w:t>
            </w:r>
            <w:r w:rsidRPr="00F95FA3">
              <w:rPr>
                <w:b/>
              </w:rPr>
              <w:t xml:space="preserve"> – RECEITAS DE CAPITAL . . . . . . . . . . . . . . . . . . </w:t>
            </w:r>
          </w:p>
        </w:tc>
        <w:tc>
          <w:tcPr>
            <w:tcW w:w="567" w:type="dxa"/>
          </w:tcPr>
          <w:p w14:paraId="79123BBA" w14:textId="77777777" w:rsidR="00B35F30" w:rsidRPr="00F95FA3" w:rsidRDefault="00B35F30" w:rsidP="00AA6E98">
            <w:pPr>
              <w:keepNext/>
              <w:jc w:val="center"/>
              <w:outlineLvl w:val="1"/>
              <w:rPr>
                <w:b/>
              </w:rPr>
            </w:pPr>
            <w:r w:rsidRPr="00F95FA3">
              <w:rPr>
                <w:b/>
              </w:rPr>
              <w:t>R$</w:t>
            </w:r>
          </w:p>
        </w:tc>
        <w:tc>
          <w:tcPr>
            <w:tcW w:w="2207" w:type="dxa"/>
          </w:tcPr>
          <w:p w14:paraId="4B8A4A0D" w14:textId="15BEEA13" w:rsidR="00B35F30" w:rsidRPr="00F95FA3" w:rsidRDefault="001C3C71" w:rsidP="00AA6E98">
            <w:pPr>
              <w:jc w:val="right"/>
              <w:rPr>
                <w:b/>
              </w:rPr>
            </w:pPr>
            <w:r>
              <w:rPr>
                <w:b/>
              </w:rPr>
              <w:t>10</w:t>
            </w:r>
            <w:r w:rsidR="00B35F30" w:rsidRPr="00F95FA3">
              <w:rPr>
                <w:b/>
              </w:rPr>
              <w:t>.000,00</w:t>
            </w:r>
          </w:p>
        </w:tc>
      </w:tr>
      <w:tr w:rsidR="00B35F30" w:rsidRPr="00F95FA3" w14:paraId="57184FDA" w14:textId="77777777" w:rsidTr="00AA6E98">
        <w:tc>
          <w:tcPr>
            <w:tcW w:w="779" w:type="dxa"/>
          </w:tcPr>
          <w:p w14:paraId="41FA8539" w14:textId="77777777" w:rsidR="00B35F30" w:rsidRPr="00F95FA3" w:rsidRDefault="00B35F30" w:rsidP="00AA6E98">
            <w:pPr>
              <w:jc w:val="both"/>
            </w:pPr>
          </w:p>
        </w:tc>
        <w:tc>
          <w:tcPr>
            <w:tcW w:w="5528" w:type="dxa"/>
          </w:tcPr>
          <w:p w14:paraId="42D5B8B1" w14:textId="77777777" w:rsidR="00B35F30" w:rsidRPr="00F95FA3" w:rsidRDefault="00B35F30" w:rsidP="00AA6E98">
            <w:pPr>
              <w:jc w:val="both"/>
            </w:pPr>
            <w:r w:rsidRPr="00F95FA3">
              <w:t xml:space="preserve">         AMORTIZAÇÃO DE EMPRÉSTIMOS ..............</w:t>
            </w:r>
          </w:p>
        </w:tc>
        <w:tc>
          <w:tcPr>
            <w:tcW w:w="567" w:type="dxa"/>
          </w:tcPr>
          <w:p w14:paraId="1C1B481A" w14:textId="77777777" w:rsidR="00B35F30" w:rsidRPr="00F95FA3" w:rsidRDefault="00B35F30" w:rsidP="00AA6E98">
            <w:pPr>
              <w:jc w:val="center"/>
            </w:pPr>
            <w:r w:rsidRPr="00F95FA3">
              <w:t>R$</w:t>
            </w:r>
          </w:p>
        </w:tc>
        <w:tc>
          <w:tcPr>
            <w:tcW w:w="2207" w:type="dxa"/>
          </w:tcPr>
          <w:p w14:paraId="5DA9D334" w14:textId="164E1766" w:rsidR="00B35F30" w:rsidRPr="00F95FA3" w:rsidRDefault="001C3C71" w:rsidP="00AA6E98">
            <w:pPr>
              <w:jc w:val="right"/>
            </w:pPr>
            <w:r>
              <w:t>10</w:t>
            </w:r>
            <w:r w:rsidR="00B35F30" w:rsidRPr="00F95FA3">
              <w:t>.000,00</w:t>
            </w:r>
          </w:p>
        </w:tc>
      </w:tr>
      <w:tr w:rsidR="00B35F30" w:rsidRPr="00F95FA3" w14:paraId="5889D071" w14:textId="77777777" w:rsidTr="00AA6E98">
        <w:tc>
          <w:tcPr>
            <w:tcW w:w="779" w:type="dxa"/>
          </w:tcPr>
          <w:p w14:paraId="5ABC2F7E" w14:textId="77777777" w:rsidR="00B35F30" w:rsidRPr="00F95FA3" w:rsidRDefault="00B35F30" w:rsidP="00AA6E98">
            <w:pPr>
              <w:jc w:val="both"/>
              <w:rPr>
                <w:b/>
              </w:rPr>
            </w:pPr>
          </w:p>
        </w:tc>
        <w:tc>
          <w:tcPr>
            <w:tcW w:w="5528" w:type="dxa"/>
          </w:tcPr>
          <w:p w14:paraId="0076D1B0" w14:textId="77777777" w:rsidR="00B35F30" w:rsidRPr="00F95FA3" w:rsidRDefault="00B35F30" w:rsidP="00AA6E98">
            <w:pPr>
              <w:jc w:val="both"/>
              <w:rPr>
                <w:b/>
              </w:rPr>
            </w:pPr>
            <w:r w:rsidRPr="00F95FA3">
              <w:rPr>
                <w:b/>
              </w:rPr>
              <w:t>TOTAL DA RECEITA . . . . . . . . . . . . . . . . . . . . . . . .</w:t>
            </w:r>
          </w:p>
        </w:tc>
        <w:tc>
          <w:tcPr>
            <w:tcW w:w="567" w:type="dxa"/>
          </w:tcPr>
          <w:p w14:paraId="69570967" w14:textId="77777777" w:rsidR="00B35F30" w:rsidRPr="00F95FA3" w:rsidRDefault="00B35F30" w:rsidP="00AA6E98">
            <w:pPr>
              <w:jc w:val="center"/>
              <w:rPr>
                <w:b/>
              </w:rPr>
            </w:pPr>
            <w:r w:rsidRPr="00F95FA3">
              <w:rPr>
                <w:b/>
              </w:rPr>
              <w:t>R$</w:t>
            </w:r>
          </w:p>
        </w:tc>
        <w:tc>
          <w:tcPr>
            <w:tcW w:w="2207" w:type="dxa"/>
          </w:tcPr>
          <w:p w14:paraId="4B10A4A9" w14:textId="1F45B212" w:rsidR="00B35F30" w:rsidRPr="00F95FA3" w:rsidRDefault="001C3C71" w:rsidP="00AA6E98">
            <w:pPr>
              <w:jc w:val="right"/>
              <w:rPr>
                <w:b/>
              </w:rPr>
            </w:pPr>
            <w:r>
              <w:rPr>
                <w:b/>
              </w:rPr>
              <w:t>40</w:t>
            </w:r>
            <w:r w:rsidR="00B35F30" w:rsidRPr="00F95FA3">
              <w:rPr>
                <w:b/>
              </w:rPr>
              <w:t>.</w:t>
            </w:r>
            <w:r>
              <w:rPr>
                <w:b/>
              </w:rPr>
              <w:t>6</w:t>
            </w:r>
            <w:r w:rsidR="00B35F30">
              <w:rPr>
                <w:b/>
              </w:rPr>
              <w:t>0</w:t>
            </w:r>
            <w:r w:rsidR="00B35F30" w:rsidRPr="00F95FA3">
              <w:rPr>
                <w:b/>
              </w:rPr>
              <w:t>0.000,00</w:t>
            </w:r>
          </w:p>
        </w:tc>
      </w:tr>
    </w:tbl>
    <w:p w14:paraId="3A0E7237" w14:textId="77777777" w:rsidR="00B35F30" w:rsidRDefault="00B35F30" w:rsidP="00B35F30">
      <w:pPr>
        <w:ind w:firstLine="709"/>
        <w:jc w:val="both"/>
        <w:rPr>
          <w:b/>
          <w:bCs/>
        </w:rPr>
      </w:pPr>
    </w:p>
    <w:p w14:paraId="574088C9" w14:textId="77777777" w:rsidR="00B35F30" w:rsidRPr="00F95FA3" w:rsidRDefault="00B35F30" w:rsidP="00B35F30">
      <w:pPr>
        <w:ind w:firstLine="709"/>
        <w:jc w:val="both"/>
      </w:pPr>
      <w:r w:rsidRPr="00F95FA3">
        <w:rPr>
          <w:b/>
          <w:bCs/>
        </w:rPr>
        <w:lastRenderedPageBreak/>
        <w:t>Art. 5º</w:t>
      </w:r>
      <w:r w:rsidRPr="00F95FA3">
        <w:t>.  A Despesa será realizada na forma da legislação vigente, segundo a discriminação dos quadros “Programas de Trabalho” e “Natureza da Despesa”, integrantes desta Lei, que apresentam o seguinte desdobramento:</w:t>
      </w:r>
    </w:p>
    <w:p w14:paraId="61CC7AEF" w14:textId="77777777" w:rsidR="00B35F30" w:rsidRPr="00F95FA3" w:rsidRDefault="00B35F30" w:rsidP="00B35F30">
      <w:pPr>
        <w:jc w:val="both"/>
      </w:pPr>
    </w:p>
    <w:tbl>
      <w:tblPr>
        <w:tblW w:w="9081" w:type="dxa"/>
        <w:tblLayout w:type="fixed"/>
        <w:tblCellMar>
          <w:left w:w="70" w:type="dxa"/>
          <w:right w:w="70" w:type="dxa"/>
        </w:tblCellMar>
        <w:tblLook w:val="0000" w:firstRow="0" w:lastRow="0" w:firstColumn="0" w:lastColumn="0" w:noHBand="0" w:noVBand="0"/>
      </w:tblPr>
      <w:tblGrid>
        <w:gridCol w:w="779"/>
        <w:gridCol w:w="5528"/>
        <w:gridCol w:w="567"/>
        <w:gridCol w:w="2207"/>
      </w:tblGrid>
      <w:tr w:rsidR="00B35F30" w:rsidRPr="00F95FA3" w14:paraId="09876DE2" w14:textId="77777777" w:rsidTr="00AA6E98">
        <w:tc>
          <w:tcPr>
            <w:tcW w:w="779" w:type="dxa"/>
          </w:tcPr>
          <w:p w14:paraId="7C94FC96" w14:textId="77777777" w:rsidR="00B35F30" w:rsidRPr="00F95FA3" w:rsidRDefault="00B35F30" w:rsidP="00AA6E98">
            <w:pPr>
              <w:jc w:val="both"/>
            </w:pPr>
          </w:p>
        </w:tc>
        <w:tc>
          <w:tcPr>
            <w:tcW w:w="5528" w:type="dxa"/>
          </w:tcPr>
          <w:p w14:paraId="7AAAF78E" w14:textId="77777777" w:rsidR="00B35F30" w:rsidRPr="00F95FA3" w:rsidRDefault="00B35F30" w:rsidP="00AA6E98">
            <w:pPr>
              <w:keepNext/>
              <w:outlineLvl w:val="3"/>
              <w:rPr>
                <w:b/>
                <w:bCs/>
              </w:rPr>
            </w:pPr>
            <w:r w:rsidRPr="00F95FA3">
              <w:rPr>
                <w:b/>
                <w:bCs/>
              </w:rPr>
              <w:t xml:space="preserve">I – POR PROGRAMA </w:t>
            </w:r>
          </w:p>
        </w:tc>
        <w:tc>
          <w:tcPr>
            <w:tcW w:w="567" w:type="dxa"/>
          </w:tcPr>
          <w:p w14:paraId="0BE8068A" w14:textId="77777777" w:rsidR="00B35F30" w:rsidRPr="00F95FA3" w:rsidRDefault="00B35F30" w:rsidP="00AA6E98">
            <w:pPr>
              <w:keepNext/>
              <w:jc w:val="center"/>
              <w:outlineLvl w:val="1"/>
            </w:pPr>
          </w:p>
        </w:tc>
        <w:tc>
          <w:tcPr>
            <w:tcW w:w="2207" w:type="dxa"/>
          </w:tcPr>
          <w:p w14:paraId="5F4F8AA9" w14:textId="77777777" w:rsidR="00B35F30" w:rsidRPr="00F95FA3" w:rsidRDefault="00B35F30" w:rsidP="00AA6E98">
            <w:pPr>
              <w:jc w:val="right"/>
            </w:pPr>
          </w:p>
        </w:tc>
      </w:tr>
      <w:tr w:rsidR="00B35F30" w:rsidRPr="00F95FA3" w14:paraId="4FF94449" w14:textId="77777777" w:rsidTr="00AA6E98">
        <w:tc>
          <w:tcPr>
            <w:tcW w:w="779" w:type="dxa"/>
          </w:tcPr>
          <w:p w14:paraId="2B8F2D93" w14:textId="77777777" w:rsidR="00B35F30" w:rsidRPr="00F95FA3" w:rsidRDefault="00B35F30" w:rsidP="00AA6E98">
            <w:pPr>
              <w:jc w:val="both"/>
            </w:pPr>
          </w:p>
        </w:tc>
        <w:tc>
          <w:tcPr>
            <w:tcW w:w="5528" w:type="dxa"/>
          </w:tcPr>
          <w:p w14:paraId="2ED43C44" w14:textId="77777777" w:rsidR="00B35F30" w:rsidRPr="001C3C71" w:rsidRDefault="00B35F30" w:rsidP="00AA6E98">
            <w:pPr>
              <w:jc w:val="both"/>
            </w:pPr>
            <w:r w:rsidRPr="001C3C71">
              <w:t xml:space="preserve">       </w:t>
            </w:r>
          </w:p>
        </w:tc>
        <w:tc>
          <w:tcPr>
            <w:tcW w:w="567" w:type="dxa"/>
          </w:tcPr>
          <w:p w14:paraId="1F18CAB5" w14:textId="77777777" w:rsidR="00B35F30" w:rsidRPr="001C3C71" w:rsidRDefault="00B35F30" w:rsidP="00AA6E98">
            <w:pPr>
              <w:jc w:val="center"/>
            </w:pPr>
          </w:p>
        </w:tc>
        <w:tc>
          <w:tcPr>
            <w:tcW w:w="2207" w:type="dxa"/>
          </w:tcPr>
          <w:p w14:paraId="1525389B" w14:textId="77777777" w:rsidR="00B35F30" w:rsidRPr="001C3C71" w:rsidRDefault="00B35F30" w:rsidP="00AA6E98">
            <w:pPr>
              <w:jc w:val="right"/>
            </w:pPr>
          </w:p>
        </w:tc>
      </w:tr>
      <w:tr w:rsidR="00B35F30" w:rsidRPr="00BC7D13" w14:paraId="5573C127" w14:textId="77777777" w:rsidTr="00AA6E98">
        <w:tc>
          <w:tcPr>
            <w:tcW w:w="779" w:type="dxa"/>
          </w:tcPr>
          <w:p w14:paraId="53AC25C9" w14:textId="77777777" w:rsidR="00B35F30" w:rsidRPr="00BC7D13" w:rsidRDefault="00B35F30" w:rsidP="00AA6E98">
            <w:pPr>
              <w:jc w:val="both"/>
              <w:rPr>
                <w:color w:val="FF0000"/>
              </w:rPr>
            </w:pPr>
          </w:p>
        </w:tc>
        <w:tc>
          <w:tcPr>
            <w:tcW w:w="5528" w:type="dxa"/>
          </w:tcPr>
          <w:p w14:paraId="0E326B6F" w14:textId="77777777" w:rsidR="00B35F30" w:rsidRPr="001C3C71" w:rsidRDefault="00B35F30" w:rsidP="00AA6E98">
            <w:pPr>
              <w:jc w:val="both"/>
            </w:pPr>
            <w:r w:rsidRPr="001C3C71">
              <w:t xml:space="preserve">      0001 – Processo Legislativo .....................................</w:t>
            </w:r>
          </w:p>
        </w:tc>
        <w:tc>
          <w:tcPr>
            <w:tcW w:w="567" w:type="dxa"/>
          </w:tcPr>
          <w:p w14:paraId="3F504BE1" w14:textId="77777777" w:rsidR="00B35F30" w:rsidRPr="001C3C71" w:rsidRDefault="00B35F30" w:rsidP="00AA6E98">
            <w:pPr>
              <w:jc w:val="center"/>
            </w:pPr>
            <w:r w:rsidRPr="001C3C71">
              <w:t>R$</w:t>
            </w:r>
          </w:p>
        </w:tc>
        <w:tc>
          <w:tcPr>
            <w:tcW w:w="2207" w:type="dxa"/>
          </w:tcPr>
          <w:p w14:paraId="067BC651" w14:textId="3CCCA804" w:rsidR="00B35F30" w:rsidRPr="001C3C71" w:rsidRDefault="001C3C71" w:rsidP="00AA6E98">
            <w:pPr>
              <w:jc w:val="right"/>
            </w:pPr>
            <w:r w:rsidRPr="001C3C71">
              <w:t>1</w:t>
            </w:r>
            <w:r w:rsidR="00B35F30" w:rsidRPr="001C3C71">
              <w:t>.</w:t>
            </w:r>
            <w:r w:rsidRPr="001C3C71">
              <w:t>28</w:t>
            </w:r>
            <w:r w:rsidR="00B35F30" w:rsidRPr="001C3C71">
              <w:t>0.000,00</w:t>
            </w:r>
          </w:p>
        </w:tc>
      </w:tr>
      <w:tr w:rsidR="00B35F30" w:rsidRPr="00BC7D13" w14:paraId="562BD19D" w14:textId="77777777" w:rsidTr="00AA6E98">
        <w:tc>
          <w:tcPr>
            <w:tcW w:w="779" w:type="dxa"/>
          </w:tcPr>
          <w:p w14:paraId="54C5EA0E" w14:textId="77777777" w:rsidR="00B35F30" w:rsidRPr="00BC7D13" w:rsidRDefault="00B35F30" w:rsidP="00AA6E98">
            <w:pPr>
              <w:jc w:val="both"/>
              <w:rPr>
                <w:color w:val="FF0000"/>
              </w:rPr>
            </w:pPr>
          </w:p>
        </w:tc>
        <w:tc>
          <w:tcPr>
            <w:tcW w:w="5528" w:type="dxa"/>
          </w:tcPr>
          <w:p w14:paraId="47B102B6" w14:textId="00743261" w:rsidR="00B35F30" w:rsidRPr="001C3C71" w:rsidRDefault="00B35F30" w:rsidP="00AA6E98">
            <w:pPr>
              <w:jc w:val="both"/>
            </w:pPr>
            <w:r w:rsidRPr="001C3C71">
              <w:t xml:space="preserve">      00</w:t>
            </w:r>
            <w:r w:rsidR="001C3C71" w:rsidRPr="001C3C71">
              <w:t>0</w:t>
            </w:r>
            <w:r w:rsidRPr="001C3C71">
              <w:t xml:space="preserve">2 – </w:t>
            </w:r>
            <w:r w:rsidR="001C3C71" w:rsidRPr="001C3C71">
              <w:t>Planejamento e Apoio Administrativo</w:t>
            </w:r>
            <w:r w:rsidRPr="001C3C71">
              <w:t xml:space="preserve"> </w:t>
            </w:r>
            <w:r w:rsidR="001C3C71" w:rsidRPr="001C3C71">
              <w:t>.</w:t>
            </w:r>
            <w:r w:rsidRPr="001C3C71">
              <w:t>..........</w:t>
            </w:r>
          </w:p>
        </w:tc>
        <w:tc>
          <w:tcPr>
            <w:tcW w:w="567" w:type="dxa"/>
          </w:tcPr>
          <w:p w14:paraId="6CC1E1F9" w14:textId="77777777" w:rsidR="00B35F30" w:rsidRPr="001C3C71" w:rsidRDefault="00B35F30" w:rsidP="00AA6E98">
            <w:pPr>
              <w:jc w:val="center"/>
            </w:pPr>
            <w:r w:rsidRPr="001C3C71">
              <w:t>R$</w:t>
            </w:r>
          </w:p>
        </w:tc>
        <w:tc>
          <w:tcPr>
            <w:tcW w:w="2207" w:type="dxa"/>
          </w:tcPr>
          <w:p w14:paraId="6506EFD6" w14:textId="4AFF3210" w:rsidR="00B35F30" w:rsidRPr="001C3C71" w:rsidRDefault="001C3C71" w:rsidP="00AA6E98">
            <w:pPr>
              <w:jc w:val="right"/>
            </w:pPr>
            <w:r w:rsidRPr="001C3C71">
              <w:t>7</w:t>
            </w:r>
            <w:r w:rsidR="00B35F30" w:rsidRPr="001C3C71">
              <w:t>.</w:t>
            </w:r>
            <w:r w:rsidRPr="001C3C71">
              <w:t>635</w:t>
            </w:r>
            <w:r w:rsidR="00B35F30" w:rsidRPr="001C3C71">
              <w:t>.</w:t>
            </w:r>
            <w:r w:rsidRPr="001C3C71">
              <w:t>000</w:t>
            </w:r>
            <w:r w:rsidR="00B35F30" w:rsidRPr="001C3C71">
              <w:t>,00</w:t>
            </w:r>
          </w:p>
        </w:tc>
      </w:tr>
      <w:tr w:rsidR="00B35F30" w:rsidRPr="00BC7D13" w14:paraId="778D332E" w14:textId="77777777" w:rsidTr="00AA6E98">
        <w:tc>
          <w:tcPr>
            <w:tcW w:w="779" w:type="dxa"/>
          </w:tcPr>
          <w:p w14:paraId="6A154AF3" w14:textId="77777777" w:rsidR="00B35F30" w:rsidRPr="00BC7D13" w:rsidRDefault="00B35F30" w:rsidP="00AA6E98">
            <w:pPr>
              <w:jc w:val="both"/>
              <w:rPr>
                <w:color w:val="FF0000"/>
              </w:rPr>
            </w:pPr>
          </w:p>
        </w:tc>
        <w:tc>
          <w:tcPr>
            <w:tcW w:w="5528" w:type="dxa"/>
          </w:tcPr>
          <w:p w14:paraId="4DE94117" w14:textId="63918A30" w:rsidR="00B35F30" w:rsidRPr="001C3C71" w:rsidRDefault="00B35F30" w:rsidP="00AA6E98">
            <w:pPr>
              <w:jc w:val="both"/>
            </w:pPr>
            <w:r w:rsidRPr="001C3C71">
              <w:t xml:space="preserve">      000</w:t>
            </w:r>
            <w:r w:rsidR="001C3C71" w:rsidRPr="001C3C71">
              <w:t>3</w:t>
            </w:r>
            <w:r w:rsidRPr="001C3C71">
              <w:t xml:space="preserve"> – </w:t>
            </w:r>
            <w:r w:rsidR="001C3C71" w:rsidRPr="001C3C71">
              <w:t>Administração de Receitas</w:t>
            </w:r>
            <w:r w:rsidRPr="001C3C71">
              <w:t xml:space="preserve"> .............................</w:t>
            </w:r>
          </w:p>
        </w:tc>
        <w:tc>
          <w:tcPr>
            <w:tcW w:w="567" w:type="dxa"/>
          </w:tcPr>
          <w:p w14:paraId="0872F004" w14:textId="77777777" w:rsidR="00B35F30" w:rsidRPr="001C3C71" w:rsidRDefault="00B35F30" w:rsidP="00AA6E98">
            <w:pPr>
              <w:jc w:val="center"/>
            </w:pPr>
            <w:r w:rsidRPr="001C3C71">
              <w:t>R$</w:t>
            </w:r>
          </w:p>
        </w:tc>
        <w:tc>
          <w:tcPr>
            <w:tcW w:w="2207" w:type="dxa"/>
          </w:tcPr>
          <w:p w14:paraId="3C6E8911" w14:textId="1FB7B2D0" w:rsidR="00B35F30" w:rsidRPr="001C3C71" w:rsidRDefault="001C3C71" w:rsidP="00AA6E98">
            <w:pPr>
              <w:jc w:val="right"/>
            </w:pPr>
            <w:r w:rsidRPr="001C3C71">
              <w:t>680</w:t>
            </w:r>
            <w:r w:rsidR="00B35F30" w:rsidRPr="001C3C71">
              <w:t>.000,00</w:t>
            </w:r>
          </w:p>
        </w:tc>
      </w:tr>
      <w:tr w:rsidR="00B35F30" w:rsidRPr="00BC7D13" w14:paraId="3C78EE9B" w14:textId="77777777" w:rsidTr="00AA6E98">
        <w:tc>
          <w:tcPr>
            <w:tcW w:w="779" w:type="dxa"/>
          </w:tcPr>
          <w:p w14:paraId="7EF15C06" w14:textId="77777777" w:rsidR="00B35F30" w:rsidRPr="00BC7D13" w:rsidRDefault="00B35F30" w:rsidP="00AA6E98">
            <w:pPr>
              <w:jc w:val="both"/>
              <w:rPr>
                <w:color w:val="FF0000"/>
              </w:rPr>
            </w:pPr>
          </w:p>
        </w:tc>
        <w:tc>
          <w:tcPr>
            <w:tcW w:w="5528" w:type="dxa"/>
          </w:tcPr>
          <w:p w14:paraId="0C645D2D" w14:textId="21456541" w:rsidR="00B35F30" w:rsidRPr="001C3C71" w:rsidRDefault="00B35F30" w:rsidP="00AA6E98">
            <w:pPr>
              <w:jc w:val="both"/>
            </w:pPr>
            <w:r w:rsidRPr="001C3C71">
              <w:t xml:space="preserve">      00</w:t>
            </w:r>
            <w:r w:rsidR="001C3C71" w:rsidRPr="001C3C71">
              <w:t>04</w:t>
            </w:r>
            <w:r w:rsidRPr="001C3C71">
              <w:t xml:space="preserve"> – </w:t>
            </w:r>
            <w:r w:rsidR="001C3C71" w:rsidRPr="001C3C71">
              <w:t>Controladoria e Contadoria</w:t>
            </w:r>
            <w:r w:rsidRPr="001C3C71">
              <w:t xml:space="preserve"> </w:t>
            </w:r>
            <w:r w:rsidR="001C3C71" w:rsidRPr="001C3C71">
              <w:t>...</w:t>
            </w:r>
            <w:r w:rsidRPr="001C3C71">
              <w:t>.........................</w:t>
            </w:r>
          </w:p>
        </w:tc>
        <w:tc>
          <w:tcPr>
            <w:tcW w:w="567" w:type="dxa"/>
          </w:tcPr>
          <w:p w14:paraId="015738BB" w14:textId="77777777" w:rsidR="00B35F30" w:rsidRPr="001C3C71" w:rsidRDefault="00B35F30" w:rsidP="00AA6E98">
            <w:pPr>
              <w:keepNext/>
              <w:jc w:val="center"/>
              <w:outlineLvl w:val="1"/>
              <w:rPr>
                <w:bCs/>
              </w:rPr>
            </w:pPr>
            <w:r w:rsidRPr="001C3C71">
              <w:rPr>
                <w:bCs/>
              </w:rPr>
              <w:t>R$</w:t>
            </w:r>
          </w:p>
        </w:tc>
        <w:tc>
          <w:tcPr>
            <w:tcW w:w="2207" w:type="dxa"/>
          </w:tcPr>
          <w:p w14:paraId="0A2805F3" w14:textId="705496D7" w:rsidR="00B35F30" w:rsidRPr="001C3C71" w:rsidRDefault="001C3C71" w:rsidP="00AA6E98">
            <w:pPr>
              <w:jc w:val="right"/>
            </w:pPr>
            <w:r w:rsidRPr="001C3C71">
              <w:t>480</w:t>
            </w:r>
            <w:r w:rsidR="00B35F30" w:rsidRPr="001C3C71">
              <w:t>.000,00</w:t>
            </w:r>
          </w:p>
        </w:tc>
      </w:tr>
      <w:tr w:rsidR="00B35F30" w:rsidRPr="00BC7D13" w14:paraId="1AD0184E" w14:textId="77777777" w:rsidTr="00AA6E98">
        <w:tc>
          <w:tcPr>
            <w:tcW w:w="779" w:type="dxa"/>
          </w:tcPr>
          <w:p w14:paraId="1BBB5B51" w14:textId="77777777" w:rsidR="00B35F30" w:rsidRPr="00BC7D13" w:rsidRDefault="00B35F30" w:rsidP="00AA6E98">
            <w:pPr>
              <w:jc w:val="both"/>
              <w:rPr>
                <w:color w:val="FF0000"/>
              </w:rPr>
            </w:pPr>
          </w:p>
        </w:tc>
        <w:tc>
          <w:tcPr>
            <w:tcW w:w="5528" w:type="dxa"/>
          </w:tcPr>
          <w:p w14:paraId="7DAAEE84" w14:textId="003CDE3E" w:rsidR="00B35F30" w:rsidRPr="001C3C71" w:rsidRDefault="00B35F30" w:rsidP="00AA6E98">
            <w:pPr>
              <w:jc w:val="both"/>
            </w:pPr>
            <w:r w:rsidRPr="001C3C71">
              <w:t xml:space="preserve">      00</w:t>
            </w:r>
            <w:r w:rsidR="001C3C71" w:rsidRPr="001C3C71">
              <w:t>06</w:t>
            </w:r>
            <w:r w:rsidRPr="001C3C71">
              <w:t xml:space="preserve"> – </w:t>
            </w:r>
            <w:r w:rsidR="001C3C71" w:rsidRPr="001C3C71">
              <w:t>Defesa Civil</w:t>
            </w:r>
            <w:r w:rsidRPr="001C3C71">
              <w:t xml:space="preserve"> </w:t>
            </w:r>
            <w:r w:rsidR="001C3C71" w:rsidRPr="001C3C71">
              <w:t>................................</w:t>
            </w:r>
            <w:r w:rsidRPr="001C3C71">
              <w:t>...................</w:t>
            </w:r>
          </w:p>
        </w:tc>
        <w:tc>
          <w:tcPr>
            <w:tcW w:w="567" w:type="dxa"/>
          </w:tcPr>
          <w:p w14:paraId="218D31B8" w14:textId="77777777" w:rsidR="00B35F30" w:rsidRPr="001C3C71" w:rsidRDefault="00B35F30" w:rsidP="00AA6E98">
            <w:pPr>
              <w:keepNext/>
              <w:jc w:val="center"/>
              <w:outlineLvl w:val="1"/>
              <w:rPr>
                <w:bCs/>
              </w:rPr>
            </w:pPr>
            <w:r w:rsidRPr="001C3C71">
              <w:rPr>
                <w:bCs/>
              </w:rPr>
              <w:t>R$</w:t>
            </w:r>
          </w:p>
        </w:tc>
        <w:tc>
          <w:tcPr>
            <w:tcW w:w="2207" w:type="dxa"/>
          </w:tcPr>
          <w:p w14:paraId="40B92BBF" w14:textId="0E4BCBF2" w:rsidR="00B35F30" w:rsidRPr="001C3C71" w:rsidRDefault="001C3C71" w:rsidP="00AA6E98">
            <w:pPr>
              <w:jc w:val="right"/>
            </w:pPr>
            <w:r w:rsidRPr="001C3C71">
              <w:t>100</w:t>
            </w:r>
            <w:r w:rsidR="00B35F30" w:rsidRPr="001C3C71">
              <w:t>.000,00</w:t>
            </w:r>
          </w:p>
        </w:tc>
      </w:tr>
      <w:tr w:rsidR="00B35F30" w:rsidRPr="00BC7D13" w14:paraId="7B9F3D9A" w14:textId="77777777" w:rsidTr="00AA6E98">
        <w:tc>
          <w:tcPr>
            <w:tcW w:w="779" w:type="dxa"/>
          </w:tcPr>
          <w:p w14:paraId="3C411A9D" w14:textId="77777777" w:rsidR="00B35F30" w:rsidRPr="00BC7D13" w:rsidRDefault="00B35F30" w:rsidP="00AA6E98">
            <w:pPr>
              <w:jc w:val="both"/>
              <w:rPr>
                <w:color w:val="FF0000"/>
              </w:rPr>
            </w:pPr>
          </w:p>
        </w:tc>
        <w:tc>
          <w:tcPr>
            <w:tcW w:w="5528" w:type="dxa"/>
          </w:tcPr>
          <w:p w14:paraId="28A6CE4E" w14:textId="3EB676AC" w:rsidR="00B35F30" w:rsidRPr="001C3C71" w:rsidRDefault="00B35F30" w:rsidP="00AA6E98">
            <w:pPr>
              <w:jc w:val="both"/>
            </w:pPr>
            <w:r w:rsidRPr="001C3C71">
              <w:t xml:space="preserve">      00</w:t>
            </w:r>
            <w:r w:rsidR="001C3C71" w:rsidRPr="001C3C71">
              <w:t>07</w:t>
            </w:r>
            <w:r w:rsidRPr="001C3C71">
              <w:t xml:space="preserve"> – </w:t>
            </w:r>
            <w:r w:rsidR="001C3C71" w:rsidRPr="001C3C71">
              <w:t>Dívida Interna Municipal</w:t>
            </w:r>
            <w:r w:rsidRPr="001C3C71">
              <w:t xml:space="preserve"> </w:t>
            </w:r>
            <w:r w:rsidR="001C3C71" w:rsidRPr="001C3C71">
              <w:t>.........................</w:t>
            </w:r>
            <w:r w:rsidRPr="001C3C71">
              <w:t>......</w:t>
            </w:r>
          </w:p>
        </w:tc>
        <w:tc>
          <w:tcPr>
            <w:tcW w:w="567" w:type="dxa"/>
          </w:tcPr>
          <w:p w14:paraId="224554F0" w14:textId="77777777" w:rsidR="00B35F30" w:rsidRPr="001C3C71" w:rsidRDefault="00B35F30" w:rsidP="00AA6E98">
            <w:pPr>
              <w:keepNext/>
              <w:jc w:val="center"/>
              <w:outlineLvl w:val="1"/>
              <w:rPr>
                <w:bCs/>
              </w:rPr>
            </w:pPr>
            <w:r w:rsidRPr="001C3C71">
              <w:rPr>
                <w:bCs/>
              </w:rPr>
              <w:t>R$</w:t>
            </w:r>
          </w:p>
        </w:tc>
        <w:tc>
          <w:tcPr>
            <w:tcW w:w="2207" w:type="dxa"/>
          </w:tcPr>
          <w:p w14:paraId="58D8436B" w14:textId="286F75F1" w:rsidR="00B35F30" w:rsidRPr="001C3C71" w:rsidRDefault="001C3C71" w:rsidP="00AA6E98">
            <w:pPr>
              <w:jc w:val="right"/>
            </w:pPr>
            <w:r w:rsidRPr="001C3C71">
              <w:t>860</w:t>
            </w:r>
            <w:r w:rsidR="00B35F30" w:rsidRPr="001C3C71">
              <w:t>.000,00</w:t>
            </w:r>
          </w:p>
        </w:tc>
      </w:tr>
      <w:tr w:rsidR="00B35F30" w:rsidRPr="00BC7D13" w14:paraId="693E01C7" w14:textId="77777777" w:rsidTr="00AA6E98">
        <w:tc>
          <w:tcPr>
            <w:tcW w:w="779" w:type="dxa"/>
          </w:tcPr>
          <w:p w14:paraId="270B4611" w14:textId="77777777" w:rsidR="00B35F30" w:rsidRPr="00BC7D13" w:rsidRDefault="00B35F30" w:rsidP="00AA6E98">
            <w:pPr>
              <w:jc w:val="both"/>
              <w:rPr>
                <w:color w:val="FF0000"/>
              </w:rPr>
            </w:pPr>
          </w:p>
        </w:tc>
        <w:tc>
          <w:tcPr>
            <w:tcW w:w="5528" w:type="dxa"/>
          </w:tcPr>
          <w:p w14:paraId="768BBD3C" w14:textId="54E68891" w:rsidR="00B35F30" w:rsidRPr="001C3C71" w:rsidRDefault="00B35F30" w:rsidP="00AA6E98">
            <w:pPr>
              <w:jc w:val="both"/>
            </w:pPr>
            <w:r w:rsidRPr="001C3C71">
              <w:t xml:space="preserve">      00</w:t>
            </w:r>
            <w:r w:rsidR="001C3C71" w:rsidRPr="001C3C71">
              <w:t>0</w:t>
            </w:r>
            <w:r w:rsidRPr="001C3C71">
              <w:t xml:space="preserve">8 – </w:t>
            </w:r>
            <w:r w:rsidR="001C3C71" w:rsidRPr="001C3C71">
              <w:t>Ensino Fundamental</w:t>
            </w:r>
            <w:r w:rsidRPr="001C3C71">
              <w:t xml:space="preserve"> </w:t>
            </w:r>
            <w:r w:rsidR="001C3C71" w:rsidRPr="001C3C71">
              <w:t>...</w:t>
            </w:r>
            <w:r w:rsidRPr="001C3C71">
              <w:t>...................................</w:t>
            </w:r>
          </w:p>
        </w:tc>
        <w:tc>
          <w:tcPr>
            <w:tcW w:w="567" w:type="dxa"/>
          </w:tcPr>
          <w:p w14:paraId="69E79670" w14:textId="77777777" w:rsidR="00B35F30" w:rsidRPr="001C3C71" w:rsidRDefault="00B35F30" w:rsidP="00AA6E98">
            <w:pPr>
              <w:keepNext/>
              <w:jc w:val="center"/>
              <w:outlineLvl w:val="1"/>
              <w:rPr>
                <w:bCs/>
              </w:rPr>
            </w:pPr>
            <w:r w:rsidRPr="001C3C71">
              <w:rPr>
                <w:bCs/>
              </w:rPr>
              <w:t>R$</w:t>
            </w:r>
          </w:p>
        </w:tc>
        <w:tc>
          <w:tcPr>
            <w:tcW w:w="2207" w:type="dxa"/>
          </w:tcPr>
          <w:p w14:paraId="74833966" w14:textId="0FEF9531" w:rsidR="00B35F30" w:rsidRPr="001C3C71" w:rsidRDefault="001C3C71" w:rsidP="00AA6E98">
            <w:pPr>
              <w:jc w:val="right"/>
            </w:pPr>
            <w:r w:rsidRPr="001C3C71">
              <w:t>5.620</w:t>
            </w:r>
            <w:r w:rsidR="00B35F30" w:rsidRPr="001C3C71">
              <w:t>.</w:t>
            </w:r>
            <w:r w:rsidRPr="001C3C71">
              <w:t>000</w:t>
            </w:r>
            <w:r w:rsidR="00B35F30" w:rsidRPr="001C3C71">
              <w:t>,</w:t>
            </w:r>
            <w:r w:rsidRPr="001C3C71">
              <w:t>0</w:t>
            </w:r>
            <w:r w:rsidR="00B35F30" w:rsidRPr="001C3C71">
              <w:t>0</w:t>
            </w:r>
          </w:p>
        </w:tc>
      </w:tr>
      <w:tr w:rsidR="00B35F30" w:rsidRPr="00BC7D13" w14:paraId="3D5FA765" w14:textId="77777777" w:rsidTr="00AA6E98">
        <w:tc>
          <w:tcPr>
            <w:tcW w:w="779" w:type="dxa"/>
          </w:tcPr>
          <w:p w14:paraId="0AD715B9" w14:textId="77777777" w:rsidR="00B35F30" w:rsidRPr="00BC7D13" w:rsidRDefault="00B35F30" w:rsidP="00AA6E98">
            <w:pPr>
              <w:jc w:val="both"/>
              <w:rPr>
                <w:color w:val="FF0000"/>
              </w:rPr>
            </w:pPr>
          </w:p>
        </w:tc>
        <w:tc>
          <w:tcPr>
            <w:tcW w:w="5528" w:type="dxa"/>
          </w:tcPr>
          <w:p w14:paraId="7869194B" w14:textId="19707B57" w:rsidR="00B35F30" w:rsidRPr="001C3C71" w:rsidRDefault="00B35F30" w:rsidP="00AA6E98">
            <w:pPr>
              <w:jc w:val="both"/>
            </w:pPr>
            <w:r w:rsidRPr="001C3C71">
              <w:t xml:space="preserve">      00</w:t>
            </w:r>
            <w:r w:rsidR="001C3C71" w:rsidRPr="001C3C71">
              <w:t>09</w:t>
            </w:r>
            <w:r w:rsidRPr="001C3C71">
              <w:t xml:space="preserve"> – </w:t>
            </w:r>
            <w:r w:rsidR="001C3C71" w:rsidRPr="001C3C71">
              <w:t>Ensino Infantil</w:t>
            </w:r>
            <w:r w:rsidRPr="001C3C71">
              <w:t xml:space="preserve"> </w:t>
            </w:r>
            <w:r w:rsidR="001C3C71" w:rsidRPr="001C3C71">
              <w:t>.........</w:t>
            </w:r>
            <w:r w:rsidRPr="001C3C71">
              <w:t>......................................</w:t>
            </w:r>
          </w:p>
        </w:tc>
        <w:tc>
          <w:tcPr>
            <w:tcW w:w="567" w:type="dxa"/>
          </w:tcPr>
          <w:p w14:paraId="72FC5033" w14:textId="77777777" w:rsidR="00B35F30" w:rsidRPr="001C3C71" w:rsidRDefault="00B35F30" w:rsidP="00AA6E98">
            <w:pPr>
              <w:keepNext/>
              <w:jc w:val="center"/>
              <w:outlineLvl w:val="1"/>
              <w:rPr>
                <w:bCs/>
              </w:rPr>
            </w:pPr>
            <w:r w:rsidRPr="001C3C71">
              <w:rPr>
                <w:bCs/>
              </w:rPr>
              <w:t>R$</w:t>
            </w:r>
          </w:p>
        </w:tc>
        <w:tc>
          <w:tcPr>
            <w:tcW w:w="2207" w:type="dxa"/>
          </w:tcPr>
          <w:p w14:paraId="549D9B67" w14:textId="126E24D7" w:rsidR="00B35F30" w:rsidRPr="001C3C71" w:rsidRDefault="001C3C71" w:rsidP="00AA6E98">
            <w:pPr>
              <w:jc w:val="right"/>
            </w:pPr>
            <w:r w:rsidRPr="001C3C71">
              <w:t>4</w:t>
            </w:r>
            <w:r w:rsidR="00B35F30" w:rsidRPr="001C3C71">
              <w:t>.</w:t>
            </w:r>
            <w:r w:rsidRPr="001C3C71">
              <w:t>810</w:t>
            </w:r>
            <w:r w:rsidR="00B35F30" w:rsidRPr="001C3C71">
              <w:t>.000,00</w:t>
            </w:r>
          </w:p>
        </w:tc>
      </w:tr>
      <w:tr w:rsidR="00B35F30" w:rsidRPr="00BC7D13" w14:paraId="42393AD8" w14:textId="77777777" w:rsidTr="00AA6E98">
        <w:tc>
          <w:tcPr>
            <w:tcW w:w="779" w:type="dxa"/>
          </w:tcPr>
          <w:p w14:paraId="19A59387" w14:textId="77777777" w:rsidR="00B35F30" w:rsidRPr="00BC7D13" w:rsidRDefault="00B35F30" w:rsidP="00AA6E98">
            <w:pPr>
              <w:jc w:val="both"/>
              <w:rPr>
                <w:color w:val="FF0000"/>
              </w:rPr>
            </w:pPr>
          </w:p>
        </w:tc>
        <w:tc>
          <w:tcPr>
            <w:tcW w:w="5528" w:type="dxa"/>
          </w:tcPr>
          <w:p w14:paraId="0019609D" w14:textId="6F2AC6B5" w:rsidR="00B35F30" w:rsidRPr="001C3C71" w:rsidRDefault="00B35F30" w:rsidP="00AA6E98">
            <w:pPr>
              <w:jc w:val="both"/>
            </w:pPr>
            <w:r w:rsidRPr="001C3C71">
              <w:t xml:space="preserve">      00</w:t>
            </w:r>
            <w:r w:rsidR="001C3C71" w:rsidRPr="001C3C71">
              <w:t>10</w:t>
            </w:r>
            <w:r w:rsidRPr="001C3C71">
              <w:t xml:space="preserve"> – </w:t>
            </w:r>
            <w:r w:rsidR="001C3C71" w:rsidRPr="001C3C71">
              <w:t xml:space="preserve">Ensino Médio, Técnico e Superior </w:t>
            </w:r>
            <w:r w:rsidRPr="001C3C71">
              <w:t>.</w:t>
            </w:r>
            <w:r w:rsidR="001C3C71" w:rsidRPr="001C3C71">
              <w:t>................</w:t>
            </w:r>
          </w:p>
        </w:tc>
        <w:tc>
          <w:tcPr>
            <w:tcW w:w="567" w:type="dxa"/>
          </w:tcPr>
          <w:p w14:paraId="689C0DD9" w14:textId="77777777" w:rsidR="00B35F30" w:rsidRPr="001C3C71" w:rsidRDefault="00B35F30" w:rsidP="00AA6E98">
            <w:pPr>
              <w:keepNext/>
              <w:jc w:val="center"/>
              <w:outlineLvl w:val="1"/>
              <w:rPr>
                <w:bCs/>
              </w:rPr>
            </w:pPr>
            <w:r w:rsidRPr="001C3C71">
              <w:rPr>
                <w:bCs/>
              </w:rPr>
              <w:t>R$</w:t>
            </w:r>
          </w:p>
        </w:tc>
        <w:tc>
          <w:tcPr>
            <w:tcW w:w="2207" w:type="dxa"/>
          </w:tcPr>
          <w:p w14:paraId="45CC1B1E" w14:textId="4A714660" w:rsidR="00B35F30" w:rsidRPr="001C3C71" w:rsidRDefault="001C3C71" w:rsidP="00AA6E98">
            <w:pPr>
              <w:jc w:val="right"/>
            </w:pPr>
            <w:r w:rsidRPr="001C3C71">
              <w:t>400</w:t>
            </w:r>
            <w:r w:rsidR="00B35F30" w:rsidRPr="001C3C71">
              <w:t>.000,00</w:t>
            </w:r>
          </w:p>
        </w:tc>
      </w:tr>
      <w:tr w:rsidR="00B35F30" w:rsidRPr="00BC7D13" w14:paraId="42C7301F" w14:textId="77777777" w:rsidTr="00AA6E98">
        <w:tc>
          <w:tcPr>
            <w:tcW w:w="779" w:type="dxa"/>
          </w:tcPr>
          <w:p w14:paraId="28934E5B" w14:textId="77777777" w:rsidR="00B35F30" w:rsidRPr="00BC7D13" w:rsidRDefault="00B35F30" w:rsidP="00AA6E98">
            <w:pPr>
              <w:jc w:val="both"/>
              <w:rPr>
                <w:color w:val="FF0000"/>
              </w:rPr>
            </w:pPr>
          </w:p>
        </w:tc>
        <w:tc>
          <w:tcPr>
            <w:tcW w:w="5528" w:type="dxa"/>
          </w:tcPr>
          <w:p w14:paraId="3631C363" w14:textId="4AD2C144" w:rsidR="00B35F30" w:rsidRPr="001C3C71" w:rsidRDefault="00B35F30" w:rsidP="00AA6E98">
            <w:pPr>
              <w:jc w:val="both"/>
            </w:pPr>
            <w:r w:rsidRPr="001C3C71">
              <w:t xml:space="preserve">      00</w:t>
            </w:r>
            <w:r w:rsidR="001C3C71" w:rsidRPr="001C3C71">
              <w:t>11</w:t>
            </w:r>
            <w:r w:rsidRPr="001C3C71">
              <w:t xml:space="preserve"> – </w:t>
            </w:r>
            <w:r w:rsidR="001C3C71" w:rsidRPr="001C3C71">
              <w:t>Ensino Especial</w:t>
            </w:r>
            <w:r w:rsidRPr="001C3C71">
              <w:t xml:space="preserve"> </w:t>
            </w:r>
            <w:r w:rsidR="001C3C71" w:rsidRPr="001C3C71">
              <w:t>................</w:t>
            </w:r>
            <w:r w:rsidRPr="001C3C71">
              <w:t>..............................</w:t>
            </w:r>
          </w:p>
        </w:tc>
        <w:tc>
          <w:tcPr>
            <w:tcW w:w="567" w:type="dxa"/>
          </w:tcPr>
          <w:p w14:paraId="2E218E00" w14:textId="77777777" w:rsidR="00B35F30" w:rsidRPr="001C3C71" w:rsidRDefault="00B35F30" w:rsidP="00AA6E98">
            <w:pPr>
              <w:keepNext/>
              <w:jc w:val="center"/>
              <w:outlineLvl w:val="1"/>
              <w:rPr>
                <w:bCs/>
              </w:rPr>
            </w:pPr>
            <w:r w:rsidRPr="001C3C71">
              <w:rPr>
                <w:bCs/>
              </w:rPr>
              <w:t>R$</w:t>
            </w:r>
          </w:p>
        </w:tc>
        <w:tc>
          <w:tcPr>
            <w:tcW w:w="2207" w:type="dxa"/>
          </w:tcPr>
          <w:p w14:paraId="58515217" w14:textId="3283EA27" w:rsidR="00B35F30" w:rsidRPr="001C3C71" w:rsidRDefault="001C3C71" w:rsidP="00AA6E98">
            <w:pPr>
              <w:jc w:val="right"/>
            </w:pPr>
            <w:r w:rsidRPr="001C3C71">
              <w:t>9</w:t>
            </w:r>
            <w:r w:rsidR="00B35F30" w:rsidRPr="001C3C71">
              <w:t>0.000,00</w:t>
            </w:r>
          </w:p>
        </w:tc>
      </w:tr>
      <w:tr w:rsidR="00B35F30" w:rsidRPr="00BC7D13" w14:paraId="747110CF" w14:textId="77777777" w:rsidTr="00AA6E98">
        <w:tc>
          <w:tcPr>
            <w:tcW w:w="779" w:type="dxa"/>
          </w:tcPr>
          <w:p w14:paraId="6E8DE116" w14:textId="77777777" w:rsidR="00B35F30" w:rsidRPr="00BC7D13" w:rsidRDefault="00B35F30" w:rsidP="00AA6E98">
            <w:pPr>
              <w:jc w:val="both"/>
              <w:rPr>
                <w:color w:val="FF0000"/>
              </w:rPr>
            </w:pPr>
          </w:p>
        </w:tc>
        <w:tc>
          <w:tcPr>
            <w:tcW w:w="5528" w:type="dxa"/>
          </w:tcPr>
          <w:p w14:paraId="5401024D" w14:textId="02DFDA8A" w:rsidR="00B35F30" w:rsidRPr="001C3C71" w:rsidRDefault="00B35F30" w:rsidP="00AA6E98">
            <w:pPr>
              <w:jc w:val="both"/>
            </w:pPr>
            <w:r w:rsidRPr="001C3C71">
              <w:t xml:space="preserve">      00</w:t>
            </w:r>
            <w:r w:rsidR="001C3C71" w:rsidRPr="001C3C71">
              <w:t>12</w:t>
            </w:r>
            <w:r w:rsidRPr="001C3C71">
              <w:t xml:space="preserve"> – </w:t>
            </w:r>
            <w:r w:rsidR="001C3C71" w:rsidRPr="001C3C71">
              <w:t xml:space="preserve">Incentivo </w:t>
            </w:r>
            <w:proofErr w:type="spellStart"/>
            <w:r w:rsidR="001C3C71" w:rsidRPr="001C3C71">
              <w:t>a</w:t>
            </w:r>
            <w:proofErr w:type="spellEnd"/>
            <w:r w:rsidR="001C3C71" w:rsidRPr="001C3C71">
              <w:t xml:space="preserve"> Cultura .........................................</w:t>
            </w:r>
          </w:p>
        </w:tc>
        <w:tc>
          <w:tcPr>
            <w:tcW w:w="567" w:type="dxa"/>
          </w:tcPr>
          <w:p w14:paraId="45C220CF" w14:textId="77777777" w:rsidR="00B35F30" w:rsidRPr="001C3C71" w:rsidRDefault="00B35F30" w:rsidP="00AA6E98">
            <w:pPr>
              <w:keepNext/>
              <w:jc w:val="center"/>
              <w:outlineLvl w:val="1"/>
              <w:rPr>
                <w:bCs/>
              </w:rPr>
            </w:pPr>
            <w:r w:rsidRPr="001C3C71">
              <w:rPr>
                <w:bCs/>
              </w:rPr>
              <w:t>R$</w:t>
            </w:r>
          </w:p>
        </w:tc>
        <w:tc>
          <w:tcPr>
            <w:tcW w:w="2207" w:type="dxa"/>
          </w:tcPr>
          <w:p w14:paraId="43718110" w14:textId="37AA71DF" w:rsidR="00B35F30" w:rsidRPr="001C3C71" w:rsidRDefault="001C3C71" w:rsidP="00AA6E98">
            <w:pPr>
              <w:jc w:val="right"/>
            </w:pPr>
            <w:r w:rsidRPr="001C3C71">
              <w:t>2</w:t>
            </w:r>
            <w:r w:rsidR="00B35F30" w:rsidRPr="001C3C71">
              <w:t>00.000,00</w:t>
            </w:r>
          </w:p>
        </w:tc>
      </w:tr>
      <w:tr w:rsidR="00B35F30" w:rsidRPr="00BC7D13" w14:paraId="6C82D464" w14:textId="77777777" w:rsidTr="00AA6E98">
        <w:tc>
          <w:tcPr>
            <w:tcW w:w="779" w:type="dxa"/>
          </w:tcPr>
          <w:p w14:paraId="309ED8C6" w14:textId="77777777" w:rsidR="00B35F30" w:rsidRPr="00BC7D13" w:rsidRDefault="00B35F30" w:rsidP="00AA6E98">
            <w:pPr>
              <w:jc w:val="both"/>
              <w:rPr>
                <w:color w:val="FF0000"/>
              </w:rPr>
            </w:pPr>
          </w:p>
        </w:tc>
        <w:tc>
          <w:tcPr>
            <w:tcW w:w="5528" w:type="dxa"/>
          </w:tcPr>
          <w:p w14:paraId="58EEFC45" w14:textId="1F077BF5" w:rsidR="00B35F30" w:rsidRPr="001C3C71" w:rsidRDefault="00B35F30" w:rsidP="00AA6E98">
            <w:pPr>
              <w:jc w:val="both"/>
            </w:pPr>
            <w:r w:rsidRPr="001C3C71">
              <w:t xml:space="preserve">      0</w:t>
            </w:r>
            <w:r w:rsidR="001C3C71" w:rsidRPr="001C3C71">
              <w:t>013</w:t>
            </w:r>
            <w:r w:rsidRPr="001C3C71">
              <w:t xml:space="preserve"> – </w:t>
            </w:r>
            <w:r w:rsidR="001C3C71" w:rsidRPr="001C3C71">
              <w:t>Desporto Amador</w:t>
            </w:r>
            <w:r w:rsidRPr="001C3C71">
              <w:t xml:space="preserve"> </w:t>
            </w:r>
            <w:r w:rsidR="001C3C71" w:rsidRPr="001C3C71">
              <w:t>..............</w:t>
            </w:r>
            <w:r w:rsidRPr="001C3C71">
              <w:t>.............................</w:t>
            </w:r>
          </w:p>
        </w:tc>
        <w:tc>
          <w:tcPr>
            <w:tcW w:w="567" w:type="dxa"/>
          </w:tcPr>
          <w:p w14:paraId="6350C2D3" w14:textId="77777777" w:rsidR="00B35F30" w:rsidRPr="001C3C71" w:rsidRDefault="00B35F30" w:rsidP="00AA6E98">
            <w:pPr>
              <w:keepNext/>
              <w:jc w:val="center"/>
              <w:outlineLvl w:val="1"/>
              <w:rPr>
                <w:bCs/>
              </w:rPr>
            </w:pPr>
            <w:r w:rsidRPr="001C3C71">
              <w:rPr>
                <w:bCs/>
              </w:rPr>
              <w:t>R$</w:t>
            </w:r>
          </w:p>
        </w:tc>
        <w:tc>
          <w:tcPr>
            <w:tcW w:w="2207" w:type="dxa"/>
          </w:tcPr>
          <w:p w14:paraId="2C4EF7BD" w14:textId="5E31EE96" w:rsidR="00B35F30" w:rsidRPr="001C3C71" w:rsidRDefault="001C3C71" w:rsidP="00AA6E98">
            <w:pPr>
              <w:jc w:val="right"/>
            </w:pPr>
            <w:r w:rsidRPr="001C3C71">
              <w:t>4</w:t>
            </w:r>
            <w:r w:rsidR="00B35F30" w:rsidRPr="001C3C71">
              <w:t>00.000,00</w:t>
            </w:r>
          </w:p>
        </w:tc>
      </w:tr>
      <w:tr w:rsidR="00B35F30" w:rsidRPr="00BC7D13" w14:paraId="21445B75" w14:textId="77777777" w:rsidTr="00AA6E98">
        <w:tc>
          <w:tcPr>
            <w:tcW w:w="779" w:type="dxa"/>
          </w:tcPr>
          <w:p w14:paraId="721AEC26" w14:textId="77777777" w:rsidR="00B35F30" w:rsidRPr="00BC7D13" w:rsidRDefault="00B35F30" w:rsidP="00AA6E98">
            <w:pPr>
              <w:jc w:val="both"/>
              <w:rPr>
                <w:color w:val="FF0000"/>
              </w:rPr>
            </w:pPr>
          </w:p>
        </w:tc>
        <w:tc>
          <w:tcPr>
            <w:tcW w:w="5528" w:type="dxa"/>
          </w:tcPr>
          <w:p w14:paraId="0DE25655" w14:textId="0DDB9586" w:rsidR="00B35F30" w:rsidRPr="001C3C71" w:rsidRDefault="00B35F30" w:rsidP="00AA6E98">
            <w:pPr>
              <w:jc w:val="both"/>
            </w:pPr>
            <w:r w:rsidRPr="001C3C71">
              <w:t xml:space="preserve">      0</w:t>
            </w:r>
            <w:r w:rsidR="001C3C71" w:rsidRPr="001C3C71">
              <w:t>0</w:t>
            </w:r>
            <w:r w:rsidRPr="001C3C71">
              <w:t xml:space="preserve">14 – </w:t>
            </w:r>
            <w:proofErr w:type="spellStart"/>
            <w:r w:rsidR="001C3C71" w:rsidRPr="001C3C71">
              <w:t>Preserv</w:t>
            </w:r>
            <w:proofErr w:type="spellEnd"/>
            <w:r w:rsidR="001C3C71" w:rsidRPr="001C3C71">
              <w:t>. Meio Ambiente e Inc. Agroecologia</w:t>
            </w:r>
            <w:r w:rsidRPr="001C3C71">
              <w:t xml:space="preserve"> </w:t>
            </w:r>
          </w:p>
        </w:tc>
        <w:tc>
          <w:tcPr>
            <w:tcW w:w="567" w:type="dxa"/>
          </w:tcPr>
          <w:p w14:paraId="3F16BD57" w14:textId="77777777" w:rsidR="00B35F30" w:rsidRPr="001C3C71" w:rsidRDefault="00B35F30" w:rsidP="00AA6E98">
            <w:pPr>
              <w:keepNext/>
              <w:jc w:val="center"/>
              <w:outlineLvl w:val="1"/>
              <w:rPr>
                <w:bCs/>
              </w:rPr>
            </w:pPr>
            <w:r w:rsidRPr="001C3C71">
              <w:rPr>
                <w:bCs/>
              </w:rPr>
              <w:t>R$</w:t>
            </w:r>
          </w:p>
        </w:tc>
        <w:tc>
          <w:tcPr>
            <w:tcW w:w="2207" w:type="dxa"/>
          </w:tcPr>
          <w:p w14:paraId="666A90DD" w14:textId="7B318AED" w:rsidR="00B35F30" w:rsidRPr="001C3C71" w:rsidRDefault="00B35F30" w:rsidP="00AA6E98">
            <w:pPr>
              <w:jc w:val="right"/>
            </w:pPr>
            <w:r w:rsidRPr="001C3C71">
              <w:t>1</w:t>
            </w:r>
            <w:r w:rsidR="001C3C71" w:rsidRPr="001C3C71">
              <w:t>1</w:t>
            </w:r>
            <w:r w:rsidRPr="001C3C71">
              <w:t>0.000,00</w:t>
            </w:r>
          </w:p>
        </w:tc>
      </w:tr>
      <w:tr w:rsidR="00B35F30" w:rsidRPr="00BC7D13" w14:paraId="6B5F683B" w14:textId="77777777" w:rsidTr="00AA6E98">
        <w:tc>
          <w:tcPr>
            <w:tcW w:w="779" w:type="dxa"/>
          </w:tcPr>
          <w:p w14:paraId="567563EE" w14:textId="77777777" w:rsidR="00B35F30" w:rsidRPr="00BC7D13" w:rsidRDefault="00B35F30" w:rsidP="00AA6E98">
            <w:pPr>
              <w:jc w:val="both"/>
              <w:rPr>
                <w:color w:val="FF0000"/>
              </w:rPr>
            </w:pPr>
          </w:p>
        </w:tc>
        <w:tc>
          <w:tcPr>
            <w:tcW w:w="5528" w:type="dxa"/>
          </w:tcPr>
          <w:p w14:paraId="708785CA" w14:textId="74E0E88B" w:rsidR="00B35F30" w:rsidRPr="001C3C71" w:rsidRDefault="00B35F30" w:rsidP="00AA6E98">
            <w:pPr>
              <w:jc w:val="both"/>
            </w:pPr>
            <w:r w:rsidRPr="001C3C71">
              <w:t xml:space="preserve">      0</w:t>
            </w:r>
            <w:r w:rsidR="001C3C71" w:rsidRPr="001C3C71">
              <w:t>015</w:t>
            </w:r>
            <w:r w:rsidRPr="001C3C71">
              <w:t xml:space="preserve"> – </w:t>
            </w:r>
            <w:r w:rsidR="001C3C71" w:rsidRPr="001C3C71">
              <w:t xml:space="preserve">Incentivo ao Setor </w:t>
            </w:r>
            <w:proofErr w:type="spellStart"/>
            <w:r w:rsidR="001C3C71" w:rsidRPr="001C3C71">
              <w:t>Agrop</w:t>
            </w:r>
            <w:proofErr w:type="spellEnd"/>
            <w:r w:rsidR="001C3C71" w:rsidRPr="001C3C71">
              <w:t>. e Extensão Rural</w:t>
            </w:r>
          </w:p>
        </w:tc>
        <w:tc>
          <w:tcPr>
            <w:tcW w:w="567" w:type="dxa"/>
          </w:tcPr>
          <w:p w14:paraId="1A24788B" w14:textId="77777777" w:rsidR="00B35F30" w:rsidRPr="001C3C71" w:rsidRDefault="00B35F30" w:rsidP="00AA6E98">
            <w:pPr>
              <w:keepNext/>
              <w:jc w:val="center"/>
              <w:outlineLvl w:val="1"/>
              <w:rPr>
                <w:bCs/>
              </w:rPr>
            </w:pPr>
            <w:r w:rsidRPr="001C3C71">
              <w:rPr>
                <w:bCs/>
              </w:rPr>
              <w:t>R$</w:t>
            </w:r>
          </w:p>
        </w:tc>
        <w:tc>
          <w:tcPr>
            <w:tcW w:w="2207" w:type="dxa"/>
          </w:tcPr>
          <w:p w14:paraId="04311E2D" w14:textId="724B6764" w:rsidR="00B35F30" w:rsidRPr="001C3C71" w:rsidRDefault="00B35F30" w:rsidP="00AA6E98">
            <w:pPr>
              <w:jc w:val="right"/>
            </w:pPr>
            <w:r w:rsidRPr="001C3C71">
              <w:t>1</w:t>
            </w:r>
            <w:r w:rsidR="001C3C71" w:rsidRPr="001C3C71">
              <w:t>8</w:t>
            </w:r>
            <w:r w:rsidRPr="001C3C71">
              <w:t>0.000,00</w:t>
            </w:r>
          </w:p>
        </w:tc>
      </w:tr>
      <w:tr w:rsidR="00B35F30" w:rsidRPr="00BC7D13" w14:paraId="0050DB0E" w14:textId="77777777" w:rsidTr="00AA6E98">
        <w:tc>
          <w:tcPr>
            <w:tcW w:w="779" w:type="dxa"/>
          </w:tcPr>
          <w:p w14:paraId="462E8F00" w14:textId="77777777" w:rsidR="00B35F30" w:rsidRPr="00BC7D13" w:rsidRDefault="00B35F30" w:rsidP="00AA6E98">
            <w:pPr>
              <w:jc w:val="both"/>
              <w:rPr>
                <w:color w:val="FF0000"/>
              </w:rPr>
            </w:pPr>
          </w:p>
        </w:tc>
        <w:tc>
          <w:tcPr>
            <w:tcW w:w="5528" w:type="dxa"/>
          </w:tcPr>
          <w:p w14:paraId="0330DEAD" w14:textId="520E0DE1" w:rsidR="00B35F30" w:rsidRPr="001C3C71" w:rsidRDefault="00B35F30" w:rsidP="00AA6E98">
            <w:pPr>
              <w:jc w:val="both"/>
            </w:pPr>
            <w:r w:rsidRPr="001C3C71">
              <w:t xml:space="preserve">      0</w:t>
            </w:r>
            <w:r w:rsidR="001C3C71" w:rsidRPr="001C3C71">
              <w:t>016</w:t>
            </w:r>
            <w:r w:rsidRPr="001C3C71">
              <w:t xml:space="preserve"> – </w:t>
            </w:r>
            <w:r w:rsidR="001C3C71" w:rsidRPr="001C3C71">
              <w:t>Infraestrutura Urbana</w:t>
            </w:r>
            <w:r w:rsidRPr="001C3C71">
              <w:t xml:space="preserve"> </w:t>
            </w:r>
            <w:r w:rsidR="001C3C71" w:rsidRPr="001C3C71">
              <w:t>....</w:t>
            </w:r>
            <w:r w:rsidRPr="001C3C71">
              <w:t>.................................</w:t>
            </w:r>
          </w:p>
        </w:tc>
        <w:tc>
          <w:tcPr>
            <w:tcW w:w="567" w:type="dxa"/>
          </w:tcPr>
          <w:p w14:paraId="04DB4700" w14:textId="77777777" w:rsidR="00B35F30" w:rsidRPr="001C3C71" w:rsidRDefault="00B35F30" w:rsidP="00AA6E98">
            <w:pPr>
              <w:keepNext/>
              <w:jc w:val="center"/>
              <w:outlineLvl w:val="1"/>
              <w:rPr>
                <w:bCs/>
              </w:rPr>
            </w:pPr>
            <w:r w:rsidRPr="001C3C71">
              <w:rPr>
                <w:bCs/>
              </w:rPr>
              <w:t>R$</w:t>
            </w:r>
          </w:p>
        </w:tc>
        <w:tc>
          <w:tcPr>
            <w:tcW w:w="2207" w:type="dxa"/>
          </w:tcPr>
          <w:p w14:paraId="6B3F8EA9" w14:textId="7F62A8EA" w:rsidR="00B35F30" w:rsidRPr="001C3C71" w:rsidRDefault="001C3C71" w:rsidP="00AA6E98">
            <w:pPr>
              <w:jc w:val="right"/>
            </w:pPr>
            <w:r w:rsidRPr="001C3C71">
              <w:t>4.370</w:t>
            </w:r>
            <w:r w:rsidR="00B35F30" w:rsidRPr="001C3C71">
              <w:t>.000,00</w:t>
            </w:r>
          </w:p>
        </w:tc>
      </w:tr>
      <w:tr w:rsidR="00B35F30" w:rsidRPr="00BC7D13" w14:paraId="4539E8EC" w14:textId="77777777" w:rsidTr="00AA6E98">
        <w:tc>
          <w:tcPr>
            <w:tcW w:w="779" w:type="dxa"/>
          </w:tcPr>
          <w:p w14:paraId="38F06168" w14:textId="77777777" w:rsidR="00B35F30" w:rsidRPr="00BC7D13" w:rsidRDefault="00B35F30" w:rsidP="00AA6E98">
            <w:pPr>
              <w:jc w:val="both"/>
              <w:rPr>
                <w:color w:val="FF0000"/>
              </w:rPr>
            </w:pPr>
          </w:p>
        </w:tc>
        <w:tc>
          <w:tcPr>
            <w:tcW w:w="5528" w:type="dxa"/>
          </w:tcPr>
          <w:p w14:paraId="78D5AAE5" w14:textId="3387F893" w:rsidR="00B35F30" w:rsidRPr="001C3C71" w:rsidRDefault="00B35F30" w:rsidP="00AA6E98">
            <w:pPr>
              <w:jc w:val="both"/>
            </w:pPr>
            <w:r w:rsidRPr="001C3C71">
              <w:t xml:space="preserve">      0</w:t>
            </w:r>
            <w:r w:rsidR="001C3C71" w:rsidRPr="001C3C71">
              <w:t>017</w:t>
            </w:r>
            <w:r w:rsidRPr="001C3C71">
              <w:t xml:space="preserve"> – </w:t>
            </w:r>
            <w:r w:rsidR="001C3C71" w:rsidRPr="001C3C71">
              <w:t>Segurança Pública</w:t>
            </w:r>
            <w:r w:rsidRPr="001C3C71">
              <w:t xml:space="preserve"> ..........................................</w:t>
            </w:r>
          </w:p>
        </w:tc>
        <w:tc>
          <w:tcPr>
            <w:tcW w:w="567" w:type="dxa"/>
          </w:tcPr>
          <w:p w14:paraId="380A12CC" w14:textId="77777777" w:rsidR="00B35F30" w:rsidRPr="001C3C71" w:rsidRDefault="00B35F30" w:rsidP="00AA6E98">
            <w:pPr>
              <w:keepNext/>
              <w:jc w:val="center"/>
              <w:outlineLvl w:val="1"/>
              <w:rPr>
                <w:bCs/>
              </w:rPr>
            </w:pPr>
            <w:r w:rsidRPr="001C3C71">
              <w:rPr>
                <w:bCs/>
              </w:rPr>
              <w:t>R$</w:t>
            </w:r>
          </w:p>
        </w:tc>
        <w:tc>
          <w:tcPr>
            <w:tcW w:w="2207" w:type="dxa"/>
          </w:tcPr>
          <w:p w14:paraId="757FDC78" w14:textId="2D750C8C" w:rsidR="00B35F30" w:rsidRPr="001C3C71" w:rsidRDefault="001C3C71" w:rsidP="00AA6E98">
            <w:pPr>
              <w:jc w:val="right"/>
            </w:pPr>
            <w:r w:rsidRPr="001C3C71">
              <w:t>410</w:t>
            </w:r>
            <w:r w:rsidR="00B35F30" w:rsidRPr="001C3C71">
              <w:t>.000,00</w:t>
            </w:r>
          </w:p>
        </w:tc>
      </w:tr>
      <w:tr w:rsidR="00B35F30" w:rsidRPr="00BC7D13" w14:paraId="1E18F733" w14:textId="77777777" w:rsidTr="00AA6E98">
        <w:tc>
          <w:tcPr>
            <w:tcW w:w="779" w:type="dxa"/>
          </w:tcPr>
          <w:p w14:paraId="59A96CFD" w14:textId="77777777" w:rsidR="00B35F30" w:rsidRPr="00BC7D13" w:rsidRDefault="00B35F30" w:rsidP="00AA6E98">
            <w:pPr>
              <w:jc w:val="both"/>
              <w:rPr>
                <w:color w:val="FF0000"/>
              </w:rPr>
            </w:pPr>
          </w:p>
        </w:tc>
        <w:tc>
          <w:tcPr>
            <w:tcW w:w="5528" w:type="dxa"/>
          </w:tcPr>
          <w:p w14:paraId="53C71C25" w14:textId="2972C4F8" w:rsidR="00B35F30" w:rsidRPr="001C3C71" w:rsidRDefault="00B35F30" w:rsidP="00AA6E98">
            <w:pPr>
              <w:jc w:val="both"/>
            </w:pPr>
            <w:r w:rsidRPr="001C3C71">
              <w:t xml:space="preserve">      0</w:t>
            </w:r>
            <w:r w:rsidR="001C3C71" w:rsidRPr="001C3C71">
              <w:t>0</w:t>
            </w:r>
            <w:r w:rsidRPr="001C3C71">
              <w:t xml:space="preserve">18 – </w:t>
            </w:r>
            <w:r w:rsidR="001C3C71" w:rsidRPr="001C3C71">
              <w:t>Terceira Idade</w:t>
            </w:r>
            <w:r w:rsidRPr="001C3C71">
              <w:t xml:space="preserve"> </w:t>
            </w:r>
            <w:r w:rsidR="001C3C71" w:rsidRPr="001C3C71">
              <w:t>..</w:t>
            </w:r>
            <w:r w:rsidRPr="001C3C71">
              <w:t>..............................................</w:t>
            </w:r>
          </w:p>
        </w:tc>
        <w:tc>
          <w:tcPr>
            <w:tcW w:w="567" w:type="dxa"/>
          </w:tcPr>
          <w:p w14:paraId="188FA969" w14:textId="77777777" w:rsidR="00B35F30" w:rsidRPr="001C3C71" w:rsidRDefault="00B35F30" w:rsidP="00AA6E98">
            <w:pPr>
              <w:keepNext/>
              <w:jc w:val="center"/>
              <w:outlineLvl w:val="1"/>
              <w:rPr>
                <w:bCs/>
              </w:rPr>
            </w:pPr>
            <w:r w:rsidRPr="001C3C71">
              <w:rPr>
                <w:bCs/>
              </w:rPr>
              <w:t>R$</w:t>
            </w:r>
          </w:p>
        </w:tc>
        <w:tc>
          <w:tcPr>
            <w:tcW w:w="2207" w:type="dxa"/>
          </w:tcPr>
          <w:p w14:paraId="5A62DF2F" w14:textId="369A1F64" w:rsidR="00B35F30" w:rsidRPr="001C3C71" w:rsidRDefault="001C3C71" w:rsidP="00AA6E98">
            <w:pPr>
              <w:jc w:val="right"/>
            </w:pPr>
            <w:r w:rsidRPr="001C3C71">
              <w:t>75</w:t>
            </w:r>
            <w:r w:rsidR="00B35F30" w:rsidRPr="001C3C71">
              <w:t>.000,00</w:t>
            </w:r>
          </w:p>
        </w:tc>
      </w:tr>
      <w:tr w:rsidR="00B35F30" w:rsidRPr="00F95FA3" w14:paraId="4143D18D" w14:textId="77777777" w:rsidTr="00AA6E98">
        <w:tc>
          <w:tcPr>
            <w:tcW w:w="779" w:type="dxa"/>
          </w:tcPr>
          <w:p w14:paraId="3ED0334C" w14:textId="77777777" w:rsidR="00B35F30" w:rsidRPr="00F95FA3" w:rsidRDefault="00B35F30" w:rsidP="00AA6E98">
            <w:pPr>
              <w:jc w:val="both"/>
            </w:pPr>
          </w:p>
        </w:tc>
        <w:tc>
          <w:tcPr>
            <w:tcW w:w="5528" w:type="dxa"/>
          </w:tcPr>
          <w:p w14:paraId="544CC74B" w14:textId="46FC3647" w:rsidR="00B35F30" w:rsidRPr="001C3C71" w:rsidRDefault="00B35F30" w:rsidP="00AA6E98">
            <w:pPr>
              <w:jc w:val="both"/>
            </w:pPr>
            <w:r w:rsidRPr="001C3C71">
              <w:t xml:space="preserve">      0</w:t>
            </w:r>
            <w:r w:rsidR="001C3C71" w:rsidRPr="001C3C71">
              <w:t>0</w:t>
            </w:r>
            <w:r w:rsidRPr="001C3C71">
              <w:t>1</w:t>
            </w:r>
            <w:r w:rsidR="001C3C71" w:rsidRPr="001C3C71">
              <w:t>9</w:t>
            </w:r>
            <w:r w:rsidRPr="001C3C71">
              <w:t xml:space="preserve"> – </w:t>
            </w:r>
            <w:r w:rsidR="001C3C71" w:rsidRPr="001C3C71">
              <w:t xml:space="preserve">Fortalecimento e </w:t>
            </w:r>
            <w:proofErr w:type="spellStart"/>
            <w:r w:rsidR="001C3C71" w:rsidRPr="001C3C71">
              <w:t>Preser</w:t>
            </w:r>
            <w:proofErr w:type="spellEnd"/>
            <w:r w:rsidR="001C3C71" w:rsidRPr="001C3C71">
              <w:t>. da Saúde Ambiental</w:t>
            </w:r>
          </w:p>
        </w:tc>
        <w:tc>
          <w:tcPr>
            <w:tcW w:w="567" w:type="dxa"/>
          </w:tcPr>
          <w:p w14:paraId="20867C89" w14:textId="77777777" w:rsidR="00B35F30" w:rsidRPr="001C3C71" w:rsidRDefault="00B35F30" w:rsidP="00AA6E98">
            <w:pPr>
              <w:keepNext/>
              <w:jc w:val="center"/>
              <w:outlineLvl w:val="1"/>
              <w:rPr>
                <w:bCs/>
              </w:rPr>
            </w:pPr>
            <w:r w:rsidRPr="001C3C71">
              <w:rPr>
                <w:bCs/>
              </w:rPr>
              <w:t>R$</w:t>
            </w:r>
          </w:p>
        </w:tc>
        <w:tc>
          <w:tcPr>
            <w:tcW w:w="2207" w:type="dxa"/>
          </w:tcPr>
          <w:p w14:paraId="62646A03" w14:textId="54BB2718" w:rsidR="00B35F30" w:rsidRPr="001C3C71" w:rsidRDefault="00B35F30" w:rsidP="00AA6E98">
            <w:pPr>
              <w:jc w:val="right"/>
            </w:pPr>
            <w:r w:rsidRPr="001C3C71">
              <w:t>2</w:t>
            </w:r>
            <w:r w:rsidR="001C3C71" w:rsidRPr="001C3C71">
              <w:t>0</w:t>
            </w:r>
            <w:r w:rsidRPr="001C3C71">
              <w:t>0.000,00</w:t>
            </w:r>
          </w:p>
        </w:tc>
      </w:tr>
      <w:tr w:rsidR="00B35F30" w:rsidRPr="00F95FA3" w14:paraId="0ED87512" w14:textId="77777777" w:rsidTr="00AA6E98">
        <w:tc>
          <w:tcPr>
            <w:tcW w:w="779" w:type="dxa"/>
          </w:tcPr>
          <w:p w14:paraId="61CAED9B" w14:textId="77777777" w:rsidR="00B35F30" w:rsidRPr="00F95FA3" w:rsidRDefault="00B35F30" w:rsidP="00AA6E98">
            <w:pPr>
              <w:jc w:val="both"/>
            </w:pPr>
          </w:p>
        </w:tc>
        <w:tc>
          <w:tcPr>
            <w:tcW w:w="5528" w:type="dxa"/>
          </w:tcPr>
          <w:p w14:paraId="410A35EA" w14:textId="664F792C" w:rsidR="00B35F30" w:rsidRPr="001C3C71" w:rsidRDefault="00B35F30" w:rsidP="00AA6E98">
            <w:pPr>
              <w:jc w:val="both"/>
            </w:pPr>
            <w:r w:rsidRPr="001C3C71">
              <w:t xml:space="preserve">      0</w:t>
            </w:r>
            <w:r w:rsidR="001C3C71" w:rsidRPr="001C3C71">
              <w:t>0</w:t>
            </w:r>
            <w:r w:rsidRPr="001C3C71">
              <w:t>2</w:t>
            </w:r>
            <w:r w:rsidR="001C3C71" w:rsidRPr="001C3C71">
              <w:t>0</w:t>
            </w:r>
            <w:r w:rsidRPr="001C3C71">
              <w:t xml:space="preserve"> – </w:t>
            </w:r>
            <w:r w:rsidR="001C3C71" w:rsidRPr="001C3C71">
              <w:t>Fomento ao Empreendimento Local</w:t>
            </w:r>
            <w:r w:rsidRPr="001C3C71">
              <w:t xml:space="preserve"> </w:t>
            </w:r>
            <w:r w:rsidR="001C3C71" w:rsidRPr="001C3C71">
              <w:t>..............</w:t>
            </w:r>
          </w:p>
        </w:tc>
        <w:tc>
          <w:tcPr>
            <w:tcW w:w="567" w:type="dxa"/>
          </w:tcPr>
          <w:p w14:paraId="3FC32D59" w14:textId="77777777" w:rsidR="00B35F30" w:rsidRPr="001C3C71" w:rsidRDefault="00B35F30" w:rsidP="00AA6E98">
            <w:pPr>
              <w:keepNext/>
              <w:jc w:val="center"/>
              <w:outlineLvl w:val="1"/>
              <w:rPr>
                <w:bCs/>
              </w:rPr>
            </w:pPr>
            <w:r w:rsidRPr="001C3C71">
              <w:rPr>
                <w:bCs/>
              </w:rPr>
              <w:t>R$</w:t>
            </w:r>
          </w:p>
        </w:tc>
        <w:tc>
          <w:tcPr>
            <w:tcW w:w="2207" w:type="dxa"/>
          </w:tcPr>
          <w:p w14:paraId="3DAF72EB" w14:textId="66B4FA85" w:rsidR="00B35F30" w:rsidRPr="001C3C71" w:rsidRDefault="001C3C71" w:rsidP="00AA6E98">
            <w:pPr>
              <w:jc w:val="right"/>
            </w:pPr>
            <w:r w:rsidRPr="001C3C71">
              <w:t>15</w:t>
            </w:r>
            <w:r w:rsidR="00B35F30" w:rsidRPr="001C3C71">
              <w:t>.000,00</w:t>
            </w:r>
          </w:p>
        </w:tc>
      </w:tr>
      <w:tr w:rsidR="00B35F30" w:rsidRPr="00F95FA3" w14:paraId="5A39FF69" w14:textId="77777777" w:rsidTr="00AA6E98">
        <w:tc>
          <w:tcPr>
            <w:tcW w:w="779" w:type="dxa"/>
          </w:tcPr>
          <w:p w14:paraId="210FE2E5" w14:textId="77777777" w:rsidR="00B35F30" w:rsidRPr="00F95FA3" w:rsidRDefault="00B35F30" w:rsidP="00AA6E98">
            <w:pPr>
              <w:jc w:val="both"/>
            </w:pPr>
          </w:p>
        </w:tc>
        <w:tc>
          <w:tcPr>
            <w:tcW w:w="5528" w:type="dxa"/>
          </w:tcPr>
          <w:p w14:paraId="79803D3C" w14:textId="12BAA552" w:rsidR="00B35F30" w:rsidRPr="001C3C71" w:rsidRDefault="00B35F30" w:rsidP="00AA6E98">
            <w:pPr>
              <w:jc w:val="both"/>
            </w:pPr>
            <w:r w:rsidRPr="001C3C71">
              <w:t xml:space="preserve">      0</w:t>
            </w:r>
            <w:r w:rsidR="001C3C71" w:rsidRPr="001C3C71">
              <w:t>021</w:t>
            </w:r>
            <w:r w:rsidRPr="001C3C71">
              <w:t xml:space="preserve"> – </w:t>
            </w:r>
            <w:r w:rsidR="001C3C71" w:rsidRPr="001C3C71">
              <w:t>Apoio ao Turismo</w:t>
            </w:r>
            <w:r w:rsidRPr="001C3C71">
              <w:t xml:space="preserve"> </w:t>
            </w:r>
            <w:r w:rsidR="001C3C71" w:rsidRPr="001C3C71">
              <w:t>...</w:t>
            </w:r>
            <w:r w:rsidRPr="001C3C71">
              <w:t>.......................................</w:t>
            </w:r>
          </w:p>
        </w:tc>
        <w:tc>
          <w:tcPr>
            <w:tcW w:w="567" w:type="dxa"/>
          </w:tcPr>
          <w:p w14:paraId="47BA2307" w14:textId="77777777" w:rsidR="00B35F30" w:rsidRPr="001C3C71" w:rsidRDefault="00B35F30" w:rsidP="00AA6E98">
            <w:pPr>
              <w:keepNext/>
              <w:jc w:val="center"/>
              <w:outlineLvl w:val="1"/>
              <w:rPr>
                <w:bCs/>
              </w:rPr>
            </w:pPr>
            <w:r w:rsidRPr="001C3C71">
              <w:rPr>
                <w:bCs/>
              </w:rPr>
              <w:t>R$</w:t>
            </w:r>
          </w:p>
        </w:tc>
        <w:tc>
          <w:tcPr>
            <w:tcW w:w="2207" w:type="dxa"/>
          </w:tcPr>
          <w:p w14:paraId="4ADEA3AD" w14:textId="012A3180" w:rsidR="00B35F30" w:rsidRPr="001C3C71" w:rsidRDefault="001C3C71" w:rsidP="00AA6E98">
            <w:pPr>
              <w:jc w:val="right"/>
            </w:pPr>
            <w:r w:rsidRPr="001C3C71">
              <w:t>210</w:t>
            </w:r>
            <w:r w:rsidR="00B35F30" w:rsidRPr="001C3C71">
              <w:t>.000,00</w:t>
            </w:r>
          </w:p>
        </w:tc>
      </w:tr>
      <w:tr w:rsidR="00B35F30" w:rsidRPr="00F95FA3" w14:paraId="1A2913CB" w14:textId="77777777" w:rsidTr="00AA6E98">
        <w:tc>
          <w:tcPr>
            <w:tcW w:w="779" w:type="dxa"/>
          </w:tcPr>
          <w:p w14:paraId="7E0837A2" w14:textId="77777777" w:rsidR="00B35F30" w:rsidRPr="00F95FA3" w:rsidRDefault="00B35F30" w:rsidP="00AA6E98">
            <w:pPr>
              <w:jc w:val="both"/>
            </w:pPr>
          </w:p>
        </w:tc>
        <w:tc>
          <w:tcPr>
            <w:tcW w:w="5528" w:type="dxa"/>
          </w:tcPr>
          <w:p w14:paraId="1C4B2F8D" w14:textId="2D197286" w:rsidR="00B35F30" w:rsidRPr="00F95FA3" w:rsidRDefault="00B35F30" w:rsidP="00AA6E98">
            <w:pPr>
              <w:jc w:val="both"/>
            </w:pPr>
            <w:r w:rsidRPr="00F95FA3">
              <w:t xml:space="preserve">      0</w:t>
            </w:r>
            <w:r w:rsidR="001C3C71">
              <w:t>022</w:t>
            </w:r>
            <w:r w:rsidRPr="00F95FA3">
              <w:t xml:space="preserve"> – </w:t>
            </w:r>
            <w:r w:rsidR="001C3C71">
              <w:t>Núcleos Habitacionais</w:t>
            </w:r>
            <w:r w:rsidRPr="00F95FA3">
              <w:t xml:space="preserve"> </w:t>
            </w:r>
            <w:r w:rsidR="001C3C71">
              <w:t>.</w:t>
            </w:r>
            <w:r w:rsidRPr="00F95FA3">
              <w:t>..................................</w:t>
            </w:r>
          </w:p>
        </w:tc>
        <w:tc>
          <w:tcPr>
            <w:tcW w:w="567" w:type="dxa"/>
          </w:tcPr>
          <w:p w14:paraId="0B6BE4B4" w14:textId="77777777" w:rsidR="00B35F30" w:rsidRPr="00F95FA3" w:rsidRDefault="00B35F30" w:rsidP="00AA6E98">
            <w:pPr>
              <w:keepNext/>
              <w:jc w:val="center"/>
              <w:outlineLvl w:val="1"/>
              <w:rPr>
                <w:bCs/>
              </w:rPr>
            </w:pPr>
            <w:r w:rsidRPr="00F95FA3">
              <w:rPr>
                <w:bCs/>
              </w:rPr>
              <w:t>R$</w:t>
            </w:r>
          </w:p>
        </w:tc>
        <w:tc>
          <w:tcPr>
            <w:tcW w:w="2207" w:type="dxa"/>
          </w:tcPr>
          <w:p w14:paraId="453194DF" w14:textId="7AD3790F" w:rsidR="00B35F30" w:rsidRPr="00F95FA3" w:rsidRDefault="001C3C71" w:rsidP="00AA6E98">
            <w:pPr>
              <w:jc w:val="right"/>
            </w:pPr>
            <w:r>
              <w:t>50</w:t>
            </w:r>
            <w:r w:rsidR="00B35F30" w:rsidRPr="00F95FA3">
              <w:t>.000,00</w:t>
            </w:r>
          </w:p>
        </w:tc>
      </w:tr>
      <w:tr w:rsidR="00B35F30" w:rsidRPr="00F95FA3" w14:paraId="605D26E8" w14:textId="77777777" w:rsidTr="00AA6E98">
        <w:tc>
          <w:tcPr>
            <w:tcW w:w="779" w:type="dxa"/>
          </w:tcPr>
          <w:p w14:paraId="34E911FD" w14:textId="77777777" w:rsidR="00B35F30" w:rsidRPr="00F95FA3" w:rsidRDefault="00B35F30" w:rsidP="00AA6E98">
            <w:pPr>
              <w:jc w:val="both"/>
            </w:pPr>
          </w:p>
        </w:tc>
        <w:tc>
          <w:tcPr>
            <w:tcW w:w="5528" w:type="dxa"/>
          </w:tcPr>
          <w:p w14:paraId="6C63D613" w14:textId="6C24435B" w:rsidR="00B35F30" w:rsidRPr="00F95FA3" w:rsidRDefault="00B35F30" w:rsidP="00AA6E98">
            <w:pPr>
              <w:jc w:val="both"/>
            </w:pPr>
            <w:r w:rsidRPr="00F95FA3">
              <w:t xml:space="preserve">      0</w:t>
            </w:r>
            <w:r w:rsidR="001C3C71">
              <w:t>023</w:t>
            </w:r>
            <w:r w:rsidRPr="00F95FA3">
              <w:t xml:space="preserve"> – </w:t>
            </w:r>
            <w:r w:rsidR="001C3C71">
              <w:t>Saúde Básica</w:t>
            </w:r>
            <w:r w:rsidRPr="00F95FA3">
              <w:t xml:space="preserve"> </w:t>
            </w:r>
            <w:r w:rsidR="001C3C71">
              <w:t>................................</w:t>
            </w:r>
            <w:r w:rsidRPr="00F95FA3">
              <w:t>..................</w:t>
            </w:r>
          </w:p>
        </w:tc>
        <w:tc>
          <w:tcPr>
            <w:tcW w:w="567" w:type="dxa"/>
          </w:tcPr>
          <w:p w14:paraId="4D187576" w14:textId="77777777" w:rsidR="00B35F30" w:rsidRPr="00F95FA3" w:rsidRDefault="00B35F30" w:rsidP="00AA6E98">
            <w:pPr>
              <w:keepNext/>
              <w:jc w:val="center"/>
              <w:outlineLvl w:val="1"/>
              <w:rPr>
                <w:bCs/>
              </w:rPr>
            </w:pPr>
            <w:r w:rsidRPr="00F95FA3">
              <w:rPr>
                <w:bCs/>
              </w:rPr>
              <w:t>R$</w:t>
            </w:r>
          </w:p>
        </w:tc>
        <w:tc>
          <w:tcPr>
            <w:tcW w:w="2207" w:type="dxa"/>
          </w:tcPr>
          <w:p w14:paraId="3E5F12B3" w14:textId="5E016993" w:rsidR="00B35F30" w:rsidRPr="00F95FA3" w:rsidRDefault="001C3C71" w:rsidP="00AA6E98">
            <w:pPr>
              <w:jc w:val="right"/>
            </w:pPr>
            <w:r>
              <w:t>7</w:t>
            </w:r>
            <w:r w:rsidR="00B35F30" w:rsidRPr="00F95FA3">
              <w:t>.</w:t>
            </w:r>
            <w:r>
              <w:t>930</w:t>
            </w:r>
            <w:r w:rsidR="00B35F30" w:rsidRPr="00F95FA3">
              <w:t>.000,00</w:t>
            </w:r>
          </w:p>
        </w:tc>
      </w:tr>
      <w:tr w:rsidR="00B35F30" w:rsidRPr="00F95FA3" w14:paraId="73C11D9A" w14:textId="77777777" w:rsidTr="00AA6E98">
        <w:tc>
          <w:tcPr>
            <w:tcW w:w="779" w:type="dxa"/>
          </w:tcPr>
          <w:p w14:paraId="70AA6FDD" w14:textId="77777777" w:rsidR="00B35F30" w:rsidRPr="00F95FA3" w:rsidRDefault="00B35F30" w:rsidP="00AA6E98">
            <w:pPr>
              <w:jc w:val="both"/>
            </w:pPr>
          </w:p>
        </w:tc>
        <w:tc>
          <w:tcPr>
            <w:tcW w:w="5528" w:type="dxa"/>
          </w:tcPr>
          <w:p w14:paraId="55926C77" w14:textId="566E26E8" w:rsidR="00B35F30" w:rsidRPr="00F95FA3" w:rsidRDefault="00B35F30" w:rsidP="00AA6E98">
            <w:pPr>
              <w:jc w:val="both"/>
            </w:pPr>
            <w:r w:rsidRPr="00F95FA3">
              <w:t xml:space="preserve">      0</w:t>
            </w:r>
            <w:r w:rsidR="001C3C71">
              <w:t>0</w:t>
            </w:r>
            <w:r w:rsidRPr="00F95FA3">
              <w:t>2</w:t>
            </w:r>
            <w:r w:rsidR="001C3C71">
              <w:t>4</w:t>
            </w:r>
            <w:r w:rsidRPr="00F95FA3">
              <w:t xml:space="preserve"> – </w:t>
            </w:r>
            <w:r w:rsidR="001C3C71">
              <w:t>Média e Alta Complexidade</w:t>
            </w:r>
            <w:r w:rsidRPr="00F95FA3">
              <w:t xml:space="preserve"> </w:t>
            </w:r>
            <w:r w:rsidR="001C3C71">
              <w:t>.......................</w:t>
            </w:r>
            <w:r>
              <w:t>....</w:t>
            </w:r>
          </w:p>
        </w:tc>
        <w:tc>
          <w:tcPr>
            <w:tcW w:w="567" w:type="dxa"/>
          </w:tcPr>
          <w:p w14:paraId="6D5802BF" w14:textId="77777777" w:rsidR="00B35F30" w:rsidRPr="00F95FA3" w:rsidRDefault="00B35F30" w:rsidP="00AA6E98">
            <w:pPr>
              <w:keepNext/>
              <w:jc w:val="center"/>
              <w:outlineLvl w:val="1"/>
              <w:rPr>
                <w:bCs/>
              </w:rPr>
            </w:pPr>
            <w:r w:rsidRPr="00F95FA3">
              <w:rPr>
                <w:bCs/>
              </w:rPr>
              <w:t>R$</w:t>
            </w:r>
          </w:p>
        </w:tc>
        <w:tc>
          <w:tcPr>
            <w:tcW w:w="2207" w:type="dxa"/>
          </w:tcPr>
          <w:p w14:paraId="646E3A58" w14:textId="4D05F180" w:rsidR="00B35F30" w:rsidRPr="00F95FA3" w:rsidRDefault="001C3C71" w:rsidP="00AA6E98">
            <w:pPr>
              <w:jc w:val="right"/>
            </w:pPr>
            <w:r>
              <w:t>1</w:t>
            </w:r>
            <w:r w:rsidR="00B35F30" w:rsidRPr="00F95FA3">
              <w:t>.</w:t>
            </w:r>
            <w:r>
              <w:t>690</w:t>
            </w:r>
            <w:r w:rsidR="00B35F30" w:rsidRPr="00F95FA3">
              <w:t>.000,00</w:t>
            </w:r>
          </w:p>
        </w:tc>
      </w:tr>
      <w:tr w:rsidR="00B35F30" w:rsidRPr="00F95FA3" w14:paraId="1D755D8C" w14:textId="77777777" w:rsidTr="00AA6E98">
        <w:tc>
          <w:tcPr>
            <w:tcW w:w="779" w:type="dxa"/>
          </w:tcPr>
          <w:p w14:paraId="5299A2C4" w14:textId="77777777" w:rsidR="00B35F30" w:rsidRPr="00F95FA3" w:rsidRDefault="00B35F30" w:rsidP="00AA6E98">
            <w:pPr>
              <w:jc w:val="both"/>
            </w:pPr>
          </w:p>
        </w:tc>
        <w:tc>
          <w:tcPr>
            <w:tcW w:w="5528" w:type="dxa"/>
          </w:tcPr>
          <w:p w14:paraId="6B0622ED" w14:textId="23858AE1" w:rsidR="00B35F30" w:rsidRPr="00F95FA3" w:rsidRDefault="00B35F30" w:rsidP="00AA6E98">
            <w:pPr>
              <w:jc w:val="both"/>
            </w:pPr>
            <w:r w:rsidRPr="00F95FA3">
              <w:t xml:space="preserve">      0</w:t>
            </w:r>
            <w:r w:rsidR="001C3C71">
              <w:t>025</w:t>
            </w:r>
            <w:r w:rsidRPr="00F95FA3">
              <w:t xml:space="preserve"> – </w:t>
            </w:r>
            <w:r w:rsidR="001C3C71">
              <w:t>Vigilância em Saúde</w:t>
            </w:r>
            <w:r w:rsidRPr="00F95FA3">
              <w:t xml:space="preserve"> </w:t>
            </w:r>
            <w:r w:rsidR="001C3C71">
              <w:t>......</w:t>
            </w:r>
            <w:r w:rsidRPr="00F95FA3">
              <w:t>................................</w:t>
            </w:r>
          </w:p>
        </w:tc>
        <w:tc>
          <w:tcPr>
            <w:tcW w:w="567" w:type="dxa"/>
          </w:tcPr>
          <w:p w14:paraId="6576C340" w14:textId="77777777" w:rsidR="00B35F30" w:rsidRPr="00F95FA3" w:rsidRDefault="00B35F30" w:rsidP="00AA6E98">
            <w:pPr>
              <w:keepNext/>
              <w:jc w:val="center"/>
              <w:outlineLvl w:val="1"/>
              <w:rPr>
                <w:bCs/>
              </w:rPr>
            </w:pPr>
            <w:r w:rsidRPr="00F95FA3">
              <w:rPr>
                <w:bCs/>
              </w:rPr>
              <w:t>R$</w:t>
            </w:r>
          </w:p>
        </w:tc>
        <w:tc>
          <w:tcPr>
            <w:tcW w:w="2207" w:type="dxa"/>
          </w:tcPr>
          <w:p w14:paraId="182D507C" w14:textId="45D39FE3" w:rsidR="00B35F30" w:rsidRPr="00F95FA3" w:rsidRDefault="001C3C71" w:rsidP="00AA6E98">
            <w:pPr>
              <w:jc w:val="right"/>
            </w:pPr>
            <w:r>
              <w:t>280</w:t>
            </w:r>
            <w:r w:rsidR="00B35F30" w:rsidRPr="00F95FA3">
              <w:t>.000,00</w:t>
            </w:r>
          </w:p>
        </w:tc>
      </w:tr>
      <w:tr w:rsidR="00B35F30" w:rsidRPr="00F95FA3" w14:paraId="73D8D3CA" w14:textId="77777777" w:rsidTr="00AA6E98">
        <w:tc>
          <w:tcPr>
            <w:tcW w:w="779" w:type="dxa"/>
          </w:tcPr>
          <w:p w14:paraId="3A9275B0" w14:textId="77777777" w:rsidR="00B35F30" w:rsidRPr="00F95FA3" w:rsidRDefault="00B35F30" w:rsidP="00AA6E98">
            <w:pPr>
              <w:jc w:val="both"/>
            </w:pPr>
          </w:p>
        </w:tc>
        <w:tc>
          <w:tcPr>
            <w:tcW w:w="5528" w:type="dxa"/>
          </w:tcPr>
          <w:p w14:paraId="1FB9B2C3" w14:textId="2177644A" w:rsidR="00B35F30" w:rsidRPr="00F95FA3" w:rsidRDefault="00B35F30" w:rsidP="00AA6E98">
            <w:pPr>
              <w:jc w:val="both"/>
            </w:pPr>
            <w:r w:rsidRPr="00F95FA3">
              <w:t xml:space="preserve">      0</w:t>
            </w:r>
            <w:r w:rsidR="001C3C71">
              <w:t>0</w:t>
            </w:r>
            <w:r w:rsidRPr="00F95FA3">
              <w:t>2</w:t>
            </w:r>
            <w:r w:rsidR="001C3C71">
              <w:t>6</w:t>
            </w:r>
            <w:r w:rsidRPr="00F95FA3">
              <w:t xml:space="preserve"> – </w:t>
            </w:r>
            <w:r w:rsidR="001C3C71">
              <w:t>Proteção Social Básica</w:t>
            </w:r>
            <w:r w:rsidRPr="00F95FA3">
              <w:t xml:space="preserve"> </w:t>
            </w:r>
            <w:r>
              <w:t>..............</w:t>
            </w:r>
            <w:r w:rsidRPr="00F95FA3">
              <w:t>.....................</w:t>
            </w:r>
          </w:p>
        </w:tc>
        <w:tc>
          <w:tcPr>
            <w:tcW w:w="567" w:type="dxa"/>
          </w:tcPr>
          <w:p w14:paraId="320BA3CE" w14:textId="77777777" w:rsidR="00B35F30" w:rsidRPr="00F95FA3" w:rsidRDefault="00B35F30" w:rsidP="00AA6E98">
            <w:pPr>
              <w:keepNext/>
              <w:jc w:val="center"/>
              <w:outlineLvl w:val="1"/>
              <w:rPr>
                <w:bCs/>
              </w:rPr>
            </w:pPr>
            <w:r w:rsidRPr="00F95FA3">
              <w:rPr>
                <w:bCs/>
              </w:rPr>
              <w:t>R$</w:t>
            </w:r>
          </w:p>
        </w:tc>
        <w:tc>
          <w:tcPr>
            <w:tcW w:w="2207" w:type="dxa"/>
          </w:tcPr>
          <w:p w14:paraId="0397DBD3" w14:textId="26C2962E" w:rsidR="00B35F30" w:rsidRPr="00F95FA3" w:rsidRDefault="001C3C71" w:rsidP="00AA6E98">
            <w:pPr>
              <w:jc w:val="right"/>
            </w:pPr>
            <w:r>
              <w:t>530</w:t>
            </w:r>
            <w:r w:rsidR="00B35F30" w:rsidRPr="00F95FA3">
              <w:t>.000,00</w:t>
            </w:r>
          </w:p>
        </w:tc>
      </w:tr>
      <w:tr w:rsidR="00B35F30" w:rsidRPr="00F95FA3" w14:paraId="70CC1735" w14:textId="77777777" w:rsidTr="00AA6E98">
        <w:tc>
          <w:tcPr>
            <w:tcW w:w="779" w:type="dxa"/>
          </w:tcPr>
          <w:p w14:paraId="6041D7AE" w14:textId="77777777" w:rsidR="00B35F30" w:rsidRPr="00F95FA3" w:rsidRDefault="00B35F30" w:rsidP="00AA6E98">
            <w:pPr>
              <w:jc w:val="both"/>
            </w:pPr>
          </w:p>
        </w:tc>
        <w:tc>
          <w:tcPr>
            <w:tcW w:w="5528" w:type="dxa"/>
          </w:tcPr>
          <w:p w14:paraId="58FC0C3F" w14:textId="1F1B9471" w:rsidR="00B35F30" w:rsidRPr="00F95FA3" w:rsidRDefault="00B35F30" w:rsidP="00AA6E98">
            <w:pPr>
              <w:jc w:val="both"/>
            </w:pPr>
            <w:r w:rsidRPr="00F95FA3">
              <w:t xml:space="preserve">      0</w:t>
            </w:r>
            <w:r w:rsidR="001C3C71">
              <w:t>02</w:t>
            </w:r>
            <w:r w:rsidRPr="00F95FA3">
              <w:t xml:space="preserve">7 – </w:t>
            </w:r>
            <w:r w:rsidR="001C3C71" w:rsidRPr="001C3C71">
              <w:t>Prom</w:t>
            </w:r>
            <w:r w:rsidR="001C3C71">
              <w:t xml:space="preserve">. </w:t>
            </w:r>
            <w:r w:rsidR="001C3C71" w:rsidRPr="001C3C71">
              <w:t>Manejo cuidados Animais Dom</w:t>
            </w:r>
            <w:r w:rsidR="001C3C71">
              <w:t>é</w:t>
            </w:r>
            <w:r w:rsidR="001C3C71" w:rsidRPr="001C3C71">
              <w:t>stico</w:t>
            </w:r>
            <w:r w:rsidR="001C3C71">
              <w:t>s</w:t>
            </w:r>
            <w:r w:rsidRPr="00F95FA3">
              <w:t xml:space="preserve"> </w:t>
            </w:r>
          </w:p>
        </w:tc>
        <w:tc>
          <w:tcPr>
            <w:tcW w:w="567" w:type="dxa"/>
          </w:tcPr>
          <w:p w14:paraId="586EA527" w14:textId="77777777" w:rsidR="00B35F30" w:rsidRPr="00F95FA3" w:rsidRDefault="00B35F30" w:rsidP="00AA6E98">
            <w:pPr>
              <w:keepNext/>
              <w:jc w:val="center"/>
              <w:outlineLvl w:val="1"/>
              <w:rPr>
                <w:bCs/>
              </w:rPr>
            </w:pPr>
            <w:r w:rsidRPr="00F95FA3">
              <w:rPr>
                <w:bCs/>
              </w:rPr>
              <w:t>R$</w:t>
            </w:r>
          </w:p>
        </w:tc>
        <w:tc>
          <w:tcPr>
            <w:tcW w:w="2207" w:type="dxa"/>
          </w:tcPr>
          <w:p w14:paraId="27C2A1F6" w14:textId="1B36D98E" w:rsidR="00B35F30" w:rsidRPr="00F95FA3" w:rsidRDefault="001C3C71" w:rsidP="00AA6E98">
            <w:pPr>
              <w:jc w:val="right"/>
            </w:pPr>
            <w:r>
              <w:t>20</w:t>
            </w:r>
            <w:r w:rsidR="00B35F30" w:rsidRPr="00F95FA3">
              <w:t>.000,00</w:t>
            </w:r>
          </w:p>
        </w:tc>
      </w:tr>
      <w:tr w:rsidR="00B35F30" w:rsidRPr="00F95FA3" w14:paraId="42802139" w14:textId="77777777" w:rsidTr="00AA6E98">
        <w:tc>
          <w:tcPr>
            <w:tcW w:w="779" w:type="dxa"/>
          </w:tcPr>
          <w:p w14:paraId="60A338F9" w14:textId="77777777" w:rsidR="00B35F30" w:rsidRPr="00F95FA3" w:rsidRDefault="00B35F30" w:rsidP="00AA6E98">
            <w:pPr>
              <w:jc w:val="both"/>
            </w:pPr>
          </w:p>
        </w:tc>
        <w:tc>
          <w:tcPr>
            <w:tcW w:w="5528" w:type="dxa"/>
          </w:tcPr>
          <w:p w14:paraId="70CD97DF" w14:textId="0494CCFF" w:rsidR="00B35F30" w:rsidRPr="00F95FA3" w:rsidRDefault="00B35F30" w:rsidP="00AA6E98">
            <w:pPr>
              <w:jc w:val="both"/>
            </w:pPr>
            <w:r w:rsidRPr="00F95FA3">
              <w:t xml:space="preserve">      0</w:t>
            </w:r>
            <w:r w:rsidR="001C3C71">
              <w:t>029</w:t>
            </w:r>
            <w:r w:rsidRPr="00F95FA3">
              <w:t xml:space="preserve"> – </w:t>
            </w:r>
            <w:r w:rsidR="001C3C71">
              <w:t>Proteção Social Especial</w:t>
            </w:r>
            <w:r w:rsidR="001C3C71" w:rsidRPr="00F95FA3">
              <w:t xml:space="preserve"> </w:t>
            </w:r>
            <w:r w:rsidR="001C3C71">
              <w:t>...........</w:t>
            </w:r>
            <w:r w:rsidR="001C3C71" w:rsidRPr="00F95FA3">
              <w:t>.....................</w:t>
            </w:r>
          </w:p>
        </w:tc>
        <w:tc>
          <w:tcPr>
            <w:tcW w:w="567" w:type="dxa"/>
          </w:tcPr>
          <w:p w14:paraId="1A484A0A" w14:textId="77777777" w:rsidR="00B35F30" w:rsidRPr="00F95FA3" w:rsidRDefault="00B35F30" w:rsidP="00AA6E98">
            <w:pPr>
              <w:keepNext/>
              <w:jc w:val="center"/>
              <w:outlineLvl w:val="1"/>
              <w:rPr>
                <w:bCs/>
              </w:rPr>
            </w:pPr>
            <w:r w:rsidRPr="00F95FA3">
              <w:rPr>
                <w:bCs/>
              </w:rPr>
              <w:t>R$</w:t>
            </w:r>
          </w:p>
        </w:tc>
        <w:tc>
          <w:tcPr>
            <w:tcW w:w="2207" w:type="dxa"/>
          </w:tcPr>
          <w:p w14:paraId="624D1734" w14:textId="07F3523E" w:rsidR="00B35F30" w:rsidRPr="00F95FA3" w:rsidRDefault="001C3C71" w:rsidP="00AA6E98">
            <w:pPr>
              <w:jc w:val="right"/>
            </w:pPr>
            <w:r>
              <w:t>290</w:t>
            </w:r>
            <w:r w:rsidR="00B35F30" w:rsidRPr="00F95FA3">
              <w:t>.000,00</w:t>
            </w:r>
          </w:p>
        </w:tc>
      </w:tr>
      <w:tr w:rsidR="00B35F30" w:rsidRPr="00F95FA3" w14:paraId="2451DC75" w14:textId="77777777" w:rsidTr="00AA6E98">
        <w:tc>
          <w:tcPr>
            <w:tcW w:w="779" w:type="dxa"/>
          </w:tcPr>
          <w:p w14:paraId="488760CC" w14:textId="77777777" w:rsidR="00B35F30" w:rsidRPr="00F95FA3" w:rsidRDefault="00B35F30" w:rsidP="00AA6E98">
            <w:pPr>
              <w:jc w:val="both"/>
            </w:pPr>
          </w:p>
        </w:tc>
        <w:tc>
          <w:tcPr>
            <w:tcW w:w="5528" w:type="dxa"/>
          </w:tcPr>
          <w:p w14:paraId="0C994AD4" w14:textId="4DD5D030" w:rsidR="00B35F30" w:rsidRPr="00F95FA3" w:rsidRDefault="00B35F30" w:rsidP="00AA6E98">
            <w:pPr>
              <w:jc w:val="both"/>
            </w:pPr>
            <w:r w:rsidRPr="00F95FA3">
              <w:t xml:space="preserve">      0</w:t>
            </w:r>
            <w:r w:rsidR="001C3C71">
              <w:t>030</w:t>
            </w:r>
            <w:r w:rsidRPr="00F95FA3">
              <w:t xml:space="preserve"> – </w:t>
            </w:r>
            <w:r w:rsidR="001C3C71">
              <w:t>Iluminação Pública ....</w:t>
            </w:r>
            <w:r w:rsidRPr="00F95FA3">
              <w:t>....................................</w:t>
            </w:r>
          </w:p>
        </w:tc>
        <w:tc>
          <w:tcPr>
            <w:tcW w:w="567" w:type="dxa"/>
          </w:tcPr>
          <w:p w14:paraId="6FD85CE3" w14:textId="77777777" w:rsidR="00B35F30" w:rsidRPr="00F95FA3" w:rsidRDefault="00B35F30" w:rsidP="00AA6E98">
            <w:pPr>
              <w:keepNext/>
              <w:jc w:val="center"/>
              <w:outlineLvl w:val="1"/>
              <w:rPr>
                <w:bCs/>
              </w:rPr>
            </w:pPr>
            <w:r w:rsidRPr="00F95FA3">
              <w:rPr>
                <w:bCs/>
              </w:rPr>
              <w:t>R$</w:t>
            </w:r>
          </w:p>
        </w:tc>
        <w:tc>
          <w:tcPr>
            <w:tcW w:w="2207" w:type="dxa"/>
          </w:tcPr>
          <w:p w14:paraId="5A70614E" w14:textId="26E8F62F" w:rsidR="00B35F30" w:rsidRPr="00F95FA3" w:rsidRDefault="001C3C71" w:rsidP="00AA6E98">
            <w:pPr>
              <w:jc w:val="right"/>
            </w:pPr>
            <w:r>
              <w:t>370</w:t>
            </w:r>
            <w:r w:rsidR="00B35F30" w:rsidRPr="00F95FA3">
              <w:t>.000,00</w:t>
            </w:r>
          </w:p>
        </w:tc>
      </w:tr>
      <w:tr w:rsidR="00B35F30" w:rsidRPr="00F95FA3" w14:paraId="18A508FD" w14:textId="77777777" w:rsidTr="00AA6E98">
        <w:tc>
          <w:tcPr>
            <w:tcW w:w="779" w:type="dxa"/>
          </w:tcPr>
          <w:p w14:paraId="7383364A" w14:textId="77777777" w:rsidR="00B35F30" w:rsidRPr="00F95FA3" w:rsidRDefault="00B35F30" w:rsidP="00AA6E98">
            <w:pPr>
              <w:jc w:val="both"/>
            </w:pPr>
          </w:p>
        </w:tc>
        <w:tc>
          <w:tcPr>
            <w:tcW w:w="5528" w:type="dxa"/>
          </w:tcPr>
          <w:p w14:paraId="0BC6A128" w14:textId="2D22B2EF" w:rsidR="00B35F30" w:rsidRPr="00F95FA3" w:rsidRDefault="00B35F30" w:rsidP="00AA6E98">
            <w:pPr>
              <w:jc w:val="both"/>
            </w:pPr>
            <w:r w:rsidRPr="00F95FA3">
              <w:t xml:space="preserve">      0</w:t>
            </w:r>
            <w:r w:rsidR="001C3C71">
              <w:t>031</w:t>
            </w:r>
            <w:r w:rsidRPr="00F95FA3">
              <w:t xml:space="preserve"> – </w:t>
            </w:r>
            <w:proofErr w:type="spellStart"/>
            <w:r w:rsidR="001C3C71" w:rsidRPr="001C3C71">
              <w:t>Prog</w:t>
            </w:r>
            <w:proofErr w:type="spellEnd"/>
            <w:r w:rsidR="001C3C71">
              <w:t xml:space="preserve">. </w:t>
            </w:r>
            <w:r w:rsidR="001C3C71" w:rsidRPr="001C3C71">
              <w:t>Parl</w:t>
            </w:r>
            <w:r w:rsidR="001C3C71">
              <w:t xml:space="preserve">. </w:t>
            </w:r>
            <w:r w:rsidR="001C3C71" w:rsidRPr="001C3C71">
              <w:t xml:space="preserve">Jovem </w:t>
            </w:r>
            <w:r w:rsidR="001C3C71">
              <w:t>e</w:t>
            </w:r>
            <w:r w:rsidR="001C3C71" w:rsidRPr="001C3C71">
              <w:t xml:space="preserve"> Biografias </w:t>
            </w:r>
            <w:r w:rsidR="001C3C71">
              <w:t>d</w:t>
            </w:r>
            <w:r w:rsidR="001C3C71" w:rsidRPr="001C3C71">
              <w:t>e Mulheres</w:t>
            </w:r>
            <w:r w:rsidRPr="00F95FA3">
              <w:t xml:space="preserve"> </w:t>
            </w:r>
          </w:p>
        </w:tc>
        <w:tc>
          <w:tcPr>
            <w:tcW w:w="567" w:type="dxa"/>
          </w:tcPr>
          <w:p w14:paraId="5E214123" w14:textId="77777777" w:rsidR="00B35F30" w:rsidRPr="00F95FA3" w:rsidRDefault="00B35F30" w:rsidP="00AA6E98">
            <w:pPr>
              <w:keepNext/>
              <w:jc w:val="center"/>
              <w:outlineLvl w:val="1"/>
              <w:rPr>
                <w:bCs/>
              </w:rPr>
            </w:pPr>
            <w:r w:rsidRPr="00F95FA3">
              <w:rPr>
                <w:bCs/>
              </w:rPr>
              <w:t>R$</w:t>
            </w:r>
          </w:p>
        </w:tc>
        <w:tc>
          <w:tcPr>
            <w:tcW w:w="2207" w:type="dxa"/>
          </w:tcPr>
          <w:p w14:paraId="3CCCD21A" w14:textId="129442EA" w:rsidR="00B35F30" w:rsidRPr="00F95FA3" w:rsidRDefault="001C3C71" w:rsidP="00AA6E98">
            <w:pPr>
              <w:jc w:val="right"/>
            </w:pPr>
            <w:r>
              <w:t>1</w:t>
            </w:r>
            <w:r w:rsidR="00B35F30" w:rsidRPr="00F95FA3">
              <w:t>0.000,00</w:t>
            </w:r>
          </w:p>
        </w:tc>
      </w:tr>
      <w:tr w:rsidR="00B35F30" w:rsidRPr="00F95FA3" w14:paraId="17FC1DF7" w14:textId="77777777" w:rsidTr="00AA6E98">
        <w:tc>
          <w:tcPr>
            <w:tcW w:w="779" w:type="dxa"/>
          </w:tcPr>
          <w:p w14:paraId="0E5687B6" w14:textId="77777777" w:rsidR="00B35F30" w:rsidRPr="00F95FA3" w:rsidRDefault="00B35F30" w:rsidP="00AA6E98">
            <w:pPr>
              <w:jc w:val="both"/>
            </w:pPr>
          </w:p>
        </w:tc>
        <w:tc>
          <w:tcPr>
            <w:tcW w:w="5528" w:type="dxa"/>
          </w:tcPr>
          <w:p w14:paraId="28A114A1" w14:textId="4483BF75" w:rsidR="00B35F30" w:rsidRPr="00F95FA3" w:rsidRDefault="00B35F30" w:rsidP="00AA6E98">
            <w:pPr>
              <w:jc w:val="both"/>
            </w:pPr>
            <w:r w:rsidRPr="00F95FA3">
              <w:t xml:space="preserve">      0</w:t>
            </w:r>
            <w:r w:rsidR="001C3C71">
              <w:t>0</w:t>
            </w:r>
            <w:r w:rsidRPr="00F95FA3">
              <w:t>3</w:t>
            </w:r>
            <w:r w:rsidR="001C3C71">
              <w:t>2</w:t>
            </w:r>
            <w:r w:rsidRPr="00F95FA3">
              <w:t xml:space="preserve"> – </w:t>
            </w:r>
            <w:r w:rsidR="001C3C71" w:rsidRPr="001C3C71">
              <w:t xml:space="preserve">Incentivo </w:t>
            </w:r>
            <w:proofErr w:type="spellStart"/>
            <w:r w:rsidR="001C3C71">
              <w:t>a</w:t>
            </w:r>
            <w:proofErr w:type="spellEnd"/>
            <w:r w:rsidR="001C3C71" w:rsidRPr="001C3C71">
              <w:t xml:space="preserve"> Produção Agropecuária </w:t>
            </w:r>
            <w:r w:rsidR="001C3C71">
              <w:t>...............</w:t>
            </w:r>
          </w:p>
        </w:tc>
        <w:tc>
          <w:tcPr>
            <w:tcW w:w="567" w:type="dxa"/>
          </w:tcPr>
          <w:p w14:paraId="46A13137" w14:textId="77777777" w:rsidR="00B35F30" w:rsidRPr="00F95FA3" w:rsidRDefault="00B35F30" w:rsidP="00AA6E98">
            <w:pPr>
              <w:keepNext/>
              <w:jc w:val="center"/>
              <w:outlineLvl w:val="1"/>
              <w:rPr>
                <w:bCs/>
              </w:rPr>
            </w:pPr>
            <w:r w:rsidRPr="00F95FA3">
              <w:rPr>
                <w:bCs/>
              </w:rPr>
              <w:t>R$</w:t>
            </w:r>
          </w:p>
        </w:tc>
        <w:tc>
          <w:tcPr>
            <w:tcW w:w="2207" w:type="dxa"/>
          </w:tcPr>
          <w:p w14:paraId="30E9E4D2" w14:textId="38ADA764" w:rsidR="00B35F30" w:rsidRPr="00F95FA3" w:rsidRDefault="001C3C71" w:rsidP="00AA6E98">
            <w:pPr>
              <w:jc w:val="right"/>
            </w:pPr>
            <w:r>
              <w:t>800</w:t>
            </w:r>
            <w:r w:rsidR="00B35F30" w:rsidRPr="00F95FA3">
              <w:t>.000,00</w:t>
            </w:r>
          </w:p>
        </w:tc>
      </w:tr>
      <w:tr w:rsidR="00B35F30" w:rsidRPr="00F95FA3" w14:paraId="35B1E0A0" w14:textId="77777777" w:rsidTr="00AA6E98">
        <w:tc>
          <w:tcPr>
            <w:tcW w:w="779" w:type="dxa"/>
          </w:tcPr>
          <w:p w14:paraId="3E163FC2" w14:textId="77777777" w:rsidR="00B35F30" w:rsidRPr="00F95FA3" w:rsidRDefault="00B35F30" w:rsidP="00AA6E98">
            <w:pPr>
              <w:jc w:val="both"/>
            </w:pPr>
          </w:p>
        </w:tc>
        <w:tc>
          <w:tcPr>
            <w:tcW w:w="5528" w:type="dxa"/>
          </w:tcPr>
          <w:p w14:paraId="7698C3B3" w14:textId="65FC24D4" w:rsidR="00B35F30" w:rsidRPr="00F95FA3" w:rsidRDefault="00B35F30" w:rsidP="00AA6E98">
            <w:pPr>
              <w:jc w:val="both"/>
            </w:pPr>
            <w:r w:rsidRPr="00F95FA3">
              <w:t xml:space="preserve">      0</w:t>
            </w:r>
            <w:r w:rsidR="001C3C71">
              <w:t>033</w:t>
            </w:r>
            <w:r w:rsidRPr="00F95FA3">
              <w:t xml:space="preserve"> – </w:t>
            </w:r>
            <w:r w:rsidR="001C3C71">
              <w:t>Programa Água Boa Animal</w:t>
            </w:r>
            <w:r w:rsidRPr="00F95FA3">
              <w:t xml:space="preserve"> </w:t>
            </w:r>
            <w:r w:rsidR="001C3C71">
              <w:t>.</w:t>
            </w:r>
            <w:r w:rsidRPr="00F95FA3">
              <w:t>.........................</w:t>
            </w:r>
          </w:p>
        </w:tc>
        <w:tc>
          <w:tcPr>
            <w:tcW w:w="567" w:type="dxa"/>
          </w:tcPr>
          <w:p w14:paraId="5D989C24" w14:textId="77777777" w:rsidR="00B35F30" w:rsidRPr="00F95FA3" w:rsidRDefault="00B35F30" w:rsidP="00AA6E98">
            <w:pPr>
              <w:keepNext/>
              <w:jc w:val="center"/>
              <w:outlineLvl w:val="1"/>
              <w:rPr>
                <w:bCs/>
              </w:rPr>
            </w:pPr>
            <w:r w:rsidRPr="00F95FA3">
              <w:rPr>
                <w:bCs/>
              </w:rPr>
              <w:t>R$</w:t>
            </w:r>
          </w:p>
        </w:tc>
        <w:tc>
          <w:tcPr>
            <w:tcW w:w="2207" w:type="dxa"/>
          </w:tcPr>
          <w:p w14:paraId="42AB037E" w14:textId="603E86D5" w:rsidR="00B35F30" w:rsidRPr="00F95FA3" w:rsidRDefault="001C3C71" w:rsidP="00AA6E98">
            <w:pPr>
              <w:jc w:val="right"/>
            </w:pPr>
            <w:r>
              <w:t>1</w:t>
            </w:r>
            <w:r w:rsidR="00B35F30" w:rsidRPr="00F95FA3">
              <w:t>0.000,00</w:t>
            </w:r>
          </w:p>
        </w:tc>
      </w:tr>
      <w:tr w:rsidR="00B35F30" w:rsidRPr="00F95FA3" w14:paraId="10101BDC" w14:textId="77777777" w:rsidTr="00AA6E98">
        <w:tc>
          <w:tcPr>
            <w:tcW w:w="779" w:type="dxa"/>
          </w:tcPr>
          <w:p w14:paraId="04032A87" w14:textId="77777777" w:rsidR="00B35F30" w:rsidRPr="00F95FA3" w:rsidRDefault="00B35F30" w:rsidP="00AA6E98">
            <w:pPr>
              <w:jc w:val="both"/>
            </w:pPr>
          </w:p>
        </w:tc>
        <w:tc>
          <w:tcPr>
            <w:tcW w:w="5528" w:type="dxa"/>
          </w:tcPr>
          <w:p w14:paraId="08832CB3" w14:textId="431C3C5E" w:rsidR="00B35F30" w:rsidRPr="00F95FA3" w:rsidRDefault="00B35F30" w:rsidP="00AA6E98">
            <w:pPr>
              <w:jc w:val="both"/>
            </w:pPr>
            <w:r w:rsidRPr="00F95FA3">
              <w:t xml:space="preserve">      0</w:t>
            </w:r>
            <w:r w:rsidR="001C3C71">
              <w:t>034</w:t>
            </w:r>
            <w:r w:rsidRPr="00F95FA3">
              <w:t xml:space="preserve"> – </w:t>
            </w:r>
            <w:r w:rsidR="001C3C71" w:rsidRPr="001C3C71">
              <w:t xml:space="preserve">Gestão Programa </w:t>
            </w:r>
            <w:r w:rsidR="001C3C71">
              <w:t>IGD</w:t>
            </w:r>
            <w:r w:rsidR="001C3C71" w:rsidRPr="001C3C71">
              <w:t>/B</w:t>
            </w:r>
            <w:r w:rsidR="001C3C71">
              <w:t>F</w:t>
            </w:r>
            <w:r w:rsidR="001C3C71" w:rsidRPr="001C3C71">
              <w:t xml:space="preserve"> </w:t>
            </w:r>
            <w:r w:rsidR="001C3C71">
              <w:t>e</w:t>
            </w:r>
            <w:r w:rsidR="001C3C71" w:rsidRPr="001C3C71">
              <w:t xml:space="preserve"> Cadastro Único</w:t>
            </w:r>
            <w:r w:rsidRPr="00F95FA3">
              <w:t xml:space="preserve"> </w:t>
            </w:r>
          </w:p>
        </w:tc>
        <w:tc>
          <w:tcPr>
            <w:tcW w:w="567" w:type="dxa"/>
          </w:tcPr>
          <w:p w14:paraId="2B569696" w14:textId="77777777" w:rsidR="00B35F30" w:rsidRPr="00F95FA3" w:rsidRDefault="00B35F30" w:rsidP="00AA6E98">
            <w:pPr>
              <w:keepNext/>
              <w:jc w:val="center"/>
              <w:outlineLvl w:val="1"/>
              <w:rPr>
                <w:bCs/>
              </w:rPr>
            </w:pPr>
            <w:r w:rsidRPr="00F95FA3">
              <w:rPr>
                <w:bCs/>
              </w:rPr>
              <w:t>R$</w:t>
            </w:r>
          </w:p>
        </w:tc>
        <w:tc>
          <w:tcPr>
            <w:tcW w:w="2207" w:type="dxa"/>
          </w:tcPr>
          <w:p w14:paraId="33DBBDE0" w14:textId="12C17597" w:rsidR="00B35F30" w:rsidRPr="00F95FA3" w:rsidRDefault="001C3C71" w:rsidP="00AA6E98">
            <w:pPr>
              <w:jc w:val="right"/>
            </w:pPr>
            <w:r>
              <w:t>4</w:t>
            </w:r>
            <w:r w:rsidR="00B35F30" w:rsidRPr="00F95FA3">
              <w:t>0.000,00</w:t>
            </w:r>
          </w:p>
        </w:tc>
      </w:tr>
      <w:tr w:rsidR="00B35F30" w:rsidRPr="00F95FA3" w14:paraId="1837B862" w14:textId="77777777" w:rsidTr="00AA6E98">
        <w:tc>
          <w:tcPr>
            <w:tcW w:w="779" w:type="dxa"/>
          </w:tcPr>
          <w:p w14:paraId="55098676" w14:textId="77777777" w:rsidR="00B35F30" w:rsidRPr="00F95FA3" w:rsidRDefault="00B35F30" w:rsidP="00AA6E98">
            <w:pPr>
              <w:jc w:val="both"/>
            </w:pPr>
          </w:p>
        </w:tc>
        <w:tc>
          <w:tcPr>
            <w:tcW w:w="5528" w:type="dxa"/>
          </w:tcPr>
          <w:p w14:paraId="697837E7" w14:textId="61619BB5" w:rsidR="00B35F30" w:rsidRPr="00F95FA3" w:rsidRDefault="00B35F30" w:rsidP="00AA6E98">
            <w:pPr>
              <w:jc w:val="both"/>
            </w:pPr>
            <w:r w:rsidRPr="00F95FA3">
              <w:t xml:space="preserve">      0</w:t>
            </w:r>
            <w:r w:rsidR="001C3C71">
              <w:t>035</w:t>
            </w:r>
            <w:r w:rsidRPr="00F95FA3">
              <w:t xml:space="preserve"> – </w:t>
            </w:r>
            <w:r w:rsidR="001C3C71">
              <w:t>Alimentação Escolar</w:t>
            </w:r>
            <w:r w:rsidRPr="00F95FA3">
              <w:t xml:space="preserve"> </w:t>
            </w:r>
            <w:r w:rsidR="001C3C71">
              <w:t>......................</w:t>
            </w:r>
            <w:r w:rsidRPr="00F95FA3">
              <w:t>................</w:t>
            </w:r>
          </w:p>
        </w:tc>
        <w:tc>
          <w:tcPr>
            <w:tcW w:w="567" w:type="dxa"/>
          </w:tcPr>
          <w:p w14:paraId="44058D5B" w14:textId="77777777" w:rsidR="00B35F30" w:rsidRPr="00F95FA3" w:rsidRDefault="00B35F30" w:rsidP="00AA6E98">
            <w:pPr>
              <w:keepNext/>
              <w:jc w:val="center"/>
              <w:outlineLvl w:val="1"/>
              <w:rPr>
                <w:bCs/>
              </w:rPr>
            </w:pPr>
            <w:r w:rsidRPr="00F95FA3">
              <w:rPr>
                <w:bCs/>
              </w:rPr>
              <w:t>R$</w:t>
            </w:r>
          </w:p>
        </w:tc>
        <w:tc>
          <w:tcPr>
            <w:tcW w:w="2207" w:type="dxa"/>
          </w:tcPr>
          <w:p w14:paraId="240CC03D" w14:textId="3464906B" w:rsidR="00B35F30" w:rsidRPr="00F95FA3" w:rsidRDefault="001C3C71" w:rsidP="00AA6E98">
            <w:pPr>
              <w:jc w:val="right"/>
            </w:pPr>
            <w:r>
              <w:t>42</w:t>
            </w:r>
            <w:r w:rsidR="00B35F30" w:rsidRPr="00F95FA3">
              <w:t>0.000,00</w:t>
            </w:r>
          </w:p>
        </w:tc>
      </w:tr>
      <w:tr w:rsidR="001C3C71" w:rsidRPr="00F95FA3" w14:paraId="667D0ECE" w14:textId="77777777" w:rsidTr="00AA6E98">
        <w:tc>
          <w:tcPr>
            <w:tcW w:w="779" w:type="dxa"/>
          </w:tcPr>
          <w:p w14:paraId="7758C701" w14:textId="77777777" w:rsidR="001C3C71" w:rsidRPr="00F95FA3" w:rsidRDefault="001C3C71" w:rsidP="001C3C71">
            <w:pPr>
              <w:jc w:val="both"/>
            </w:pPr>
          </w:p>
        </w:tc>
        <w:tc>
          <w:tcPr>
            <w:tcW w:w="5528" w:type="dxa"/>
          </w:tcPr>
          <w:p w14:paraId="23D75B2A" w14:textId="61E08908" w:rsidR="001C3C71" w:rsidRPr="00F95FA3" w:rsidRDefault="001C3C71" w:rsidP="001C3C71">
            <w:pPr>
              <w:jc w:val="both"/>
            </w:pPr>
            <w:r w:rsidRPr="00F95FA3">
              <w:t xml:space="preserve">      0</w:t>
            </w:r>
            <w:r>
              <w:t>038</w:t>
            </w:r>
            <w:r w:rsidRPr="00F95FA3">
              <w:t xml:space="preserve"> – </w:t>
            </w:r>
            <w:r w:rsidRPr="001C3C71">
              <w:t xml:space="preserve">Proteção Integral </w:t>
            </w:r>
            <w:r>
              <w:t>d</w:t>
            </w:r>
            <w:r w:rsidRPr="001C3C71">
              <w:t xml:space="preserve">a Infância </w:t>
            </w:r>
            <w:r>
              <w:t>e</w:t>
            </w:r>
            <w:r w:rsidRPr="001C3C71">
              <w:t xml:space="preserve"> Adolescência</w:t>
            </w:r>
            <w:r w:rsidRPr="00F95FA3">
              <w:t xml:space="preserve"> </w:t>
            </w:r>
          </w:p>
        </w:tc>
        <w:tc>
          <w:tcPr>
            <w:tcW w:w="567" w:type="dxa"/>
          </w:tcPr>
          <w:p w14:paraId="17D12005" w14:textId="6DDCC532" w:rsidR="001C3C71" w:rsidRPr="00F95FA3" w:rsidRDefault="001C3C71" w:rsidP="001C3C71">
            <w:pPr>
              <w:jc w:val="center"/>
            </w:pPr>
            <w:r w:rsidRPr="00F95FA3">
              <w:rPr>
                <w:bCs/>
              </w:rPr>
              <w:t>R$</w:t>
            </w:r>
          </w:p>
        </w:tc>
        <w:tc>
          <w:tcPr>
            <w:tcW w:w="2207" w:type="dxa"/>
          </w:tcPr>
          <w:p w14:paraId="4CC6176A" w14:textId="3428300B" w:rsidR="001C3C71" w:rsidRPr="00F95FA3" w:rsidRDefault="001C3C71" w:rsidP="001C3C71">
            <w:pPr>
              <w:jc w:val="right"/>
            </w:pPr>
            <w:r>
              <w:t>15</w:t>
            </w:r>
            <w:r w:rsidRPr="00F95FA3">
              <w:t>.000,00</w:t>
            </w:r>
          </w:p>
        </w:tc>
      </w:tr>
      <w:tr w:rsidR="001C3C71" w:rsidRPr="00F95FA3" w14:paraId="268C20F8" w14:textId="77777777" w:rsidTr="00AA6E98">
        <w:tc>
          <w:tcPr>
            <w:tcW w:w="779" w:type="dxa"/>
          </w:tcPr>
          <w:p w14:paraId="2CA9415F" w14:textId="77777777" w:rsidR="001C3C71" w:rsidRPr="00F95FA3" w:rsidRDefault="001C3C71" w:rsidP="001C3C71">
            <w:pPr>
              <w:jc w:val="both"/>
            </w:pPr>
          </w:p>
        </w:tc>
        <w:tc>
          <w:tcPr>
            <w:tcW w:w="5528" w:type="dxa"/>
          </w:tcPr>
          <w:p w14:paraId="743DB512" w14:textId="77777777" w:rsidR="001C3C71" w:rsidRPr="00F95FA3" w:rsidRDefault="001C3C71" w:rsidP="001C3C71">
            <w:pPr>
              <w:jc w:val="both"/>
            </w:pPr>
            <w:r w:rsidRPr="00F95FA3">
              <w:t xml:space="preserve">      0999 – Reserva de Contingência...............................</w:t>
            </w:r>
          </w:p>
        </w:tc>
        <w:tc>
          <w:tcPr>
            <w:tcW w:w="567" w:type="dxa"/>
          </w:tcPr>
          <w:p w14:paraId="7E587264" w14:textId="77777777" w:rsidR="001C3C71" w:rsidRPr="00F95FA3" w:rsidRDefault="001C3C71" w:rsidP="001C3C71">
            <w:pPr>
              <w:jc w:val="center"/>
            </w:pPr>
            <w:r w:rsidRPr="00F95FA3">
              <w:t>R$</w:t>
            </w:r>
          </w:p>
        </w:tc>
        <w:tc>
          <w:tcPr>
            <w:tcW w:w="2207" w:type="dxa"/>
          </w:tcPr>
          <w:p w14:paraId="2229541A" w14:textId="7A63F244" w:rsidR="001C3C71" w:rsidRPr="00F95FA3" w:rsidRDefault="001C3C71" w:rsidP="001C3C71">
            <w:pPr>
              <w:jc w:val="right"/>
            </w:pPr>
            <w:r>
              <w:t>2</w:t>
            </w:r>
            <w:r w:rsidRPr="00F95FA3">
              <w:t>0.000,00</w:t>
            </w:r>
          </w:p>
        </w:tc>
      </w:tr>
      <w:tr w:rsidR="001C3C71" w:rsidRPr="00F95FA3" w14:paraId="4C4FE82D" w14:textId="77777777" w:rsidTr="00AA6E98">
        <w:tc>
          <w:tcPr>
            <w:tcW w:w="779" w:type="dxa"/>
          </w:tcPr>
          <w:p w14:paraId="68D9946C" w14:textId="77777777" w:rsidR="001C3C71" w:rsidRPr="00F95FA3" w:rsidRDefault="001C3C71" w:rsidP="001C3C71">
            <w:pPr>
              <w:jc w:val="both"/>
            </w:pPr>
          </w:p>
        </w:tc>
        <w:tc>
          <w:tcPr>
            <w:tcW w:w="5528" w:type="dxa"/>
          </w:tcPr>
          <w:p w14:paraId="7E1FD443" w14:textId="77777777" w:rsidR="001C3C71" w:rsidRPr="00F95FA3" w:rsidRDefault="001C3C71" w:rsidP="001C3C71">
            <w:pPr>
              <w:jc w:val="both"/>
            </w:pPr>
          </w:p>
        </w:tc>
        <w:tc>
          <w:tcPr>
            <w:tcW w:w="567" w:type="dxa"/>
          </w:tcPr>
          <w:p w14:paraId="261F1729" w14:textId="77777777" w:rsidR="001C3C71" w:rsidRPr="00F95FA3" w:rsidRDefault="001C3C71" w:rsidP="001C3C71">
            <w:pPr>
              <w:jc w:val="center"/>
            </w:pPr>
          </w:p>
        </w:tc>
        <w:tc>
          <w:tcPr>
            <w:tcW w:w="2207" w:type="dxa"/>
          </w:tcPr>
          <w:p w14:paraId="11C84D73" w14:textId="77777777" w:rsidR="001C3C71" w:rsidRPr="00F95FA3" w:rsidRDefault="001C3C71" w:rsidP="001C3C71">
            <w:pPr>
              <w:jc w:val="right"/>
            </w:pPr>
          </w:p>
        </w:tc>
      </w:tr>
      <w:tr w:rsidR="001C3C71" w:rsidRPr="00F95FA3" w14:paraId="46AD7246" w14:textId="77777777" w:rsidTr="00AA6E98">
        <w:tc>
          <w:tcPr>
            <w:tcW w:w="779" w:type="dxa"/>
          </w:tcPr>
          <w:p w14:paraId="308AF76A" w14:textId="77777777" w:rsidR="001C3C71" w:rsidRPr="00F95FA3" w:rsidRDefault="001C3C71" w:rsidP="001C3C71">
            <w:pPr>
              <w:jc w:val="both"/>
              <w:rPr>
                <w:b/>
              </w:rPr>
            </w:pPr>
          </w:p>
        </w:tc>
        <w:tc>
          <w:tcPr>
            <w:tcW w:w="5528" w:type="dxa"/>
          </w:tcPr>
          <w:p w14:paraId="5E427B04" w14:textId="77777777" w:rsidR="001C3C71" w:rsidRPr="00F95FA3" w:rsidRDefault="001C3C71" w:rsidP="001C3C71">
            <w:pPr>
              <w:jc w:val="both"/>
              <w:rPr>
                <w:b/>
              </w:rPr>
            </w:pPr>
            <w:r w:rsidRPr="00F95FA3">
              <w:rPr>
                <w:b/>
              </w:rPr>
              <w:t xml:space="preserve">TOTAL . . . . . . . . . . . . . . . . . . . . . . . . . . . . . . . . . </w:t>
            </w:r>
            <w:proofErr w:type="gramStart"/>
            <w:r w:rsidRPr="00F95FA3">
              <w:rPr>
                <w:b/>
              </w:rPr>
              <w:t>. . . .</w:t>
            </w:r>
            <w:proofErr w:type="gramEnd"/>
            <w:r w:rsidRPr="00F95FA3">
              <w:rPr>
                <w:b/>
              </w:rPr>
              <w:t xml:space="preserve"> </w:t>
            </w:r>
          </w:p>
        </w:tc>
        <w:tc>
          <w:tcPr>
            <w:tcW w:w="567" w:type="dxa"/>
          </w:tcPr>
          <w:p w14:paraId="37763CAB" w14:textId="77777777" w:rsidR="001C3C71" w:rsidRPr="00F95FA3" w:rsidRDefault="001C3C71" w:rsidP="001C3C71">
            <w:pPr>
              <w:jc w:val="center"/>
              <w:rPr>
                <w:b/>
              </w:rPr>
            </w:pPr>
            <w:r w:rsidRPr="00F95FA3">
              <w:rPr>
                <w:b/>
              </w:rPr>
              <w:t>R$</w:t>
            </w:r>
          </w:p>
        </w:tc>
        <w:tc>
          <w:tcPr>
            <w:tcW w:w="2207" w:type="dxa"/>
          </w:tcPr>
          <w:p w14:paraId="4E023B65" w14:textId="77CED1DB" w:rsidR="001C3C71" w:rsidRPr="00F95FA3" w:rsidRDefault="001C3C71" w:rsidP="001C3C71">
            <w:pPr>
              <w:jc w:val="right"/>
              <w:rPr>
                <w:b/>
              </w:rPr>
            </w:pPr>
            <w:r>
              <w:rPr>
                <w:b/>
              </w:rPr>
              <w:t>40</w:t>
            </w:r>
            <w:r w:rsidRPr="00F95FA3">
              <w:rPr>
                <w:b/>
              </w:rPr>
              <w:t>.</w:t>
            </w:r>
            <w:r>
              <w:rPr>
                <w:b/>
              </w:rPr>
              <w:t>60</w:t>
            </w:r>
            <w:r w:rsidRPr="00F95FA3">
              <w:rPr>
                <w:b/>
              </w:rPr>
              <w:t>0.000,00</w:t>
            </w:r>
          </w:p>
        </w:tc>
      </w:tr>
    </w:tbl>
    <w:p w14:paraId="0705C671" w14:textId="77777777" w:rsidR="00B35F30" w:rsidRDefault="00B35F30" w:rsidP="00B35F30">
      <w:pPr>
        <w:jc w:val="both"/>
      </w:pPr>
    </w:p>
    <w:p w14:paraId="3FCE057B" w14:textId="77777777" w:rsidR="001C3C71" w:rsidRPr="00F95FA3" w:rsidRDefault="001C3C71" w:rsidP="00B35F30">
      <w:pPr>
        <w:jc w:val="both"/>
      </w:pPr>
    </w:p>
    <w:tbl>
      <w:tblPr>
        <w:tblW w:w="9081" w:type="dxa"/>
        <w:tblLayout w:type="fixed"/>
        <w:tblCellMar>
          <w:left w:w="70" w:type="dxa"/>
          <w:right w:w="70" w:type="dxa"/>
        </w:tblCellMar>
        <w:tblLook w:val="0000" w:firstRow="0" w:lastRow="0" w:firstColumn="0" w:lastColumn="0" w:noHBand="0" w:noVBand="0"/>
      </w:tblPr>
      <w:tblGrid>
        <w:gridCol w:w="779"/>
        <w:gridCol w:w="5528"/>
        <w:gridCol w:w="567"/>
        <w:gridCol w:w="2207"/>
      </w:tblGrid>
      <w:tr w:rsidR="00B35F30" w:rsidRPr="00F95FA3" w14:paraId="7D14966D" w14:textId="77777777" w:rsidTr="00AA6E98">
        <w:tc>
          <w:tcPr>
            <w:tcW w:w="779" w:type="dxa"/>
          </w:tcPr>
          <w:p w14:paraId="039A9CD2" w14:textId="77777777" w:rsidR="00B35F30" w:rsidRPr="00F95FA3" w:rsidRDefault="00B35F30" w:rsidP="00AA6E98">
            <w:pPr>
              <w:jc w:val="both"/>
            </w:pPr>
          </w:p>
        </w:tc>
        <w:tc>
          <w:tcPr>
            <w:tcW w:w="5528" w:type="dxa"/>
          </w:tcPr>
          <w:p w14:paraId="5D7EC781" w14:textId="77777777" w:rsidR="00B35F30" w:rsidRPr="00F95FA3" w:rsidRDefault="00B35F30" w:rsidP="00AA6E98">
            <w:pPr>
              <w:keepNext/>
              <w:outlineLvl w:val="3"/>
              <w:rPr>
                <w:b/>
                <w:bCs/>
              </w:rPr>
            </w:pPr>
            <w:r w:rsidRPr="00F95FA3">
              <w:rPr>
                <w:b/>
                <w:bCs/>
              </w:rPr>
              <w:t xml:space="preserve">II – POR FUNÇÕES DE GOVERNO </w:t>
            </w:r>
          </w:p>
        </w:tc>
        <w:tc>
          <w:tcPr>
            <w:tcW w:w="567" w:type="dxa"/>
          </w:tcPr>
          <w:p w14:paraId="63B887F0" w14:textId="77777777" w:rsidR="00B35F30" w:rsidRPr="00F95FA3" w:rsidRDefault="00B35F30" w:rsidP="00AA6E98">
            <w:pPr>
              <w:keepNext/>
              <w:jc w:val="center"/>
              <w:outlineLvl w:val="1"/>
            </w:pPr>
          </w:p>
        </w:tc>
        <w:tc>
          <w:tcPr>
            <w:tcW w:w="2207" w:type="dxa"/>
          </w:tcPr>
          <w:p w14:paraId="3943E77E" w14:textId="77777777" w:rsidR="00B35F30" w:rsidRPr="00F95FA3" w:rsidRDefault="00B35F30" w:rsidP="00AA6E98">
            <w:pPr>
              <w:jc w:val="right"/>
            </w:pPr>
          </w:p>
        </w:tc>
      </w:tr>
      <w:tr w:rsidR="00B35F30" w:rsidRPr="00F95FA3" w14:paraId="5FDBACF7" w14:textId="77777777" w:rsidTr="00AA6E98">
        <w:tc>
          <w:tcPr>
            <w:tcW w:w="779" w:type="dxa"/>
          </w:tcPr>
          <w:p w14:paraId="19DBC2A5" w14:textId="77777777" w:rsidR="00B35F30" w:rsidRPr="00F95FA3" w:rsidRDefault="00B35F30" w:rsidP="00AA6E98">
            <w:pPr>
              <w:jc w:val="both"/>
            </w:pPr>
          </w:p>
        </w:tc>
        <w:tc>
          <w:tcPr>
            <w:tcW w:w="5528" w:type="dxa"/>
          </w:tcPr>
          <w:p w14:paraId="1EC6EEEA" w14:textId="77777777" w:rsidR="00B35F30" w:rsidRPr="00F95FA3" w:rsidRDefault="00B35F30" w:rsidP="00AA6E98">
            <w:pPr>
              <w:jc w:val="both"/>
            </w:pPr>
            <w:r w:rsidRPr="00F95FA3">
              <w:t xml:space="preserve">        </w:t>
            </w:r>
          </w:p>
        </w:tc>
        <w:tc>
          <w:tcPr>
            <w:tcW w:w="567" w:type="dxa"/>
          </w:tcPr>
          <w:p w14:paraId="50C8389C" w14:textId="77777777" w:rsidR="00B35F30" w:rsidRPr="00F95FA3" w:rsidRDefault="00B35F30" w:rsidP="00AA6E98">
            <w:pPr>
              <w:jc w:val="center"/>
            </w:pPr>
          </w:p>
        </w:tc>
        <w:tc>
          <w:tcPr>
            <w:tcW w:w="2207" w:type="dxa"/>
          </w:tcPr>
          <w:p w14:paraId="2C309BF4" w14:textId="77777777" w:rsidR="00B35F30" w:rsidRPr="00F95FA3" w:rsidRDefault="00B35F30" w:rsidP="00AA6E98">
            <w:pPr>
              <w:jc w:val="right"/>
            </w:pPr>
          </w:p>
        </w:tc>
      </w:tr>
      <w:tr w:rsidR="00B35F30" w:rsidRPr="00F95FA3" w14:paraId="09E15A81" w14:textId="77777777" w:rsidTr="00AA6E98">
        <w:tc>
          <w:tcPr>
            <w:tcW w:w="779" w:type="dxa"/>
          </w:tcPr>
          <w:p w14:paraId="09876AF5" w14:textId="77777777" w:rsidR="00B35F30" w:rsidRPr="00F95FA3" w:rsidRDefault="00B35F30" w:rsidP="00AA6E98">
            <w:pPr>
              <w:jc w:val="both"/>
            </w:pPr>
          </w:p>
        </w:tc>
        <w:tc>
          <w:tcPr>
            <w:tcW w:w="5528" w:type="dxa"/>
          </w:tcPr>
          <w:p w14:paraId="2B1EE9B5" w14:textId="77777777" w:rsidR="00B35F30" w:rsidRPr="00F95FA3" w:rsidRDefault="00B35F30" w:rsidP="00AA6E98">
            <w:pPr>
              <w:jc w:val="both"/>
            </w:pPr>
            <w:r w:rsidRPr="00F95FA3">
              <w:t xml:space="preserve">      01 – LEGISLATIVA ................................................</w:t>
            </w:r>
          </w:p>
        </w:tc>
        <w:tc>
          <w:tcPr>
            <w:tcW w:w="567" w:type="dxa"/>
          </w:tcPr>
          <w:p w14:paraId="5BF8A124" w14:textId="77777777" w:rsidR="00B35F30" w:rsidRPr="00F95FA3" w:rsidRDefault="00B35F30" w:rsidP="00AA6E98">
            <w:pPr>
              <w:jc w:val="center"/>
            </w:pPr>
            <w:r w:rsidRPr="00F95FA3">
              <w:t>R$</w:t>
            </w:r>
          </w:p>
        </w:tc>
        <w:tc>
          <w:tcPr>
            <w:tcW w:w="2207" w:type="dxa"/>
          </w:tcPr>
          <w:p w14:paraId="6C4ABA7E" w14:textId="26333265" w:rsidR="00B35F30" w:rsidRPr="004E092B" w:rsidRDefault="00C50881" w:rsidP="00AA6E98">
            <w:pPr>
              <w:jc w:val="right"/>
            </w:pPr>
            <w:r w:rsidRPr="004E092B">
              <w:t>1</w:t>
            </w:r>
            <w:r w:rsidR="00B35F30" w:rsidRPr="004E092B">
              <w:t>.</w:t>
            </w:r>
            <w:r w:rsidR="00166662" w:rsidRPr="004E092B">
              <w:t>2</w:t>
            </w:r>
            <w:r w:rsidRPr="004E092B">
              <w:t>9</w:t>
            </w:r>
            <w:r w:rsidR="00B35F30" w:rsidRPr="004E092B">
              <w:t>0.000,00</w:t>
            </w:r>
          </w:p>
        </w:tc>
      </w:tr>
      <w:tr w:rsidR="00B35F30" w:rsidRPr="00F95FA3" w14:paraId="40FEC680" w14:textId="77777777" w:rsidTr="00AA6E98">
        <w:tc>
          <w:tcPr>
            <w:tcW w:w="779" w:type="dxa"/>
          </w:tcPr>
          <w:p w14:paraId="2559BB8A" w14:textId="77777777" w:rsidR="00B35F30" w:rsidRPr="00F95FA3" w:rsidRDefault="00B35F30" w:rsidP="00AA6E98">
            <w:pPr>
              <w:jc w:val="both"/>
            </w:pPr>
          </w:p>
        </w:tc>
        <w:tc>
          <w:tcPr>
            <w:tcW w:w="5528" w:type="dxa"/>
          </w:tcPr>
          <w:p w14:paraId="7E7C6B34" w14:textId="77777777" w:rsidR="00B35F30" w:rsidRPr="00F95FA3" w:rsidRDefault="00B35F30" w:rsidP="00AA6E98">
            <w:pPr>
              <w:jc w:val="both"/>
            </w:pPr>
            <w:r w:rsidRPr="00F95FA3">
              <w:t xml:space="preserve">      04 – ADMINISTRAÇÃO ........................................</w:t>
            </w:r>
          </w:p>
        </w:tc>
        <w:tc>
          <w:tcPr>
            <w:tcW w:w="567" w:type="dxa"/>
          </w:tcPr>
          <w:p w14:paraId="0629B470" w14:textId="77777777" w:rsidR="00B35F30" w:rsidRPr="00F95FA3" w:rsidRDefault="00B35F30" w:rsidP="00AA6E98">
            <w:pPr>
              <w:jc w:val="center"/>
            </w:pPr>
            <w:r w:rsidRPr="00F95FA3">
              <w:t>R$</w:t>
            </w:r>
          </w:p>
        </w:tc>
        <w:tc>
          <w:tcPr>
            <w:tcW w:w="2207" w:type="dxa"/>
          </w:tcPr>
          <w:p w14:paraId="08FBDA9F" w14:textId="0291E484" w:rsidR="00B35F30" w:rsidRPr="004E092B" w:rsidRDefault="00C50881" w:rsidP="00AA6E98">
            <w:pPr>
              <w:jc w:val="right"/>
            </w:pPr>
            <w:r w:rsidRPr="004E092B">
              <w:t>3</w:t>
            </w:r>
            <w:r w:rsidR="00B35F30" w:rsidRPr="004E092B">
              <w:t>.</w:t>
            </w:r>
            <w:r w:rsidRPr="004E092B">
              <w:t>27</w:t>
            </w:r>
            <w:r w:rsidR="00B35F30" w:rsidRPr="004E092B">
              <w:t>5.000,00</w:t>
            </w:r>
          </w:p>
        </w:tc>
      </w:tr>
      <w:tr w:rsidR="00B35F30" w:rsidRPr="00F95FA3" w14:paraId="0C6080EC" w14:textId="77777777" w:rsidTr="00AA6E98">
        <w:tc>
          <w:tcPr>
            <w:tcW w:w="779" w:type="dxa"/>
          </w:tcPr>
          <w:p w14:paraId="0911F3F2" w14:textId="77777777" w:rsidR="00B35F30" w:rsidRPr="00F95FA3" w:rsidRDefault="00B35F30" w:rsidP="00AA6E98">
            <w:pPr>
              <w:jc w:val="both"/>
            </w:pPr>
          </w:p>
        </w:tc>
        <w:tc>
          <w:tcPr>
            <w:tcW w:w="5528" w:type="dxa"/>
          </w:tcPr>
          <w:p w14:paraId="10C83D6B" w14:textId="77777777" w:rsidR="00B35F30" w:rsidRPr="00F95FA3" w:rsidRDefault="00B35F30" w:rsidP="00AA6E98">
            <w:pPr>
              <w:jc w:val="both"/>
            </w:pPr>
            <w:r w:rsidRPr="00F95FA3">
              <w:t xml:space="preserve">      06 – SEGURANÇA PÚBLICA ...............................</w:t>
            </w:r>
          </w:p>
        </w:tc>
        <w:tc>
          <w:tcPr>
            <w:tcW w:w="567" w:type="dxa"/>
          </w:tcPr>
          <w:p w14:paraId="6CE8F5AE" w14:textId="77777777" w:rsidR="00B35F30" w:rsidRPr="00F95FA3" w:rsidRDefault="00B35F30" w:rsidP="00AA6E98">
            <w:pPr>
              <w:jc w:val="center"/>
            </w:pPr>
            <w:r w:rsidRPr="00F95FA3">
              <w:t>R$</w:t>
            </w:r>
          </w:p>
        </w:tc>
        <w:tc>
          <w:tcPr>
            <w:tcW w:w="2207" w:type="dxa"/>
          </w:tcPr>
          <w:p w14:paraId="4025FCD0" w14:textId="799DFE1F" w:rsidR="00B35F30" w:rsidRPr="004E092B" w:rsidRDefault="00C50881" w:rsidP="00AA6E98">
            <w:pPr>
              <w:jc w:val="right"/>
            </w:pPr>
            <w:r w:rsidRPr="004E092B">
              <w:t>5</w:t>
            </w:r>
            <w:r w:rsidR="00B35F30" w:rsidRPr="004E092B">
              <w:t>10.000,00</w:t>
            </w:r>
          </w:p>
        </w:tc>
      </w:tr>
      <w:tr w:rsidR="00B35F30" w:rsidRPr="00F95FA3" w14:paraId="6EF11FD5" w14:textId="77777777" w:rsidTr="00AA6E98">
        <w:tc>
          <w:tcPr>
            <w:tcW w:w="779" w:type="dxa"/>
          </w:tcPr>
          <w:p w14:paraId="6D3E8A8A" w14:textId="77777777" w:rsidR="00B35F30" w:rsidRPr="00F95FA3" w:rsidRDefault="00B35F30" w:rsidP="00AA6E98">
            <w:pPr>
              <w:jc w:val="both"/>
            </w:pPr>
          </w:p>
        </w:tc>
        <w:tc>
          <w:tcPr>
            <w:tcW w:w="5528" w:type="dxa"/>
          </w:tcPr>
          <w:p w14:paraId="1355C1CD" w14:textId="77777777" w:rsidR="00B35F30" w:rsidRPr="00F95FA3" w:rsidRDefault="00B35F30" w:rsidP="00AA6E98">
            <w:pPr>
              <w:jc w:val="both"/>
            </w:pPr>
            <w:r w:rsidRPr="00F95FA3">
              <w:t xml:space="preserve">      08 – ASSISTÊNCIA SOCIAL .................................</w:t>
            </w:r>
          </w:p>
        </w:tc>
        <w:tc>
          <w:tcPr>
            <w:tcW w:w="567" w:type="dxa"/>
          </w:tcPr>
          <w:p w14:paraId="5BF89E14" w14:textId="77777777" w:rsidR="00B35F30" w:rsidRPr="00F95FA3" w:rsidRDefault="00B35F30" w:rsidP="00AA6E98">
            <w:pPr>
              <w:jc w:val="center"/>
            </w:pPr>
            <w:r w:rsidRPr="00F95FA3">
              <w:t>R$</w:t>
            </w:r>
          </w:p>
        </w:tc>
        <w:tc>
          <w:tcPr>
            <w:tcW w:w="2207" w:type="dxa"/>
          </w:tcPr>
          <w:p w14:paraId="6BD53F7A" w14:textId="4B4ABC07" w:rsidR="00B35F30" w:rsidRPr="004E092B" w:rsidRDefault="00166662" w:rsidP="00AA6E98">
            <w:pPr>
              <w:jc w:val="right"/>
            </w:pPr>
            <w:r w:rsidRPr="004E092B">
              <w:t>1</w:t>
            </w:r>
            <w:r w:rsidR="00B35F30" w:rsidRPr="004E092B">
              <w:t>.</w:t>
            </w:r>
            <w:r w:rsidRPr="004E092B">
              <w:t>72</w:t>
            </w:r>
            <w:r w:rsidR="00B35F30" w:rsidRPr="004E092B">
              <w:t>0.000,00</w:t>
            </w:r>
          </w:p>
        </w:tc>
      </w:tr>
      <w:tr w:rsidR="00B35F30" w:rsidRPr="00F95FA3" w14:paraId="35480A4D" w14:textId="77777777" w:rsidTr="00AA6E98">
        <w:tc>
          <w:tcPr>
            <w:tcW w:w="779" w:type="dxa"/>
          </w:tcPr>
          <w:p w14:paraId="335F199A" w14:textId="77777777" w:rsidR="00B35F30" w:rsidRPr="00F95FA3" w:rsidRDefault="00B35F30" w:rsidP="00AA6E98">
            <w:pPr>
              <w:jc w:val="both"/>
            </w:pPr>
          </w:p>
        </w:tc>
        <w:tc>
          <w:tcPr>
            <w:tcW w:w="5528" w:type="dxa"/>
          </w:tcPr>
          <w:p w14:paraId="62660016" w14:textId="77777777" w:rsidR="00B35F30" w:rsidRPr="00F95FA3" w:rsidRDefault="00B35F30" w:rsidP="00AA6E98">
            <w:pPr>
              <w:jc w:val="both"/>
            </w:pPr>
            <w:r w:rsidRPr="00F95FA3">
              <w:t xml:space="preserve">      10 – SAÚDE .............................................................</w:t>
            </w:r>
          </w:p>
        </w:tc>
        <w:tc>
          <w:tcPr>
            <w:tcW w:w="567" w:type="dxa"/>
          </w:tcPr>
          <w:p w14:paraId="7E1E2F58" w14:textId="77777777" w:rsidR="00B35F30" w:rsidRPr="00F95FA3" w:rsidRDefault="00B35F30" w:rsidP="00AA6E98">
            <w:pPr>
              <w:keepNext/>
              <w:jc w:val="center"/>
              <w:outlineLvl w:val="1"/>
            </w:pPr>
            <w:r w:rsidRPr="00F95FA3">
              <w:t>R$</w:t>
            </w:r>
          </w:p>
        </w:tc>
        <w:tc>
          <w:tcPr>
            <w:tcW w:w="2207" w:type="dxa"/>
          </w:tcPr>
          <w:p w14:paraId="670B3DA0" w14:textId="21DBA3E2" w:rsidR="00B35F30" w:rsidRPr="004E092B" w:rsidRDefault="00166662" w:rsidP="00166662">
            <w:pPr>
              <w:tabs>
                <w:tab w:val="left" w:pos="553"/>
                <w:tab w:val="right" w:pos="2067"/>
              </w:tabs>
            </w:pPr>
            <w:r w:rsidRPr="004E092B">
              <w:tab/>
            </w:r>
            <w:r w:rsidRPr="004E092B">
              <w:tab/>
              <w:t>11</w:t>
            </w:r>
            <w:r w:rsidR="00B35F30" w:rsidRPr="004E092B">
              <w:t>.</w:t>
            </w:r>
            <w:r w:rsidRPr="004E092B">
              <w:t>9</w:t>
            </w:r>
            <w:r w:rsidR="00B35F30" w:rsidRPr="004E092B">
              <w:t>00.000,00</w:t>
            </w:r>
          </w:p>
        </w:tc>
      </w:tr>
      <w:tr w:rsidR="00B35F30" w:rsidRPr="00F95FA3" w14:paraId="0CC30F19" w14:textId="77777777" w:rsidTr="00AA6E98">
        <w:tc>
          <w:tcPr>
            <w:tcW w:w="779" w:type="dxa"/>
          </w:tcPr>
          <w:p w14:paraId="27C00A62" w14:textId="77777777" w:rsidR="00B35F30" w:rsidRPr="00F95FA3" w:rsidRDefault="00B35F30" w:rsidP="00AA6E98">
            <w:pPr>
              <w:jc w:val="both"/>
            </w:pPr>
          </w:p>
        </w:tc>
        <w:tc>
          <w:tcPr>
            <w:tcW w:w="5528" w:type="dxa"/>
          </w:tcPr>
          <w:p w14:paraId="0D5B2659" w14:textId="77777777" w:rsidR="00B35F30" w:rsidRPr="00F95FA3" w:rsidRDefault="00B35F30" w:rsidP="00AA6E98">
            <w:pPr>
              <w:jc w:val="both"/>
            </w:pPr>
            <w:r w:rsidRPr="00F95FA3">
              <w:t xml:space="preserve">      12 – EDUCAÇÃO ...................................................</w:t>
            </w:r>
          </w:p>
        </w:tc>
        <w:tc>
          <w:tcPr>
            <w:tcW w:w="567" w:type="dxa"/>
          </w:tcPr>
          <w:p w14:paraId="7CDAE883" w14:textId="77777777" w:rsidR="00B35F30" w:rsidRPr="00F95FA3" w:rsidRDefault="00B35F30" w:rsidP="00AA6E98">
            <w:pPr>
              <w:jc w:val="center"/>
            </w:pPr>
            <w:r w:rsidRPr="00F95FA3">
              <w:t>R$</w:t>
            </w:r>
          </w:p>
        </w:tc>
        <w:tc>
          <w:tcPr>
            <w:tcW w:w="2207" w:type="dxa"/>
          </w:tcPr>
          <w:p w14:paraId="7516F507" w14:textId="53444F5F" w:rsidR="00B35F30" w:rsidRPr="004E092B" w:rsidRDefault="00166662" w:rsidP="00AA6E98">
            <w:pPr>
              <w:jc w:val="right"/>
            </w:pPr>
            <w:r w:rsidRPr="004E092B">
              <w:t>11</w:t>
            </w:r>
            <w:r w:rsidR="00B35F30" w:rsidRPr="004E092B">
              <w:t>.</w:t>
            </w:r>
            <w:r w:rsidRPr="004E092B">
              <w:t>70</w:t>
            </w:r>
            <w:r w:rsidR="00B35F30" w:rsidRPr="004E092B">
              <w:t>0.000,00</w:t>
            </w:r>
          </w:p>
        </w:tc>
      </w:tr>
      <w:tr w:rsidR="00B35F30" w:rsidRPr="00F95FA3" w14:paraId="60AB7EA9" w14:textId="77777777" w:rsidTr="00AA6E98">
        <w:tc>
          <w:tcPr>
            <w:tcW w:w="779" w:type="dxa"/>
          </w:tcPr>
          <w:p w14:paraId="3226E7CF" w14:textId="77777777" w:rsidR="00B35F30" w:rsidRPr="00F95FA3" w:rsidRDefault="00B35F30" w:rsidP="00AA6E98">
            <w:pPr>
              <w:jc w:val="both"/>
            </w:pPr>
          </w:p>
        </w:tc>
        <w:tc>
          <w:tcPr>
            <w:tcW w:w="5528" w:type="dxa"/>
          </w:tcPr>
          <w:p w14:paraId="1997ACBE" w14:textId="77777777" w:rsidR="00B35F30" w:rsidRPr="00F95FA3" w:rsidRDefault="00B35F30" w:rsidP="00AA6E98">
            <w:pPr>
              <w:jc w:val="both"/>
            </w:pPr>
            <w:r w:rsidRPr="00F95FA3">
              <w:t xml:space="preserve">      13 – CULTURA ......................................................</w:t>
            </w:r>
          </w:p>
        </w:tc>
        <w:tc>
          <w:tcPr>
            <w:tcW w:w="567" w:type="dxa"/>
          </w:tcPr>
          <w:p w14:paraId="6ACAC5DE" w14:textId="77777777" w:rsidR="00B35F30" w:rsidRPr="00F95FA3" w:rsidRDefault="00B35F30" w:rsidP="00AA6E98">
            <w:pPr>
              <w:jc w:val="center"/>
            </w:pPr>
            <w:r w:rsidRPr="00F95FA3">
              <w:t>R$</w:t>
            </w:r>
          </w:p>
        </w:tc>
        <w:tc>
          <w:tcPr>
            <w:tcW w:w="2207" w:type="dxa"/>
          </w:tcPr>
          <w:p w14:paraId="0015D57B" w14:textId="5A277F43" w:rsidR="00B35F30" w:rsidRPr="004E092B" w:rsidRDefault="00166662" w:rsidP="00AA6E98">
            <w:pPr>
              <w:jc w:val="right"/>
            </w:pPr>
            <w:r w:rsidRPr="004E092B">
              <w:t>370</w:t>
            </w:r>
            <w:r w:rsidR="00B35F30" w:rsidRPr="004E092B">
              <w:t>.000,00</w:t>
            </w:r>
          </w:p>
        </w:tc>
      </w:tr>
      <w:tr w:rsidR="00B35F30" w:rsidRPr="00F95FA3" w14:paraId="6A3CC765" w14:textId="77777777" w:rsidTr="00AA6E98">
        <w:tc>
          <w:tcPr>
            <w:tcW w:w="779" w:type="dxa"/>
          </w:tcPr>
          <w:p w14:paraId="24F01B03" w14:textId="77777777" w:rsidR="00B35F30" w:rsidRPr="00F95FA3" w:rsidRDefault="00B35F30" w:rsidP="00AA6E98">
            <w:pPr>
              <w:jc w:val="both"/>
            </w:pPr>
          </w:p>
        </w:tc>
        <w:tc>
          <w:tcPr>
            <w:tcW w:w="5528" w:type="dxa"/>
          </w:tcPr>
          <w:p w14:paraId="2A490A3F" w14:textId="77777777" w:rsidR="00B35F30" w:rsidRPr="00F95FA3" w:rsidRDefault="00B35F30" w:rsidP="00AA6E98">
            <w:pPr>
              <w:jc w:val="both"/>
            </w:pPr>
            <w:r w:rsidRPr="00F95FA3">
              <w:t xml:space="preserve">      15 – URBANISMO .................................................</w:t>
            </w:r>
          </w:p>
        </w:tc>
        <w:tc>
          <w:tcPr>
            <w:tcW w:w="567" w:type="dxa"/>
          </w:tcPr>
          <w:p w14:paraId="4F1AE9A7" w14:textId="77777777" w:rsidR="00B35F30" w:rsidRPr="00F95FA3" w:rsidRDefault="00B35F30" w:rsidP="00AA6E98">
            <w:pPr>
              <w:jc w:val="center"/>
            </w:pPr>
            <w:r w:rsidRPr="00F95FA3">
              <w:t>R$</w:t>
            </w:r>
          </w:p>
        </w:tc>
        <w:tc>
          <w:tcPr>
            <w:tcW w:w="2207" w:type="dxa"/>
          </w:tcPr>
          <w:p w14:paraId="5682928B" w14:textId="20E64B1B" w:rsidR="00B35F30" w:rsidRPr="004E092B" w:rsidRDefault="00166662" w:rsidP="00AA6E98">
            <w:pPr>
              <w:jc w:val="right"/>
            </w:pPr>
            <w:r w:rsidRPr="004E092B">
              <w:t>2</w:t>
            </w:r>
            <w:r w:rsidR="00B35F30" w:rsidRPr="004E092B">
              <w:t>.</w:t>
            </w:r>
            <w:r w:rsidRPr="004E092B">
              <w:t>190</w:t>
            </w:r>
            <w:r w:rsidR="00B35F30" w:rsidRPr="004E092B">
              <w:t>.000,00</w:t>
            </w:r>
          </w:p>
        </w:tc>
      </w:tr>
      <w:tr w:rsidR="00B35F30" w:rsidRPr="00F95FA3" w14:paraId="47B04CD1" w14:textId="77777777" w:rsidTr="00AA6E98">
        <w:tc>
          <w:tcPr>
            <w:tcW w:w="779" w:type="dxa"/>
          </w:tcPr>
          <w:p w14:paraId="38BA52EC" w14:textId="77777777" w:rsidR="00B35F30" w:rsidRPr="00F95FA3" w:rsidRDefault="00B35F30" w:rsidP="00AA6E98">
            <w:pPr>
              <w:jc w:val="both"/>
            </w:pPr>
          </w:p>
        </w:tc>
        <w:tc>
          <w:tcPr>
            <w:tcW w:w="5528" w:type="dxa"/>
          </w:tcPr>
          <w:p w14:paraId="5F0BEA6B" w14:textId="77777777" w:rsidR="00B35F30" w:rsidRPr="00F95FA3" w:rsidRDefault="00B35F30" w:rsidP="00AA6E98">
            <w:pPr>
              <w:jc w:val="both"/>
            </w:pPr>
            <w:r w:rsidRPr="00F95FA3">
              <w:t xml:space="preserve">      16 – HABITAÇÃO ..................................................</w:t>
            </w:r>
          </w:p>
        </w:tc>
        <w:tc>
          <w:tcPr>
            <w:tcW w:w="567" w:type="dxa"/>
          </w:tcPr>
          <w:p w14:paraId="672CFE09" w14:textId="77777777" w:rsidR="00B35F30" w:rsidRPr="00F95FA3" w:rsidRDefault="00B35F30" w:rsidP="00AA6E98">
            <w:pPr>
              <w:jc w:val="center"/>
            </w:pPr>
            <w:r w:rsidRPr="00F95FA3">
              <w:t>R$</w:t>
            </w:r>
          </w:p>
        </w:tc>
        <w:tc>
          <w:tcPr>
            <w:tcW w:w="2207" w:type="dxa"/>
          </w:tcPr>
          <w:p w14:paraId="441A8014" w14:textId="680E8440" w:rsidR="00B35F30" w:rsidRPr="004E092B" w:rsidRDefault="00166662" w:rsidP="00AA6E98">
            <w:pPr>
              <w:jc w:val="right"/>
            </w:pPr>
            <w:r w:rsidRPr="004E092B">
              <w:t>50</w:t>
            </w:r>
            <w:r w:rsidR="00B35F30" w:rsidRPr="004E092B">
              <w:t>.000,00</w:t>
            </w:r>
          </w:p>
        </w:tc>
      </w:tr>
      <w:tr w:rsidR="00B35F30" w:rsidRPr="00F95FA3" w14:paraId="46E56A58" w14:textId="77777777" w:rsidTr="00AA6E98">
        <w:tc>
          <w:tcPr>
            <w:tcW w:w="779" w:type="dxa"/>
          </w:tcPr>
          <w:p w14:paraId="517FC7B0" w14:textId="77777777" w:rsidR="00B35F30" w:rsidRPr="00F95FA3" w:rsidRDefault="00B35F30" w:rsidP="00AA6E98">
            <w:pPr>
              <w:jc w:val="both"/>
            </w:pPr>
          </w:p>
        </w:tc>
        <w:tc>
          <w:tcPr>
            <w:tcW w:w="5528" w:type="dxa"/>
          </w:tcPr>
          <w:p w14:paraId="2E1C9C01" w14:textId="4BC76925" w:rsidR="00B35F30" w:rsidRPr="00F95FA3" w:rsidRDefault="00B35F30" w:rsidP="00AA6E98">
            <w:pPr>
              <w:jc w:val="both"/>
            </w:pPr>
            <w:r w:rsidRPr="00F95FA3">
              <w:t xml:space="preserve">      1</w:t>
            </w:r>
            <w:r w:rsidR="00166662">
              <w:t>8</w:t>
            </w:r>
            <w:r w:rsidRPr="00F95FA3">
              <w:t xml:space="preserve"> – </w:t>
            </w:r>
            <w:r w:rsidR="00166662" w:rsidRPr="00166662">
              <w:t>GESTÃO AMBIENTAL</w:t>
            </w:r>
            <w:r w:rsidRPr="00F95FA3">
              <w:t xml:space="preserve"> ............................</w:t>
            </w:r>
            <w:r w:rsidR="00166662">
              <w:t>.</w:t>
            </w:r>
            <w:r w:rsidRPr="00F95FA3">
              <w:t>......</w:t>
            </w:r>
          </w:p>
        </w:tc>
        <w:tc>
          <w:tcPr>
            <w:tcW w:w="567" w:type="dxa"/>
          </w:tcPr>
          <w:p w14:paraId="1A99AFE0" w14:textId="77777777" w:rsidR="00B35F30" w:rsidRPr="00F95FA3" w:rsidRDefault="00B35F30" w:rsidP="00AA6E98">
            <w:pPr>
              <w:jc w:val="center"/>
            </w:pPr>
            <w:r w:rsidRPr="00F95FA3">
              <w:t>R$</w:t>
            </w:r>
          </w:p>
        </w:tc>
        <w:tc>
          <w:tcPr>
            <w:tcW w:w="2207" w:type="dxa"/>
          </w:tcPr>
          <w:p w14:paraId="14FCF23A" w14:textId="46537710" w:rsidR="00B35F30" w:rsidRPr="004E092B" w:rsidRDefault="00166662" w:rsidP="00AA6E98">
            <w:pPr>
              <w:jc w:val="right"/>
            </w:pPr>
            <w:r w:rsidRPr="004E092B">
              <w:t>210</w:t>
            </w:r>
            <w:r w:rsidR="00B35F30" w:rsidRPr="004E092B">
              <w:t>.000,00</w:t>
            </w:r>
          </w:p>
        </w:tc>
      </w:tr>
      <w:tr w:rsidR="00B35F30" w:rsidRPr="00F95FA3" w14:paraId="40B252D9" w14:textId="77777777" w:rsidTr="00AA6E98">
        <w:tc>
          <w:tcPr>
            <w:tcW w:w="779" w:type="dxa"/>
          </w:tcPr>
          <w:p w14:paraId="6A2D928D" w14:textId="77777777" w:rsidR="00B35F30" w:rsidRPr="00F95FA3" w:rsidRDefault="00B35F30" w:rsidP="00AA6E98">
            <w:pPr>
              <w:jc w:val="both"/>
            </w:pPr>
          </w:p>
        </w:tc>
        <w:tc>
          <w:tcPr>
            <w:tcW w:w="5528" w:type="dxa"/>
          </w:tcPr>
          <w:p w14:paraId="715C0A3B" w14:textId="77777777" w:rsidR="00B35F30" w:rsidRPr="00F95FA3" w:rsidRDefault="00B35F30" w:rsidP="00AA6E98">
            <w:pPr>
              <w:jc w:val="both"/>
            </w:pPr>
            <w:r w:rsidRPr="00F95FA3">
              <w:t xml:space="preserve">      20 – AGRICULTURA .............................................</w:t>
            </w:r>
          </w:p>
        </w:tc>
        <w:tc>
          <w:tcPr>
            <w:tcW w:w="567" w:type="dxa"/>
          </w:tcPr>
          <w:p w14:paraId="73015F8F" w14:textId="77777777" w:rsidR="00B35F30" w:rsidRPr="00F95FA3" w:rsidRDefault="00B35F30" w:rsidP="00AA6E98">
            <w:pPr>
              <w:jc w:val="center"/>
            </w:pPr>
            <w:r w:rsidRPr="00F95FA3">
              <w:t>R$</w:t>
            </w:r>
          </w:p>
        </w:tc>
        <w:tc>
          <w:tcPr>
            <w:tcW w:w="2207" w:type="dxa"/>
          </w:tcPr>
          <w:p w14:paraId="16BBE0F8" w14:textId="4B1C2AD9" w:rsidR="00B35F30" w:rsidRPr="004E092B" w:rsidRDefault="00B35F30" w:rsidP="00AA6E98">
            <w:pPr>
              <w:jc w:val="right"/>
            </w:pPr>
            <w:r w:rsidRPr="004E092B">
              <w:t>1.</w:t>
            </w:r>
            <w:r w:rsidR="00166662" w:rsidRPr="004E092B">
              <w:t>99</w:t>
            </w:r>
            <w:r w:rsidRPr="004E092B">
              <w:t>0.000,00</w:t>
            </w:r>
          </w:p>
        </w:tc>
      </w:tr>
      <w:tr w:rsidR="00B35F30" w:rsidRPr="00F95FA3" w14:paraId="64446699" w14:textId="77777777" w:rsidTr="00AA6E98">
        <w:tc>
          <w:tcPr>
            <w:tcW w:w="779" w:type="dxa"/>
          </w:tcPr>
          <w:p w14:paraId="142136FC" w14:textId="77777777" w:rsidR="00B35F30" w:rsidRPr="00F95FA3" w:rsidRDefault="00B35F30" w:rsidP="00AA6E98">
            <w:pPr>
              <w:jc w:val="both"/>
            </w:pPr>
          </w:p>
        </w:tc>
        <w:tc>
          <w:tcPr>
            <w:tcW w:w="5528" w:type="dxa"/>
          </w:tcPr>
          <w:p w14:paraId="59472774" w14:textId="77777777" w:rsidR="00B35F30" w:rsidRPr="00F95FA3" w:rsidRDefault="00B35F30" w:rsidP="00AA6E98">
            <w:pPr>
              <w:jc w:val="both"/>
            </w:pPr>
            <w:r w:rsidRPr="00F95FA3">
              <w:t xml:space="preserve">      22 – INDÚSTRIA ....................................................</w:t>
            </w:r>
          </w:p>
        </w:tc>
        <w:tc>
          <w:tcPr>
            <w:tcW w:w="567" w:type="dxa"/>
          </w:tcPr>
          <w:p w14:paraId="19C1790A" w14:textId="77777777" w:rsidR="00B35F30" w:rsidRPr="00F95FA3" w:rsidRDefault="00B35F30" w:rsidP="00AA6E98">
            <w:pPr>
              <w:jc w:val="center"/>
            </w:pPr>
            <w:r w:rsidRPr="00F95FA3">
              <w:t>R$</w:t>
            </w:r>
          </w:p>
        </w:tc>
        <w:tc>
          <w:tcPr>
            <w:tcW w:w="2207" w:type="dxa"/>
          </w:tcPr>
          <w:p w14:paraId="2E4D3DB0" w14:textId="12A4AB77" w:rsidR="00B35F30" w:rsidRPr="004E092B" w:rsidRDefault="00B35F30" w:rsidP="00AA6E98">
            <w:pPr>
              <w:jc w:val="right"/>
            </w:pPr>
            <w:r w:rsidRPr="004E092B">
              <w:t>1</w:t>
            </w:r>
            <w:r w:rsidR="00166662" w:rsidRPr="004E092B">
              <w:t>5</w:t>
            </w:r>
            <w:r w:rsidRPr="004E092B">
              <w:t>.000,00</w:t>
            </w:r>
          </w:p>
        </w:tc>
      </w:tr>
      <w:tr w:rsidR="00166662" w:rsidRPr="00F95FA3" w14:paraId="1D182F28" w14:textId="77777777" w:rsidTr="00AA6E98">
        <w:tc>
          <w:tcPr>
            <w:tcW w:w="779" w:type="dxa"/>
          </w:tcPr>
          <w:p w14:paraId="1B678DA4" w14:textId="77777777" w:rsidR="00166662" w:rsidRPr="00F95FA3" w:rsidRDefault="00166662" w:rsidP="00AA6E98">
            <w:pPr>
              <w:jc w:val="both"/>
            </w:pPr>
          </w:p>
        </w:tc>
        <w:tc>
          <w:tcPr>
            <w:tcW w:w="5528" w:type="dxa"/>
          </w:tcPr>
          <w:p w14:paraId="6EB18D17" w14:textId="77777777" w:rsidR="00166662" w:rsidRPr="00F95FA3" w:rsidRDefault="00166662" w:rsidP="00AA6E98">
            <w:pPr>
              <w:jc w:val="both"/>
            </w:pPr>
            <w:r w:rsidRPr="00F95FA3">
              <w:t xml:space="preserve">      23 – COMÉRCIO E SERVIÇOS .............................</w:t>
            </w:r>
          </w:p>
        </w:tc>
        <w:tc>
          <w:tcPr>
            <w:tcW w:w="567" w:type="dxa"/>
          </w:tcPr>
          <w:p w14:paraId="2C7E9442" w14:textId="77777777" w:rsidR="00166662" w:rsidRPr="00F95FA3" w:rsidRDefault="00166662" w:rsidP="00AA6E98">
            <w:pPr>
              <w:jc w:val="center"/>
            </w:pPr>
            <w:r w:rsidRPr="00F95FA3">
              <w:t>R$</w:t>
            </w:r>
          </w:p>
        </w:tc>
        <w:tc>
          <w:tcPr>
            <w:tcW w:w="2207" w:type="dxa"/>
          </w:tcPr>
          <w:p w14:paraId="0F0A66D8" w14:textId="77777777" w:rsidR="00166662" w:rsidRPr="004E092B" w:rsidRDefault="00166662" w:rsidP="00AA6E98">
            <w:pPr>
              <w:jc w:val="right"/>
            </w:pPr>
            <w:r w:rsidRPr="004E092B">
              <w:t>210.000,00</w:t>
            </w:r>
          </w:p>
        </w:tc>
      </w:tr>
      <w:tr w:rsidR="00B35F30" w:rsidRPr="00F95FA3" w14:paraId="7FD6DF76" w14:textId="77777777" w:rsidTr="00AA6E98">
        <w:tc>
          <w:tcPr>
            <w:tcW w:w="779" w:type="dxa"/>
          </w:tcPr>
          <w:p w14:paraId="2F20D75F" w14:textId="77777777" w:rsidR="00B35F30" w:rsidRPr="00F95FA3" w:rsidRDefault="00B35F30" w:rsidP="00AA6E98">
            <w:pPr>
              <w:jc w:val="both"/>
            </w:pPr>
          </w:p>
        </w:tc>
        <w:tc>
          <w:tcPr>
            <w:tcW w:w="5528" w:type="dxa"/>
          </w:tcPr>
          <w:p w14:paraId="19F31E8C" w14:textId="01B1B650" w:rsidR="00B35F30" w:rsidRPr="00F95FA3" w:rsidRDefault="00B35F30" w:rsidP="00AA6E98">
            <w:pPr>
              <w:jc w:val="both"/>
            </w:pPr>
            <w:r w:rsidRPr="00F95FA3">
              <w:t xml:space="preserve">      2</w:t>
            </w:r>
            <w:r w:rsidR="00166662">
              <w:t>5</w:t>
            </w:r>
            <w:r w:rsidRPr="00F95FA3">
              <w:t xml:space="preserve"> – </w:t>
            </w:r>
            <w:r w:rsidR="00166662">
              <w:t>ENERGIA</w:t>
            </w:r>
            <w:r w:rsidRPr="00F95FA3">
              <w:t xml:space="preserve"> </w:t>
            </w:r>
            <w:r w:rsidR="00166662">
              <w:t>.............................</w:t>
            </w:r>
            <w:r w:rsidRPr="00F95FA3">
              <w:t>............................</w:t>
            </w:r>
          </w:p>
        </w:tc>
        <w:tc>
          <w:tcPr>
            <w:tcW w:w="567" w:type="dxa"/>
          </w:tcPr>
          <w:p w14:paraId="1EE79BD5" w14:textId="77777777" w:rsidR="00B35F30" w:rsidRPr="00F95FA3" w:rsidRDefault="00B35F30" w:rsidP="00AA6E98">
            <w:pPr>
              <w:jc w:val="center"/>
            </w:pPr>
            <w:r w:rsidRPr="00F95FA3">
              <w:t>R$</w:t>
            </w:r>
          </w:p>
        </w:tc>
        <w:tc>
          <w:tcPr>
            <w:tcW w:w="2207" w:type="dxa"/>
          </w:tcPr>
          <w:p w14:paraId="3651EBFB" w14:textId="736047C8" w:rsidR="00B35F30" w:rsidRPr="004E092B" w:rsidRDefault="00166662" w:rsidP="00AA6E98">
            <w:pPr>
              <w:jc w:val="right"/>
            </w:pPr>
            <w:r w:rsidRPr="004E092B">
              <w:t>370</w:t>
            </w:r>
            <w:r w:rsidR="00B35F30" w:rsidRPr="004E092B">
              <w:t>.000,00</w:t>
            </w:r>
          </w:p>
        </w:tc>
      </w:tr>
      <w:tr w:rsidR="00B35F30" w:rsidRPr="00F95FA3" w14:paraId="0B1BD8D1" w14:textId="77777777" w:rsidTr="00AA6E98">
        <w:tc>
          <w:tcPr>
            <w:tcW w:w="779" w:type="dxa"/>
          </w:tcPr>
          <w:p w14:paraId="7147A58E" w14:textId="77777777" w:rsidR="00B35F30" w:rsidRPr="00F95FA3" w:rsidRDefault="00B35F30" w:rsidP="00AA6E98">
            <w:pPr>
              <w:jc w:val="both"/>
            </w:pPr>
          </w:p>
        </w:tc>
        <w:tc>
          <w:tcPr>
            <w:tcW w:w="5528" w:type="dxa"/>
          </w:tcPr>
          <w:p w14:paraId="64A723CE" w14:textId="77777777" w:rsidR="00B35F30" w:rsidRPr="00F95FA3" w:rsidRDefault="00B35F30" w:rsidP="00AA6E98">
            <w:pPr>
              <w:jc w:val="both"/>
            </w:pPr>
            <w:r w:rsidRPr="00F95FA3">
              <w:t xml:space="preserve">      26 – TRANSPORTE ................................................</w:t>
            </w:r>
          </w:p>
        </w:tc>
        <w:tc>
          <w:tcPr>
            <w:tcW w:w="567" w:type="dxa"/>
          </w:tcPr>
          <w:p w14:paraId="7B159356" w14:textId="77777777" w:rsidR="00B35F30" w:rsidRPr="00F95FA3" w:rsidRDefault="00B35F30" w:rsidP="00AA6E98">
            <w:pPr>
              <w:jc w:val="center"/>
            </w:pPr>
            <w:r w:rsidRPr="00F95FA3">
              <w:t>R$</w:t>
            </w:r>
          </w:p>
        </w:tc>
        <w:tc>
          <w:tcPr>
            <w:tcW w:w="2207" w:type="dxa"/>
          </w:tcPr>
          <w:p w14:paraId="05C253F7" w14:textId="2244162E" w:rsidR="00B35F30" w:rsidRPr="004E092B" w:rsidRDefault="00166662" w:rsidP="00AA6E98">
            <w:pPr>
              <w:jc w:val="right"/>
            </w:pPr>
            <w:r w:rsidRPr="004E092B">
              <w:t>2</w:t>
            </w:r>
            <w:r w:rsidR="00B35F30" w:rsidRPr="004E092B">
              <w:t>.</w:t>
            </w:r>
            <w:r w:rsidRPr="004E092B">
              <w:t>93</w:t>
            </w:r>
            <w:r w:rsidR="00B35F30" w:rsidRPr="004E092B">
              <w:t>0.000,00</w:t>
            </w:r>
          </w:p>
        </w:tc>
      </w:tr>
      <w:tr w:rsidR="00B35F30" w:rsidRPr="00F95FA3" w14:paraId="3D9AC6CF" w14:textId="77777777" w:rsidTr="00AA6E98">
        <w:tc>
          <w:tcPr>
            <w:tcW w:w="779" w:type="dxa"/>
          </w:tcPr>
          <w:p w14:paraId="4659723D" w14:textId="77777777" w:rsidR="00B35F30" w:rsidRPr="00F95FA3" w:rsidRDefault="00B35F30" w:rsidP="00AA6E98">
            <w:pPr>
              <w:jc w:val="both"/>
            </w:pPr>
          </w:p>
        </w:tc>
        <w:tc>
          <w:tcPr>
            <w:tcW w:w="5528" w:type="dxa"/>
          </w:tcPr>
          <w:p w14:paraId="70805D5B" w14:textId="77777777" w:rsidR="00B35F30" w:rsidRPr="00F95FA3" w:rsidRDefault="00B35F30" w:rsidP="00AA6E98">
            <w:pPr>
              <w:jc w:val="both"/>
            </w:pPr>
            <w:r w:rsidRPr="00F95FA3">
              <w:t xml:space="preserve">      27 – DESPORTO E LAZER ....................................</w:t>
            </w:r>
          </w:p>
        </w:tc>
        <w:tc>
          <w:tcPr>
            <w:tcW w:w="567" w:type="dxa"/>
          </w:tcPr>
          <w:p w14:paraId="078A6C0A" w14:textId="77777777" w:rsidR="00B35F30" w:rsidRPr="00F95FA3" w:rsidRDefault="00B35F30" w:rsidP="00AA6E98">
            <w:pPr>
              <w:jc w:val="center"/>
            </w:pPr>
            <w:r w:rsidRPr="00F95FA3">
              <w:t>R$</w:t>
            </w:r>
          </w:p>
        </w:tc>
        <w:tc>
          <w:tcPr>
            <w:tcW w:w="2207" w:type="dxa"/>
          </w:tcPr>
          <w:p w14:paraId="645F7866" w14:textId="0B515833" w:rsidR="00B35F30" w:rsidRPr="004E092B" w:rsidRDefault="00166662" w:rsidP="00AA6E98">
            <w:pPr>
              <w:jc w:val="right"/>
            </w:pPr>
            <w:r w:rsidRPr="004E092B">
              <w:t>40</w:t>
            </w:r>
            <w:r w:rsidR="00B35F30" w:rsidRPr="004E092B">
              <w:t>0.000,00</w:t>
            </w:r>
          </w:p>
        </w:tc>
      </w:tr>
      <w:tr w:rsidR="00B35F30" w:rsidRPr="00F95FA3" w14:paraId="2B04B522" w14:textId="77777777" w:rsidTr="00AA6E98">
        <w:tc>
          <w:tcPr>
            <w:tcW w:w="779" w:type="dxa"/>
          </w:tcPr>
          <w:p w14:paraId="75C9C04C" w14:textId="77777777" w:rsidR="00B35F30" w:rsidRPr="00F95FA3" w:rsidRDefault="00B35F30" w:rsidP="00AA6E98">
            <w:pPr>
              <w:jc w:val="both"/>
            </w:pPr>
          </w:p>
        </w:tc>
        <w:tc>
          <w:tcPr>
            <w:tcW w:w="5528" w:type="dxa"/>
          </w:tcPr>
          <w:p w14:paraId="57E3204A" w14:textId="77777777" w:rsidR="00B35F30" w:rsidRPr="00F95FA3" w:rsidRDefault="00B35F30" w:rsidP="00AA6E98">
            <w:pPr>
              <w:jc w:val="both"/>
            </w:pPr>
            <w:r w:rsidRPr="00F95FA3">
              <w:t xml:space="preserve">      28 – ENCARGOS ESPECIAIS ................................</w:t>
            </w:r>
          </w:p>
        </w:tc>
        <w:tc>
          <w:tcPr>
            <w:tcW w:w="567" w:type="dxa"/>
          </w:tcPr>
          <w:p w14:paraId="3F5A9A50" w14:textId="77777777" w:rsidR="00B35F30" w:rsidRPr="00F95FA3" w:rsidRDefault="00B35F30" w:rsidP="00AA6E98">
            <w:pPr>
              <w:jc w:val="center"/>
            </w:pPr>
            <w:r w:rsidRPr="00F95FA3">
              <w:t>R$</w:t>
            </w:r>
          </w:p>
        </w:tc>
        <w:tc>
          <w:tcPr>
            <w:tcW w:w="2207" w:type="dxa"/>
          </w:tcPr>
          <w:p w14:paraId="11DECA54" w14:textId="5CA517F3" w:rsidR="00B35F30" w:rsidRPr="004E092B" w:rsidRDefault="00166662" w:rsidP="00AA6E98">
            <w:pPr>
              <w:jc w:val="right"/>
            </w:pPr>
            <w:r w:rsidRPr="004E092B">
              <w:t>1</w:t>
            </w:r>
            <w:r w:rsidR="00B35F30" w:rsidRPr="004E092B">
              <w:t>.</w:t>
            </w:r>
            <w:r w:rsidRPr="004E092B">
              <w:t>45</w:t>
            </w:r>
            <w:r w:rsidR="00B35F30" w:rsidRPr="004E092B">
              <w:t>0.000,00</w:t>
            </w:r>
          </w:p>
        </w:tc>
      </w:tr>
      <w:tr w:rsidR="00B35F30" w:rsidRPr="00F95FA3" w14:paraId="72A403A0" w14:textId="77777777" w:rsidTr="00AA6E98">
        <w:tc>
          <w:tcPr>
            <w:tcW w:w="779" w:type="dxa"/>
          </w:tcPr>
          <w:p w14:paraId="6EA5B12A" w14:textId="77777777" w:rsidR="00B35F30" w:rsidRPr="00F95FA3" w:rsidRDefault="00B35F30" w:rsidP="00AA6E98">
            <w:pPr>
              <w:jc w:val="both"/>
            </w:pPr>
          </w:p>
        </w:tc>
        <w:tc>
          <w:tcPr>
            <w:tcW w:w="5528" w:type="dxa"/>
          </w:tcPr>
          <w:p w14:paraId="658A93F6" w14:textId="77777777" w:rsidR="00B35F30" w:rsidRPr="00F95FA3" w:rsidRDefault="00B35F30" w:rsidP="00AA6E98">
            <w:pPr>
              <w:jc w:val="both"/>
            </w:pPr>
            <w:r w:rsidRPr="00F95FA3">
              <w:t xml:space="preserve">      99 – RESERVA DE CONTINGÊNCIA ..................</w:t>
            </w:r>
          </w:p>
        </w:tc>
        <w:tc>
          <w:tcPr>
            <w:tcW w:w="567" w:type="dxa"/>
          </w:tcPr>
          <w:p w14:paraId="105B4060" w14:textId="77777777" w:rsidR="00B35F30" w:rsidRPr="00F95FA3" w:rsidRDefault="00B35F30" w:rsidP="00AA6E98">
            <w:pPr>
              <w:jc w:val="center"/>
            </w:pPr>
            <w:r w:rsidRPr="00F95FA3">
              <w:t>R$</w:t>
            </w:r>
          </w:p>
        </w:tc>
        <w:tc>
          <w:tcPr>
            <w:tcW w:w="2207" w:type="dxa"/>
          </w:tcPr>
          <w:p w14:paraId="17C16DF5" w14:textId="172456FE" w:rsidR="00B35F30" w:rsidRPr="004E092B" w:rsidRDefault="00166662" w:rsidP="00AA6E98">
            <w:pPr>
              <w:jc w:val="right"/>
            </w:pPr>
            <w:r w:rsidRPr="004E092B">
              <w:t>2</w:t>
            </w:r>
            <w:r w:rsidR="00B35F30" w:rsidRPr="004E092B">
              <w:t>0.000,00</w:t>
            </w:r>
          </w:p>
        </w:tc>
      </w:tr>
      <w:tr w:rsidR="00B35F30" w:rsidRPr="00F95FA3" w14:paraId="1B2807B1" w14:textId="77777777" w:rsidTr="00AA6E98">
        <w:tc>
          <w:tcPr>
            <w:tcW w:w="779" w:type="dxa"/>
          </w:tcPr>
          <w:p w14:paraId="192C1719" w14:textId="77777777" w:rsidR="00B35F30" w:rsidRPr="00F95FA3" w:rsidRDefault="00B35F30" w:rsidP="00AA6E98">
            <w:pPr>
              <w:jc w:val="both"/>
            </w:pPr>
          </w:p>
        </w:tc>
        <w:tc>
          <w:tcPr>
            <w:tcW w:w="5528" w:type="dxa"/>
          </w:tcPr>
          <w:p w14:paraId="4B7EEB3B" w14:textId="77777777" w:rsidR="00B35F30" w:rsidRPr="00F95FA3" w:rsidRDefault="00B35F30" w:rsidP="00AA6E98">
            <w:pPr>
              <w:jc w:val="both"/>
            </w:pPr>
          </w:p>
        </w:tc>
        <w:tc>
          <w:tcPr>
            <w:tcW w:w="567" w:type="dxa"/>
          </w:tcPr>
          <w:p w14:paraId="5F130568" w14:textId="77777777" w:rsidR="00B35F30" w:rsidRPr="00F95FA3" w:rsidRDefault="00B35F30" w:rsidP="00AA6E98">
            <w:pPr>
              <w:jc w:val="center"/>
            </w:pPr>
          </w:p>
        </w:tc>
        <w:tc>
          <w:tcPr>
            <w:tcW w:w="2207" w:type="dxa"/>
          </w:tcPr>
          <w:p w14:paraId="77C351DA" w14:textId="77777777" w:rsidR="00B35F30" w:rsidRPr="00F95FA3" w:rsidRDefault="00B35F30" w:rsidP="00AA6E98">
            <w:pPr>
              <w:jc w:val="right"/>
            </w:pPr>
          </w:p>
        </w:tc>
      </w:tr>
      <w:tr w:rsidR="00B35F30" w:rsidRPr="00F95FA3" w14:paraId="5DA52B4C" w14:textId="77777777" w:rsidTr="00AA6E98">
        <w:tc>
          <w:tcPr>
            <w:tcW w:w="779" w:type="dxa"/>
          </w:tcPr>
          <w:p w14:paraId="69BBCF90" w14:textId="77777777" w:rsidR="00B35F30" w:rsidRPr="00F95FA3" w:rsidRDefault="00B35F30" w:rsidP="00AA6E98">
            <w:pPr>
              <w:jc w:val="both"/>
              <w:rPr>
                <w:b/>
              </w:rPr>
            </w:pPr>
          </w:p>
        </w:tc>
        <w:tc>
          <w:tcPr>
            <w:tcW w:w="5528" w:type="dxa"/>
          </w:tcPr>
          <w:p w14:paraId="6516C557" w14:textId="77777777" w:rsidR="00B35F30" w:rsidRPr="00F95FA3" w:rsidRDefault="00B35F30" w:rsidP="00AA6E98">
            <w:pPr>
              <w:jc w:val="both"/>
              <w:rPr>
                <w:b/>
              </w:rPr>
            </w:pPr>
            <w:proofErr w:type="gramStart"/>
            <w:r w:rsidRPr="00F95FA3">
              <w:rPr>
                <w:b/>
              </w:rPr>
              <w:t>TOTAL.. . .</w:t>
            </w:r>
            <w:proofErr w:type="gramEnd"/>
            <w:r w:rsidRPr="00F95FA3">
              <w:rPr>
                <w:b/>
              </w:rPr>
              <w:t xml:space="preserve"> . . . . . . . . . . . . . . . . . . . . . . . . . . . . . . . . . .  </w:t>
            </w:r>
          </w:p>
        </w:tc>
        <w:tc>
          <w:tcPr>
            <w:tcW w:w="567" w:type="dxa"/>
          </w:tcPr>
          <w:p w14:paraId="359D8860" w14:textId="77777777" w:rsidR="00B35F30" w:rsidRPr="00F95FA3" w:rsidRDefault="00B35F30" w:rsidP="00AA6E98">
            <w:pPr>
              <w:jc w:val="center"/>
              <w:rPr>
                <w:b/>
              </w:rPr>
            </w:pPr>
            <w:r w:rsidRPr="00F95FA3">
              <w:rPr>
                <w:b/>
              </w:rPr>
              <w:t>R$</w:t>
            </w:r>
          </w:p>
        </w:tc>
        <w:tc>
          <w:tcPr>
            <w:tcW w:w="2207" w:type="dxa"/>
          </w:tcPr>
          <w:p w14:paraId="7785A8AF" w14:textId="24A9A626" w:rsidR="00B35F30" w:rsidRPr="00F95FA3" w:rsidRDefault="001C3C71" w:rsidP="00AA6E98">
            <w:pPr>
              <w:jc w:val="right"/>
              <w:rPr>
                <w:b/>
              </w:rPr>
            </w:pPr>
            <w:r>
              <w:rPr>
                <w:b/>
              </w:rPr>
              <w:t>40</w:t>
            </w:r>
            <w:r w:rsidR="00B35F30" w:rsidRPr="00F95FA3">
              <w:rPr>
                <w:b/>
              </w:rPr>
              <w:t>.</w:t>
            </w:r>
            <w:r>
              <w:rPr>
                <w:b/>
              </w:rPr>
              <w:t>6</w:t>
            </w:r>
            <w:r w:rsidR="00B35F30">
              <w:rPr>
                <w:b/>
              </w:rPr>
              <w:t>0</w:t>
            </w:r>
            <w:r w:rsidR="00B35F30" w:rsidRPr="00F95FA3">
              <w:rPr>
                <w:b/>
              </w:rPr>
              <w:t>0.000,00</w:t>
            </w:r>
          </w:p>
        </w:tc>
      </w:tr>
    </w:tbl>
    <w:p w14:paraId="247AE7D7" w14:textId="77777777" w:rsidR="00B35F30" w:rsidRDefault="00B35F30" w:rsidP="00B35F30">
      <w:pPr>
        <w:jc w:val="both"/>
      </w:pPr>
    </w:p>
    <w:p w14:paraId="1A1CE5CB" w14:textId="77777777" w:rsidR="00B35F30" w:rsidRPr="00F95FA3" w:rsidRDefault="00B35F30" w:rsidP="00B35F30">
      <w:pPr>
        <w:jc w:val="both"/>
      </w:pPr>
    </w:p>
    <w:tbl>
      <w:tblPr>
        <w:tblW w:w="8604" w:type="dxa"/>
        <w:tblInd w:w="619" w:type="dxa"/>
        <w:tblLayout w:type="fixed"/>
        <w:tblCellMar>
          <w:left w:w="70" w:type="dxa"/>
          <w:right w:w="70" w:type="dxa"/>
        </w:tblCellMar>
        <w:tblLook w:val="0000" w:firstRow="0" w:lastRow="0" w:firstColumn="0" w:lastColumn="0" w:noHBand="0" w:noVBand="0"/>
      </w:tblPr>
      <w:tblGrid>
        <w:gridCol w:w="160"/>
        <w:gridCol w:w="5670"/>
        <w:gridCol w:w="567"/>
        <w:gridCol w:w="2207"/>
      </w:tblGrid>
      <w:tr w:rsidR="00B35F30" w:rsidRPr="00F95FA3" w14:paraId="4F0116F4" w14:textId="77777777" w:rsidTr="00AA6E98">
        <w:tc>
          <w:tcPr>
            <w:tcW w:w="160" w:type="dxa"/>
          </w:tcPr>
          <w:p w14:paraId="61A8698C" w14:textId="77777777" w:rsidR="00B35F30" w:rsidRPr="00F95FA3" w:rsidRDefault="00B35F30" w:rsidP="00AA6E98">
            <w:pPr>
              <w:jc w:val="both"/>
            </w:pPr>
          </w:p>
        </w:tc>
        <w:tc>
          <w:tcPr>
            <w:tcW w:w="5670" w:type="dxa"/>
          </w:tcPr>
          <w:p w14:paraId="14E600AB" w14:textId="77777777" w:rsidR="00B35F30" w:rsidRPr="00F95FA3" w:rsidRDefault="00B35F30" w:rsidP="00AA6E98">
            <w:pPr>
              <w:keepNext/>
              <w:outlineLvl w:val="3"/>
              <w:rPr>
                <w:b/>
                <w:bCs/>
              </w:rPr>
            </w:pPr>
            <w:r w:rsidRPr="00F95FA3">
              <w:rPr>
                <w:b/>
                <w:bCs/>
              </w:rPr>
              <w:t>III – CLASSIFICAÇÃO SEGUNDO A</w:t>
            </w:r>
            <w:r>
              <w:rPr>
                <w:b/>
                <w:bCs/>
              </w:rPr>
              <w:t xml:space="preserve"> </w:t>
            </w:r>
            <w:r w:rsidRPr="00F95FA3">
              <w:rPr>
                <w:b/>
                <w:bCs/>
              </w:rPr>
              <w:t xml:space="preserve">NATUREZA </w:t>
            </w:r>
          </w:p>
        </w:tc>
        <w:tc>
          <w:tcPr>
            <w:tcW w:w="567" w:type="dxa"/>
          </w:tcPr>
          <w:p w14:paraId="56B46DAC" w14:textId="77777777" w:rsidR="00B35F30" w:rsidRPr="00F95FA3" w:rsidRDefault="00B35F30" w:rsidP="00AA6E98">
            <w:pPr>
              <w:keepNext/>
              <w:jc w:val="center"/>
              <w:outlineLvl w:val="1"/>
            </w:pPr>
          </w:p>
        </w:tc>
        <w:tc>
          <w:tcPr>
            <w:tcW w:w="2207" w:type="dxa"/>
          </w:tcPr>
          <w:p w14:paraId="62E0393F" w14:textId="77777777" w:rsidR="00B35F30" w:rsidRPr="00F95FA3" w:rsidRDefault="00B35F30" w:rsidP="00AA6E98">
            <w:pPr>
              <w:jc w:val="right"/>
            </w:pPr>
          </w:p>
        </w:tc>
      </w:tr>
      <w:tr w:rsidR="00B35F30" w:rsidRPr="00F95FA3" w14:paraId="619CBB16" w14:textId="77777777" w:rsidTr="00AA6E98">
        <w:tc>
          <w:tcPr>
            <w:tcW w:w="160" w:type="dxa"/>
          </w:tcPr>
          <w:p w14:paraId="77DA6C26" w14:textId="77777777" w:rsidR="00B35F30" w:rsidRPr="00F95FA3" w:rsidRDefault="00B35F30" w:rsidP="00AA6E98">
            <w:pPr>
              <w:jc w:val="both"/>
            </w:pPr>
          </w:p>
        </w:tc>
        <w:tc>
          <w:tcPr>
            <w:tcW w:w="5670" w:type="dxa"/>
          </w:tcPr>
          <w:p w14:paraId="1173E206" w14:textId="77777777" w:rsidR="00B35F30" w:rsidRPr="00F95FA3" w:rsidRDefault="00B35F30" w:rsidP="00AA6E98">
            <w:pPr>
              <w:jc w:val="both"/>
            </w:pPr>
            <w:r w:rsidRPr="00F95FA3">
              <w:t xml:space="preserve">         </w:t>
            </w:r>
          </w:p>
        </w:tc>
        <w:tc>
          <w:tcPr>
            <w:tcW w:w="567" w:type="dxa"/>
          </w:tcPr>
          <w:p w14:paraId="25B2A92B" w14:textId="77777777" w:rsidR="00B35F30" w:rsidRPr="00F95FA3" w:rsidRDefault="00B35F30" w:rsidP="00AA6E98">
            <w:pPr>
              <w:jc w:val="center"/>
            </w:pPr>
          </w:p>
        </w:tc>
        <w:tc>
          <w:tcPr>
            <w:tcW w:w="2207" w:type="dxa"/>
          </w:tcPr>
          <w:p w14:paraId="521097CF" w14:textId="77777777" w:rsidR="00B35F30" w:rsidRPr="00F95FA3" w:rsidRDefault="00B35F30" w:rsidP="00AA6E98">
            <w:pPr>
              <w:jc w:val="right"/>
            </w:pPr>
          </w:p>
        </w:tc>
      </w:tr>
      <w:tr w:rsidR="00B35F30" w:rsidRPr="00F95FA3" w14:paraId="467730F4" w14:textId="77777777" w:rsidTr="00AA6E98">
        <w:tc>
          <w:tcPr>
            <w:tcW w:w="160" w:type="dxa"/>
          </w:tcPr>
          <w:p w14:paraId="54C2217E" w14:textId="77777777" w:rsidR="00B35F30" w:rsidRPr="00F95FA3" w:rsidRDefault="00B35F30" w:rsidP="00AA6E98">
            <w:pPr>
              <w:jc w:val="both"/>
              <w:rPr>
                <w:b/>
              </w:rPr>
            </w:pPr>
          </w:p>
        </w:tc>
        <w:tc>
          <w:tcPr>
            <w:tcW w:w="5670" w:type="dxa"/>
          </w:tcPr>
          <w:p w14:paraId="368BCB32" w14:textId="77777777" w:rsidR="00B35F30" w:rsidRPr="00F95FA3" w:rsidRDefault="00B35F30" w:rsidP="00AA6E98">
            <w:pPr>
              <w:jc w:val="both"/>
              <w:rPr>
                <w:b/>
              </w:rPr>
            </w:pPr>
            <w:r w:rsidRPr="00F95FA3">
              <w:rPr>
                <w:b/>
              </w:rPr>
              <w:t xml:space="preserve">     DESPESAS CORRENTES . . . . . . . . . . . . . . . </w:t>
            </w:r>
            <w:proofErr w:type="gramStart"/>
            <w:r w:rsidRPr="00F95FA3">
              <w:rPr>
                <w:b/>
              </w:rPr>
              <w:t>. . . .</w:t>
            </w:r>
            <w:proofErr w:type="gramEnd"/>
            <w:r w:rsidRPr="00F95FA3">
              <w:rPr>
                <w:b/>
              </w:rPr>
              <w:t xml:space="preserve"> </w:t>
            </w:r>
          </w:p>
        </w:tc>
        <w:tc>
          <w:tcPr>
            <w:tcW w:w="567" w:type="dxa"/>
          </w:tcPr>
          <w:p w14:paraId="2BFF10A3" w14:textId="77777777" w:rsidR="00B35F30" w:rsidRPr="00F95FA3" w:rsidRDefault="00B35F30" w:rsidP="00AA6E98">
            <w:pPr>
              <w:jc w:val="center"/>
              <w:rPr>
                <w:b/>
              </w:rPr>
            </w:pPr>
            <w:r w:rsidRPr="00F95FA3">
              <w:rPr>
                <w:b/>
              </w:rPr>
              <w:t>R$</w:t>
            </w:r>
          </w:p>
        </w:tc>
        <w:tc>
          <w:tcPr>
            <w:tcW w:w="2207" w:type="dxa"/>
          </w:tcPr>
          <w:p w14:paraId="732DFE06" w14:textId="0EC34077" w:rsidR="00B35F30" w:rsidRPr="00F95FA3" w:rsidRDefault="004E092B" w:rsidP="00AA6E98">
            <w:pPr>
              <w:jc w:val="right"/>
              <w:rPr>
                <w:b/>
              </w:rPr>
            </w:pPr>
            <w:r>
              <w:rPr>
                <w:b/>
              </w:rPr>
              <w:t>38</w:t>
            </w:r>
            <w:r w:rsidR="00B35F30" w:rsidRPr="00F95FA3">
              <w:rPr>
                <w:b/>
              </w:rPr>
              <w:t>.</w:t>
            </w:r>
            <w:r>
              <w:rPr>
                <w:b/>
              </w:rPr>
              <w:t>530</w:t>
            </w:r>
            <w:r w:rsidR="00B35F30" w:rsidRPr="00F95FA3">
              <w:rPr>
                <w:b/>
              </w:rPr>
              <w:t>.</w:t>
            </w:r>
            <w:r>
              <w:rPr>
                <w:b/>
              </w:rPr>
              <w:t>0</w:t>
            </w:r>
            <w:r w:rsidR="00B35F30" w:rsidRPr="00F95FA3">
              <w:rPr>
                <w:b/>
              </w:rPr>
              <w:t>00,00</w:t>
            </w:r>
          </w:p>
        </w:tc>
      </w:tr>
      <w:tr w:rsidR="00B35F30" w:rsidRPr="00F95FA3" w14:paraId="6B44D4E4" w14:textId="77777777" w:rsidTr="00AA6E98">
        <w:tc>
          <w:tcPr>
            <w:tcW w:w="160" w:type="dxa"/>
          </w:tcPr>
          <w:p w14:paraId="659DD562" w14:textId="77777777" w:rsidR="00B35F30" w:rsidRPr="00F95FA3" w:rsidRDefault="00B35F30" w:rsidP="00AA6E98">
            <w:pPr>
              <w:jc w:val="both"/>
            </w:pPr>
          </w:p>
        </w:tc>
        <w:tc>
          <w:tcPr>
            <w:tcW w:w="5670" w:type="dxa"/>
          </w:tcPr>
          <w:p w14:paraId="730FFB26" w14:textId="77777777" w:rsidR="00B35F30" w:rsidRPr="00F95FA3" w:rsidRDefault="00B35F30" w:rsidP="00AA6E98">
            <w:pPr>
              <w:jc w:val="both"/>
            </w:pPr>
            <w:r w:rsidRPr="00F95FA3">
              <w:t xml:space="preserve">         Pessoal e Encargos Sociais ....................................</w:t>
            </w:r>
          </w:p>
        </w:tc>
        <w:tc>
          <w:tcPr>
            <w:tcW w:w="567" w:type="dxa"/>
          </w:tcPr>
          <w:p w14:paraId="4722C5E2" w14:textId="77777777" w:rsidR="00B35F30" w:rsidRPr="00F95FA3" w:rsidRDefault="00B35F30" w:rsidP="00AA6E98">
            <w:pPr>
              <w:jc w:val="center"/>
            </w:pPr>
            <w:r w:rsidRPr="00F95FA3">
              <w:t>R$</w:t>
            </w:r>
          </w:p>
        </w:tc>
        <w:tc>
          <w:tcPr>
            <w:tcW w:w="2207" w:type="dxa"/>
          </w:tcPr>
          <w:p w14:paraId="1C0E4A4B" w14:textId="049AE12A" w:rsidR="00B35F30" w:rsidRPr="00F95FA3" w:rsidRDefault="004E092B" w:rsidP="00AA6E98">
            <w:pPr>
              <w:jc w:val="right"/>
            </w:pPr>
            <w:r>
              <w:t>21</w:t>
            </w:r>
            <w:r w:rsidR="00B35F30" w:rsidRPr="00F95FA3">
              <w:t>.</w:t>
            </w:r>
            <w:r>
              <w:t>778</w:t>
            </w:r>
            <w:r w:rsidR="00B35F30" w:rsidRPr="00F95FA3">
              <w:t>.</w:t>
            </w:r>
            <w:r>
              <w:t>5</w:t>
            </w:r>
            <w:r w:rsidR="00B35F30" w:rsidRPr="00F95FA3">
              <w:t>00,00</w:t>
            </w:r>
          </w:p>
        </w:tc>
      </w:tr>
      <w:tr w:rsidR="00B35F30" w:rsidRPr="00F95FA3" w14:paraId="2072CAD7" w14:textId="77777777" w:rsidTr="00AA6E98">
        <w:tc>
          <w:tcPr>
            <w:tcW w:w="160" w:type="dxa"/>
          </w:tcPr>
          <w:p w14:paraId="4AA83121" w14:textId="77777777" w:rsidR="00B35F30" w:rsidRPr="00F95FA3" w:rsidRDefault="00B35F30" w:rsidP="00AA6E98">
            <w:pPr>
              <w:jc w:val="both"/>
            </w:pPr>
          </w:p>
        </w:tc>
        <w:tc>
          <w:tcPr>
            <w:tcW w:w="5670" w:type="dxa"/>
          </w:tcPr>
          <w:p w14:paraId="31719408" w14:textId="77777777" w:rsidR="00B35F30" w:rsidRPr="00F95FA3" w:rsidRDefault="00B35F30" w:rsidP="00AA6E98">
            <w:pPr>
              <w:jc w:val="both"/>
            </w:pPr>
            <w:r w:rsidRPr="00F95FA3">
              <w:t xml:space="preserve">         Juros e Encargos da Dívida ....................................</w:t>
            </w:r>
          </w:p>
        </w:tc>
        <w:tc>
          <w:tcPr>
            <w:tcW w:w="567" w:type="dxa"/>
          </w:tcPr>
          <w:p w14:paraId="6D48D6F6" w14:textId="77777777" w:rsidR="00B35F30" w:rsidRPr="00F95FA3" w:rsidRDefault="00B35F30" w:rsidP="00AA6E98">
            <w:pPr>
              <w:jc w:val="center"/>
            </w:pPr>
            <w:r w:rsidRPr="00F95FA3">
              <w:t>R$</w:t>
            </w:r>
          </w:p>
        </w:tc>
        <w:tc>
          <w:tcPr>
            <w:tcW w:w="2207" w:type="dxa"/>
          </w:tcPr>
          <w:p w14:paraId="1E6B9654" w14:textId="0BABDCE9" w:rsidR="00B35F30" w:rsidRPr="00F95FA3" w:rsidRDefault="004E092B" w:rsidP="00AA6E98">
            <w:pPr>
              <w:jc w:val="right"/>
            </w:pPr>
            <w:r>
              <w:t>430</w:t>
            </w:r>
            <w:r w:rsidR="00B35F30" w:rsidRPr="00F95FA3">
              <w:t>.000,00</w:t>
            </w:r>
          </w:p>
        </w:tc>
      </w:tr>
      <w:tr w:rsidR="00B35F30" w:rsidRPr="00F95FA3" w14:paraId="4C95FB7D" w14:textId="77777777" w:rsidTr="00AA6E98">
        <w:tc>
          <w:tcPr>
            <w:tcW w:w="160" w:type="dxa"/>
          </w:tcPr>
          <w:p w14:paraId="6EDC6807" w14:textId="77777777" w:rsidR="00B35F30" w:rsidRPr="00F95FA3" w:rsidRDefault="00B35F30" w:rsidP="00AA6E98">
            <w:pPr>
              <w:jc w:val="both"/>
            </w:pPr>
          </w:p>
        </w:tc>
        <w:tc>
          <w:tcPr>
            <w:tcW w:w="5670" w:type="dxa"/>
          </w:tcPr>
          <w:p w14:paraId="188FD127" w14:textId="77777777" w:rsidR="00B35F30" w:rsidRPr="00F95FA3" w:rsidRDefault="00B35F30" w:rsidP="00AA6E98">
            <w:pPr>
              <w:jc w:val="both"/>
            </w:pPr>
            <w:r w:rsidRPr="00F95FA3">
              <w:t xml:space="preserve">         Outras Despesas Correntes ....................................</w:t>
            </w:r>
          </w:p>
        </w:tc>
        <w:tc>
          <w:tcPr>
            <w:tcW w:w="567" w:type="dxa"/>
          </w:tcPr>
          <w:p w14:paraId="60577B57" w14:textId="77777777" w:rsidR="00B35F30" w:rsidRPr="00F95FA3" w:rsidRDefault="00B35F30" w:rsidP="00AA6E98">
            <w:pPr>
              <w:jc w:val="center"/>
            </w:pPr>
            <w:r w:rsidRPr="00F95FA3">
              <w:t>R$</w:t>
            </w:r>
          </w:p>
        </w:tc>
        <w:tc>
          <w:tcPr>
            <w:tcW w:w="2207" w:type="dxa"/>
          </w:tcPr>
          <w:p w14:paraId="17239EF6" w14:textId="03922789" w:rsidR="00B35F30" w:rsidRPr="00F95FA3" w:rsidRDefault="004E092B" w:rsidP="00AA6E98">
            <w:pPr>
              <w:jc w:val="right"/>
            </w:pPr>
            <w:r>
              <w:t>16</w:t>
            </w:r>
            <w:r w:rsidR="00B35F30" w:rsidRPr="00F95FA3">
              <w:t>.</w:t>
            </w:r>
            <w:r>
              <w:t>321</w:t>
            </w:r>
            <w:r w:rsidR="00B35F30" w:rsidRPr="00F95FA3">
              <w:t>.</w:t>
            </w:r>
            <w:r>
              <w:t>500</w:t>
            </w:r>
            <w:r w:rsidR="00B35F30" w:rsidRPr="00F95FA3">
              <w:t>,00</w:t>
            </w:r>
          </w:p>
        </w:tc>
      </w:tr>
      <w:tr w:rsidR="00B35F30" w:rsidRPr="00F95FA3" w14:paraId="0D0C4F2D" w14:textId="77777777" w:rsidTr="00AA6E98">
        <w:tc>
          <w:tcPr>
            <w:tcW w:w="160" w:type="dxa"/>
          </w:tcPr>
          <w:p w14:paraId="30DDC620" w14:textId="77777777" w:rsidR="00B35F30" w:rsidRPr="00F95FA3" w:rsidRDefault="00B35F30" w:rsidP="00AA6E98">
            <w:pPr>
              <w:jc w:val="both"/>
              <w:rPr>
                <w:b/>
              </w:rPr>
            </w:pPr>
          </w:p>
        </w:tc>
        <w:tc>
          <w:tcPr>
            <w:tcW w:w="5670" w:type="dxa"/>
          </w:tcPr>
          <w:p w14:paraId="470679B0" w14:textId="77777777" w:rsidR="00B35F30" w:rsidRPr="00F95FA3" w:rsidRDefault="00B35F30" w:rsidP="00AA6E98">
            <w:pPr>
              <w:jc w:val="both"/>
              <w:rPr>
                <w:b/>
              </w:rPr>
            </w:pPr>
            <w:r w:rsidRPr="00F95FA3">
              <w:rPr>
                <w:b/>
              </w:rPr>
              <w:t xml:space="preserve">     DESPESAS DE CAPITAL . . . . . . . . . . . . . . . </w:t>
            </w:r>
            <w:proofErr w:type="gramStart"/>
            <w:r w:rsidRPr="00F95FA3">
              <w:rPr>
                <w:b/>
              </w:rPr>
              <w:t>. . . .</w:t>
            </w:r>
            <w:proofErr w:type="gramEnd"/>
            <w:r w:rsidRPr="00F95FA3">
              <w:rPr>
                <w:b/>
              </w:rPr>
              <w:t xml:space="preserve"> </w:t>
            </w:r>
          </w:p>
        </w:tc>
        <w:tc>
          <w:tcPr>
            <w:tcW w:w="567" w:type="dxa"/>
          </w:tcPr>
          <w:p w14:paraId="5E773A64" w14:textId="77777777" w:rsidR="00B35F30" w:rsidRPr="00F95FA3" w:rsidRDefault="00B35F30" w:rsidP="00AA6E98">
            <w:pPr>
              <w:jc w:val="center"/>
              <w:rPr>
                <w:b/>
              </w:rPr>
            </w:pPr>
            <w:r w:rsidRPr="00F95FA3">
              <w:rPr>
                <w:b/>
              </w:rPr>
              <w:t>R$</w:t>
            </w:r>
          </w:p>
        </w:tc>
        <w:tc>
          <w:tcPr>
            <w:tcW w:w="2207" w:type="dxa"/>
          </w:tcPr>
          <w:p w14:paraId="1F07E5EC" w14:textId="56718AC8" w:rsidR="00B35F30" w:rsidRPr="00F95FA3" w:rsidRDefault="004E092B" w:rsidP="00AA6E98">
            <w:pPr>
              <w:jc w:val="right"/>
              <w:rPr>
                <w:b/>
              </w:rPr>
            </w:pPr>
            <w:r>
              <w:rPr>
                <w:b/>
              </w:rPr>
              <w:t>2</w:t>
            </w:r>
            <w:r w:rsidR="00B35F30" w:rsidRPr="00F95FA3">
              <w:rPr>
                <w:b/>
              </w:rPr>
              <w:t>.</w:t>
            </w:r>
            <w:r>
              <w:rPr>
                <w:b/>
              </w:rPr>
              <w:t>050</w:t>
            </w:r>
            <w:r w:rsidR="00B35F30" w:rsidRPr="00F95FA3">
              <w:rPr>
                <w:b/>
              </w:rPr>
              <w:t>.</w:t>
            </w:r>
            <w:r>
              <w:rPr>
                <w:b/>
              </w:rPr>
              <w:t>0</w:t>
            </w:r>
            <w:r w:rsidR="00B35F30" w:rsidRPr="00F95FA3">
              <w:rPr>
                <w:b/>
              </w:rPr>
              <w:t>00,00</w:t>
            </w:r>
          </w:p>
        </w:tc>
      </w:tr>
      <w:tr w:rsidR="00B35F30" w:rsidRPr="00F95FA3" w14:paraId="16241FD1" w14:textId="77777777" w:rsidTr="00AA6E98">
        <w:tc>
          <w:tcPr>
            <w:tcW w:w="160" w:type="dxa"/>
          </w:tcPr>
          <w:p w14:paraId="2C462CEB" w14:textId="77777777" w:rsidR="00B35F30" w:rsidRPr="00F95FA3" w:rsidRDefault="00B35F30" w:rsidP="00AA6E98">
            <w:pPr>
              <w:jc w:val="both"/>
            </w:pPr>
          </w:p>
        </w:tc>
        <w:tc>
          <w:tcPr>
            <w:tcW w:w="5670" w:type="dxa"/>
          </w:tcPr>
          <w:p w14:paraId="1B35F65C" w14:textId="77777777" w:rsidR="00B35F30" w:rsidRPr="00F95FA3" w:rsidRDefault="00B35F30" w:rsidP="00AA6E98">
            <w:pPr>
              <w:jc w:val="both"/>
            </w:pPr>
            <w:r w:rsidRPr="00F95FA3">
              <w:t xml:space="preserve">         Investimentos .........................................................</w:t>
            </w:r>
          </w:p>
        </w:tc>
        <w:tc>
          <w:tcPr>
            <w:tcW w:w="567" w:type="dxa"/>
          </w:tcPr>
          <w:p w14:paraId="0038E9BD" w14:textId="77777777" w:rsidR="00B35F30" w:rsidRPr="00F95FA3" w:rsidRDefault="00B35F30" w:rsidP="00AA6E98">
            <w:pPr>
              <w:keepNext/>
              <w:jc w:val="center"/>
              <w:outlineLvl w:val="1"/>
            </w:pPr>
            <w:r w:rsidRPr="00F95FA3">
              <w:t>R$</w:t>
            </w:r>
          </w:p>
        </w:tc>
        <w:tc>
          <w:tcPr>
            <w:tcW w:w="2207" w:type="dxa"/>
          </w:tcPr>
          <w:p w14:paraId="226BA19F" w14:textId="1F52FAD3" w:rsidR="00B35F30" w:rsidRPr="00F95FA3" w:rsidRDefault="004E092B" w:rsidP="00AA6E98">
            <w:pPr>
              <w:jc w:val="right"/>
            </w:pPr>
            <w:r>
              <w:t>1</w:t>
            </w:r>
            <w:r w:rsidR="00B35F30" w:rsidRPr="00F95FA3">
              <w:t>.</w:t>
            </w:r>
            <w:r>
              <w:t>670</w:t>
            </w:r>
            <w:r w:rsidR="00B35F30" w:rsidRPr="00F95FA3">
              <w:t>.</w:t>
            </w:r>
            <w:r>
              <w:t>0</w:t>
            </w:r>
            <w:r w:rsidR="00B35F30" w:rsidRPr="00F95FA3">
              <w:t>00,00</w:t>
            </w:r>
          </w:p>
        </w:tc>
      </w:tr>
      <w:tr w:rsidR="00B35F30" w:rsidRPr="00F95FA3" w14:paraId="3D5ADA31" w14:textId="77777777" w:rsidTr="00AA6E98">
        <w:tc>
          <w:tcPr>
            <w:tcW w:w="160" w:type="dxa"/>
          </w:tcPr>
          <w:p w14:paraId="02E548A1" w14:textId="77777777" w:rsidR="00B35F30" w:rsidRPr="00F95FA3" w:rsidRDefault="00B35F30" w:rsidP="00AA6E98">
            <w:pPr>
              <w:jc w:val="both"/>
            </w:pPr>
          </w:p>
        </w:tc>
        <w:tc>
          <w:tcPr>
            <w:tcW w:w="5670" w:type="dxa"/>
          </w:tcPr>
          <w:p w14:paraId="312008B4" w14:textId="77777777" w:rsidR="00B35F30" w:rsidRPr="00F95FA3" w:rsidRDefault="00B35F30" w:rsidP="00AA6E98">
            <w:pPr>
              <w:jc w:val="both"/>
            </w:pPr>
            <w:r w:rsidRPr="00F95FA3">
              <w:t xml:space="preserve">         Amortização da Dívida .........................................</w:t>
            </w:r>
          </w:p>
        </w:tc>
        <w:tc>
          <w:tcPr>
            <w:tcW w:w="567" w:type="dxa"/>
          </w:tcPr>
          <w:p w14:paraId="34FAAE6C" w14:textId="77777777" w:rsidR="00B35F30" w:rsidRPr="00F95FA3" w:rsidRDefault="00B35F30" w:rsidP="00AA6E98">
            <w:pPr>
              <w:keepNext/>
              <w:jc w:val="center"/>
              <w:outlineLvl w:val="1"/>
            </w:pPr>
            <w:r w:rsidRPr="00F95FA3">
              <w:t>R$</w:t>
            </w:r>
          </w:p>
        </w:tc>
        <w:tc>
          <w:tcPr>
            <w:tcW w:w="2207" w:type="dxa"/>
          </w:tcPr>
          <w:p w14:paraId="1002253A" w14:textId="314653E6" w:rsidR="00B35F30" w:rsidRPr="00F95FA3" w:rsidRDefault="004E092B" w:rsidP="00AA6E98">
            <w:pPr>
              <w:jc w:val="right"/>
            </w:pPr>
            <w:r>
              <w:t>380</w:t>
            </w:r>
            <w:r w:rsidR="00B35F30" w:rsidRPr="00F95FA3">
              <w:t>.000,00</w:t>
            </w:r>
          </w:p>
        </w:tc>
      </w:tr>
      <w:tr w:rsidR="00B35F30" w:rsidRPr="00F95FA3" w14:paraId="1932ABD1" w14:textId="77777777" w:rsidTr="00AA6E98">
        <w:tc>
          <w:tcPr>
            <w:tcW w:w="160" w:type="dxa"/>
          </w:tcPr>
          <w:p w14:paraId="61716583" w14:textId="77777777" w:rsidR="00B35F30" w:rsidRPr="00F95FA3" w:rsidRDefault="00B35F30" w:rsidP="00AA6E98">
            <w:pPr>
              <w:jc w:val="both"/>
              <w:rPr>
                <w:b/>
              </w:rPr>
            </w:pPr>
          </w:p>
        </w:tc>
        <w:tc>
          <w:tcPr>
            <w:tcW w:w="5670" w:type="dxa"/>
          </w:tcPr>
          <w:p w14:paraId="56503904" w14:textId="77777777" w:rsidR="00B35F30" w:rsidRPr="00F95FA3" w:rsidRDefault="00B35F30" w:rsidP="00AA6E98">
            <w:pPr>
              <w:jc w:val="both"/>
              <w:rPr>
                <w:b/>
              </w:rPr>
            </w:pPr>
            <w:r w:rsidRPr="00F95FA3">
              <w:rPr>
                <w:b/>
              </w:rPr>
              <w:t xml:space="preserve">     RESERVA DE CONTINGÊNCIA . . . . . . . . . </w:t>
            </w:r>
            <w:proofErr w:type="gramStart"/>
            <w:r w:rsidRPr="00F95FA3">
              <w:rPr>
                <w:b/>
              </w:rPr>
              <w:t>. . . .</w:t>
            </w:r>
            <w:proofErr w:type="gramEnd"/>
            <w:r w:rsidRPr="00F95FA3">
              <w:rPr>
                <w:b/>
              </w:rPr>
              <w:t xml:space="preserve"> </w:t>
            </w:r>
          </w:p>
        </w:tc>
        <w:tc>
          <w:tcPr>
            <w:tcW w:w="567" w:type="dxa"/>
          </w:tcPr>
          <w:p w14:paraId="5EA833E8" w14:textId="77777777" w:rsidR="00B35F30" w:rsidRPr="00F95FA3" w:rsidRDefault="00B35F30" w:rsidP="00AA6E98">
            <w:pPr>
              <w:jc w:val="center"/>
              <w:rPr>
                <w:b/>
              </w:rPr>
            </w:pPr>
            <w:r w:rsidRPr="00F95FA3">
              <w:rPr>
                <w:b/>
              </w:rPr>
              <w:t>R$</w:t>
            </w:r>
          </w:p>
        </w:tc>
        <w:tc>
          <w:tcPr>
            <w:tcW w:w="2207" w:type="dxa"/>
          </w:tcPr>
          <w:p w14:paraId="75DC22DF" w14:textId="05F698BA" w:rsidR="00B35F30" w:rsidRPr="00F95FA3" w:rsidRDefault="004E092B" w:rsidP="00AA6E98">
            <w:pPr>
              <w:jc w:val="right"/>
              <w:rPr>
                <w:b/>
              </w:rPr>
            </w:pPr>
            <w:r>
              <w:rPr>
                <w:b/>
              </w:rPr>
              <w:t>2</w:t>
            </w:r>
            <w:r w:rsidR="00B35F30" w:rsidRPr="00F95FA3">
              <w:rPr>
                <w:b/>
              </w:rPr>
              <w:t>0.000,00</w:t>
            </w:r>
          </w:p>
        </w:tc>
      </w:tr>
      <w:tr w:rsidR="00B35F30" w:rsidRPr="00F95FA3" w14:paraId="1D2853A4" w14:textId="77777777" w:rsidTr="00AA6E98">
        <w:tc>
          <w:tcPr>
            <w:tcW w:w="160" w:type="dxa"/>
          </w:tcPr>
          <w:p w14:paraId="47F62C7E" w14:textId="77777777" w:rsidR="00B35F30" w:rsidRPr="00F95FA3" w:rsidRDefault="00B35F30" w:rsidP="00AA6E98">
            <w:pPr>
              <w:jc w:val="both"/>
            </w:pPr>
          </w:p>
        </w:tc>
        <w:tc>
          <w:tcPr>
            <w:tcW w:w="5670" w:type="dxa"/>
          </w:tcPr>
          <w:p w14:paraId="4A15C71F" w14:textId="77777777" w:rsidR="00B35F30" w:rsidRPr="00F95FA3" w:rsidRDefault="00B35F30" w:rsidP="00AA6E98">
            <w:pPr>
              <w:jc w:val="both"/>
            </w:pPr>
          </w:p>
        </w:tc>
        <w:tc>
          <w:tcPr>
            <w:tcW w:w="567" w:type="dxa"/>
          </w:tcPr>
          <w:p w14:paraId="4084D8F0" w14:textId="77777777" w:rsidR="00B35F30" w:rsidRPr="00F95FA3" w:rsidRDefault="00B35F30" w:rsidP="00AA6E98">
            <w:pPr>
              <w:jc w:val="center"/>
            </w:pPr>
          </w:p>
        </w:tc>
        <w:tc>
          <w:tcPr>
            <w:tcW w:w="2207" w:type="dxa"/>
          </w:tcPr>
          <w:p w14:paraId="43833F83" w14:textId="77777777" w:rsidR="00B35F30" w:rsidRPr="00F95FA3" w:rsidRDefault="00B35F30" w:rsidP="00AA6E98">
            <w:pPr>
              <w:jc w:val="right"/>
            </w:pPr>
          </w:p>
        </w:tc>
      </w:tr>
      <w:tr w:rsidR="00B35F30" w:rsidRPr="00F95FA3" w14:paraId="64528650" w14:textId="77777777" w:rsidTr="00AA6E98">
        <w:tc>
          <w:tcPr>
            <w:tcW w:w="160" w:type="dxa"/>
          </w:tcPr>
          <w:p w14:paraId="2F1D8642" w14:textId="77777777" w:rsidR="00B35F30" w:rsidRPr="00F95FA3" w:rsidRDefault="00B35F30" w:rsidP="00AA6E98">
            <w:pPr>
              <w:jc w:val="both"/>
              <w:rPr>
                <w:b/>
              </w:rPr>
            </w:pPr>
          </w:p>
        </w:tc>
        <w:tc>
          <w:tcPr>
            <w:tcW w:w="5670" w:type="dxa"/>
          </w:tcPr>
          <w:p w14:paraId="1AB456FD" w14:textId="77777777" w:rsidR="00B35F30" w:rsidRPr="00F95FA3" w:rsidRDefault="00B35F30" w:rsidP="00AA6E98">
            <w:pPr>
              <w:jc w:val="both"/>
              <w:rPr>
                <w:b/>
              </w:rPr>
            </w:pPr>
            <w:r w:rsidRPr="00F95FA3">
              <w:rPr>
                <w:b/>
              </w:rPr>
              <w:t xml:space="preserve">TOTAL . . . . . . . . . . . . . . . . . . . . . . . . . . . . . . . . . </w:t>
            </w:r>
            <w:proofErr w:type="gramStart"/>
            <w:r w:rsidRPr="00F95FA3">
              <w:rPr>
                <w:b/>
              </w:rPr>
              <w:t>. . . .</w:t>
            </w:r>
            <w:proofErr w:type="gramEnd"/>
          </w:p>
        </w:tc>
        <w:tc>
          <w:tcPr>
            <w:tcW w:w="567" w:type="dxa"/>
          </w:tcPr>
          <w:p w14:paraId="1379E68E" w14:textId="77777777" w:rsidR="00B35F30" w:rsidRPr="00F95FA3" w:rsidRDefault="00B35F30" w:rsidP="00AA6E98">
            <w:pPr>
              <w:jc w:val="center"/>
              <w:rPr>
                <w:b/>
              </w:rPr>
            </w:pPr>
            <w:r w:rsidRPr="00F95FA3">
              <w:rPr>
                <w:b/>
              </w:rPr>
              <w:t>R$</w:t>
            </w:r>
          </w:p>
        </w:tc>
        <w:tc>
          <w:tcPr>
            <w:tcW w:w="2207" w:type="dxa"/>
          </w:tcPr>
          <w:p w14:paraId="468E835E" w14:textId="67423C7F" w:rsidR="00B35F30" w:rsidRPr="00F95FA3" w:rsidRDefault="004E092B" w:rsidP="00AA6E98">
            <w:pPr>
              <w:jc w:val="right"/>
              <w:rPr>
                <w:b/>
              </w:rPr>
            </w:pPr>
            <w:r>
              <w:rPr>
                <w:b/>
              </w:rPr>
              <w:t>40</w:t>
            </w:r>
            <w:r w:rsidR="00B35F30" w:rsidRPr="00F95FA3">
              <w:rPr>
                <w:b/>
              </w:rPr>
              <w:t>.</w:t>
            </w:r>
            <w:r>
              <w:rPr>
                <w:b/>
              </w:rPr>
              <w:t>6</w:t>
            </w:r>
            <w:r w:rsidR="00B35F30">
              <w:rPr>
                <w:b/>
              </w:rPr>
              <w:t>0</w:t>
            </w:r>
            <w:r w:rsidR="00B35F30" w:rsidRPr="00F95FA3">
              <w:rPr>
                <w:b/>
              </w:rPr>
              <w:t>0.000,00</w:t>
            </w:r>
          </w:p>
        </w:tc>
      </w:tr>
    </w:tbl>
    <w:p w14:paraId="4CF78ABF" w14:textId="77777777" w:rsidR="00B35F30" w:rsidRPr="00F95FA3" w:rsidRDefault="00B35F30" w:rsidP="00B35F30">
      <w:pPr>
        <w:jc w:val="both"/>
      </w:pPr>
    </w:p>
    <w:tbl>
      <w:tblPr>
        <w:tblW w:w="9081" w:type="dxa"/>
        <w:tblLayout w:type="fixed"/>
        <w:tblCellMar>
          <w:left w:w="70" w:type="dxa"/>
          <w:right w:w="70" w:type="dxa"/>
        </w:tblCellMar>
        <w:tblLook w:val="0000" w:firstRow="0" w:lastRow="0" w:firstColumn="0" w:lastColumn="0" w:noHBand="0" w:noVBand="0"/>
      </w:tblPr>
      <w:tblGrid>
        <w:gridCol w:w="779"/>
        <w:gridCol w:w="5670"/>
        <w:gridCol w:w="567"/>
        <w:gridCol w:w="2065"/>
      </w:tblGrid>
      <w:tr w:rsidR="00B35F30" w:rsidRPr="00F95FA3" w14:paraId="6F46058F" w14:textId="77777777" w:rsidTr="00AA6E98">
        <w:tc>
          <w:tcPr>
            <w:tcW w:w="779" w:type="dxa"/>
          </w:tcPr>
          <w:p w14:paraId="4F929980" w14:textId="77777777" w:rsidR="00B35F30" w:rsidRPr="00F95FA3" w:rsidRDefault="00B35F30" w:rsidP="00AA6E98">
            <w:pPr>
              <w:jc w:val="both"/>
            </w:pPr>
          </w:p>
        </w:tc>
        <w:tc>
          <w:tcPr>
            <w:tcW w:w="5670" w:type="dxa"/>
          </w:tcPr>
          <w:p w14:paraId="4617B4B7" w14:textId="77777777" w:rsidR="00B35F30" w:rsidRPr="00F95FA3" w:rsidRDefault="00B35F30" w:rsidP="00AA6E98">
            <w:pPr>
              <w:keepNext/>
              <w:outlineLvl w:val="3"/>
              <w:rPr>
                <w:b/>
                <w:bCs/>
              </w:rPr>
            </w:pPr>
            <w:r w:rsidRPr="00F95FA3">
              <w:rPr>
                <w:b/>
                <w:bCs/>
              </w:rPr>
              <w:t xml:space="preserve">V – CLASSIFICAÇÃO INSTITUCIONAL </w:t>
            </w:r>
          </w:p>
        </w:tc>
        <w:tc>
          <w:tcPr>
            <w:tcW w:w="567" w:type="dxa"/>
          </w:tcPr>
          <w:p w14:paraId="167CBBEE" w14:textId="77777777" w:rsidR="00B35F30" w:rsidRPr="00F95FA3" w:rsidRDefault="00B35F30" w:rsidP="00AA6E98">
            <w:pPr>
              <w:keepNext/>
              <w:jc w:val="center"/>
              <w:outlineLvl w:val="1"/>
            </w:pPr>
          </w:p>
        </w:tc>
        <w:tc>
          <w:tcPr>
            <w:tcW w:w="2065" w:type="dxa"/>
          </w:tcPr>
          <w:p w14:paraId="4A425F12" w14:textId="77777777" w:rsidR="00B35F30" w:rsidRPr="00F95FA3" w:rsidRDefault="00B35F30" w:rsidP="00AA6E98">
            <w:pPr>
              <w:jc w:val="right"/>
            </w:pPr>
          </w:p>
        </w:tc>
      </w:tr>
      <w:tr w:rsidR="00B35F30" w:rsidRPr="00F95FA3" w14:paraId="4EAFEB28" w14:textId="77777777" w:rsidTr="00AA6E98">
        <w:tc>
          <w:tcPr>
            <w:tcW w:w="779" w:type="dxa"/>
          </w:tcPr>
          <w:p w14:paraId="6C503ED9" w14:textId="77777777" w:rsidR="00B35F30" w:rsidRPr="00F95FA3" w:rsidRDefault="00B35F30" w:rsidP="00AA6E98">
            <w:pPr>
              <w:jc w:val="both"/>
            </w:pPr>
          </w:p>
        </w:tc>
        <w:tc>
          <w:tcPr>
            <w:tcW w:w="5670" w:type="dxa"/>
          </w:tcPr>
          <w:p w14:paraId="5D880D6E" w14:textId="77777777" w:rsidR="00B35F30" w:rsidRPr="00F95FA3" w:rsidRDefault="00B35F30" w:rsidP="00AA6E98">
            <w:pPr>
              <w:jc w:val="both"/>
              <w:rPr>
                <w:b/>
                <w:bCs/>
              </w:rPr>
            </w:pPr>
          </w:p>
        </w:tc>
        <w:tc>
          <w:tcPr>
            <w:tcW w:w="567" w:type="dxa"/>
          </w:tcPr>
          <w:p w14:paraId="477825E1" w14:textId="77777777" w:rsidR="00B35F30" w:rsidRPr="00F95FA3" w:rsidRDefault="00B35F30" w:rsidP="00AA6E98">
            <w:pPr>
              <w:jc w:val="center"/>
            </w:pPr>
          </w:p>
        </w:tc>
        <w:tc>
          <w:tcPr>
            <w:tcW w:w="2065" w:type="dxa"/>
          </w:tcPr>
          <w:p w14:paraId="6751F84F" w14:textId="77777777" w:rsidR="00B35F30" w:rsidRPr="00F95FA3" w:rsidRDefault="00B35F30" w:rsidP="00AA6E98">
            <w:pPr>
              <w:jc w:val="right"/>
            </w:pPr>
          </w:p>
        </w:tc>
      </w:tr>
      <w:tr w:rsidR="00B35F30" w:rsidRPr="00F95FA3" w14:paraId="4DB6B38A" w14:textId="77777777" w:rsidTr="00AA6E98">
        <w:tc>
          <w:tcPr>
            <w:tcW w:w="779" w:type="dxa"/>
          </w:tcPr>
          <w:p w14:paraId="4DDD2C0E" w14:textId="77777777" w:rsidR="00B35F30" w:rsidRPr="00F95FA3" w:rsidRDefault="00B35F30" w:rsidP="00AA6E98">
            <w:pPr>
              <w:jc w:val="right"/>
            </w:pPr>
          </w:p>
        </w:tc>
        <w:tc>
          <w:tcPr>
            <w:tcW w:w="5670" w:type="dxa"/>
          </w:tcPr>
          <w:p w14:paraId="38EFFCB6" w14:textId="77777777" w:rsidR="00B35F30" w:rsidRPr="00F95FA3" w:rsidRDefault="00B35F30" w:rsidP="00AA6E98">
            <w:r w:rsidRPr="00F95FA3">
              <w:t xml:space="preserve">       ADMINISTRAÇÃO DIRETA – CÂMARA</w:t>
            </w:r>
          </w:p>
        </w:tc>
        <w:tc>
          <w:tcPr>
            <w:tcW w:w="567" w:type="dxa"/>
          </w:tcPr>
          <w:p w14:paraId="69BEB3F9" w14:textId="77777777" w:rsidR="00B35F30" w:rsidRPr="00F95FA3" w:rsidRDefault="00B35F30" w:rsidP="00AA6E98">
            <w:pPr>
              <w:jc w:val="center"/>
            </w:pPr>
            <w:r w:rsidRPr="00F95FA3">
              <w:t>R$</w:t>
            </w:r>
          </w:p>
        </w:tc>
        <w:tc>
          <w:tcPr>
            <w:tcW w:w="2065" w:type="dxa"/>
          </w:tcPr>
          <w:p w14:paraId="540B39D6" w14:textId="3D57CB5D" w:rsidR="00B35F30" w:rsidRPr="00F95FA3" w:rsidRDefault="004E092B" w:rsidP="00AA6E98">
            <w:pPr>
              <w:jc w:val="right"/>
            </w:pPr>
            <w:r>
              <w:t>1</w:t>
            </w:r>
            <w:r w:rsidR="00B35F30" w:rsidRPr="00F95FA3">
              <w:t>.</w:t>
            </w:r>
            <w:r>
              <w:t>29</w:t>
            </w:r>
            <w:r w:rsidR="00B35F30" w:rsidRPr="00F95FA3">
              <w:t>0.000,00</w:t>
            </w:r>
          </w:p>
        </w:tc>
      </w:tr>
      <w:tr w:rsidR="00B35F30" w:rsidRPr="00F95FA3" w14:paraId="513EFE0E" w14:textId="77777777" w:rsidTr="00AA6E98">
        <w:trPr>
          <w:trHeight w:val="329"/>
        </w:trPr>
        <w:tc>
          <w:tcPr>
            <w:tcW w:w="779" w:type="dxa"/>
          </w:tcPr>
          <w:p w14:paraId="75128514" w14:textId="77777777" w:rsidR="00B35F30" w:rsidRPr="00F95FA3" w:rsidRDefault="00B35F30" w:rsidP="00AA6E98">
            <w:pPr>
              <w:jc w:val="right"/>
              <w:rPr>
                <w:b/>
              </w:rPr>
            </w:pPr>
          </w:p>
        </w:tc>
        <w:tc>
          <w:tcPr>
            <w:tcW w:w="5670" w:type="dxa"/>
          </w:tcPr>
          <w:p w14:paraId="62884933" w14:textId="77777777" w:rsidR="00B35F30" w:rsidRPr="00F95FA3" w:rsidRDefault="00B35F30" w:rsidP="00AA6E98">
            <w:pPr>
              <w:rPr>
                <w:bCs/>
              </w:rPr>
            </w:pPr>
            <w:r w:rsidRPr="00F95FA3">
              <w:rPr>
                <w:bCs/>
              </w:rPr>
              <w:t xml:space="preserve">       01.00 – CÂMARA DE VEREADORES </w:t>
            </w:r>
          </w:p>
        </w:tc>
        <w:tc>
          <w:tcPr>
            <w:tcW w:w="567" w:type="dxa"/>
          </w:tcPr>
          <w:p w14:paraId="216D09F6" w14:textId="77777777" w:rsidR="00B35F30" w:rsidRPr="00F95FA3" w:rsidRDefault="00B35F30" w:rsidP="00AA6E98">
            <w:pPr>
              <w:jc w:val="center"/>
              <w:rPr>
                <w:bCs/>
              </w:rPr>
            </w:pPr>
            <w:r w:rsidRPr="00F95FA3">
              <w:rPr>
                <w:bCs/>
              </w:rPr>
              <w:t>R$</w:t>
            </w:r>
          </w:p>
        </w:tc>
        <w:tc>
          <w:tcPr>
            <w:tcW w:w="2065" w:type="dxa"/>
          </w:tcPr>
          <w:p w14:paraId="6F23F370" w14:textId="67301496" w:rsidR="00B35F30" w:rsidRPr="00F95FA3" w:rsidRDefault="004E092B" w:rsidP="00AA6E98">
            <w:pPr>
              <w:jc w:val="right"/>
              <w:rPr>
                <w:b/>
              </w:rPr>
            </w:pPr>
            <w:r>
              <w:rPr>
                <w:b/>
              </w:rPr>
              <w:t>1</w:t>
            </w:r>
            <w:r w:rsidR="00B35F30" w:rsidRPr="00F95FA3">
              <w:rPr>
                <w:b/>
              </w:rPr>
              <w:t>.</w:t>
            </w:r>
            <w:r>
              <w:rPr>
                <w:b/>
              </w:rPr>
              <w:t>29</w:t>
            </w:r>
            <w:r w:rsidR="00B35F30" w:rsidRPr="00F95FA3">
              <w:rPr>
                <w:b/>
              </w:rPr>
              <w:t>0.000,00</w:t>
            </w:r>
          </w:p>
        </w:tc>
      </w:tr>
      <w:tr w:rsidR="00B35F30" w:rsidRPr="00F95FA3" w14:paraId="4CF29E97" w14:textId="77777777" w:rsidTr="00AA6E98">
        <w:tc>
          <w:tcPr>
            <w:tcW w:w="779" w:type="dxa"/>
          </w:tcPr>
          <w:p w14:paraId="78A54E5A" w14:textId="77777777" w:rsidR="00B35F30" w:rsidRPr="00F95FA3" w:rsidRDefault="00B35F30" w:rsidP="00AA6E98">
            <w:pPr>
              <w:jc w:val="right"/>
            </w:pPr>
          </w:p>
        </w:tc>
        <w:tc>
          <w:tcPr>
            <w:tcW w:w="5670" w:type="dxa"/>
          </w:tcPr>
          <w:p w14:paraId="78BBC8C7" w14:textId="77777777" w:rsidR="00B35F30" w:rsidRPr="00F95FA3" w:rsidRDefault="00B35F30" w:rsidP="00AA6E98">
            <w:r w:rsidRPr="00F95FA3">
              <w:t xml:space="preserve">       01.01 – Câmara de Vereadores ..................................</w:t>
            </w:r>
          </w:p>
        </w:tc>
        <w:tc>
          <w:tcPr>
            <w:tcW w:w="567" w:type="dxa"/>
          </w:tcPr>
          <w:p w14:paraId="571284AF" w14:textId="77777777" w:rsidR="00B35F30" w:rsidRPr="00F95FA3" w:rsidRDefault="00B35F30" w:rsidP="00AA6E98">
            <w:pPr>
              <w:jc w:val="center"/>
            </w:pPr>
            <w:r w:rsidRPr="00F95FA3">
              <w:t>R$</w:t>
            </w:r>
          </w:p>
        </w:tc>
        <w:tc>
          <w:tcPr>
            <w:tcW w:w="2065" w:type="dxa"/>
          </w:tcPr>
          <w:p w14:paraId="7C791A4B" w14:textId="77CD66C0" w:rsidR="00B35F30" w:rsidRPr="00F95FA3" w:rsidRDefault="004E092B" w:rsidP="00AA6E98">
            <w:pPr>
              <w:jc w:val="right"/>
            </w:pPr>
            <w:r>
              <w:t>1</w:t>
            </w:r>
            <w:r w:rsidR="00B35F30" w:rsidRPr="00F95FA3">
              <w:t>.</w:t>
            </w:r>
            <w:r>
              <w:t>29</w:t>
            </w:r>
            <w:r w:rsidR="00B35F30" w:rsidRPr="00F95FA3">
              <w:t>0.000,00</w:t>
            </w:r>
          </w:p>
        </w:tc>
      </w:tr>
      <w:tr w:rsidR="00B35F30" w:rsidRPr="00F95FA3" w14:paraId="316BB742" w14:textId="77777777" w:rsidTr="00AA6E98">
        <w:tc>
          <w:tcPr>
            <w:tcW w:w="779" w:type="dxa"/>
          </w:tcPr>
          <w:p w14:paraId="12BADDB3" w14:textId="77777777" w:rsidR="00B35F30" w:rsidRPr="00F95FA3" w:rsidRDefault="00B35F30" w:rsidP="00AA6E98">
            <w:pPr>
              <w:jc w:val="both"/>
            </w:pPr>
          </w:p>
        </w:tc>
        <w:tc>
          <w:tcPr>
            <w:tcW w:w="5670" w:type="dxa"/>
          </w:tcPr>
          <w:p w14:paraId="25D7E383" w14:textId="77777777" w:rsidR="00B35F30" w:rsidRPr="00F95FA3" w:rsidRDefault="00B35F30" w:rsidP="00AA6E98">
            <w:pPr>
              <w:jc w:val="both"/>
            </w:pPr>
          </w:p>
        </w:tc>
        <w:tc>
          <w:tcPr>
            <w:tcW w:w="567" w:type="dxa"/>
          </w:tcPr>
          <w:p w14:paraId="663FD701" w14:textId="77777777" w:rsidR="00B35F30" w:rsidRPr="00F95FA3" w:rsidRDefault="00B35F30" w:rsidP="00AA6E98">
            <w:pPr>
              <w:jc w:val="center"/>
            </w:pPr>
          </w:p>
        </w:tc>
        <w:tc>
          <w:tcPr>
            <w:tcW w:w="2065" w:type="dxa"/>
          </w:tcPr>
          <w:p w14:paraId="3A2826F7" w14:textId="77777777" w:rsidR="00B35F30" w:rsidRPr="00F95FA3" w:rsidRDefault="00B35F30" w:rsidP="00AA6E98">
            <w:pPr>
              <w:jc w:val="right"/>
            </w:pPr>
          </w:p>
        </w:tc>
      </w:tr>
      <w:tr w:rsidR="00B35F30" w:rsidRPr="00F95FA3" w14:paraId="7D95C892" w14:textId="77777777" w:rsidTr="00AA6E98">
        <w:tc>
          <w:tcPr>
            <w:tcW w:w="779" w:type="dxa"/>
          </w:tcPr>
          <w:p w14:paraId="0C623D8A" w14:textId="77777777" w:rsidR="00B35F30" w:rsidRPr="00F95FA3" w:rsidRDefault="00B35F30" w:rsidP="00AA6E98">
            <w:pPr>
              <w:jc w:val="right"/>
            </w:pPr>
          </w:p>
        </w:tc>
        <w:tc>
          <w:tcPr>
            <w:tcW w:w="5670" w:type="dxa"/>
          </w:tcPr>
          <w:p w14:paraId="2FDF9374" w14:textId="77777777" w:rsidR="00B35F30" w:rsidRPr="00F95FA3" w:rsidRDefault="00B35F30" w:rsidP="00AA6E98">
            <w:r w:rsidRPr="00F95FA3">
              <w:t xml:space="preserve">       ADMINISTRAÇÃO DIRETA – PREFEITURA</w:t>
            </w:r>
          </w:p>
        </w:tc>
        <w:tc>
          <w:tcPr>
            <w:tcW w:w="567" w:type="dxa"/>
          </w:tcPr>
          <w:p w14:paraId="2F288516" w14:textId="77777777" w:rsidR="00B35F30" w:rsidRPr="00F95FA3" w:rsidRDefault="00B35F30" w:rsidP="00AA6E98">
            <w:pPr>
              <w:jc w:val="center"/>
            </w:pPr>
            <w:r w:rsidRPr="00F95FA3">
              <w:t>R$</w:t>
            </w:r>
          </w:p>
        </w:tc>
        <w:tc>
          <w:tcPr>
            <w:tcW w:w="2065" w:type="dxa"/>
          </w:tcPr>
          <w:p w14:paraId="40865C75" w14:textId="263F598C" w:rsidR="00B35F30" w:rsidRPr="00F95FA3" w:rsidRDefault="004E092B" w:rsidP="00AA6E98">
            <w:pPr>
              <w:jc w:val="right"/>
            </w:pPr>
            <w:r>
              <w:t>26</w:t>
            </w:r>
            <w:r w:rsidR="00B35F30" w:rsidRPr="00F95FA3">
              <w:t>.</w:t>
            </w:r>
            <w:r>
              <w:t>040</w:t>
            </w:r>
            <w:r w:rsidR="00B35F30" w:rsidRPr="00F95FA3">
              <w:t>.000,00</w:t>
            </w:r>
          </w:p>
        </w:tc>
      </w:tr>
      <w:tr w:rsidR="00B35F30" w:rsidRPr="00F95FA3" w14:paraId="673536C5" w14:textId="77777777" w:rsidTr="00AA6E98">
        <w:tc>
          <w:tcPr>
            <w:tcW w:w="779" w:type="dxa"/>
          </w:tcPr>
          <w:p w14:paraId="763C8199" w14:textId="77777777" w:rsidR="00B35F30" w:rsidRPr="00F95FA3" w:rsidRDefault="00B35F30" w:rsidP="00AA6E98">
            <w:pPr>
              <w:jc w:val="right"/>
            </w:pPr>
          </w:p>
        </w:tc>
        <w:tc>
          <w:tcPr>
            <w:tcW w:w="5670" w:type="dxa"/>
          </w:tcPr>
          <w:p w14:paraId="0A44AE77" w14:textId="77777777" w:rsidR="00B35F30" w:rsidRPr="00F95FA3" w:rsidRDefault="00B35F30" w:rsidP="00AA6E98"/>
        </w:tc>
        <w:tc>
          <w:tcPr>
            <w:tcW w:w="567" w:type="dxa"/>
          </w:tcPr>
          <w:p w14:paraId="07E5C3A8" w14:textId="77777777" w:rsidR="00B35F30" w:rsidRPr="00F95FA3" w:rsidRDefault="00B35F30" w:rsidP="00AA6E98">
            <w:pPr>
              <w:jc w:val="center"/>
            </w:pPr>
          </w:p>
        </w:tc>
        <w:tc>
          <w:tcPr>
            <w:tcW w:w="2065" w:type="dxa"/>
          </w:tcPr>
          <w:p w14:paraId="148FAEE5" w14:textId="77777777" w:rsidR="00B35F30" w:rsidRPr="00F95FA3" w:rsidRDefault="00B35F30" w:rsidP="00AA6E98"/>
        </w:tc>
      </w:tr>
      <w:tr w:rsidR="00B35F30" w:rsidRPr="00F95FA3" w14:paraId="0573AC13" w14:textId="77777777" w:rsidTr="00AA6E98">
        <w:tc>
          <w:tcPr>
            <w:tcW w:w="779" w:type="dxa"/>
          </w:tcPr>
          <w:p w14:paraId="7F830A84" w14:textId="77777777" w:rsidR="00B35F30" w:rsidRPr="00F95FA3" w:rsidRDefault="00B35F30" w:rsidP="00AA6E98">
            <w:pPr>
              <w:jc w:val="right"/>
              <w:rPr>
                <w:b/>
              </w:rPr>
            </w:pPr>
          </w:p>
        </w:tc>
        <w:tc>
          <w:tcPr>
            <w:tcW w:w="5670" w:type="dxa"/>
          </w:tcPr>
          <w:p w14:paraId="613759D2" w14:textId="77777777" w:rsidR="00B35F30" w:rsidRPr="00F95FA3" w:rsidRDefault="00B35F30" w:rsidP="00AA6E98">
            <w:pPr>
              <w:rPr>
                <w:bCs/>
              </w:rPr>
            </w:pPr>
            <w:r w:rsidRPr="00F95FA3">
              <w:rPr>
                <w:bCs/>
              </w:rPr>
              <w:t xml:space="preserve">       02.00 – PODER EXECUTIVO MUNICIPAL</w:t>
            </w:r>
          </w:p>
        </w:tc>
        <w:tc>
          <w:tcPr>
            <w:tcW w:w="567" w:type="dxa"/>
          </w:tcPr>
          <w:p w14:paraId="237DAE79" w14:textId="77777777" w:rsidR="00B35F30" w:rsidRPr="00F95FA3" w:rsidRDefault="00B35F30" w:rsidP="00AA6E98">
            <w:pPr>
              <w:jc w:val="center"/>
              <w:rPr>
                <w:bCs/>
              </w:rPr>
            </w:pPr>
            <w:r w:rsidRPr="00F95FA3">
              <w:rPr>
                <w:bCs/>
              </w:rPr>
              <w:t>R$</w:t>
            </w:r>
          </w:p>
        </w:tc>
        <w:tc>
          <w:tcPr>
            <w:tcW w:w="2065" w:type="dxa"/>
          </w:tcPr>
          <w:p w14:paraId="279B21FD" w14:textId="7C3D3D3A" w:rsidR="00B35F30" w:rsidRPr="00F95FA3" w:rsidRDefault="00B35F30" w:rsidP="00AA6E98">
            <w:pPr>
              <w:jc w:val="right"/>
              <w:rPr>
                <w:b/>
              </w:rPr>
            </w:pPr>
            <w:r w:rsidRPr="00F95FA3">
              <w:rPr>
                <w:b/>
              </w:rPr>
              <w:t>1.</w:t>
            </w:r>
            <w:r>
              <w:rPr>
                <w:b/>
              </w:rPr>
              <w:t>1</w:t>
            </w:r>
            <w:r w:rsidR="004E092B">
              <w:rPr>
                <w:b/>
              </w:rPr>
              <w:t>1</w:t>
            </w:r>
            <w:r>
              <w:rPr>
                <w:b/>
              </w:rPr>
              <w:t>0</w:t>
            </w:r>
            <w:r w:rsidRPr="00F95FA3">
              <w:rPr>
                <w:b/>
              </w:rPr>
              <w:t>.000,00</w:t>
            </w:r>
          </w:p>
        </w:tc>
      </w:tr>
      <w:tr w:rsidR="00B35F30" w:rsidRPr="00F95FA3" w14:paraId="1F524494" w14:textId="77777777" w:rsidTr="00AA6E98">
        <w:tc>
          <w:tcPr>
            <w:tcW w:w="779" w:type="dxa"/>
          </w:tcPr>
          <w:p w14:paraId="419CFB1E" w14:textId="77777777" w:rsidR="00B35F30" w:rsidRPr="00F95FA3" w:rsidRDefault="00B35F30" w:rsidP="00AA6E98">
            <w:pPr>
              <w:jc w:val="right"/>
            </w:pPr>
          </w:p>
        </w:tc>
        <w:tc>
          <w:tcPr>
            <w:tcW w:w="5670" w:type="dxa"/>
          </w:tcPr>
          <w:p w14:paraId="3E5A79CD" w14:textId="77777777" w:rsidR="00B35F30" w:rsidRPr="00F95FA3" w:rsidRDefault="00B35F30" w:rsidP="00AA6E98">
            <w:r w:rsidRPr="00F95FA3">
              <w:t xml:space="preserve">       02.01 – Gabinete do Prefeito .....................................</w:t>
            </w:r>
          </w:p>
        </w:tc>
        <w:tc>
          <w:tcPr>
            <w:tcW w:w="567" w:type="dxa"/>
          </w:tcPr>
          <w:p w14:paraId="2FFF8763" w14:textId="77777777" w:rsidR="00B35F30" w:rsidRPr="00F95FA3" w:rsidRDefault="00B35F30" w:rsidP="00AA6E98">
            <w:pPr>
              <w:jc w:val="center"/>
            </w:pPr>
            <w:r w:rsidRPr="00F95FA3">
              <w:t>R$</w:t>
            </w:r>
          </w:p>
        </w:tc>
        <w:tc>
          <w:tcPr>
            <w:tcW w:w="2065" w:type="dxa"/>
          </w:tcPr>
          <w:p w14:paraId="78F9B99A" w14:textId="3BDF8C3E" w:rsidR="00B35F30" w:rsidRPr="00F95FA3" w:rsidRDefault="004E092B" w:rsidP="00AA6E98">
            <w:pPr>
              <w:jc w:val="right"/>
            </w:pPr>
            <w:r>
              <w:t>91</w:t>
            </w:r>
            <w:r w:rsidR="00B35F30">
              <w:t>0</w:t>
            </w:r>
            <w:r w:rsidR="00B35F30" w:rsidRPr="00F95FA3">
              <w:t>.000,00</w:t>
            </w:r>
          </w:p>
        </w:tc>
      </w:tr>
      <w:tr w:rsidR="00B35F30" w:rsidRPr="00F95FA3" w14:paraId="74F952A0" w14:textId="77777777" w:rsidTr="00AA6E98">
        <w:tc>
          <w:tcPr>
            <w:tcW w:w="779" w:type="dxa"/>
          </w:tcPr>
          <w:p w14:paraId="321DB084" w14:textId="77777777" w:rsidR="00B35F30" w:rsidRPr="00F95FA3" w:rsidRDefault="00B35F30" w:rsidP="00AA6E98">
            <w:pPr>
              <w:jc w:val="right"/>
            </w:pPr>
          </w:p>
        </w:tc>
        <w:tc>
          <w:tcPr>
            <w:tcW w:w="5670" w:type="dxa"/>
          </w:tcPr>
          <w:p w14:paraId="38098E1F" w14:textId="2C0500E6" w:rsidR="00B35F30" w:rsidRPr="00F95FA3" w:rsidRDefault="00B35F30" w:rsidP="00AA6E98">
            <w:r w:rsidRPr="00F95FA3">
              <w:t xml:space="preserve">       02.02 – </w:t>
            </w:r>
            <w:r w:rsidR="004E092B" w:rsidRPr="00F95FA3">
              <w:t>Controle Interno</w:t>
            </w:r>
            <w:r w:rsidR="004E092B">
              <w:t xml:space="preserve"> ...............</w:t>
            </w:r>
            <w:r w:rsidRPr="00F95FA3">
              <w:t>.............................</w:t>
            </w:r>
          </w:p>
        </w:tc>
        <w:tc>
          <w:tcPr>
            <w:tcW w:w="567" w:type="dxa"/>
          </w:tcPr>
          <w:p w14:paraId="619E10C1" w14:textId="77777777" w:rsidR="00B35F30" w:rsidRPr="00F95FA3" w:rsidRDefault="00B35F30" w:rsidP="00AA6E98">
            <w:pPr>
              <w:jc w:val="center"/>
            </w:pPr>
            <w:r w:rsidRPr="00F95FA3">
              <w:t>R$</w:t>
            </w:r>
          </w:p>
        </w:tc>
        <w:tc>
          <w:tcPr>
            <w:tcW w:w="2065" w:type="dxa"/>
          </w:tcPr>
          <w:p w14:paraId="07F59F9F" w14:textId="292CA49F" w:rsidR="00B35F30" w:rsidRPr="00F95FA3" w:rsidRDefault="004E092B" w:rsidP="00AA6E98">
            <w:pPr>
              <w:jc w:val="right"/>
            </w:pPr>
            <w:r>
              <w:t>100</w:t>
            </w:r>
            <w:r w:rsidR="00B35F30" w:rsidRPr="00F95FA3">
              <w:t>.000,00</w:t>
            </w:r>
          </w:p>
        </w:tc>
      </w:tr>
      <w:tr w:rsidR="00B35F30" w:rsidRPr="00F95FA3" w14:paraId="60766167" w14:textId="77777777" w:rsidTr="00AA6E98">
        <w:tc>
          <w:tcPr>
            <w:tcW w:w="779" w:type="dxa"/>
          </w:tcPr>
          <w:p w14:paraId="1BE3C95A" w14:textId="77777777" w:rsidR="00B35F30" w:rsidRPr="00F95FA3" w:rsidRDefault="00B35F30" w:rsidP="00AA6E98">
            <w:pPr>
              <w:jc w:val="right"/>
            </w:pPr>
          </w:p>
        </w:tc>
        <w:tc>
          <w:tcPr>
            <w:tcW w:w="5670" w:type="dxa"/>
          </w:tcPr>
          <w:p w14:paraId="0CB033AD" w14:textId="6FD05E4D" w:rsidR="00B35F30" w:rsidRPr="00F95FA3" w:rsidRDefault="00B35F30" w:rsidP="00AA6E98">
            <w:r w:rsidRPr="00F95FA3">
              <w:t xml:space="preserve">       02.0</w:t>
            </w:r>
            <w:r w:rsidR="004E092B">
              <w:t>4</w:t>
            </w:r>
            <w:r w:rsidRPr="00F95FA3">
              <w:t xml:space="preserve"> – </w:t>
            </w:r>
            <w:r w:rsidR="004E092B">
              <w:t>Defesa Civil</w:t>
            </w:r>
            <w:r w:rsidRPr="00F95FA3">
              <w:t xml:space="preserve"> </w:t>
            </w:r>
            <w:r w:rsidR="004E092B">
              <w:t>................................................</w:t>
            </w:r>
            <w:r w:rsidRPr="00F95FA3">
              <w:t>...</w:t>
            </w:r>
          </w:p>
        </w:tc>
        <w:tc>
          <w:tcPr>
            <w:tcW w:w="567" w:type="dxa"/>
          </w:tcPr>
          <w:p w14:paraId="5EBB2D3E" w14:textId="77777777" w:rsidR="00B35F30" w:rsidRPr="00F95FA3" w:rsidRDefault="00B35F30" w:rsidP="00AA6E98">
            <w:pPr>
              <w:jc w:val="center"/>
            </w:pPr>
            <w:r w:rsidRPr="00F95FA3">
              <w:t>R$</w:t>
            </w:r>
          </w:p>
        </w:tc>
        <w:tc>
          <w:tcPr>
            <w:tcW w:w="2065" w:type="dxa"/>
          </w:tcPr>
          <w:p w14:paraId="4DC3829B" w14:textId="07B3B344" w:rsidR="00B35F30" w:rsidRPr="00F95FA3" w:rsidRDefault="004E092B" w:rsidP="00AA6E98">
            <w:pPr>
              <w:jc w:val="right"/>
            </w:pPr>
            <w:r>
              <w:t>10</w:t>
            </w:r>
            <w:r w:rsidR="00B35F30" w:rsidRPr="00F95FA3">
              <w:t>0.000,00</w:t>
            </w:r>
          </w:p>
        </w:tc>
      </w:tr>
      <w:tr w:rsidR="00B35F30" w:rsidRPr="00F95FA3" w14:paraId="7E0D9CC1" w14:textId="77777777" w:rsidTr="00AA6E98">
        <w:tc>
          <w:tcPr>
            <w:tcW w:w="779" w:type="dxa"/>
          </w:tcPr>
          <w:p w14:paraId="159B221F" w14:textId="77777777" w:rsidR="00B35F30" w:rsidRPr="00F95FA3" w:rsidRDefault="00B35F30" w:rsidP="00AA6E98">
            <w:pPr>
              <w:jc w:val="right"/>
              <w:rPr>
                <w:b/>
              </w:rPr>
            </w:pPr>
          </w:p>
        </w:tc>
        <w:tc>
          <w:tcPr>
            <w:tcW w:w="5670" w:type="dxa"/>
          </w:tcPr>
          <w:p w14:paraId="7B78C2D8" w14:textId="531A3524" w:rsidR="00B35F30" w:rsidRPr="00F95FA3" w:rsidRDefault="00B35F30" w:rsidP="00AA6E98">
            <w:pPr>
              <w:rPr>
                <w:bCs/>
              </w:rPr>
            </w:pPr>
            <w:r w:rsidRPr="00F95FA3">
              <w:rPr>
                <w:bCs/>
              </w:rPr>
              <w:t xml:space="preserve">       03.00 – SECRET</w:t>
            </w:r>
            <w:r w:rsidR="004E092B">
              <w:rPr>
                <w:bCs/>
              </w:rPr>
              <w:t>ARIA</w:t>
            </w:r>
            <w:r w:rsidRPr="00F95FA3">
              <w:rPr>
                <w:bCs/>
              </w:rPr>
              <w:t xml:space="preserve"> DE ADM. E </w:t>
            </w:r>
            <w:r w:rsidR="004E092B">
              <w:rPr>
                <w:bCs/>
              </w:rPr>
              <w:t>GESTÃO</w:t>
            </w:r>
          </w:p>
        </w:tc>
        <w:tc>
          <w:tcPr>
            <w:tcW w:w="567" w:type="dxa"/>
          </w:tcPr>
          <w:p w14:paraId="62D7D286" w14:textId="77777777" w:rsidR="00B35F30" w:rsidRPr="00F95FA3" w:rsidRDefault="00B35F30" w:rsidP="00AA6E98">
            <w:pPr>
              <w:jc w:val="center"/>
              <w:rPr>
                <w:bCs/>
              </w:rPr>
            </w:pPr>
            <w:r w:rsidRPr="00F95FA3">
              <w:rPr>
                <w:bCs/>
              </w:rPr>
              <w:t>R$</w:t>
            </w:r>
          </w:p>
        </w:tc>
        <w:tc>
          <w:tcPr>
            <w:tcW w:w="2065" w:type="dxa"/>
          </w:tcPr>
          <w:p w14:paraId="0CB45AD7" w14:textId="54DF0529" w:rsidR="00B35F30" w:rsidRPr="00F95FA3" w:rsidRDefault="004E092B" w:rsidP="00AA6E98">
            <w:pPr>
              <w:jc w:val="right"/>
              <w:rPr>
                <w:b/>
              </w:rPr>
            </w:pPr>
            <w:r>
              <w:rPr>
                <w:b/>
              </w:rPr>
              <w:t>810</w:t>
            </w:r>
            <w:r w:rsidR="00B35F30" w:rsidRPr="00F95FA3">
              <w:rPr>
                <w:b/>
              </w:rPr>
              <w:t>.000,00</w:t>
            </w:r>
          </w:p>
        </w:tc>
      </w:tr>
      <w:tr w:rsidR="00B35F30" w:rsidRPr="00F95FA3" w14:paraId="55241E11" w14:textId="77777777" w:rsidTr="00AA6E98">
        <w:tc>
          <w:tcPr>
            <w:tcW w:w="779" w:type="dxa"/>
          </w:tcPr>
          <w:p w14:paraId="6B439039" w14:textId="77777777" w:rsidR="00B35F30" w:rsidRPr="00F95FA3" w:rsidRDefault="00B35F30" w:rsidP="00AA6E98">
            <w:pPr>
              <w:jc w:val="right"/>
            </w:pPr>
          </w:p>
        </w:tc>
        <w:tc>
          <w:tcPr>
            <w:tcW w:w="5670" w:type="dxa"/>
          </w:tcPr>
          <w:p w14:paraId="1A00BB24" w14:textId="6B30BEDA" w:rsidR="00B35F30" w:rsidRPr="00F95FA3" w:rsidRDefault="00B35F30" w:rsidP="00AA6E98">
            <w:r w:rsidRPr="00F95FA3">
              <w:t xml:space="preserve">       03.01 –</w:t>
            </w:r>
            <w:r w:rsidR="004E092B">
              <w:t xml:space="preserve"> </w:t>
            </w:r>
            <w:r w:rsidRPr="00F95FA3">
              <w:t xml:space="preserve">Administração e </w:t>
            </w:r>
            <w:r w:rsidR="004E092B">
              <w:t>Gestão .......................</w:t>
            </w:r>
            <w:r w:rsidRPr="00F95FA3">
              <w:t>.........</w:t>
            </w:r>
          </w:p>
        </w:tc>
        <w:tc>
          <w:tcPr>
            <w:tcW w:w="567" w:type="dxa"/>
          </w:tcPr>
          <w:p w14:paraId="2918253A" w14:textId="77777777" w:rsidR="00B35F30" w:rsidRPr="00F95FA3" w:rsidRDefault="00B35F30" w:rsidP="00AA6E98">
            <w:pPr>
              <w:jc w:val="center"/>
            </w:pPr>
            <w:r w:rsidRPr="00F95FA3">
              <w:t>R$</w:t>
            </w:r>
          </w:p>
        </w:tc>
        <w:tc>
          <w:tcPr>
            <w:tcW w:w="2065" w:type="dxa"/>
          </w:tcPr>
          <w:p w14:paraId="1E58F10C" w14:textId="464FFE24" w:rsidR="00B35F30" w:rsidRPr="00F95FA3" w:rsidRDefault="004E092B" w:rsidP="00AA6E98">
            <w:pPr>
              <w:jc w:val="right"/>
            </w:pPr>
            <w:r>
              <w:t>760</w:t>
            </w:r>
            <w:r w:rsidR="00B35F30" w:rsidRPr="00F95FA3">
              <w:t>.000,00</w:t>
            </w:r>
          </w:p>
        </w:tc>
      </w:tr>
      <w:tr w:rsidR="00B35F30" w:rsidRPr="00F95FA3" w14:paraId="447D1B9A" w14:textId="77777777" w:rsidTr="00AA6E98">
        <w:tc>
          <w:tcPr>
            <w:tcW w:w="779" w:type="dxa"/>
          </w:tcPr>
          <w:p w14:paraId="65A261AB" w14:textId="77777777" w:rsidR="00B35F30" w:rsidRPr="00F95FA3" w:rsidRDefault="00B35F30" w:rsidP="00AA6E98">
            <w:pPr>
              <w:jc w:val="right"/>
            </w:pPr>
          </w:p>
        </w:tc>
        <w:tc>
          <w:tcPr>
            <w:tcW w:w="5670" w:type="dxa"/>
          </w:tcPr>
          <w:p w14:paraId="2189C1C1" w14:textId="7E130A02" w:rsidR="00B35F30" w:rsidRPr="00F95FA3" w:rsidRDefault="00B35F30" w:rsidP="00AA6E98">
            <w:r w:rsidRPr="00F95FA3">
              <w:t xml:space="preserve">       03.02 – </w:t>
            </w:r>
            <w:r w:rsidR="004E092B">
              <w:t>Licitações e Contratos</w:t>
            </w:r>
            <w:r w:rsidRPr="00F95FA3">
              <w:t xml:space="preserve"> </w:t>
            </w:r>
            <w:r w:rsidR="004E092B">
              <w:t>...............</w:t>
            </w:r>
            <w:r w:rsidRPr="00F95FA3">
              <w:t>....................</w:t>
            </w:r>
          </w:p>
        </w:tc>
        <w:tc>
          <w:tcPr>
            <w:tcW w:w="567" w:type="dxa"/>
          </w:tcPr>
          <w:p w14:paraId="3CDABA6B" w14:textId="77777777" w:rsidR="00B35F30" w:rsidRPr="00F95FA3" w:rsidRDefault="00B35F30" w:rsidP="00AA6E98">
            <w:pPr>
              <w:jc w:val="center"/>
            </w:pPr>
            <w:r w:rsidRPr="00F95FA3">
              <w:t>R$</w:t>
            </w:r>
          </w:p>
        </w:tc>
        <w:tc>
          <w:tcPr>
            <w:tcW w:w="2065" w:type="dxa"/>
          </w:tcPr>
          <w:p w14:paraId="2E2E6247" w14:textId="3FD6473D" w:rsidR="00B35F30" w:rsidRPr="00F95FA3" w:rsidRDefault="004E092B" w:rsidP="00AA6E98">
            <w:pPr>
              <w:jc w:val="right"/>
            </w:pPr>
            <w:r>
              <w:t>50</w:t>
            </w:r>
            <w:r w:rsidR="00B35F30">
              <w:t>.0</w:t>
            </w:r>
            <w:r w:rsidR="00B35F30" w:rsidRPr="00F95FA3">
              <w:t>00,00</w:t>
            </w:r>
          </w:p>
        </w:tc>
      </w:tr>
      <w:tr w:rsidR="004E092B" w:rsidRPr="00F95FA3" w14:paraId="40712C4A" w14:textId="77777777" w:rsidTr="00AA6E98">
        <w:tc>
          <w:tcPr>
            <w:tcW w:w="779" w:type="dxa"/>
          </w:tcPr>
          <w:p w14:paraId="7E78472C" w14:textId="77777777" w:rsidR="004E092B" w:rsidRPr="00F95FA3" w:rsidRDefault="004E092B" w:rsidP="00AA6E98">
            <w:pPr>
              <w:jc w:val="right"/>
              <w:rPr>
                <w:b/>
              </w:rPr>
            </w:pPr>
          </w:p>
        </w:tc>
        <w:tc>
          <w:tcPr>
            <w:tcW w:w="5670" w:type="dxa"/>
          </w:tcPr>
          <w:p w14:paraId="674F6B94" w14:textId="77777777" w:rsidR="004E092B" w:rsidRPr="00F95FA3" w:rsidRDefault="004E092B" w:rsidP="00AA6E98">
            <w:pPr>
              <w:rPr>
                <w:b/>
              </w:rPr>
            </w:pPr>
          </w:p>
        </w:tc>
        <w:tc>
          <w:tcPr>
            <w:tcW w:w="567" w:type="dxa"/>
          </w:tcPr>
          <w:p w14:paraId="6CDEEBB3" w14:textId="77777777" w:rsidR="004E092B" w:rsidRPr="00F95FA3" w:rsidRDefault="004E092B" w:rsidP="00AA6E98">
            <w:pPr>
              <w:jc w:val="center"/>
            </w:pPr>
          </w:p>
        </w:tc>
        <w:tc>
          <w:tcPr>
            <w:tcW w:w="2065" w:type="dxa"/>
          </w:tcPr>
          <w:p w14:paraId="3F051130" w14:textId="77777777" w:rsidR="004E092B" w:rsidRPr="00F95FA3" w:rsidRDefault="004E092B" w:rsidP="00AA6E98">
            <w:pPr>
              <w:rPr>
                <w:b/>
              </w:rPr>
            </w:pPr>
          </w:p>
        </w:tc>
      </w:tr>
      <w:tr w:rsidR="004E092B" w:rsidRPr="00F95FA3" w14:paraId="43A41CC3" w14:textId="77777777" w:rsidTr="00AA6E98">
        <w:tc>
          <w:tcPr>
            <w:tcW w:w="779" w:type="dxa"/>
          </w:tcPr>
          <w:p w14:paraId="4CA1FDD7" w14:textId="77777777" w:rsidR="004E092B" w:rsidRPr="00F95FA3" w:rsidRDefault="004E092B" w:rsidP="00AA6E98">
            <w:pPr>
              <w:jc w:val="right"/>
              <w:rPr>
                <w:b/>
              </w:rPr>
            </w:pPr>
          </w:p>
        </w:tc>
        <w:tc>
          <w:tcPr>
            <w:tcW w:w="5670" w:type="dxa"/>
          </w:tcPr>
          <w:p w14:paraId="7D9404C2" w14:textId="6DD897AA" w:rsidR="004E092B" w:rsidRPr="00F95FA3" w:rsidRDefault="004E092B" w:rsidP="00AA6E98">
            <w:pPr>
              <w:rPr>
                <w:bCs/>
              </w:rPr>
            </w:pPr>
            <w:r w:rsidRPr="00F95FA3">
              <w:rPr>
                <w:bCs/>
              </w:rPr>
              <w:t xml:space="preserve">       0</w:t>
            </w:r>
            <w:r>
              <w:rPr>
                <w:bCs/>
              </w:rPr>
              <w:t>4</w:t>
            </w:r>
            <w:r w:rsidRPr="00F95FA3">
              <w:rPr>
                <w:bCs/>
              </w:rPr>
              <w:t>.00 – SECRET</w:t>
            </w:r>
            <w:r>
              <w:rPr>
                <w:bCs/>
              </w:rPr>
              <w:t>ARIA</w:t>
            </w:r>
            <w:r w:rsidRPr="00F95FA3">
              <w:rPr>
                <w:bCs/>
              </w:rPr>
              <w:t xml:space="preserve"> D</w:t>
            </w:r>
            <w:r>
              <w:rPr>
                <w:bCs/>
              </w:rPr>
              <w:t>A FAZENDA</w:t>
            </w:r>
          </w:p>
        </w:tc>
        <w:tc>
          <w:tcPr>
            <w:tcW w:w="567" w:type="dxa"/>
          </w:tcPr>
          <w:p w14:paraId="328776A5" w14:textId="77777777" w:rsidR="004E092B" w:rsidRPr="00F95FA3" w:rsidRDefault="004E092B" w:rsidP="00AA6E98">
            <w:pPr>
              <w:jc w:val="center"/>
              <w:rPr>
                <w:bCs/>
              </w:rPr>
            </w:pPr>
            <w:r w:rsidRPr="00F95FA3">
              <w:rPr>
                <w:bCs/>
              </w:rPr>
              <w:t>R$</w:t>
            </w:r>
          </w:p>
        </w:tc>
        <w:tc>
          <w:tcPr>
            <w:tcW w:w="2065" w:type="dxa"/>
          </w:tcPr>
          <w:p w14:paraId="11DF6EA3" w14:textId="040B48B2" w:rsidR="004E092B" w:rsidRPr="00F95FA3" w:rsidRDefault="004E092B" w:rsidP="00AA6E98">
            <w:pPr>
              <w:jc w:val="right"/>
              <w:rPr>
                <w:b/>
              </w:rPr>
            </w:pPr>
            <w:r>
              <w:rPr>
                <w:b/>
              </w:rPr>
              <w:t>1.060</w:t>
            </w:r>
            <w:r w:rsidRPr="00F95FA3">
              <w:rPr>
                <w:b/>
              </w:rPr>
              <w:t>.000,00</w:t>
            </w:r>
          </w:p>
        </w:tc>
      </w:tr>
      <w:tr w:rsidR="004E092B" w:rsidRPr="00F95FA3" w14:paraId="42981E4A" w14:textId="77777777" w:rsidTr="00AA6E98">
        <w:tc>
          <w:tcPr>
            <w:tcW w:w="779" w:type="dxa"/>
          </w:tcPr>
          <w:p w14:paraId="09F02B80" w14:textId="77777777" w:rsidR="004E092B" w:rsidRPr="00F95FA3" w:rsidRDefault="004E092B" w:rsidP="00AA6E98">
            <w:pPr>
              <w:jc w:val="right"/>
            </w:pPr>
          </w:p>
        </w:tc>
        <w:tc>
          <w:tcPr>
            <w:tcW w:w="5670" w:type="dxa"/>
          </w:tcPr>
          <w:p w14:paraId="5DC18BFD" w14:textId="60129394" w:rsidR="004E092B" w:rsidRPr="00F95FA3" w:rsidRDefault="004E092B" w:rsidP="00AA6E98">
            <w:r w:rsidRPr="00F95FA3">
              <w:t xml:space="preserve">       0</w:t>
            </w:r>
            <w:r>
              <w:t>4</w:t>
            </w:r>
            <w:r w:rsidRPr="00F95FA3">
              <w:t>.01 –</w:t>
            </w:r>
            <w:r>
              <w:t xml:space="preserve"> Finanças, Tributação e Fiscalização .....</w:t>
            </w:r>
            <w:r w:rsidRPr="00F95FA3">
              <w:t>.........</w:t>
            </w:r>
          </w:p>
        </w:tc>
        <w:tc>
          <w:tcPr>
            <w:tcW w:w="567" w:type="dxa"/>
          </w:tcPr>
          <w:p w14:paraId="6524557B" w14:textId="77777777" w:rsidR="004E092B" w:rsidRPr="00F95FA3" w:rsidRDefault="004E092B" w:rsidP="00AA6E98">
            <w:pPr>
              <w:jc w:val="center"/>
            </w:pPr>
            <w:r w:rsidRPr="00F95FA3">
              <w:t>R$</w:t>
            </w:r>
          </w:p>
        </w:tc>
        <w:tc>
          <w:tcPr>
            <w:tcW w:w="2065" w:type="dxa"/>
          </w:tcPr>
          <w:p w14:paraId="3DF03117" w14:textId="1DD00CF7" w:rsidR="004E092B" w:rsidRPr="00F95FA3" w:rsidRDefault="004E092B" w:rsidP="00AA6E98">
            <w:pPr>
              <w:jc w:val="right"/>
            </w:pPr>
            <w:r>
              <w:t>680</w:t>
            </w:r>
            <w:r w:rsidRPr="00F95FA3">
              <w:t>.000,00</w:t>
            </w:r>
          </w:p>
        </w:tc>
      </w:tr>
      <w:tr w:rsidR="004E092B" w:rsidRPr="00F95FA3" w14:paraId="43D1C602" w14:textId="77777777" w:rsidTr="00AA6E98">
        <w:tc>
          <w:tcPr>
            <w:tcW w:w="779" w:type="dxa"/>
          </w:tcPr>
          <w:p w14:paraId="60CEDC0A" w14:textId="77777777" w:rsidR="004E092B" w:rsidRPr="00F95FA3" w:rsidRDefault="004E092B" w:rsidP="00AA6E98">
            <w:pPr>
              <w:jc w:val="right"/>
            </w:pPr>
          </w:p>
        </w:tc>
        <w:tc>
          <w:tcPr>
            <w:tcW w:w="5670" w:type="dxa"/>
          </w:tcPr>
          <w:p w14:paraId="7ADC5FB2" w14:textId="2D89F4A6" w:rsidR="004E092B" w:rsidRPr="00F95FA3" w:rsidRDefault="004E092B" w:rsidP="00AA6E98">
            <w:r w:rsidRPr="00F95FA3">
              <w:t xml:space="preserve">       0</w:t>
            </w:r>
            <w:r>
              <w:t>4</w:t>
            </w:r>
            <w:r w:rsidRPr="00F95FA3">
              <w:t xml:space="preserve">.02 – </w:t>
            </w:r>
            <w:r>
              <w:t>Contadoria Geral</w:t>
            </w:r>
            <w:r w:rsidRPr="00F95FA3">
              <w:t xml:space="preserve"> </w:t>
            </w:r>
            <w:r>
              <w:t>.......................</w:t>
            </w:r>
            <w:r w:rsidRPr="00F95FA3">
              <w:t>....................</w:t>
            </w:r>
          </w:p>
        </w:tc>
        <w:tc>
          <w:tcPr>
            <w:tcW w:w="567" w:type="dxa"/>
          </w:tcPr>
          <w:p w14:paraId="7350175D" w14:textId="77777777" w:rsidR="004E092B" w:rsidRPr="00F95FA3" w:rsidRDefault="004E092B" w:rsidP="00AA6E98">
            <w:pPr>
              <w:jc w:val="center"/>
            </w:pPr>
            <w:r w:rsidRPr="00F95FA3">
              <w:t>R$</w:t>
            </w:r>
          </w:p>
        </w:tc>
        <w:tc>
          <w:tcPr>
            <w:tcW w:w="2065" w:type="dxa"/>
          </w:tcPr>
          <w:p w14:paraId="629D339C" w14:textId="6D7726D6" w:rsidR="004E092B" w:rsidRPr="00F95FA3" w:rsidRDefault="004E092B" w:rsidP="00AA6E98">
            <w:pPr>
              <w:jc w:val="right"/>
            </w:pPr>
            <w:r>
              <w:t>380.0</w:t>
            </w:r>
            <w:r w:rsidRPr="00F95FA3">
              <w:t>00,00</w:t>
            </w:r>
          </w:p>
        </w:tc>
      </w:tr>
      <w:tr w:rsidR="00B35F30" w:rsidRPr="00F95FA3" w14:paraId="3373B80F" w14:textId="77777777" w:rsidTr="00AA6E98">
        <w:tc>
          <w:tcPr>
            <w:tcW w:w="779" w:type="dxa"/>
          </w:tcPr>
          <w:p w14:paraId="34D22653" w14:textId="77777777" w:rsidR="004E092B" w:rsidRPr="00F95FA3" w:rsidRDefault="004E092B" w:rsidP="00AA6E98">
            <w:pPr>
              <w:jc w:val="right"/>
              <w:rPr>
                <w:b/>
              </w:rPr>
            </w:pPr>
          </w:p>
        </w:tc>
        <w:tc>
          <w:tcPr>
            <w:tcW w:w="5670" w:type="dxa"/>
          </w:tcPr>
          <w:p w14:paraId="7D150DDF" w14:textId="77777777" w:rsidR="00B35F30" w:rsidRPr="00F95FA3" w:rsidRDefault="00B35F30" w:rsidP="00AA6E98">
            <w:pPr>
              <w:rPr>
                <w:b/>
              </w:rPr>
            </w:pPr>
          </w:p>
        </w:tc>
        <w:tc>
          <w:tcPr>
            <w:tcW w:w="567" w:type="dxa"/>
          </w:tcPr>
          <w:p w14:paraId="2BC22E68" w14:textId="77777777" w:rsidR="00B35F30" w:rsidRPr="00F95FA3" w:rsidRDefault="00B35F30" w:rsidP="00AA6E98">
            <w:pPr>
              <w:jc w:val="center"/>
            </w:pPr>
          </w:p>
        </w:tc>
        <w:tc>
          <w:tcPr>
            <w:tcW w:w="2065" w:type="dxa"/>
          </w:tcPr>
          <w:p w14:paraId="537B1223" w14:textId="77777777" w:rsidR="00B35F30" w:rsidRPr="00F95FA3" w:rsidRDefault="00B35F30" w:rsidP="00AA6E98">
            <w:pPr>
              <w:rPr>
                <w:b/>
              </w:rPr>
            </w:pPr>
          </w:p>
        </w:tc>
      </w:tr>
      <w:tr w:rsidR="00B35F30" w:rsidRPr="00F95FA3" w14:paraId="1FF2BC9E" w14:textId="77777777" w:rsidTr="00AA6E98">
        <w:tc>
          <w:tcPr>
            <w:tcW w:w="779" w:type="dxa"/>
          </w:tcPr>
          <w:p w14:paraId="7968EE23" w14:textId="77777777" w:rsidR="00B35F30" w:rsidRPr="00F95FA3" w:rsidRDefault="00B35F30" w:rsidP="00AA6E98">
            <w:pPr>
              <w:jc w:val="right"/>
              <w:rPr>
                <w:b/>
              </w:rPr>
            </w:pPr>
          </w:p>
        </w:tc>
        <w:tc>
          <w:tcPr>
            <w:tcW w:w="5670" w:type="dxa"/>
          </w:tcPr>
          <w:p w14:paraId="4984BAFC" w14:textId="6E4AF81D" w:rsidR="00B35F30" w:rsidRPr="00F95FA3" w:rsidRDefault="00B35F30" w:rsidP="00AA6E98">
            <w:pPr>
              <w:rPr>
                <w:bCs/>
              </w:rPr>
            </w:pPr>
            <w:r w:rsidRPr="00F95FA3">
              <w:rPr>
                <w:bCs/>
              </w:rPr>
              <w:t xml:space="preserve">       0</w:t>
            </w:r>
            <w:r w:rsidR="004E092B">
              <w:rPr>
                <w:bCs/>
              </w:rPr>
              <w:t>5</w:t>
            </w:r>
            <w:r w:rsidRPr="00F95FA3">
              <w:rPr>
                <w:bCs/>
              </w:rPr>
              <w:t>.00 – SECRET. DE EDUCAÇÃO</w:t>
            </w:r>
            <w:r w:rsidR="004E092B">
              <w:rPr>
                <w:bCs/>
              </w:rPr>
              <w:t xml:space="preserve"> E</w:t>
            </w:r>
            <w:r w:rsidRPr="00F95FA3">
              <w:rPr>
                <w:bCs/>
              </w:rPr>
              <w:t xml:space="preserve"> </w:t>
            </w:r>
            <w:r w:rsidR="004E092B">
              <w:rPr>
                <w:bCs/>
              </w:rPr>
              <w:t>ESPORTES</w:t>
            </w:r>
          </w:p>
        </w:tc>
        <w:tc>
          <w:tcPr>
            <w:tcW w:w="567" w:type="dxa"/>
          </w:tcPr>
          <w:p w14:paraId="04064292" w14:textId="77777777" w:rsidR="00B35F30" w:rsidRPr="00F95FA3" w:rsidRDefault="00B35F30" w:rsidP="00AA6E98">
            <w:pPr>
              <w:jc w:val="center"/>
              <w:rPr>
                <w:bCs/>
              </w:rPr>
            </w:pPr>
            <w:r w:rsidRPr="00F95FA3">
              <w:rPr>
                <w:bCs/>
              </w:rPr>
              <w:t>R$</w:t>
            </w:r>
          </w:p>
        </w:tc>
        <w:tc>
          <w:tcPr>
            <w:tcW w:w="2065" w:type="dxa"/>
          </w:tcPr>
          <w:p w14:paraId="7F349987" w14:textId="59674ED9" w:rsidR="00B35F30" w:rsidRPr="00F95FA3" w:rsidRDefault="004E092B" w:rsidP="00AA6E98">
            <w:pPr>
              <w:jc w:val="right"/>
              <w:rPr>
                <w:b/>
              </w:rPr>
            </w:pPr>
            <w:r>
              <w:rPr>
                <w:b/>
              </w:rPr>
              <w:t>12</w:t>
            </w:r>
            <w:r w:rsidR="00B35F30" w:rsidRPr="00F95FA3">
              <w:rPr>
                <w:b/>
              </w:rPr>
              <w:t>.</w:t>
            </w:r>
            <w:r>
              <w:rPr>
                <w:b/>
              </w:rPr>
              <w:t>10</w:t>
            </w:r>
            <w:r w:rsidR="00B35F30">
              <w:rPr>
                <w:b/>
              </w:rPr>
              <w:t>0</w:t>
            </w:r>
            <w:r w:rsidR="00B35F30" w:rsidRPr="00F95FA3">
              <w:rPr>
                <w:b/>
              </w:rPr>
              <w:t>.000,00</w:t>
            </w:r>
          </w:p>
        </w:tc>
      </w:tr>
      <w:tr w:rsidR="00B35F30" w:rsidRPr="00F95FA3" w14:paraId="39E24115" w14:textId="77777777" w:rsidTr="00AA6E98">
        <w:tc>
          <w:tcPr>
            <w:tcW w:w="779" w:type="dxa"/>
          </w:tcPr>
          <w:p w14:paraId="3E3AB484" w14:textId="77777777" w:rsidR="00B35F30" w:rsidRPr="00F95FA3" w:rsidRDefault="00B35F30" w:rsidP="00AA6E98">
            <w:pPr>
              <w:jc w:val="right"/>
            </w:pPr>
          </w:p>
        </w:tc>
        <w:tc>
          <w:tcPr>
            <w:tcW w:w="5670" w:type="dxa"/>
          </w:tcPr>
          <w:p w14:paraId="6D2C11DA" w14:textId="17493F51" w:rsidR="00B35F30" w:rsidRPr="00F95FA3" w:rsidRDefault="00B35F30" w:rsidP="00AA6E98">
            <w:r w:rsidRPr="00F95FA3">
              <w:t xml:space="preserve">       0</w:t>
            </w:r>
            <w:r w:rsidR="004E092B">
              <w:t>5</w:t>
            </w:r>
            <w:r w:rsidRPr="00F95FA3">
              <w:t>.01 –</w:t>
            </w:r>
            <w:r w:rsidR="004E092B">
              <w:t xml:space="preserve"> </w:t>
            </w:r>
            <w:r w:rsidRPr="00F95FA3">
              <w:t xml:space="preserve">Administração </w:t>
            </w:r>
            <w:r w:rsidR="004E092B">
              <w:t xml:space="preserve">da Educação Municipal </w:t>
            </w:r>
            <w:r w:rsidRPr="00F95FA3">
              <w:t>.......</w:t>
            </w:r>
            <w:r w:rsidR="004E092B">
              <w:t>.</w:t>
            </w:r>
          </w:p>
        </w:tc>
        <w:tc>
          <w:tcPr>
            <w:tcW w:w="567" w:type="dxa"/>
          </w:tcPr>
          <w:p w14:paraId="4EB5D999" w14:textId="77777777" w:rsidR="00B35F30" w:rsidRPr="00F95FA3" w:rsidRDefault="00B35F30" w:rsidP="00AA6E98">
            <w:pPr>
              <w:jc w:val="center"/>
            </w:pPr>
            <w:r w:rsidRPr="00F95FA3">
              <w:t>R$</w:t>
            </w:r>
          </w:p>
        </w:tc>
        <w:tc>
          <w:tcPr>
            <w:tcW w:w="2065" w:type="dxa"/>
          </w:tcPr>
          <w:p w14:paraId="316990BC" w14:textId="584F08FC" w:rsidR="00B35F30" w:rsidRPr="00F95FA3" w:rsidRDefault="004E092B" w:rsidP="00AA6E98">
            <w:pPr>
              <w:jc w:val="right"/>
            </w:pPr>
            <w:r>
              <w:t>780</w:t>
            </w:r>
            <w:r w:rsidR="00B35F30" w:rsidRPr="00F95FA3">
              <w:t>.000,00</w:t>
            </w:r>
          </w:p>
        </w:tc>
      </w:tr>
      <w:tr w:rsidR="00B35F30" w:rsidRPr="00F95FA3" w14:paraId="21B1F6B3" w14:textId="77777777" w:rsidTr="00AA6E98">
        <w:tc>
          <w:tcPr>
            <w:tcW w:w="779" w:type="dxa"/>
          </w:tcPr>
          <w:p w14:paraId="37E792BA" w14:textId="77777777" w:rsidR="00B35F30" w:rsidRPr="00F95FA3" w:rsidRDefault="00B35F30" w:rsidP="00AA6E98">
            <w:pPr>
              <w:jc w:val="right"/>
            </w:pPr>
          </w:p>
        </w:tc>
        <w:tc>
          <w:tcPr>
            <w:tcW w:w="5670" w:type="dxa"/>
          </w:tcPr>
          <w:p w14:paraId="49F4CA14" w14:textId="3E64140F" w:rsidR="00B35F30" w:rsidRPr="00F95FA3" w:rsidRDefault="00B35F30" w:rsidP="00AA6E98">
            <w:r w:rsidRPr="00F95FA3">
              <w:t xml:space="preserve">       0</w:t>
            </w:r>
            <w:r w:rsidR="004E092B">
              <w:t>5</w:t>
            </w:r>
            <w:r w:rsidRPr="00F95FA3">
              <w:t>.02 –</w:t>
            </w:r>
            <w:r w:rsidR="004E092B">
              <w:t xml:space="preserve"> </w:t>
            </w:r>
            <w:r w:rsidRPr="00F95FA3">
              <w:t xml:space="preserve">Ensino Fundamental </w:t>
            </w:r>
            <w:r w:rsidR="004E092B">
              <w:t>.............................</w:t>
            </w:r>
            <w:r w:rsidRPr="00F95FA3">
              <w:t>.........</w:t>
            </w:r>
          </w:p>
        </w:tc>
        <w:tc>
          <w:tcPr>
            <w:tcW w:w="567" w:type="dxa"/>
          </w:tcPr>
          <w:p w14:paraId="4EF9394E" w14:textId="77777777" w:rsidR="00B35F30" w:rsidRPr="00F95FA3" w:rsidRDefault="00B35F30" w:rsidP="00AA6E98">
            <w:pPr>
              <w:jc w:val="center"/>
            </w:pPr>
            <w:r w:rsidRPr="00F95FA3">
              <w:t>R$</w:t>
            </w:r>
          </w:p>
        </w:tc>
        <w:tc>
          <w:tcPr>
            <w:tcW w:w="2065" w:type="dxa"/>
          </w:tcPr>
          <w:p w14:paraId="4A184F95" w14:textId="1722A8D7" w:rsidR="00B35F30" w:rsidRPr="00F95FA3" w:rsidRDefault="004E092B" w:rsidP="00AA6E98">
            <w:pPr>
              <w:jc w:val="right"/>
            </w:pPr>
            <w:r>
              <w:t>5</w:t>
            </w:r>
            <w:r w:rsidR="00B35F30" w:rsidRPr="00F95FA3">
              <w:t>.</w:t>
            </w:r>
            <w:r>
              <w:t>620</w:t>
            </w:r>
            <w:r w:rsidR="00B35F30" w:rsidRPr="00F95FA3">
              <w:t>.000,00</w:t>
            </w:r>
          </w:p>
        </w:tc>
      </w:tr>
      <w:tr w:rsidR="00B35F30" w:rsidRPr="00F95FA3" w14:paraId="14A72578" w14:textId="77777777" w:rsidTr="00AA6E98">
        <w:tc>
          <w:tcPr>
            <w:tcW w:w="779" w:type="dxa"/>
          </w:tcPr>
          <w:p w14:paraId="4351F643" w14:textId="77777777" w:rsidR="00B35F30" w:rsidRPr="00F95FA3" w:rsidRDefault="00B35F30" w:rsidP="00AA6E98">
            <w:pPr>
              <w:jc w:val="right"/>
            </w:pPr>
          </w:p>
        </w:tc>
        <w:tc>
          <w:tcPr>
            <w:tcW w:w="5670" w:type="dxa"/>
          </w:tcPr>
          <w:p w14:paraId="3A613BE3" w14:textId="18234500" w:rsidR="00B35F30" w:rsidRPr="00F95FA3" w:rsidRDefault="00B35F30" w:rsidP="00AA6E98">
            <w:r w:rsidRPr="00F95FA3">
              <w:t xml:space="preserve">       0</w:t>
            </w:r>
            <w:r w:rsidR="004E092B">
              <w:t>5</w:t>
            </w:r>
            <w:r w:rsidRPr="00F95FA3">
              <w:t xml:space="preserve">.03 – Ensino Infantil </w:t>
            </w:r>
            <w:r w:rsidR="004E092B">
              <w:t>.............................</w:t>
            </w:r>
            <w:r w:rsidRPr="00F95FA3">
              <w:t>..................</w:t>
            </w:r>
          </w:p>
        </w:tc>
        <w:tc>
          <w:tcPr>
            <w:tcW w:w="567" w:type="dxa"/>
          </w:tcPr>
          <w:p w14:paraId="3F433B3F" w14:textId="77777777" w:rsidR="00B35F30" w:rsidRPr="00F95FA3" w:rsidRDefault="00B35F30" w:rsidP="00AA6E98">
            <w:pPr>
              <w:jc w:val="center"/>
            </w:pPr>
            <w:r w:rsidRPr="00F95FA3">
              <w:t>R$</w:t>
            </w:r>
          </w:p>
        </w:tc>
        <w:tc>
          <w:tcPr>
            <w:tcW w:w="2065" w:type="dxa"/>
          </w:tcPr>
          <w:p w14:paraId="1144BA2E" w14:textId="5BC3DDA9" w:rsidR="00B35F30" w:rsidRPr="00F95FA3" w:rsidRDefault="004E092B" w:rsidP="00AA6E98">
            <w:pPr>
              <w:jc w:val="right"/>
            </w:pPr>
            <w:r>
              <w:t>4</w:t>
            </w:r>
            <w:r w:rsidR="00B35F30" w:rsidRPr="00F95FA3">
              <w:t>.</w:t>
            </w:r>
            <w:r>
              <w:t>810</w:t>
            </w:r>
            <w:r w:rsidR="00B35F30" w:rsidRPr="00F95FA3">
              <w:t>.000,00</w:t>
            </w:r>
          </w:p>
        </w:tc>
      </w:tr>
      <w:tr w:rsidR="00B35F30" w:rsidRPr="00F95FA3" w14:paraId="271BA01F" w14:textId="77777777" w:rsidTr="00AA6E98">
        <w:tc>
          <w:tcPr>
            <w:tcW w:w="779" w:type="dxa"/>
          </w:tcPr>
          <w:p w14:paraId="6B552D41" w14:textId="77777777" w:rsidR="00B35F30" w:rsidRPr="00F95FA3" w:rsidRDefault="00B35F30" w:rsidP="00AA6E98">
            <w:pPr>
              <w:jc w:val="right"/>
            </w:pPr>
          </w:p>
        </w:tc>
        <w:tc>
          <w:tcPr>
            <w:tcW w:w="5670" w:type="dxa"/>
          </w:tcPr>
          <w:p w14:paraId="3DB60D73" w14:textId="719064CC" w:rsidR="00B35F30" w:rsidRPr="00F95FA3" w:rsidRDefault="00B35F30" w:rsidP="00AA6E98">
            <w:r w:rsidRPr="00F95FA3">
              <w:t xml:space="preserve">       0</w:t>
            </w:r>
            <w:r w:rsidR="004E092B">
              <w:t>5</w:t>
            </w:r>
            <w:r w:rsidRPr="00F95FA3">
              <w:t>.0</w:t>
            </w:r>
            <w:r w:rsidR="004E092B">
              <w:t>4</w:t>
            </w:r>
            <w:r w:rsidRPr="00F95FA3">
              <w:t xml:space="preserve"> – </w:t>
            </w:r>
            <w:r w:rsidR="004E092B">
              <w:t>Ensino Médio .................................</w:t>
            </w:r>
            <w:r w:rsidRPr="00F95FA3">
              <w:t>...............</w:t>
            </w:r>
          </w:p>
        </w:tc>
        <w:tc>
          <w:tcPr>
            <w:tcW w:w="567" w:type="dxa"/>
          </w:tcPr>
          <w:p w14:paraId="0C2ED1EB" w14:textId="77777777" w:rsidR="00B35F30" w:rsidRPr="00F95FA3" w:rsidRDefault="00B35F30" w:rsidP="00AA6E98">
            <w:pPr>
              <w:jc w:val="center"/>
            </w:pPr>
            <w:r w:rsidRPr="00F95FA3">
              <w:t>R$</w:t>
            </w:r>
          </w:p>
        </w:tc>
        <w:tc>
          <w:tcPr>
            <w:tcW w:w="2065" w:type="dxa"/>
          </w:tcPr>
          <w:p w14:paraId="7B37CF60" w14:textId="2FC29001" w:rsidR="00B35F30" w:rsidRPr="00F95FA3" w:rsidRDefault="004E092B" w:rsidP="00AA6E98">
            <w:pPr>
              <w:jc w:val="right"/>
            </w:pPr>
            <w:r>
              <w:t>360</w:t>
            </w:r>
            <w:r w:rsidR="00B35F30" w:rsidRPr="00F95FA3">
              <w:t>.000,00</w:t>
            </w:r>
          </w:p>
        </w:tc>
      </w:tr>
      <w:tr w:rsidR="00B35F30" w:rsidRPr="00F95FA3" w14:paraId="55DF524C" w14:textId="77777777" w:rsidTr="00AA6E98">
        <w:tc>
          <w:tcPr>
            <w:tcW w:w="779" w:type="dxa"/>
          </w:tcPr>
          <w:p w14:paraId="69DA7DAE" w14:textId="77777777" w:rsidR="00B35F30" w:rsidRPr="00F95FA3" w:rsidRDefault="00B35F30" w:rsidP="00AA6E98">
            <w:pPr>
              <w:jc w:val="right"/>
            </w:pPr>
          </w:p>
        </w:tc>
        <w:tc>
          <w:tcPr>
            <w:tcW w:w="5670" w:type="dxa"/>
          </w:tcPr>
          <w:p w14:paraId="7E1473CB" w14:textId="3AE33AF2" w:rsidR="00B35F30" w:rsidRPr="00F95FA3" w:rsidRDefault="00B35F30" w:rsidP="00AA6E98">
            <w:r w:rsidRPr="00F95FA3">
              <w:t xml:space="preserve">       0</w:t>
            </w:r>
            <w:r w:rsidR="004E092B">
              <w:t>5</w:t>
            </w:r>
            <w:r w:rsidRPr="00F95FA3">
              <w:t xml:space="preserve">.05 – Ensino </w:t>
            </w:r>
            <w:r w:rsidR="004E092B">
              <w:t xml:space="preserve">Técnico Profis. </w:t>
            </w:r>
            <w:r w:rsidRPr="00F95FA3">
              <w:t>e Superior ...</w:t>
            </w:r>
            <w:r w:rsidR="004E092B">
              <w:t>..............</w:t>
            </w:r>
          </w:p>
        </w:tc>
        <w:tc>
          <w:tcPr>
            <w:tcW w:w="567" w:type="dxa"/>
          </w:tcPr>
          <w:p w14:paraId="71AB2F0D" w14:textId="77777777" w:rsidR="00B35F30" w:rsidRPr="00F95FA3" w:rsidRDefault="00B35F30" w:rsidP="00AA6E98">
            <w:pPr>
              <w:jc w:val="center"/>
            </w:pPr>
            <w:r w:rsidRPr="00F95FA3">
              <w:t>R$</w:t>
            </w:r>
          </w:p>
        </w:tc>
        <w:tc>
          <w:tcPr>
            <w:tcW w:w="2065" w:type="dxa"/>
          </w:tcPr>
          <w:p w14:paraId="4F38ECC0" w14:textId="1F3B3125" w:rsidR="00B35F30" w:rsidRPr="00F95FA3" w:rsidRDefault="004E092B" w:rsidP="00AA6E98">
            <w:pPr>
              <w:jc w:val="right"/>
            </w:pPr>
            <w:r>
              <w:t>40</w:t>
            </w:r>
            <w:r w:rsidR="00B35F30" w:rsidRPr="00F95FA3">
              <w:t>.000,00</w:t>
            </w:r>
          </w:p>
        </w:tc>
      </w:tr>
      <w:tr w:rsidR="00B35F30" w:rsidRPr="00F95FA3" w14:paraId="58C6A54A" w14:textId="77777777" w:rsidTr="00AA6E98">
        <w:tc>
          <w:tcPr>
            <w:tcW w:w="779" w:type="dxa"/>
          </w:tcPr>
          <w:p w14:paraId="73651190" w14:textId="77777777" w:rsidR="00B35F30" w:rsidRPr="00F95FA3" w:rsidRDefault="00B35F30" w:rsidP="00AA6E98">
            <w:pPr>
              <w:jc w:val="right"/>
            </w:pPr>
          </w:p>
        </w:tc>
        <w:tc>
          <w:tcPr>
            <w:tcW w:w="5670" w:type="dxa"/>
          </w:tcPr>
          <w:p w14:paraId="075FA6FE" w14:textId="35F35AEC" w:rsidR="00B35F30" w:rsidRPr="00F95FA3" w:rsidRDefault="00B35F30" w:rsidP="00AA6E98">
            <w:r w:rsidRPr="00F95FA3">
              <w:t xml:space="preserve">       0</w:t>
            </w:r>
            <w:r w:rsidR="004E092B">
              <w:t>5</w:t>
            </w:r>
            <w:r w:rsidRPr="00F95FA3">
              <w:t xml:space="preserve">.06 – </w:t>
            </w:r>
            <w:r w:rsidR="004E092B">
              <w:t>Ensino Especial</w:t>
            </w:r>
            <w:r w:rsidRPr="00F95FA3">
              <w:t xml:space="preserve"> </w:t>
            </w:r>
            <w:r w:rsidR="004E092B">
              <w:t>.................</w:t>
            </w:r>
            <w:r w:rsidRPr="00F95FA3">
              <w:t>............................</w:t>
            </w:r>
          </w:p>
        </w:tc>
        <w:tc>
          <w:tcPr>
            <w:tcW w:w="567" w:type="dxa"/>
          </w:tcPr>
          <w:p w14:paraId="7B96247A" w14:textId="77777777" w:rsidR="00B35F30" w:rsidRPr="00F95FA3" w:rsidRDefault="00B35F30" w:rsidP="00AA6E98">
            <w:pPr>
              <w:jc w:val="center"/>
            </w:pPr>
            <w:r w:rsidRPr="00F95FA3">
              <w:t>R$</w:t>
            </w:r>
          </w:p>
        </w:tc>
        <w:tc>
          <w:tcPr>
            <w:tcW w:w="2065" w:type="dxa"/>
          </w:tcPr>
          <w:p w14:paraId="4A026417" w14:textId="3CB326E1" w:rsidR="00B35F30" w:rsidRPr="00F95FA3" w:rsidRDefault="004E092B" w:rsidP="00AA6E98">
            <w:pPr>
              <w:jc w:val="right"/>
            </w:pPr>
            <w:r>
              <w:t>90</w:t>
            </w:r>
            <w:r w:rsidR="00B35F30" w:rsidRPr="00F95FA3">
              <w:t>.000,00</w:t>
            </w:r>
          </w:p>
        </w:tc>
      </w:tr>
      <w:tr w:rsidR="00B35F30" w:rsidRPr="00F95FA3" w14:paraId="3A08C0EF" w14:textId="77777777" w:rsidTr="00AA6E98">
        <w:tc>
          <w:tcPr>
            <w:tcW w:w="779" w:type="dxa"/>
          </w:tcPr>
          <w:p w14:paraId="57BFE70A" w14:textId="77777777" w:rsidR="00B35F30" w:rsidRPr="00F95FA3" w:rsidRDefault="00B35F30" w:rsidP="00AA6E98">
            <w:pPr>
              <w:jc w:val="right"/>
            </w:pPr>
          </w:p>
        </w:tc>
        <w:tc>
          <w:tcPr>
            <w:tcW w:w="5670" w:type="dxa"/>
          </w:tcPr>
          <w:p w14:paraId="780F5EB2" w14:textId="14CA955E" w:rsidR="00B35F30" w:rsidRPr="00F95FA3" w:rsidRDefault="00B35F30" w:rsidP="00AA6E98">
            <w:r w:rsidRPr="00F95FA3">
              <w:t xml:space="preserve">       0</w:t>
            </w:r>
            <w:r w:rsidR="004E092B">
              <w:t>5</w:t>
            </w:r>
            <w:r w:rsidRPr="00F95FA3">
              <w:t>.0</w:t>
            </w:r>
            <w:r w:rsidR="004E092B">
              <w:t>8</w:t>
            </w:r>
            <w:r w:rsidRPr="00F95FA3">
              <w:t xml:space="preserve"> – </w:t>
            </w:r>
            <w:r w:rsidR="004E092B">
              <w:t>Esporte e Lazer</w:t>
            </w:r>
            <w:r w:rsidRPr="00F95FA3">
              <w:t xml:space="preserve"> </w:t>
            </w:r>
            <w:r w:rsidR="004E092B">
              <w:t>................</w:t>
            </w:r>
            <w:r w:rsidRPr="00F95FA3">
              <w:t>..............................</w:t>
            </w:r>
          </w:p>
        </w:tc>
        <w:tc>
          <w:tcPr>
            <w:tcW w:w="567" w:type="dxa"/>
          </w:tcPr>
          <w:p w14:paraId="00B0BA5E" w14:textId="77777777" w:rsidR="00B35F30" w:rsidRPr="00F95FA3" w:rsidRDefault="00B35F30" w:rsidP="00AA6E98">
            <w:pPr>
              <w:jc w:val="center"/>
            </w:pPr>
            <w:r w:rsidRPr="00F95FA3">
              <w:t>R$</w:t>
            </w:r>
          </w:p>
        </w:tc>
        <w:tc>
          <w:tcPr>
            <w:tcW w:w="2065" w:type="dxa"/>
          </w:tcPr>
          <w:p w14:paraId="16EA6A9D" w14:textId="3F8372DD" w:rsidR="00B35F30" w:rsidRPr="00F95FA3" w:rsidRDefault="004E092B" w:rsidP="00AA6E98">
            <w:pPr>
              <w:jc w:val="right"/>
            </w:pPr>
            <w:r>
              <w:t>400</w:t>
            </w:r>
            <w:r w:rsidR="00B35F30" w:rsidRPr="00F95FA3">
              <w:t>.000,00</w:t>
            </w:r>
          </w:p>
        </w:tc>
      </w:tr>
      <w:tr w:rsidR="00B35F30" w:rsidRPr="00F95FA3" w14:paraId="509844E0" w14:textId="77777777" w:rsidTr="00AA6E98">
        <w:tc>
          <w:tcPr>
            <w:tcW w:w="779" w:type="dxa"/>
          </w:tcPr>
          <w:p w14:paraId="7CDE6321" w14:textId="77777777" w:rsidR="00B35F30" w:rsidRPr="00F95FA3" w:rsidRDefault="00B35F30" w:rsidP="00AA6E98">
            <w:pPr>
              <w:jc w:val="right"/>
              <w:rPr>
                <w:b/>
              </w:rPr>
            </w:pPr>
          </w:p>
        </w:tc>
        <w:tc>
          <w:tcPr>
            <w:tcW w:w="5670" w:type="dxa"/>
          </w:tcPr>
          <w:p w14:paraId="7A8DEA76" w14:textId="77777777" w:rsidR="00B35F30" w:rsidRPr="00F95FA3" w:rsidRDefault="00B35F30" w:rsidP="00AA6E98">
            <w:pPr>
              <w:rPr>
                <w:b/>
              </w:rPr>
            </w:pPr>
          </w:p>
        </w:tc>
        <w:tc>
          <w:tcPr>
            <w:tcW w:w="567" w:type="dxa"/>
          </w:tcPr>
          <w:p w14:paraId="3168AC46" w14:textId="77777777" w:rsidR="00B35F30" w:rsidRPr="00F95FA3" w:rsidRDefault="00B35F30" w:rsidP="00AA6E98">
            <w:pPr>
              <w:jc w:val="center"/>
            </w:pPr>
          </w:p>
        </w:tc>
        <w:tc>
          <w:tcPr>
            <w:tcW w:w="2065" w:type="dxa"/>
          </w:tcPr>
          <w:p w14:paraId="17A5D991" w14:textId="77777777" w:rsidR="00B35F30" w:rsidRPr="00F95FA3" w:rsidRDefault="00B35F30" w:rsidP="00AA6E98">
            <w:pPr>
              <w:rPr>
                <w:b/>
              </w:rPr>
            </w:pPr>
          </w:p>
        </w:tc>
      </w:tr>
      <w:tr w:rsidR="00B35F30" w:rsidRPr="00F95FA3" w14:paraId="5854C6F5" w14:textId="77777777" w:rsidTr="00AA6E98">
        <w:tc>
          <w:tcPr>
            <w:tcW w:w="779" w:type="dxa"/>
          </w:tcPr>
          <w:p w14:paraId="7C971DDD" w14:textId="77777777" w:rsidR="00B35F30" w:rsidRPr="00F95FA3" w:rsidRDefault="00B35F30" w:rsidP="00AA6E98">
            <w:pPr>
              <w:jc w:val="right"/>
              <w:rPr>
                <w:b/>
              </w:rPr>
            </w:pPr>
          </w:p>
        </w:tc>
        <w:tc>
          <w:tcPr>
            <w:tcW w:w="5670" w:type="dxa"/>
          </w:tcPr>
          <w:p w14:paraId="4C6194FB" w14:textId="0F8BA456" w:rsidR="00B35F30" w:rsidRPr="00F95FA3" w:rsidRDefault="00B35F30" w:rsidP="00AA6E98">
            <w:pPr>
              <w:rPr>
                <w:bCs/>
              </w:rPr>
            </w:pPr>
            <w:r w:rsidRPr="00F95FA3">
              <w:rPr>
                <w:bCs/>
              </w:rPr>
              <w:t xml:space="preserve">       0</w:t>
            </w:r>
            <w:r w:rsidR="004E092B">
              <w:rPr>
                <w:bCs/>
              </w:rPr>
              <w:t>6</w:t>
            </w:r>
            <w:r w:rsidRPr="00F95FA3">
              <w:rPr>
                <w:bCs/>
              </w:rPr>
              <w:t xml:space="preserve">.00 – SECRET. DE </w:t>
            </w:r>
            <w:r w:rsidR="004E092B">
              <w:rPr>
                <w:bCs/>
              </w:rPr>
              <w:t>AGRIC. MEIO AMBIENTE</w:t>
            </w:r>
          </w:p>
        </w:tc>
        <w:tc>
          <w:tcPr>
            <w:tcW w:w="567" w:type="dxa"/>
          </w:tcPr>
          <w:p w14:paraId="569D3806" w14:textId="77777777" w:rsidR="00B35F30" w:rsidRPr="00F95FA3" w:rsidRDefault="00B35F30" w:rsidP="00AA6E98">
            <w:pPr>
              <w:jc w:val="center"/>
              <w:rPr>
                <w:bCs/>
              </w:rPr>
            </w:pPr>
            <w:r w:rsidRPr="00F95FA3">
              <w:rPr>
                <w:bCs/>
              </w:rPr>
              <w:t>R$</w:t>
            </w:r>
          </w:p>
        </w:tc>
        <w:tc>
          <w:tcPr>
            <w:tcW w:w="2065" w:type="dxa"/>
          </w:tcPr>
          <w:p w14:paraId="687B2C06" w14:textId="66B65D18" w:rsidR="00B35F30" w:rsidRPr="00F95FA3" w:rsidRDefault="004E092B" w:rsidP="00AA6E98">
            <w:pPr>
              <w:jc w:val="right"/>
              <w:rPr>
                <w:b/>
              </w:rPr>
            </w:pPr>
            <w:r>
              <w:rPr>
                <w:b/>
              </w:rPr>
              <w:t>2.200</w:t>
            </w:r>
            <w:r w:rsidR="00B35F30" w:rsidRPr="00F95FA3">
              <w:rPr>
                <w:b/>
              </w:rPr>
              <w:t>.000,00</w:t>
            </w:r>
          </w:p>
        </w:tc>
      </w:tr>
      <w:tr w:rsidR="00B35F30" w:rsidRPr="00F95FA3" w14:paraId="3899D9FA" w14:textId="77777777" w:rsidTr="00AA6E98">
        <w:tc>
          <w:tcPr>
            <w:tcW w:w="779" w:type="dxa"/>
          </w:tcPr>
          <w:p w14:paraId="47618A9B" w14:textId="77777777" w:rsidR="00B35F30" w:rsidRPr="00F95FA3" w:rsidRDefault="00B35F30" w:rsidP="00AA6E98">
            <w:pPr>
              <w:jc w:val="right"/>
            </w:pPr>
          </w:p>
        </w:tc>
        <w:tc>
          <w:tcPr>
            <w:tcW w:w="5670" w:type="dxa"/>
          </w:tcPr>
          <w:p w14:paraId="040F41D7" w14:textId="39E267EE" w:rsidR="00B35F30" w:rsidRPr="00F95FA3" w:rsidRDefault="00B35F30" w:rsidP="00AA6E98">
            <w:r w:rsidRPr="00F95FA3">
              <w:t xml:space="preserve">       0</w:t>
            </w:r>
            <w:r w:rsidR="004E092B">
              <w:t>6</w:t>
            </w:r>
            <w:r w:rsidRPr="00F95FA3">
              <w:t xml:space="preserve">.01 – </w:t>
            </w:r>
            <w:r w:rsidR="004E092B">
              <w:t>Agricultura .....................................</w:t>
            </w:r>
            <w:r w:rsidRPr="00F95FA3">
              <w:t>...............</w:t>
            </w:r>
          </w:p>
        </w:tc>
        <w:tc>
          <w:tcPr>
            <w:tcW w:w="567" w:type="dxa"/>
          </w:tcPr>
          <w:p w14:paraId="585D8D4D" w14:textId="77777777" w:rsidR="00B35F30" w:rsidRPr="00F95FA3" w:rsidRDefault="00B35F30" w:rsidP="00AA6E98">
            <w:pPr>
              <w:jc w:val="center"/>
            </w:pPr>
            <w:r w:rsidRPr="00F95FA3">
              <w:t>R$</w:t>
            </w:r>
          </w:p>
        </w:tc>
        <w:tc>
          <w:tcPr>
            <w:tcW w:w="2065" w:type="dxa"/>
          </w:tcPr>
          <w:p w14:paraId="1802A5A8" w14:textId="164B8AF1" w:rsidR="00B35F30" w:rsidRPr="00F95FA3" w:rsidRDefault="004E092B" w:rsidP="00AA6E98">
            <w:pPr>
              <w:jc w:val="right"/>
            </w:pPr>
            <w:r>
              <w:t>2</w:t>
            </w:r>
            <w:r w:rsidR="00B35F30" w:rsidRPr="00F95FA3">
              <w:t>.</w:t>
            </w:r>
            <w:r>
              <w:t>200.</w:t>
            </w:r>
            <w:r w:rsidR="00B35F30" w:rsidRPr="00F95FA3">
              <w:t>000,00</w:t>
            </w:r>
          </w:p>
        </w:tc>
      </w:tr>
      <w:tr w:rsidR="00B35F30" w:rsidRPr="00F95FA3" w14:paraId="206D1228" w14:textId="77777777" w:rsidTr="00AA6E98">
        <w:tc>
          <w:tcPr>
            <w:tcW w:w="779" w:type="dxa"/>
          </w:tcPr>
          <w:p w14:paraId="72F571B5" w14:textId="77777777" w:rsidR="00B35F30" w:rsidRPr="00F95FA3" w:rsidRDefault="00B35F30" w:rsidP="00AA6E98">
            <w:pPr>
              <w:jc w:val="right"/>
              <w:rPr>
                <w:b/>
              </w:rPr>
            </w:pPr>
          </w:p>
        </w:tc>
        <w:tc>
          <w:tcPr>
            <w:tcW w:w="5670" w:type="dxa"/>
          </w:tcPr>
          <w:p w14:paraId="4D182C22" w14:textId="77777777" w:rsidR="00B35F30" w:rsidRPr="00F95FA3" w:rsidRDefault="00B35F30" w:rsidP="00AA6E98">
            <w:pPr>
              <w:rPr>
                <w:b/>
              </w:rPr>
            </w:pPr>
          </w:p>
        </w:tc>
        <w:tc>
          <w:tcPr>
            <w:tcW w:w="567" w:type="dxa"/>
          </w:tcPr>
          <w:p w14:paraId="3361E619" w14:textId="77777777" w:rsidR="00B35F30" w:rsidRPr="00F95FA3" w:rsidRDefault="00B35F30" w:rsidP="00AA6E98">
            <w:pPr>
              <w:jc w:val="center"/>
            </w:pPr>
          </w:p>
        </w:tc>
        <w:tc>
          <w:tcPr>
            <w:tcW w:w="2065" w:type="dxa"/>
          </w:tcPr>
          <w:p w14:paraId="4DC52D70" w14:textId="77777777" w:rsidR="00B35F30" w:rsidRPr="00F95FA3" w:rsidRDefault="00B35F30" w:rsidP="00AA6E98">
            <w:pPr>
              <w:rPr>
                <w:b/>
              </w:rPr>
            </w:pPr>
          </w:p>
        </w:tc>
      </w:tr>
      <w:tr w:rsidR="00B35F30" w:rsidRPr="00F95FA3" w14:paraId="105CE2BC" w14:textId="77777777" w:rsidTr="00AA6E98">
        <w:tc>
          <w:tcPr>
            <w:tcW w:w="779" w:type="dxa"/>
          </w:tcPr>
          <w:p w14:paraId="135E54A9" w14:textId="77777777" w:rsidR="00B35F30" w:rsidRPr="00F95FA3" w:rsidRDefault="00B35F30" w:rsidP="00AA6E98">
            <w:pPr>
              <w:jc w:val="right"/>
              <w:rPr>
                <w:b/>
              </w:rPr>
            </w:pPr>
          </w:p>
        </w:tc>
        <w:tc>
          <w:tcPr>
            <w:tcW w:w="5670" w:type="dxa"/>
          </w:tcPr>
          <w:p w14:paraId="24E29FDA" w14:textId="65C4BE80" w:rsidR="00B35F30" w:rsidRPr="00F95FA3" w:rsidRDefault="00B35F30" w:rsidP="00AA6E98">
            <w:pPr>
              <w:rPr>
                <w:bCs/>
              </w:rPr>
            </w:pPr>
            <w:r w:rsidRPr="00F95FA3">
              <w:rPr>
                <w:bCs/>
              </w:rPr>
              <w:t xml:space="preserve">       0</w:t>
            </w:r>
            <w:r w:rsidR="004E092B">
              <w:rPr>
                <w:bCs/>
              </w:rPr>
              <w:t>7</w:t>
            </w:r>
            <w:r w:rsidRPr="00F95FA3">
              <w:rPr>
                <w:bCs/>
              </w:rPr>
              <w:t>.00 – SEC</w:t>
            </w:r>
            <w:r w:rsidR="004E092B">
              <w:rPr>
                <w:bCs/>
              </w:rPr>
              <w:t>RET</w:t>
            </w:r>
            <w:r w:rsidRPr="00F95FA3">
              <w:rPr>
                <w:bCs/>
              </w:rPr>
              <w:t xml:space="preserve">. </w:t>
            </w:r>
            <w:r w:rsidR="004E092B">
              <w:rPr>
                <w:bCs/>
              </w:rPr>
              <w:t xml:space="preserve">DE </w:t>
            </w:r>
            <w:r w:rsidR="004E092B" w:rsidRPr="004E092B">
              <w:rPr>
                <w:bCs/>
              </w:rPr>
              <w:t>INFRAESTRUTURA</w:t>
            </w:r>
          </w:p>
        </w:tc>
        <w:tc>
          <w:tcPr>
            <w:tcW w:w="567" w:type="dxa"/>
          </w:tcPr>
          <w:p w14:paraId="251B3A79" w14:textId="77777777" w:rsidR="00B35F30" w:rsidRPr="00F95FA3" w:rsidRDefault="00B35F30" w:rsidP="00AA6E98">
            <w:pPr>
              <w:jc w:val="center"/>
              <w:rPr>
                <w:bCs/>
              </w:rPr>
            </w:pPr>
            <w:r w:rsidRPr="00F95FA3">
              <w:rPr>
                <w:bCs/>
              </w:rPr>
              <w:t>R$</w:t>
            </w:r>
          </w:p>
        </w:tc>
        <w:tc>
          <w:tcPr>
            <w:tcW w:w="2065" w:type="dxa"/>
          </w:tcPr>
          <w:p w14:paraId="209F0A5A" w14:textId="300DEF44" w:rsidR="00B35F30" w:rsidRPr="00F95FA3" w:rsidRDefault="004E092B" w:rsidP="00AA6E98">
            <w:pPr>
              <w:jc w:val="right"/>
              <w:rPr>
                <w:b/>
              </w:rPr>
            </w:pPr>
            <w:r>
              <w:rPr>
                <w:b/>
              </w:rPr>
              <w:t>3</w:t>
            </w:r>
            <w:r w:rsidR="00B35F30" w:rsidRPr="00F95FA3">
              <w:rPr>
                <w:b/>
              </w:rPr>
              <w:t>.</w:t>
            </w:r>
            <w:r>
              <w:rPr>
                <w:b/>
              </w:rPr>
              <w:t>8</w:t>
            </w:r>
            <w:r w:rsidR="00B35F30">
              <w:rPr>
                <w:b/>
              </w:rPr>
              <w:t>0</w:t>
            </w:r>
            <w:r w:rsidR="00B35F30" w:rsidRPr="00F95FA3">
              <w:rPr>
                <w:b/>
              </w:rPr>
              <w:t>0.000,00</w:t>
            </w:r>
          </w:p>
        </w:tc>
      </w:tr>
      <w:tr w:rsidR="00B35F30" w:rsidRPr="00F95FA3" w14:paraId="33D29A10" w14:textId="77777777" w:rsidTr="00AA6E98">
        <w:tc>
          <w:tcPr>
            <w:tcW w:w="779" w:type="dxa"/>
          </w:tcPr>
          <w:p w14:paraId="5672F713" w14:textId="77777777" w:rsidR="00B35F30" w:rsidRPr="00F95FA3" w:rsidRDefault="00B35F30" w:rsidP="00AA6E98">
            <w:pPr>
              <w:jc w:val="right"/>
            </w:pPr>
          </w:p>
        </w:tc>
        <w:tc>
          <w:tcPr>
            <w:tcW w:w="5670" w:type="dxa"/>
          </w:tcPr>
          <w:p w14:paraId="137D7743" w14:textId="0943F5E8" w:rsidR="00B35F30" w:rsidRPr="00F95FA3" w:rsidRDefault="00B35F30" w:rsidP="00AA6E98">
            <w:r w:rsidRPr="00F95FA3">
              <w:t xml:space="preserve">       0</w:t>
            </w:r>
            <w:r w:rsidR="004E092B">
              <w:t>7</w:t>
            </w:r>
            <w:r w:rsidRPr="00F95FA3">
              <w:t xml:space="preserve">.01 – </w:t>
            </w:r>
            <w:r w:rsidR="004E092B">
              <w:t>Planejamento e Serviços Urbanos</w:t>
            </w:r>
            <w:r w:rsidRPr="00F95FA3">
              <w:t xml:space="preserve"> </w:t>
            </w:r>
            <w:r w:rsidR="004E092B">
              <w:t>...</w:t>
            </w:r>
            <w:r w:rsidRPr="00F95FA3">
              <w:t>..............</w:t>
            </w:r>
          </w:p>
        </w:tc>
        <w:tc>
          <w:tcPr>
            <w:tcW w:w="567" w:type="dxa"/>
          </w:tcPr>
          <w:p w14:paraId="4F54F345" w14:textId="77777777" w:rsidR="00B35F30" w:rsidRPr="00F95FA3" w:rsidRDefault="00B35F30" w:rsidP="00AA6E98">
            <w:pPr>
              <w:jc w:val="center"/>
            </w:pPr>
            <w:r w:rsidRPr="00F95FA3">
              <w:t>R$</w:t>
            </w:r>
          </w:p>
        </w:tc>
        <w:tc>
          <w:tcPr>
            <w:tcW w:w="2065" w:type="dxa"/>
          </w:tcPr>
          <w:p w14:paraId="0905852C" w14:textId="528317FF" w:rsidR="00B35F30" w:rsidRPr="00F95FA3" w:rsidRDefault="004E092B" w:rsidP="00AA6E98">
            <w:pPr>
              <w:jc w:val="right"/>
            </w:pPr>
            <w:r>
              <w:t>870</w:t>
            </w:r>
            <w:r w:rsidR="00B35F30" w:rsidRPr="00F95FA3">
              <w:t>.000,00</w:t>
            </w:r>
          </w:p>
        </w:tc>
      </w:tr>
      <w:tr w:rsidR="00B35F30" w:rsidRPr="00F95FA3" w14:paraId="43A91951" w14:textId="77777777" w:rsidTr="00AA6E98">
        <w:tc>
          <w:tcPr>
            <w:tcW w:w="779" w:type="dxa"/>
          </w:tcPr>
          <w:p w14:paraId="316D30AE" w14:textId="77777777" w:rsidR="00B35F30" w:rsidRPr="00F95FA3" w:rsidRDefault="00B35F30" w:rsidP="00AA6E98">
            <w:pPr>
              <w:jc w:val="right"/>
              <w:rPr>
                <w:b/>
              </w:rPr>
            </w:pPr>
          </w:p>
        </w:tc>
        <w:tc>
          <w:tcPr>
            <w:tcW w:w="5670" w:type="dxa"/>
          </w:tcPr>
          <w:p w14:paraId="44F14705" w14:textId="0F2AB9A6" w:rsidR="00B35F30" w:rsidRPr="00F95FA3" w:rsidRDefault="00B35F30" w:rsidP="00AA6E98">
            <w:r w:rsidRPr="00F95FA3">
              <w:rPr>
                <w:b/>
              </w:rPr>
              <w:t xml:space="preserve">       </w:t>
            </w:r>
            <w:r w:rsidRPr="00F95FA3">
              <w:t>0</w:t>
            </w:r>
            <w:r w:rsidR="004E092B">
              <w:t>7</w:t>
            </w:r>
            <w:r w:rsidRPr="00F95FA3">
              <w:t xml:space="preserve">.02 – </w:t>
            </w:r>
            <w:r w:rsidR="004E092B">
              <w:t>Obras e Serviços Rodoviários</w:t>
            </w:r>
            <w:r w:rsidRPr="00F95FA3">
              <w:t xml:space="preserve"> </w:t>
            </w:r>
            <w:r w:rsidR="004E092B">
              <w:t>...................</w:t>
            </w:r>
            <w:r w:rsidRPr="00F95FA3">
              <w:t>....</w:t>
            </w:r>
          </w:p>
        </w:tc>
        <w:tc>
          <w:tcPr>
            <w:tcW w:w="567" w:type="dxa"/>
          </w:tcPr>
          <w:p w14:paraId="773E736A" w14:textId="77777777" w:rsidR="00B35F30" w:rsidRPr="00F95FA3" w:rsidRDefault="00B35F30" w:rsidP="00AA6E98">
            <w:pPr>
              <w:jc w:val="center"/>
            </w:pPr>
            <w:r w:rsidRPr="00F95FA3">
              <w:t>R$</w:t>
            </w:r>
          </w:p>
        </w:tc>
        <w:tc>
          <w:tcPr>
            <w:tcW w:w="2065" w:type="dxa"/>
          </w:tcPr>
          <w:p w14:paraId="31DE993A" w14:textId="6B8D50AB" w:rsidR="00B35F30" w:rsidRPr="00F95FA3" w:rsidRDefault="004E092B" w:rsidP="00AA6E98">
            <w:pPr>
              <w:jc w:val="right"/>
              <w:rPr>
                <w:b/>
              </w:rPr>
            </w:pPr>
            <w:r>
              <w:t>2</w:t>
            </w:r>
            <w:r w:rsidR="00B35F30">
              <w:t>.</w:t>
            </w:r>
            <w:r>
              <w:t>930</w:t>
            </w:r>
            <w:r w:rsidR="00B35F30" w:rsidRPr="00F95FA3">
              <w:t>.000,00</w:t>
            </w:r>
          </w:p>
        </w:tc>
      </w:tr>
      <w:tr w:rsidR="00B35F30" w:rsidRPr="00F95FA3" w14:paraId="2A949BF2" w14:textId="77777777" w:rsidTr="00AA6E98">
        <w:tc>
          <w:tcPr>
            <w:tcW w:w="779" w:type="dxa"/>
          </w:tcPr>
          <w:p w14:paraId="493D0AB2" w14:textId="77777777" w:rsidR="00B35F30" w:rsidRPr="00F95FA3" w:rsidRDefault="00B35F30" w:rsidP="00AA6E98">
            <w:pPr>
              <w:jc w:val="right"/>
              <w:rPr>
                <w:b/>
              </w:rPr>
            </w:pPr>
          </w:p>
        </w:tc>
        <w:tc>
          <w:tcPr>
            <w:tcW w:w="5670" w:type="dxa"/>
          </w:tcPr>
          <w:p w14:paraId="45D03970" w14:textId="77777777" w:rsidR="00B35F30" w:rsidRPr="00F95FA3" w:rsidRDefault="00B35F30" w:rsidP="00AA6E98">
            <w:pPr>
              <w:rPr>
                <w:b/>
              </w:rPr>
            </w:pPr>
          </w:p>
        </w:tc>
        <w:tc>
          <w:tcPr>
            <w:tcW w:w="567" w:type="dxa"/>
          </w:tcPr>
          <w:p w14:paraId="6038514E" w14:textId="77777777" w:rsidR="00B35F30" w:rsidRPr="00F95FA3" w:rsidRDefault="00B35F30" w:rsidP="00AA6E98">
            <w:pPr>
              <w:jc w:val="center"/>
            </w:pPr>
          </w:p>
        </w:tc>
        <w:tc>
          <w:tcPr>
            <w:tcW w:w="2065" w:type="dxa"/>
          </w:tcPr>
          <w:p w14:paraId="6B941272" w14:textId="77777777" w:rsidR="00B35F30" w:rsidRPr="00F95FA3" w:rsidRDefault="00B35F30" w:rsidP="00AA6E98">
            <w:pPr>
              <w:rPr>
                <w:b/>
              </w:rPr>
            </w:pPr>
          </w:p>
        </w:tc>
      </w:tr>
      <w:tr w:rsidR="004E092B" w:rsidRPr="004E092B" w14:paraId="3B3EA29A" w14:textId="77777777" w:rsidTr="00AA6E98">
        <w:tc>
          <w:tcPr>
            <w:tcW w:w="779" w:type="dxa"/>
          </w:tcPr>
          <w:p w14:paraId="222F688F" w14:textId="77777777" w:rsidR="00B35F30" w:rsidRPr="004E092B" w:rsidRDefault="00B35F30" w:rsidP="00AA6E98">
            <w:pPr>
              <w:jc w:val="right"/>
              <w:rPr>
                <w:b/>
              </w:rPr>
            </w:pPr>
          </w:p>
        </w:tc>
        <w:tc>
          <w:tcPr>
            <w:tcW w:w="5670" w:type="dxa"/>
          </w:tcPr>
          <w:p w14:paraId="0FCB0108" w14:textId="03ECAE4F" w:rsidR="00B35F30" w:rsidRPr="004E092B" w:rsidRDefault="00B35F30" w:rsidP="00AA6E98">
            <w:pPr>
              <w:rPr>
                <w:bCs/>
              </w:rPr>
            </w:pPr>
            <w:r w:rsidRPr="004E092B">
              <w:rPr>
                <w:bCs/>
              </w:rPr>
              <w:t xml:space="preserve">       0</w:t>
            </w:r>
            <w:r w:rsidR="004E092B" w:rsidRPr="004E092B">
              <w:rPr>
                <w:bCs/>
              </w:rPr>
              <w:t>8</w:t>
            </w:r>
            <w:r w:rsidRPr="004E092B">
              <w:rPr>
                <w:bCs/>
              </w:rPr>
              <w:t xml:space="preserve">.00 – </w:t>
            </w:r>
            <w:r w:rsidR="004E092B" w:rsidRPr="004E092B">
              <w:rPr>
                <w:bCs/>
              </w:rPr>
              <w:t>ENCARGOS GERAIS DO MUNICÍPIO</w:t>
            </w:r>
          </w:p>
        </w:tc>
        <w:tc>
          <w:tcPr>
            <w:tcW w:w="567" w:type="dxa"/>
          </w:tcPr>
          <w:p w14:paraId="79F34387" w14:textId="77777777" w:rsidR="00B35F30" w:rsidRPr="004E092B" w:rsidRDefault="00B35F30" w:rsidP="00AA6E98">
            <w:pPr>
              <w:jc w:val="center"/>
              <w:rPr>
                <w:bCs/>
              </w:rPr>
            </w:pPr>
            <w:r w:rsidRPr="004E092B">
              <w:rPr>
                <w:bCs/>
              </w:rPr>
              <w:t>R$</w:t>
            </w:r>
          </w:p>
        </w:tc>
        <w:tc>
          <w:tcPr>
            <w:tcW w:w="2065" w:type="dxa"/>
          </w:tcPr>
          <w:p w14:paraId="04729805" w14:textId="1D816A16" w:rsidR="00B35F30" w:rsidRPr="004E092B" w:rsidRDefault="004E092B" w:rsidP="00AA6E98">
            <w:pPr>
              <w:jc w:val="right"/>
              <w:rPr>
                <w:b/>
              </w:rPr>
            </w:pPr>
            <w:r w:rsidRPr="004E092B">
              <w:rPr>
                <w:b/>
              </w:rPr>
              <w:t>2.310</w:t>
            </w:r>
            <w:r w:rsidR="00B35F30" w:rsidRPr="004E092B">
              <w:rPr>
                <w:b/>
              </w:rPr>
              <w:t>.000,00</w:t>
            </w:r>
          </w:p>
        </w:tc>
      </w:tr>
      <w:tr w:rsidR="004E092B" w:rsidRPr="004E092B" w14:paraId="5415B62E" w14:textId="77777777" w:rsidTr="00AA6E98">
        <w:tc>
          <w:tcPr>
            <w:tcW w:w="779" w:type="dxa"/>
          </w:tcPr>
          <w:p w14:paraId="6CF0BCEB" w14:textId="77777777" w:rsidR="00B35F30" w:rsidRPr="004E092B" w:rsidRDefault="00B35F30" w:rsidP="00AA6E98">
            <w:pPr>
              <w:jc w:val="right"/>
            </w:pPr>
          </w:p>
        </w:tc>
        <w:tc>
          <w:tcPr>
            <w:tcW w:w="5670" w:type="dxa"/>
          </w:tcPr>
          <w:p w14:paraId="6A8C6E71" w14:textId="0F68A0FE" w:rsidR="00B35F30" w:rsidRPr="004E092B" w:rsidRDefault="00B35F30" w:rsidP="00AA6E98">
            <w:r w:rsidRPr="004E092B">
              <w:t xml:space="preserve">       0</w:t>
            </w:r>
            <w:r w:rsidR="004E092B" w:rsidRPr="004E092B">
              <w:t>8</w:t>
            </w:r>
            <w:r w:rsidRPr="004E092B">
              <w:t xml:space="preserve">.01 – </w:t>
            </w:r>
            <w:r w:rsidR="004E092B" w:rsidRPr="004E092B">
              <w:t>Encargos Gerais do Município</w:t>
            </w:r>
            <w:r w:rsidRPr="004E092B">
              <w:t xml:space="preserve"> </w:t>
            </w:r>
            <w:r w:rsidR="004E092B" w:rsidRPr="004E092B">
              <w:t>................</w:t>
            </w:r>
            <w:r w:rsidRPr="004E092B">
              <w:t>......</w:t>
            </w:r>
          </w:p>
        </w:tc>
        <w:tc>
          <w:tcPr>
            <w:tcW w:w="567" w:type="dxa"/>
          </w:tcPr>
          <w:p w14:paraId="2875D49F" w14:textId="77777777" w:rsidR="00B35F30" w:rsidRPr="004E092B" w:rsidRDefault="00B35F30" w:rsidP="00AA6E98">
            <w:pPr>
              <w:keepNext/>
              <w:jc w:val="center"/>
              <w:outlineLvl w:val="1"/>
              <w:rPr>
                <w:bCs/>
              </w:rPr>
            </w:pPr>
            <w:r w:rsidRPr="004E092B">
              <w:rPr>
                <w:bCs/>
              </w:rPr>
              <w:t>R$</w:t>
            </w:r>
          </w:p>
        </w:tc>
        <w:tc>
          <w:tcPr>
            <w:tcW w:w="2065" w:type="dxa"/>
          </w:tcPr>
          <w:p w14:paraId="4B6A9CFF" w14:textId="20ED02BB" w:rsidR="00B35F30" w:rsidRPr="004E092B" w:rsidRDefault="004E092B" w:rsidP="00AA6E98">
            <w:pPr>
              <w:jc w:val="right"/>
            </w:pPr>
            <w:r w:rsidRPr="004E092B">
              <w:t>2.310</w:t>
            </w:r>
            <w:r w:rsidR="00B35F30" w:rsidRPr="004E092B">
              <w:t>.000,00</w:t>
            </w:r>
          </w:p>
        </w:tc>
      </w:tr>
      <w:tr w:rsidR="004E092B" w:rsidRPr="004E092B" w14:paraId="7F4315E1" w14:textId="77777777" w:rsidTr="00AA6E98">
        <w:tc>
          <w:tcPr>
            <w:tcW w:w="779" w:type="dxa"/>
          </w:tcPr>
          <w:p w14:paraId="5FFAF0DB" w14:textId="77777777" w:rsidR="00B35F30" w:rsidRPr="004E092B" w:rsidRDefault="00B35F30" w:rsidP="00AA6E98">
            <w:pPr>
              <w:jc w:val="right"/>
              <w:rPr>
                <w:b/>
              </w:rPr>
            </w:pPr>
          </w:p>
        </w:tc>
        <w:tc>
          <w:tcPr>
            <w:tcW w:w="5670" w:type="dxa"/>
          </w:tcPr>
          <w:p w14:paraId="38F6DBD9" w14:textId="77777777" w:rsidR="00B35F30" w:rsidRPr="004E092B" w:rsidRDefault="00B35F30" w:rsidP="00AA6E98">
            <w:pPr>
              <w:rPr>
                <w:b/>
              </w:rPr>
            </w:pPr>
          </w:p>
        </w:tc>
        <w:tc>
          <w:tcPr>
            <w:tcW w:w="567" w:type="dxa"/>
          </w:tcPr>
          <w:p w14:paraId="715CE8F3" w14:textId="77777777" w:rsidR="00B35F30" w:rsidRPr="004E092B" w:rsidRDefault="00B35F30" w:rsidP="00AA6E98">
            <w:pPr>
              <w:jc w:val="center"/>
            </w:pPr>
          </w:p>
        </w:tc>
        <w:tc>
          <w:tcPr>
            <w:tcW w:w="2065" w:type="dxa"/>
          </w:tcPr>
          <w:p w14:paraId="1461994F" w14:textId="77777777" w:rsidR="00B35F30" w:rsidRPr="004E092B" w:rsidRDefault="00B35F30" w:rsidP="00AA6E98">
            <w:pPr>
              <w:rPr>
                <w:b/>
              </w:rPr>
            </w:pPr>
          </w:p>
        </w:tc>
      </w:tr>
      <w:tr w:rsidR="00B35F30" w:rsidRPr="00F95FA3" w14:paraId="0C0B15C0" w14:textId="77777777" w:rsidTr="00AA6E98">
        <w:tc>
          <w:tcPr>
            <w:tcW w:w="779" w:type="dxa"/>
          </w:tcPr>
          <w:p w14:paraId="4BAB630E" w14:textId="77777777" w:rsidR="00B35F30" w:rsidRPr="00F95FA3" w:rsidRDefault="00B35F30" w:rsidP="00AA6E98">
            <w:pPr>
              <w:jc w:val="right"/>
              <w:rPr>
                <w:b/>
              </w:rPr>
            </w:pPr>
          </w:p>
        </w:tc>
        <w:tc>
          <w:tcPr>
            <w:tcW w:w="5670" w:type="dxa"/>
          </w:tcPr>
          <w:p w14:paraId="0903F5EB" w14:textId="4CA53CEC" w:rsidR="00B35F30" w:rsidRPr="00F95FA3" w:rsidRDefault="00B35F30" w:rsidP="00AA6E98">
            <w:pPr>
              <w:rPr>
                <w:bCs/>
              </w:rPr>
            </w:pPr>
            <w:r w:rsidRPr="00F95FA3">
              <w:rPr>
                <w:bCs/>
              </w:rPr>
              <w:t xml:space="preserve">       </w:t>
            </w:r>
            <w:r w:rsidR="004E092B">
              <w:rPr>
                <w:bCs/>
              </w:rPr>
              <w:t>11</w:t>
            </w:r>
            <w:r w:rsidRPr="00F95FA3">
              <w:rPr>
                <w:bCs/>
              </w:rPr>
              <w:t xml:space="preserve">.00 – </w:t>
            </w:r>
            <w:r w:rsidR="004E092B">
              <w:rPr>
                <w:bCs/>
              </w:rPr>
              <w:t>FUNDO DOS DIREITOS DA CRIANÇA</w:t>
            </w:r>
          </w:p>
        </w:tc>
        <w:tc>
          <w:tcPr>
            <w:tcW w:w="567" w:type="dxa"/>
          </w:tcPr>
          <w:p w14:paraId="77FDE613" w14:textId="77777777" w:rsidR="00B35F30" w:rsidRPr="00F95FA3" w:rsidRDefault="00B35F30" w:rsidP="00AA6E98">
            <w:pPr>
              <w:jc w:val="center"/>
              <w:rPr>
                <w:bCs/>
              </w:rPr>
            </w:pPr>
            <w:r w:rsidRPr="00F95FA3">
              <w:rPr>
                <w:bCs/>
              </w:rPr>
              <w:t>R$</w:t>
            </w:r>
          </w:p>
        </w:tc>
        <w:tc>
          <w:tcPr>
            <w:tcW w:w="2065" w:type="dxa"/>
          </w:tcPr>
          <w:p w14:paraId="62705F76" w14:textId="6BC9FD66" w:rsidR="00B35F30" w:rsidRPr="00F95FA3" w:rsidRDefault="004E092B" w:rsidP="00AA6E98">
            <w:pPr>
              <w:jc w:val="right"/>
              <w:rPr>
                <w:b/>
              </w:rPr>
            </w:pPr>
            <w:r>
              <w:rPr>
                <w:b/>
              </w:rPr>
              <w:t>15</w:t>
            </w:r>
            <w:r w:rsidR="00B35F30" w:rsidRPr="00F95FA3">
              <w:rPr>
                <w:b/>
              </w:rPr>
              <w:t>.000,00</w:t>
            </w:r>
          </w:p>
        </w:tc>
      </w:tr>
      <w:tr w:rsidR="00B35F30" w:rsidRPr="00F95FA3" w14:paraId="6FC17CC6" w14:textId="77777777" w:rsidTr="00AA6E98">
        <w:tc>
          <w:tcPr>
            <w:tcW w:w="779" w:type="dxa"/>
          </w:tcPr>
          <w:p w14:paraId="204E1F19" w14:textId="77777777" w:rsidR="00B35F30" w:rsidRPr="00F95FA3" w:rsidRDefault="00B35F30" w:rsidP="00AA6E98">
            <w:pPr>
              <w:jc w:val="right"/>
            </w:pPr>
          </w:p>
        </w:tc>
        <w:tc>
          <w:tcPr>
            <w:tcW w:w="5670" w:type="dxa"/>
          </w:tcPr>
          <w:p w14:paraId="700BCC55" w14:textId="27D27041" w:rsidR="00B35F30" w:rsidRPr="00F95FA3" w:rsidRDefault="00B35F30" w:rsidP="00AA6E98">
            <w:r w:rsidRPr="00F95FA3">
              <w:t xml:space="preserve">       </w:t>
            </w:r>
            <w:r w:rsidR="004E092B">
              <w:t>11</w:t>
            </w:r>
            <w:r w:rsidRPr="00F95FA3">
              <w:t xml:space="preserve">.01 – </w:t>
            </w:r>
            <w:r w:rsidR="004E092B">
              <w:t>Fundo Municipal dos Direitos da Criança</w:t>
            </w:r>
            <w:r w:rsidRPr="00F95FA3">
              <w:t xml:space="preserve"> ....</w:t>
            </w:r>
          </w:p>
        </w:tc>
        <w:tc>
          <w:tcPr>
            <w:tcW w:w="567" w:type="dxa"/>
          </w:tcPr>
          <w:p w14:paraId="0FAAD94F" w14:textId="77777777" w:rsidR="00B35F30" w:rsidRPr="00F95FA3" w:rsidRDefault="00B35F30" w:rsidP="00AA6E98">
            <w:pPr>
              <w:keepNext/>
              <w:jc w:val="center"/>
              <w:outlineLvl w:val="1"/>
            </w:pPr>
            <w:r w:rsidRPr="00F95FA3">
              <w:t>R$</w:t>
            </w:r>
          </w:p>
        </w:tc>
        <w:tc>
          <w:tcPr>
            <w:tcW w:w="2065" w:type="dxa"/>
          </w:tcPr>
          <w:p w14:paraId="285F6C10" w14:textId="6F2781ED" w:rsidR="00B35F30" w:rsidRPr="00F95FA3" w:rsidRDefault="004E092B" w:rsidP="00AA6E98">
            <w:pPr>
              <w:jc w:val="right"/>
            </w:pPr>
            <w:r>
              <w:t>15</w:t>
            </w:r>
            <w:r w:rsidR="00B35F30" w:rsidRPr="00F95FA3">
              <w:t>.000,00</w:t>
            </w:r>
          </w:p>
        </w:tc>
      </w:tr>
      <w:tr w:rsidR="00B35F30" w:rsidRPr="00F95FA3" w14:paraId="0C5CB84E" w14:textId="77777777" w:rsidTr="00AA6E98">
        <w:tc>
          <w:tcPr>
            <w:tcW w:w="779" w:type="dxa"/>
          </w:tcPr>
          <w:p w14:paraId="6CDCA566" w14:textId="77777777" w:rsidR="00B35F30" w:rsidRPr="00F95FA3" w:rsidRDefault="00B35F30" w:rsidP="00AA6E98">
            <w:pPr>
              <w:jc w:val="right"/>
              <w:rPr>
                <w:b/>
              </w:rPr>
            </w:pPr>
          </w:p>
        </w:tc>
        <w:tc>
          <w:tcPr>
            <w:tcW w:w="5670" w:type="dxa"/>
          </w:tcPr>
          <w:p w14:paraId="67C2226D" w14:textId="77777777" w:rsidR="00B35F30" w:rsidRPr="00F95FA3" w:rsidRDefault="00B35F30" w:rsidP="00AA6E98">
            <w:pPr>
              <w:rPr>
                <w:b/>
              </w:rPr>
            </w:pPr>
          </w:p>
        </w:tc>
        <w:tc>
          <w:tcPr>
            <w:tcW w:w="567" w:type="dxa"/>
          </w:tcPr>
          <w:p w14:paraId="1DAFB0DA" w14:textId="77777777" w:rsidR="00B35F30" w:rsidRPr="00F95FA3" w:rsidRDefault="00B35F30" w:rsidP="00AA6E98">
            <w:pPr>
              <w:jc w:val="center"/>
            </w:pPr>
          </w:p>
        </w:tc>
        <w:tc>
          <w:tcPr>
            <w:tcW w:w="2065" w:type="dxa"/>
          </w:tcPr>
          <w:p w14:paraId="78205B55" w14:textId="77777777" w:rsidR="00B35F30" w:rsidRPr="00F95FA3" w:rsidRDefault="00B35F30" w:rsidP="00AA6E98">
            <w:pPr>
              <w:rPr>
                <w:b/>
              </w:rPr>
            </w:pPr>
          </w:p>
        </w:tc>
      </w:tr>
      <w:tr w:rsidR="00B35F30" w:rsidRPr="00F95FA3" w14:paraId="5D9633FA" w14:textId="77777777" w:rsidTr="00AA6E98">
        <w:tc>
          <w:tcPr>
            <w:tcW w:w="779" w:type="dxa"/>
          </w:tcPr>
          <w:p w14:paraId="5C173584" w14:textId="77777777" w:rsidR="00B35F30" w:rsidRPr="00F95FA3" w:rsidRDefault="00B35F30" w:rsidP="00AA6E98">
            <w:pPr>
              <w:jc w:val="right"/>
              <w:rPr>
                <w:b/>
              </w:rPr>
            </w:pPr>
          </w:p>
        </w:tc>
        <w:tc>
          <w:tcPr>
            <w:tcW w:w="5670" w:type="dxa"/>
          </w:tcPr>
          <w:p w14:paraId="016CF71A" w14:textId="6706AD78" w:rsidR="00B35F30" w:rsidRPr="00F95FA3" w:rsidRDefault="00B35F30" w:rsidP="00AA6E98">
            <w:pPr>
              <w:rPr>
                <w:bCs/>
              </w:rPr>
            </w:pPr>
            <w:r w:rsidRPr="00F95FA3">
              <w:rPr>
                <w:bCs/>
              </w:rPr>
              <w:t xml:space="preserve">       </w:t>
            </w:r>
            <w:r w:rsidR="004E092B">
              <w:rPr>
                <w:bCs/>
              </w:rPr>
              <w:t>13</w:t>
            </w:r>
            <w:r w:rsidRPr="00F95FA3">
              <w:rPr>
                <w:bCs/>
              </w:rPr>
              <w:t>.00 – SEC. D</w:t>
            </w:r>
            <w:r w:rsidR="004E092B">
              <w:rPr>
                <w:bCs/>
              </w:rPr>
              <w:t>A</w:t>
            </w:r>
            <w:r w:rsidRPr="00F95FA3">
              <w:rPr>
                <w:bCs/>
              </w:rPr>
              <w:t xml:space="preserve"> </w:t>
            </w:r>
            <w:r w:rsidR="004E092B">
              <w:rPr>
                <w:bCs/>
              </w:rPr>
              <w:t>CIDADE, IND. E SERVIÇOS</w:t>
            </w:r>
          </w:p>
        </w:tc>
        <w:tc>
          <w:tcPr>
            <w:tcW w:w="567" w:type="dxa"/>
          </w:tcPr>
          <w:p w14:paraId="4C50545F" w14:textId="77777777" w:rsidR="00B35F30" w:rsidRPr="00F95FA3" w:rsidRDefault="00B35F30" w:rsidP="00AA6E98">
            <w:pPr>
              <w:jc w:val="center"/>
              <w:rPr>
                <w:bCs/>
              </w:rPr>
            </w:pPr>
            <w:r w:rsidRPr="00F95FA3">
              <w:rPr>
                <w:bCs/>
              </w:rPr>
              <w:t>R$</w:t>
            </w:r>
          </w:p>
        </w:tc>
        <w:tc>
          <w:tcPr>
            <w:tcW w:w="2065" w:type="dxa"/>
          </w:tcPr>
          <w:p w14:paraId="40C195A2" w14:textId="2563D8EA" w:rsidR="00B35F30" w:rsidRPr="00F95FA3" w:rsidRDefault="004E092B" w:rsidP="00AA6E98">
            <w:pPr>
              <w:jc w:val="right"/>
              <w:rPr>
                <w:b/>
              </w:rPr>
            </w:pPr>
            <w:r>
              <w:rPr>
                <w:b/>
              </w:rPr>
              <w:t>2.055</w:t>
            </w:r>
            <w:r w:rsidR="00B35F30" w:rsidRPr="00F95FA3">
              <w:rPr>
                <w:b/>
              </w:rPr>
              <w:t>.000,00</w:t>
            </w:r>
          </w:p>
        </w:tc>
      </w:tr>
      <w:tr w:rsidR="004E092B" w:rsidRPr="00F95FA3" w14:paraId="722C2F29" w14:textId="77777777" w:rsidTr="00AA6E98">
        <w:tc>
          <w:tcPr>
            <w:tcW w:w="779" w:type="dxa"/>
          </w:tcPr>
          <w:p w14:paraId="479849FB" w14:textId="77777777" w:rsidR="004E092B" w:rsidRPr="00F95FA3" w:rsidRDefault="004E092B" w:rsidP="00AA6E98">
            <w:pPr>
              <w:jc w:val="right"/>
            </w:pPr>
          </w:p>
        </w:tc>
        <w:tc>
          <w:tcPr>
            <w:tcW w:w="5670" w:type="dxa"/>
          </w:tcPr>
          <w:p w14:paraId="385AED0A" w14:textId="77777777" w:rsidR="004E092B" w:rsidRPr="00F95FA3" w:rsidRDefault="004E092B" w:rsidP="00AA6E98">
            <w:r w:rsidRPr="00F95FA3">
              <w:t xml:space="preserve">       </w:t>
            </w:r>
            <w:r>
              <w:t>13</w:t>
            </w:r>
            <w:r w:rsidRPr="00F95FA3">
              <w:t xml:space="preserve">.01 – </w:t>
            </w:r>
            <w:r>
              <w:t>Cidade, Indústria, Comércio e Serviços ........</w:t>
            </w:r>
          </w:p>
        </w:tc>
        <w:tc>
          <w:tcPr>
            <w:tcW w:w="567" w:type="dxa"/>
          </w:tcPr>
          <w:p w14:paraId="13445DB8" w14:textId="77777777" w:rsidR="004E092B" w:rsidRPr="00F95FA3" w:rsidRDefault="004E092B" w:rsidP="00AA6E98">
            <w:pPr>
              <w:keepNext/>
              <w:jc w:val="center"/>
              <w:outlineLvl w:val="1"/>
              <w:rPr>
                <w:bCs/>
              </w:rPr>
            </w:pPr>
            <w:r w:rsidRPr="00F95FA3">
              <w:rPr>
                <w:bCs/>
              </w:rPr>
              <w:t>R$</w:t>
            </w:r>
          </w:p>
        </w:tc>
        <w:tc>
          <w:tcPr>
            <w:tcW w:w="2065" w:type="dxa"/>
          </w:tcPr>
          <w:p w14:paraId="40CC2174" w14:textId="77777777" w:rsidR="004E092B" w:rsidRPr="00F95FA3" w:rsidRDefault="004E092B" w:rsidP="00AA6E98">
            <w:pPr>
              <w:jc w:val="right"/>
            </w:pPr>
            <w:r w:rsidRPr="00F95FA3">
              <w:t>2</w:t>
            </w:r>
            <w:r>
              <w:t>.005</w:t>
            </w:r>
            <w:r w:rsidRPr="00F95FA3">
              <w:t>.000,00</w:t>
            </w:r>
          </w:p>
        </w:tc>
      </w:tr>
      <w:tr w:rsidR="00B35F30" w:rsidRPr="00F95FA3" w14:paraId="2FE8EDFE" w14:textId="77777777" w:rsidTr="00AA6E98">
        <w:tc>
          <w:tcPr>
            <w:tcW w:w="779" w:type="dxa"/>
          </w:tcPr>
          <w:p w14:paraId="6654ECA3" w14:textId="77777777" w:rsidR="00B35F30" w:rsidRPr="00F95FA3" w:rsidRDefault="00B35F30" w:rsidP="00AA6E98">
            <w:pPr>
              <w:jc w:val="right"/>
            </w:pPr>
          </w:p>
        </w:tc>
        <w:tc>
          <w:tcPr>
            <w:tcW w:w="5670" w:type="dxa"/>
          </w:tcPr>
          <w:p w14:paraId="63071BDA" w14:textId="0138974F" w:rsidR="00B35F30" w:rsidRPr="00F95FA3" w:rsidRDefault="00B35F30" w:rsidP="00AA6E98">
            <w:r w:rsidRPr="00F95FA3">
              <w:t xml:space="preserve">       </w:t>
            </w:r>
            <w:r w:rsidR="004E092B">
              <w:t>13</w:t>
            </w:r>
            <w:r w:rsidRPr="00F95FA3">
              <w:t>.0</w:t>
            </w:r>
            <w:r w:rsidR="004E092B">
              <w:t>2</w:t>
            </w:r>
            <w:r w:rsidRPr="00F95FA3">
              <w:t xml:space="preserve"> – </w:t>
            </w:r>
            <w:r w:rsidR="004E092B">
              <w:t>Habitação ......................................................</w:t>
            </w:r>
          </w:p>
        </w:tc>
        <w:tc>
          <w:tcPr>
            <w:tcW w:w="567" w:type="dxa"/>
          </w:tcPr>
          <w:p w14:paraId="22C476F4" w14:textId="77777777" w:rsidR="00B35F30" w:rsidRPr="00F95FA3" w:rsidRDefault="00B35F30" w:rsidP="00AA6E98">
            <w:pPr>
              <w:keepNext/>
              <w:jc w:val="center"/>
              <w:outlineLvl w:val="1"/>
              <w:rPr>
                <w:bCs/>
              </w:rPr>
            </w:pPr>
            <w:r w:rsidRPr="00F95FA3">
              <w:rPr>
                <w:bCs/>
              </w:rPr>
              <w:t>R$</w:t>
            </w:r>
          </w:p>
        </w:tc>
        <w:tc>
          <w:tcPr>
            <w:tcW w:w="2065" w:type="dxa"/>
          </w:tcPr>
          <w:p w14:paraId="661432AC" w14:textId="630955A8" w:rsidR="00B35F30" w:rsidRPr="00F95FA3" w:rsidRDefault="004E092B" w:rsidP="00AA6E98">
            <w:pPr>
              <w:jc w:val="right"/>
            </w:pPr>
            <w:r>
              <w:t>50</w:t>
            </w:r>
            <w:r w:rsidR="00B35F30" w:rsidRPr="00F95FA3">
              <w:t>.000,00</w:t>
            </w:r>
          </w:p>
        </w:tc>
      </w:tr>
      <w:tr w:rsidR="00B35F30" w:rsidRPr="00F95FA3" w14:paraId="38FAA7AE" w14:textId="77777777" w:rsidTr="00AA6E98">
        <w:tc>
          <w:tcPr>
            <w:tcW w:w="779" w:type="dxa"/>
          </w:tcPr>
          <w:p w14:paraId="4E8EC5F7" w14:textId="77777777" w:rsidR="00B35F30" w:rsidRPr="00F95FA3" w:rsidRDefault="00B35F30" w:rsidP="00AA6E98">
            <w:pPr>
              <w:jc w:val="right"/>
              <w:rPr>
                <w:b/>
              </w:rPr>
            </w:pPr>
          </w:p>
        </w:tc>
        <w:tc>
          <w:tcPr>
            <w:tcW w:w="5670" w:type="dxa"/>
          </w:tcPr>
          <w:p w14:paraId="564D7B88" w14:textId="77777777" w:rsidR="00B35F30" w:rsidRPr="00F95FA3" w:rsidRDefault="00B35F30" w:rsidP="00AA6E98">
            <w:pPr>
              <w:rPr>
                <w:b/>
              </w:rPr>
            </w:pPr>
          </w:p>
        </w:tc>
        <w:tc>
          <w:tcPr>
            <w:tcW w:w="567" w:type="dxa"/>
          </w:tcPr>
          <w:p w14:paraId="7588F256" w14:textId="77777777" w:rsidR="00B35F30" w:rsidRPr="00F95FA3" w:rsidRDefault="00B35F30" w:rsidP="00AA6E98">
            <w:pPr>
              <w:jc w:val="center"/>
            </w:pPr>
          </w:p>
        </w:tc>
        <w:tc>
          <w:tcPr>
            <w:tcW w:w="2065" w:type="dxa"/>
          </w:tcPr>
          <w:p w14:paraId="21C5B698" w14:textId="77777777" w:rsidR="00B35F30" w:rsidRPr="00F95FA3" w:rsidRDefault="00B35F30" w:rsidP="00AA6E98">
            <w:pPr>
              <w:rPr>
                <w:b/>
              </w:rPr>
            </w:pPr>
          </w:p>
        </w:tc>
      </w:tr>
      <w:tr w:rsidR="00B35F30" w:rsidRPr="00F95FA3" w14:paraId="33D0C762" w14:textId="77777777" w:rsidTr="00AA6E98">
        <w:tc>
          <w:tcPr>
            <w:tcW w:w="779" w:type="dxa"/>
          </w:tcPr>
          <w:p w14:paraId="02FF9C7A" w14:textId="77777777" w:rsidR="00B35F30" w:rsidRPr="00F95FA3" w:rsidRDefault="00B35F30" w:rsidP="00AA6E98">
            <w:pPr>
              <w:jc w:val="right"/>
              <w:rPr>
                <w:b/>
              </w:rPr>
            </w:pPr>
          </w:p>
        </w:tc>
        <w:tc>
          <w:tcPr>
            <w:tcW w:w="5670" w:type="dxa"/>
          </w:tcPr>
          <w:p w14:paraId="232294C4" w14:textId="55A939B9" w:rsidR="00B35F30" w:rsidRPr="00F95FA3" w:rsidRDefault="00B35F30" w:rsidP="00AA6E98">
            <w:pPr>
              <w:rPr>
                <w:bCs/>
              </w:rPr>
            </w:pPr>
            <w:r w:rsidRPr="00F95FA3">
              <w:rPr>
                <w:bCs/>
              </w:rPr>
              <w:t xml:space="preserve">       1</w:t>
            </w:r>
            <w:r w:rsidR="004E092B">
              <w:rPr>
                <w:bCs/>
              </w:rPr>
              <w:t>4</w:t>
            </w:r>
            <w:r w:rsidRPr="00F95FA3">
              <w:rPr>
                <w:bCs/>
              </w:rPr>
              <w:t xml:space="preserve">.00 – </w:t>
            </w:r>
            <w:r w:rsidR="004E092B" w:rsidRPr="00F95FA3">
              <w:rPr>
                <w:bCs/>
              </w:rPr>
              <w:t>SEC. D</w:t>
            </w:r>
            <w:r w:rsidR="004E092B">
              <w:rPr>
                <w:bCs/>
              </w:rPr>
              <w:t>E TURISMO E CULTURA</w:t>
            </w:r>
          </w:p>
        </w:tc>
        <w:tc>
          <w:tcPr>
            <w:tcW w:w="567" w:type="dxa"/>
          </w:tcPr>
          <w:p w14:paraId="00B1EFA3" w14:textId="77777777" w:rsidR="00B35F30" w:rsidRPr="00F95FA3" w:rsidRDefault="00B35F30" w:rsidP="00AA6E98">
            <w:pPr>
              <w:jc w:val="center"/>
              <w:rPr>
                <w:bCs/>
              </w:rPr>
            </w:pPr>
            <w:r w:rsidRPr="00F95FA3">
              <w:rPr>
                <w:bCs/>
              </w:rPr>
              <w:t>R$</w:t>
            </w:r>
          </w:p>
        </w:tc>
        <w:tc>
          <w:tcPr>
            <w:tcW w:w="2065" w:type="dxa"/>
          </w:tcPr>
          <w:p w14:paraId="4542EED2" w14:textId="67B63AE9" w:rsidR="00B35F30" w:rsidRPr="00F95FA3" w:rsidRDefault="004E092B" w:rsidP="00AA6E98">
            <w:pPr>
              <w:jc w:val="right"/>
              <w:rPr>
                <w:b/>
              </w:rPr>
            </w:pPr>
            <w:r>
              <w:rPr>
                <w:b/>
              </w:rPr>
              <w:t>580</w:t>
            </w:r>
            <w:r w:rsidR="00B35F30" w:rsidRPr="00F95FA3">
              <w:rPr>
                <w:b/>
              </w:rPr>
              <w:t>.000,00</w:t>
            </w:r>
          </w:p>
        </w:tc>
      </w:tr>
      <w:tr w:rsidR="00B35F30" w:rsidRPr="00F95FA3" w14:paraId="322D91F3" w14:textId="77777777" w:rsidTr="00AA6E98">
        <w:tc>
          <w:tcPr>
            <w:tcW w:w="779" w:type="dxa"/>
          </w:tcPr>
          <w:p w14:paraId="6B7DB86A" w14:textId="77777777" w:rsidR="00B35F30" w:rsidRPr="00F95FA3" w:rsidRDefault="00B35F30" w:rsidP="00AA6E98">
            <w:pPr>
              <w:jc w:val="right"/>
            </w:pPr>
          </w:p>
        </w:tc>
        <w:tc>
          <w:tcPr>
            <w:tcW w:w="5670" w:type="dxa"/>
          </w:tcPr>
          <w:p w14:paraId="5118B517" w14:textId="4C2ADFEA" w:rsidR="00B35F30" w:rsidRPr="00F95FA3" w:rsidRDefault="00B35F30" w:rsidP="00AA6E98">
            <w:r w:rsidRPr="00F95FA3">
              <w:t xml:space="preserve">       1</w:t>
            </w:r>
            <w:r w:rsidR="004E092B">
              <w:t>4</w:t>
            </w:r>
            <w:r w:rsidRPr="00F95FA3">
              <w:t xml:space="preserve">.01 – </w:t>
            </w:r>
            <w:r w:rsidR="004E092B">
              <w:t>Cultura</w:t>
            </w:r>
            <w:r w:rsidRPr="00F95FA3">
              <w:t xml:space="preserve"> </w:t>
            </w:r>
            <w:r w:rsidR="004E092B">
              <w:t>................................................</w:t>
            </w:r>
            <w:r w:rsidRPr="00F95FA3">
              <w:t>...........</w:t>
            </w:r>
          </w:p>
        </w:tc>
        <w:tc>
          <w:tcPr>
            <w:tcW w:w="567" w:type="dxa"/>
          </w:tcPr>
          <w:p w14:paraId="3BE8137D" w14:textId="77777777" w:rsidR="00B35F30" w:rsidRPr="00F95FA3" w:rsidRDefault="00B35F30" w:rsidP="00AA6E98">
            <w:pPr>
              <w:keepNext/>
              <w:jc w:val="center"/>
              <w:outlineLvl w:val="1"/>
              <w:rPr>
                <w:bCs/>
              </w:rPr>
            </w:pPr>
            <w:r w:rsidRPr="00F95FA3">
              <w:rPr>
                <w:bCs/>
              </w:rPr>
              <w:t>R$</w:t>
            </w:r>
          </w:p>
        </w:tc>
        <w:tc>
          <w:tcPr>
            <w:tcW w:w="2065" w:type="dxa"/>
          </w:tcPr>
          <w:p w14:paraId="51407DF9" w14:textId="11DBF445" w:rsidR="00B35F30" w:rsidRPr="00F95FA3" w:rsidRDefault="004E092B" w:rsidP="00AA6E98">
            <w:pPr>
              <w:jc w:val="right"/>
            </w:pPr>
            <w:r>
              <w:t>370</w:t>
            </w:r>
            <w:r w:rsidR="00B35F30" w:rsidRPr="00F95FA3">
              <w:t>.000,00</w:t>
            </w:r>
          </w:p>
        </w:tc>
      </w:tr>
      <w:tr w:rsidR="00B35F30" w:rsidRPr="00F95FA3" w14:paraId="1C30850E" w14:textId="77777777" w:rsidTr="00AA6E98">
        <w:tc>
          <w:tcPr>
            <w:tcW w:w="779" w:type="dxa"/>
          </w:tcPr>
          <w:p w14:paraId="1944DE9D" w14:textId="77777777" w:rsidR="00B35F30" w:rsidRPr="00F95FA3" w:rsidRDefault="00B35F30" w:rsidP="00AA6E98">
            <w:pPr>
              <w:jc w:val="right"/>
            </w:pPr>
          </w:p>
        </w:tc>
        <w:tc>
          <w:tcPr>
            <w:tcW w:w="5670" w:type="dxa"/>
          </w:tcPr>
          <w:p w14:paraId="021CDD85" w14:textId="22EF101E" w:rsidR="00B35F30" w:rsidRPr="00F95FA3" w:rsidRDefault="00B35F30" w:rsidP="00AA6E98">
            <w:r w:rsidRPr="00F95FA3">
              <w:t xml:space="preserve">       1</w:t>
            </w:r>
            <w:r w:rsidR="004E092B">
              <w:t>4</w:t>
            </w:r>
            <w:r w:rsidRPr="00F95FA3">
              <w:t xml:space="preserve">.02 – </w:t>
            </w:r>
            <w:r w:rsidR="004E092B">
              <w:t>Turismo</w:t>
            </w:r>
            <w:r w:rsidRPr="00F95FA3">
              <w:t xml:space="preserve"> </w:t>
            </w:r>
            <w:r w:rsidR="004E092B">
              <w:t>.........................................</w:t>
            </w:r>
            <w:r w:rsidRPr="00F95FA3">
              <w:t xml:space="preserve">................ </w:t>
            </w:r>
          </w:p>
        </w:tc>
        <w:tc>
          <w:tcPr>
            <w:tcW w:w="567" w:type="dxa"/>
          </w:tcPr>
          <w:p w14:paraId="286AD870" w14:textId="77777777" w:rsidR="00B35F30" w:rsidRPr="00F95FA3" w:rsidRDefault="00B35F30" w:rsidP="00AA6E98">
            <w:pPr>
              <w:keepNext/>
              <w:jc w:val="center"/>
              <w:outlineLvl w:val="1"/>
              <w:rPr>
                <w:bCs/>
              </w:rPr>
            </w:pPr>
            <w:r w:rsidRPr="00F95FA3">
              <w:rPr>
                <w:bCs/>
              </w:rPr>
              <w:t>R$</w:t>
            </w:r>
          </w:p>
        </w:tc>
        <w:tc>
          <w:tcPr>
            <w:tcW w:w="2065" w:type="dxa"/>
          </w:tcPr>
          <w:p w14:paraId="25FDFF1B" w14:textId="73709E2A" w:rsidR="00B35F30" w:rsidRPr="00F95FA3" w:rsidRDefault="004E092B" w:rsidP="00AA6E98">
            <w:pPr>
              <w:jc w:val="right"/>
            </w:pPr>
            <w:r>
              <w:t>210</w:t>
            </w:r>
            <w:r w:rsidR="00B35F30" w:rsidRPr="00F95FA3">
              <w:t>.000,00</w:t>
            </w:r>
          </w:p>
        </w:tc>
      </w:tr>
      <w:tr w:rsidR="00B35F30" w:rsidRPr="004E092B" w14:paraId="3176631A" w14:textId="77777777" w:rsidTr="00AA6E98">
        <w:tc>
          <w:tcPr>
            <w:tcW w:w="779" w:type="dxa"/>
          </w:tcPr>
          <w:p w14:paraId="171E57E6" w14:textId="77777777" w:rsidR="00B35F30" w:rsidRPr="004E092B" w:rsidRDefault="00B35F30" w:rsidP="00AA6E98">
            <w:pPr>
              <w:jc w:val="right"/>
              <w:rPr>
                <w:sz w:val="20"/>
                <w:szCs w:val="20"/>
              </w:rPr>
            </w:pPr>
          </w:p>
        </w:tc>
        <w:tc>
          <w:tcPr>
            <w:tcW w:w="5670" w:type="dxa"/>
          </w:tcPr>
          <w:p w14:paraId="021ED2B3" w14:textId="77777777" w:rsidR="00B35F30" w:rsidRPr="004E092B" w:rsidRDefault="00B35F30" w:rsidP="00AA6E98">
            <w:pPr>
              <w:rPr>
                <w:sz w:val="20"/>
                <w:szCs w:val="20"/>
              </w:rPr>
            </w:pPr>
          </w:p>
        </w:tc>
        <w:tc>
          <w:tcPr>
            <w:tcW w:w="567" w:type="dxa"/>
          </w:tcPr>
          <w:p w14:paraId="7385BCB8" w14:textId="77777777" w:rsidR="00B35F30" w:rsidRPr="004E092B" w:rsidRDefault="00B35F30" w:rsidP="00AA6E98">
            <w:pPr>
              <w:jc w:val="center"/>
              <w:rPr>
                <w:sz w:val="20"/>
                <w:szCs w:val="20"/>
              </w:rPr>
            </w:pPr>
          </w:p>
        </w:tc>
        <w:tc>
          <w:tcPr>
            <w:tcW w:w="2065" w:type="dxa"/>
          </w:tcPr>
          <w:p w14:paraId="6CA5D8AD" w14:textId="77777777" w:rsidR="00B35F30" w:rsidRPr="004E092B" w:rsidRDefault="00B35F30" w:rsidP="00AA6E98">
            <w:pPr>
              <w:rPr>
                <w:sz w:val="20"/>
                <w:szCs w:val="20"/>
              </w:rPr>
            </w:pPr>
          </w:p>
        </w:tc>
      </w:tr>
      <w:tr w:rsidR="004E092B" w:rsidRPr="00F95FA3" w14:paraId="0CC70804" w14:textId="77777777" w:rsidTr="00AA6E98">
        <w:tc>
          <w:tcPr>
            <w:tcW w:w="779" w:type="dxa"/>
          </w:tcPr>
          <w:p w14:paraId="099F149C" w14:textId="77777777" w:rsidR="004E092B" w:rsidRPr="00F95FA3" w:rsidRDefault="004E092B" w:rsidP="004E092B">
            <w:pPr>
              <w:jc w:val="right"/>
            </w:pPr>
          </w:p>
        </w:tc>
        <w:tc>
          <w:tcPr>
            <w:tcW w:w="5670" w:type="dxa"/>
          </w:tcPr>
          <w:p w14:paraId="36E65F6B" w14:textId="143A04C7" w:rsidR="004E092B" w:rsidRPr="00F95FA3" w:rsidRDefault="004E092B" w:rsidP="004E092B">
            <w:r w:rsidRPr="00F95FA3">
              <w:t xml:space="preserve">       ADMINISTRAÇÃO DIRETA – FUNDOS</w:t>
            </w:r>
          </w:p>
        </w:tc>
        <w:tc>
          <w:tcPr>
            <w:tcW w:w="567" w:type="dxa"/>
          </w:tcPr>
          <w:p w14:paraId="3EE74EEF" w14:textId="10D61592" w:rsidR="004E092B" w:rsidRPr="00F95FA3" w:rsidRDefault="004E092B" w:rsidP="004E092B">
            <w:pPr>
              <w:jc w:val="center"/>
            </w:pPr>
            <w:r w:rsidRPr="00F95FA3">
              <w:t>R$</w:t>
            </w:r>
          </w:p>
        </w:tc>
        <w:tc>
          <w:tcPr>
            <w:tcW w:w="2065" w:type="dxa"/>
          </w:tcPr>
          <w:p w14:paraId="4ACBF01B" w14:textId="0A428EFD" w:rsidR="004E092B" w:rsidRPr="00F95FA3" w:rsidRDefault="004E092B" w:rsidP="004E092B">
            <w:pPr>
              <w:jc w:val="right"/>
            </w:pPr>
            <w:r>
              <w:t>13</w:t>
            </w:r>
            <w:r w:rsidRPr="00F95FA3">
              <w:t>.</w:t>
            </w:r>
            <w:r>
              <w:t>27</w:t>
            </w:r>
            <w:r w:rsidRPr="00F95FA3">
              <w:t>0.000,00</w:t>
            </w:r>
          </w:p>
        </w:tc>
      </w:tr>
      <w:tr w:rsidR="00B35F30" w:rsidRPr="004E092B" w14:paraId="56893568" w14:textId="77777777" w:rsidTr="00AA6E98">
        <w:tc>
          <w:tcPr>
            <w:tcW w:w="779" w:type="dxa"/>
          </w:tcPr>
          <w:p w14:paraId="25C4B8D5" w14:textId="77777777" w:rsidR="00B35F30" w:rsidRPr="004E092B" w:rsidRDefault="00B35F30" w:rsidP="00AA6E98">
            <w:pPr>
              <w:jc w:val="right"/>
              <w:rPr>
                <w:sz w:val="20"/>
                <w:szCs w:val="20"/>
              </w:rPr>
            </w:pPr>
          </w:p>
        </w:tc>
        <w:tc>
          <w:tcPr>
            <w:tcW w:w="5670" w:type="dxa"/>
          </w:tcPr>
          <w:p w14:paraId="06F39BCC" w14:textId="402E129E" w:rsidR="00B35F30" w:rsidRPr="004E092B" w:rsidRDefault="00B35F30" w:rsidP="00AA6E98">
            <w:pPr>
              <w:rPr>
                <w:sz w:val="20"/>
                <w:szCs w:val="20"/>
              </w:rPr>
            </w:pPr>
          </w:p>
        </w:tc>
        <w:tc>
          <w:tcPr>
            <w:tcW w:w="567" w:type="dxa"/>
          </w:tcPr>
          <w:p w14:paraId="4AACA179" w14:textId="61CE3E04" w:rsidR="00B35F30" w:rsidRPr="004E092B" w:rsidRDefault="00B35F30" w:rsidP="00AA6E98">
            <w:pPr>
              <w:jc w:val="center"/>
              <w:rPr>
                <w:sz w:val="20"/>
                <w:szCs w:val="20"/>
              </w:rPr>
            </w:pPr>
          </w:p>
        </w:tc>
        <w:tc>
          <w:tcPr>
            <w:tcW w:w="2065" w:type="dxa"/>
          </w:tcPr>
          <w:p w14:paraId="424119D7" w14:textId="77777777" w:rsidR="00B35F30" w:rsidRPr="004E092B" w:rsidRDefault="00B35F30" w:rsidP="00AA6E98">
            <w:pPr>
              <w:jc w:val="right"/>
              <w:rPr>
                <w:sz w:val="20"/>
                <w:szCs w:val="20"/>
              </w:rPr>
            </w:pPr>
          </w:p>
        </w:tc>
      </w:tr>
      <w:tr w:rsidR="00B35F30" w:rsidRPr="00F95FA3" w14:paraId="32860BDC" w14:textId="77777777" w:rsidTr="00AA6E98">
        <w:tc>
          <w:tcPr>
            <w:tcW w:w="779" w:type="dxa"/>
          </w:tcPr>
          <w:p w14:paraId="68D2AAA0" w14:textId="77777777" w:rsidR="00B35F30" w:rsidRPr="00F95FA3" w:rsidRDefault="00B35F30" w:rsidP="00AA6E98">
            <w:pPr>
              <w:jc w:val="right"/>
              <w:rPr>
                <w:b/>
              </w:rPr>
            </w:pPr>
          </w:p>
        </w:tc>
        <w:tc>
          <w:tcPr>
            <w:tcW w:w="5670" w:type="dxa"/>
          </w:tcPr>
          <w:p w14:paraId="74E89FC7" w14:textId="438DCC67" w:rsidR="00B35F30" w:rsidRPr="00F95FA3" w:rsidRDefault="00B35F30" w:rsidP="00AA6E98">
            <w:pPr>
              <w:rPr>
                <w:bCs/>
              </w:rPr>
            </w:pPr>
            <w:r w:rsidRPr="00F95FA3">
              <w:rPr>
                <w:bCs/>
              </w:rPr>
              <w:t xml:space="preserve">       </w:t>
            </w:r>
            <w:r w:rsidR="004E092B">
              <w:rPr>
                <w:bCs/>
              </w:rPr>
              <w:t>09</w:t>
            </w:r>
            <w:r w:rsidRPr="00F95FA3">
              <w:rPr>
                <w:bCs/>
              </w:rPr>
              <w:t xml:space="preserve">.00 – </w:t>
            </w:r>
            <w:r w:rsidR="004E092B">
              <w:rPr>
                <w:bCs/>
              </w:rPr>
              <w:t xml:space="preserve">SECRETARIA </w:t>
            </w:r>
            <w:r w:rsidRPr="00F95FA3">
              <w:rPr>
                <w:bCs/>
              </w:rPr>
              <w:t xml:space="preserve">MUNICIPAL DA SAÚDE </w:t>
            </w:r>
          </w:p>
        </w:tc>
        <w:tc>
          <w:tcPr>
            <w:tcW w:w="567" w:type="dxa"/>
          </w:tcPr>
          <w:p w14:paraId="1B468577" w14:textId="77777777" w:rsidR="00B35F30" w:rsidRPr="00F95FA3" w:rsidRDefault="00B35F30" w:rsidP="00AA6E98">
            <w:pPr>
              <w:jc w:val="center"/>
              <w:rPr>
                <w:bCs/>
              </w:rPr>
            </w:pPr>
            <w:r w:rsidRPr="00F95FA3">
              <w:rPr>
                <w:bCs/>
              </w:rPr>
              <w:t>R$</w:t>
            </w:r>
          </w:p>
        </w:tc>
        <w:tc>
          <w:tcPr>
            <w:tcW w:w="2065" w:type="dxa"/>
          </w:tcPr>
          <w:p w14:paraId="7B7AD68E" w14:textId="645170DF" w:rsidR="00B35F30" w:rsidRPr="00F95FA3" w:rsidRDefault="004E092B" w:rsidP="00AA6E98">
            <w:pPr>
              <w:jc w:val="right"/>
              <w:rPr>
                <w:b/>
              </w:rPr>
            </w:pPr>
            <w:r>
              <w:rPr>
                <w:b/>
              </w:rPr>
              <w:t>1</w:t>
            </w:r>
            <w:r w:rsidR="00B35F30">
              <w:rPr>
                <w:b/>
              </w:rPr>
              <w:t>0</w:t>
            </w:r>
            <w:r w:rsidR="00B35F30" w:rsidRPr="00F95FA3">
              <w:rPr>
                <w:b/>
              </w:rPr>
              <w:t>.</w:t>
            </w:r>
            <w:r>
              <w:rPr>
                <w:b/>
              </w:rPr>
              <w:t>6</w:t>
            </w:r>
            <w:r w:rsidR="00B35F30" w:rsidRPr="00F95FA3">
              <w:rPr>
                <w:b/>
              </w:rPr>
              <w:t>00.000,00</w:t>
            </w:r>
          </w:p>
        </w:tc>
      </w:tr>
      <w:tr w:rsidR="00B35F30" w:rsidRPr="00F95FA3" w14:paraId="3156D46F" w14:textId="77777777" w:rsidTr="00AA6E98">
        <w:tc>
          <w:tcPr>
            <w:tcW w:w="779" w:type="dxa"/>
          </w:tcPr>
          <w:p w14:paraId="5B81BD94" w14:textId="77777777" w:rsidR="00B35F30" w:rsidRPr="00F95FA3" w:rsidRDefault="00B35F30" w:rsidP="00AA6E98">
            <w:pPr>
              <w:jc w:val="right"/>
            </w:pPr>
          </w:p>
        </w:tc>
        <w:tc>
          <w:tcPr>
            <w:tcW w:w="5670" w:type="dxa"/>
          </w:tcPr>
          <w:p w14:paraId="1B52BB9F" w14:textId="09E317BE" w:rsidR="00B35F30" w:rsidRPr="00F95FA3" w:rsidRDefault="004E092B" w:rsidP="00AA6E98">
            <w:r>
              <w:t xml:space="preserve"> </w:t>
            </w:r>
            <w:r w:rsidR="00B35F30" w:rsidRPr="00F95FA3">
              <w:t xml:space="preserve">      0</w:t>
            </w:r>
            <w:r>
              <w:t>9</w:t>
            </w:r>
            <w:r w:rsidR="00B35F30" w:rsidRPr="00F95FA3">
              <w:t xml:space="preserve">.01 – </w:t>
            </w:r>
            <w:r>
              <w:t xml:space="preserve">Secretaria Municipal da </w:t>
            </w:r>
            <w:r w:rsidR="00B35F30" w:rsidRPr="00F95FA3">
              <w:t>Saúde ......</w:t>
            </w:r>
            <w:r>
              <w:t>................</w:t>
            </w:r>
          </w:p>
        </w:tc>
        <w:tc>
          <w:tcPr>
            <w:tcW w:w="567" w:type="dxa"/>
          </w:tcPr>
          <w:p w14:paraId="4FF488F8" w14:textId="77777777" w:rsidR="00B35F30" w:rsidRPr="00F95FA3" w:rsidRDefault="00B35F30" w:rsidP="00AA6E98">
            <w:pPr>
              <w:jc w:val="center"/>
            </w:pPr>
            <w:r w:rsidRPr="00F95FA3">
              <w:t>R$</w:t>
            </w:r>
          </w:p>
        </w:tc>
        <w:tc>
          <w:tcPr>
            <w:tcW w:w="2065" w:type="dxa"/>
          </w:tcPr>
          <w:p w14:paraId="7337737F" w14:textId="67013DB2" w:rsidR="00B35F30" w:rsidRPr="00F95FA3" w:rsidRDefault="004E092B" w:rsidP="00AA6E98">
            <w:pPr>
              <w:jc w:val="right"/>
            </w:pPr>
            <w:r>
              <w:t>10</w:t>
            </w:r>
            <w:r w:rsidR="00B35F30" w:rsidRPr="00F95FA3">
              <w:t>.</w:t>
            </w:r>
            <w:r>
              <w:t>60</w:t>
            </w:r>
            <w:r w:rsidR="00B35F30" w:rsidRPr="00F95FA3">
              <w:t>0.000,00</w:t>
            </w:r>
          </w:p>
        </w:tc>
      </w:tr>
      <w:tr w:rsidR="004E092B" w:rsidRPr="00F95FA3" w14:paraId="4DBE76AE" w14:textId="77777777" w:rsidTr="00AA6E98">
        <w:tc>
          <w:tcPr>
            <w:tcW w:w="779" w:type="dxa"/>
          </w:tcPr>
          <w:p w14:paraId="0E425993" w14:textId="77777777" w:rsidR="004E092B" w:rsidRPr="00F95FA3" w:rsidRDefault="004E092B" w:rsidP="00AA6E98">
            <w:pPr>
              <w:jc w:val="right"/>
              <w:rPr>
                <w:b/>
              </w:rPr>
            </w:pPr>
          </w:p>
        </w:tc>
        <w:tc>
          <w:tcPr>
            <w:tcW w:w="5670" w:type="dxa"/>
          </w:tcPr>
          <w:p w14:paraId="22731D11" w14:textId="77777777" w:rsidR="004E092B" w:rsidRPr="00F95FA3" w:rsidRDefault="004E092B" w:rsidP="00AA6E98">
            <w:pPr>
              <w:rPr>
                <w:bCs/>
              </w:rPr>
            </w:pPr>
          </w:p>
        </w:tc>
        <w:tc>
          <w:tcPr>
            <w:tcW w:w="567" w:type="dxa"/>
          </w:tcPr>
          <w:p w14:paraId="352EE5A6" w14:textId="77777777" w:rsidR="004E092B" w:rsidRPr="00F95FA3" w:rsidRDefault="004E092B" w:rsidP="00AA6E98">
            <w:pPr>
              <w:jc w:val="center"/>
              <w:rPr>
                <w:bCs/>
              </w:rPr>
            </w:pPr>
          </w:p>
        </w:tc>
        <w:tc>
          <w:tcPr>
            <w:tcW w:w="2065" w:type="dxa"/>
          </w:tcPr>
          <w:p w14:paraId="632CEE4A" w14:textId="77777777" w:rsidR="004E092B" w:rsidRPr="00F95FA3" w:rsidRDefault="004E092B" w:rsidP="00AA6E98">
            <w:pPr>
              <w:jc w:val="right"/>
              <w:rPr>
                <w:b/>
              </w:rPr>
            </w:pPr>
          </w:p>
        </w:tc>
      </w:tr>
      <w:tr w:rsidR="004E092B" w:rsidRPr="00F95FA3" w14:paraId="5FCFE6FA" w14:textId="77777777" w:rsidTr="00AA6E98">
        <w:tc>
          <w:tcPr>
            <w:tcW w:w="779" w:type="dxa"/>
          </w:tcPr>
          <w:p w14:paraId="24902DAD" w14:textId="77777777" w:rsidR="004E092B" w:rsidRPr="00F95FA3" w:rsidRDefault="004E092B" w:rsidP="00AA6E98">
            <w:pPr>
              <w:jc w:val="right"/>
              <w:rPr>
                <w:b/>
              </w:rPr>
            </w:pPr>
          </w:p>
        </w:tc>
        <w:tc>
          <w:tcPr>
            <w:tcW w:w="5670" w:type="dxa"/>
          </w:tcPr>
          <w:p w14:paraId="4A3500F7" w14:textId="3E7445F6" w:rsidR="004E092B" w:rsidRPr="00F95FA3" w:rsidRDefault="004E092B" w:rsidP="00AA6E98">
            <w:pPr>
              <w:rPr>
                <w:bCs/>
              </w:rPr>
            </w:pPr>
            <w:r w:rsidRPr="00F95FA3">
              <w:rPr>
                <w:bCs/>
              </w:rPr>
              <w:t xml:space="preserve">       </w:t>
            </w:r>
            <w:r>
              <w:rPr>
                <w:bCs/>
              </w:rPr>
              <w:t>10</w:t>
            </w:r>
            <w:r w:rsidRPr="00F95FA3">
              <w:rPr>
                <w:bCs/>
              </w:rPr>
              <w:t xml:space="preserve">.00 – </w:t>
            </w:r>
            <w:r>
              <w:rPr>
                <w:bCs/>
              </w:rPr>
              <w:t>SECR. MUN. DE ASSISTÊNCIA SOCIAL</w:t>
            </w:r>
          </w:p>
        </w:tc>
        <w:tc>
          <w:tcPr>
            <w:tcW w:w="567" w:type="dxa"/>
          </w:tcPr>
          <w:p w14:paraId="6E72E9A1" w14:textId="77777777" w:rsidR="004E092B" w:rsidRPr="00F95FA3" w:rsidRDefault="004E092B" w:rsidP="00AA6E98">
            <w:pPr>
              <w:jc w:val="center"/>
              <w:rPr>
                <w:bCs/>
              </w:rPr>
            </w:pPr>
            <w:r w:rsidRPr="00F95FA3">
              <w:rPr>
                <w:bCs/>
              </w:rPr>
              <w:t>R$</w:t>
            </w:r>
          </w:p>
        </w:tc>
        <w:tc>
          <w:tcPr>
            <w:tcW w:w="2065" w:type="dxa"/>
          </w:tcPr>
          <w:p w14:paraId="4979C6E4" w14:textId="5755BAE3" w:rsidR="004E092B" w:rsidRPr="00F95FA3" w:rsidRDefault="004E092B" w:rsidP="00AA6E98">
            <w:pPr>
              <w:jc w:val="right"/>
              <w:rPr>
                <w:b/>
              </w:rPr>
            </w:pPr>
            <w:r>
              <w:rPr>
                <w:b/>
              </w:rPr>
              <w:t>1</w:t>
            </w:r>
            <w:r w:rsidRPr="00F95FA3">
              <w:rPr>
                <w:b/>
              </w:rPr>
              <w:t>.</w:t>
            </w:r>
            <w:r>
              <w:rPr>
                <w:b/>
              </w:rPr>
              <w:t>370</w:t>
            </w:r>
            <w:r w:rsidRPr="00F95FA3">
              <w:rPr>
                <w:b/>
              </w:rPr>
              <w:t>.000,00</w:t>
            </w:r>
          </w:p>
        </w:tc>
      </w:tr>
      <w:tr w:rsidR="004E092B" w:rsidRPr="00F95FA3" w14:paraId="03FE6BEA" w14:textId="77777777" w:rsidTr="00AA6E98">
        <w:tc>
          <w:tcPr>
            <w:tcW w:w="779" w:type="dxa"/>
          </w:tcPr>
          <w:p w14:paraId="45DCEFF8" w14:textId="77777777" w:rsidR="004E092B" w:rsidRPr="00F95FA3" w:rsidRDefault="004E092B" w:rsidP="00AA6E98">
            <w:pPr>
              <w:jc w:val="right"/>
            </w:pPr>
          </w:p>
        </w:tc>
        <w:tc>
          <w:tcPr>
            <w:tcW w:w="5670" w:type="dxa"/>
          </w:tcPr>
          <w:p w14:paraId="47EECD31" w14:textId="267F2492" w:rsidR="004E092B" w:rsidRPr="00F95FA3" w:rsidRDefault="004E092B" w:rsidP="00AA6E98">
            <w:r>
              <w:t xml:space="preserve"> </w:t>
            </w:r>
            <w:r w:rsidRPr="00F95FA3">
              <w:t xml:space="preserve">      </w:t>
            </w:r>
            <w:r>
              <w:t>10</w:t>
            </w:r>
            <w:r w:rsidRPr="00F95FA3">
              <w:t xml:space="preserve">.01 – </w:t>
            </w:r>
            <w:r>
              <w:t>Fundo Municipal de Assistência Social</w:t>
            </w:r>
            <w:r w:rsidRPr="00F95FA3">
              <w:t xml:space="preserve"> ......</w:t>
            </w:r>
            <w:r>
              <w:t>..</w:t>
            </w:r>
          </w:p>
        </w:tc>
        <w:tc>
          <w:tcPr>
            <w:tcW w:w="567" w:type="dxa"/>
          </w:tcPr>
          <w:p w14:paraId="2F42B14F" w14:textId="77777777" w:rsidR="004E092B" w:rsidRPr="00F95FA3" w:rsidRDefault="004E092B" w:rsidP="00AA6E98">
            <w:pPr>
              <w:jc w:val="center"/>
            </w:pPr>
            <w:r w:rsidRPr="00F95FA3">
              <w:t>R$</w:t>
            </w:r>
          </w:p>
        </w:tc>
        <w:tc>
          <w:tcPr>
            <w:tcW w:w="2065" w:type="dxa"/>
          </w:tcPr>
          <w:p w14:paraId="2C98FBBE" w14:textId="207E506C" w:rsidR="004E092B" w:rsidRPr="00F95FA3" w:rsidRDefault="004E092B" w:rsidP="00AA6E98">
            <w:pPr>
              <w:jc w:val="right"/>
            </w:pPr>
            <w:r>
              <w:t>1</w:t>
            </w:r>
            <w:r w:rsidRPr="00F95FA3">
              <w:t>.</w:t>
            </w:r>
            <w:r>
              <w:t>37</w:t>
            </w:r>
            <w:r w:rsidRPr="00F95FA3">
              <w:t>0.000,00</w:t>
            </w:r>
          </w:p>
        </w:tc>
      </w:tr>
      <w:tr w:rsidR="00B35F30" w:rsidRPr="00F95FA3" w14:paraId="5FC8DC6E" w14:textId="77777777" w:rsidTr="00AA6E98">
        <w:tc>
          <w:tcPr>
            <w:tcW w:w="779" w:type="dxa"/>
          </w:tcPr>
          <w:p w14:paraId="499D50FA" w14:textId="77777777" w:rsidR="00B35F30" w:rsidRPr="00F95FA3" w:rsidRDefault="00B35F30" w:rsidP="00AA6E98">
            <w:pPr>
              <w:jc w:val="right"/>
              <w:rPr>
                <w:b/>
              </w:rPr>
            </w:pPr>
          </w:p>
        </w:tc>
        <w:tc>
          <w:tcPr>
            <w:tcW w:w="5670" w:type="dxa"/>
          </w:tcPr>
          <w:p w14:paraId="33387471" w14:textId="77777777" w:rsidR="00B35F30" w:rsidRPr="00F95FA3" w:rsidRDefault="00B35F30" w:rsidP="00AA6E98">
            <w:pPr>
              <w:rPr>
                <w:bCs/>
              </w:rPr>
            </w:pPr>
          </w:p>
        </w:tc>
        <w:tc>
          <w:tcPr>
            <w:tcW w:w="567" w:type="dxa"/>
          </w:tcPr>
          <w:p w14:paraId="17D7E2ED" w14:textId="77777777" w:rsidR="00B35F30" w:rsidRPr="00F95FA3" w:rsidRDefault="00B35F30" w:rsidP="00AA6E98">
            <w:pPr>
              <w:jc w:val="center"/>
              <w:rPr>
                <w:bCs/>
              </w:rPr>
            </w:pPr>
          </w:p>
        </w:tc>
        <w:tc>
          <w:tcPr>
            <w:tcW w:w="2065" w:type="dxa"/>
          </w:tcPr>
          <w:p w14:paraId="502969B3" w14:textId="77777777" w:rsidR="00B35F30" w:rsidRPr="00F95FA3" w:rsidRDefault="00B35F30" w:rsidP="00AA6E98">
            <w:pPr>
              <w:jc w:val="right"/>
              <w:rPr>
                <w:b/>
              </w:rPr>
            </w:pPr>
          </w:p>
        </w:tc>
      </w:tr>
      <w:tr w:rsidR="00B35F30" w:rsidRPr="00F95FA3" w14:paraId="679F0134" w14:textId="77777777" w:rsidTr="00AA6E98">
        <w:tc>
          <w:tcPr>
            <w:tcW w:w="779" w:type="dxa"/>
          </w:tcPr>
          <w:p w14:paraId="37BD5116" w14:textId="77777777" w:rsidR="00B35F30" w:rsidRPr="00F95FA3" w:rsidRDefault="00B35F30" w:rsidP="00AA6E98">
            <w:pPr>
              <w:jc w:val="right"/>
              <w:rPr>
                <w:b/>
              </w:rPr>
            </w:pPr>
          </w:p>
        </w:tc>
        <w:tc>
          <w:tcPr>
            <w:tcW w:w="5670" w:type="dxa"/>
          </w:tcPr>
          <w:p w14:paraId="74DC8CC2" w14:textId="70B6FEB2" w:rsidR="00B35F30" w:rsidRPr="00F95FA3" w:rsidRDefault="00B35F30" w:rsidP="00AA6E98">
            <w:pPr>
              <w:rPr>
                <w:bCs/>
              </w:rPr>
            </w:pPr>
            <w:r w:rsidRPr="00F95FA3">
              <w:rPr>
                <w:bCs/>
              </w:rPr>
              <w:t xml:space="preserve">       1</w:t>
            </w:r>
            <w:r>
              <w:rPr>
                <w:bCs/>
              </w:rPr>
              <w:t>2</w:t>
            </w:r>
            <w:r w:rsidRPr="00F95FA3">
              <w:rPr>
                <w:bCs/>
              </w:rPr>
              <w:t xml:space="preserve">.00 – </w:t>
            </w:r>
            <w:r w:rsidRPr="006F6129">
              <w:rPr>
                <w:bCs/>
              </w:rPr>
              <w:t>HOSPITAL MUN</w:t>
            </w:r>
            <w:r w:rsidR="004E092B">
              <w:rPr>
                <w:bCs/>
              </w:rPr>
              <w:t>ICIPAL</w:t>
            </w:r>
            <w:r>
              <w:rPr>
                <w:bCs/>
              </w:rPr>
              <w:t xml:space="preserve"> </w:t>
            </w:r>
            <w:r w:rsidR="004E092B">
              <w:rPr>
                <w:bCs/>
              </w:rPr>
              <w:t>ANCHIETENSE</w:t>
            </w:r>
          </w:p>
        </w:tc>
        <w:tc>
          <w:tcPr>
            <w:tcW w:w="567" w:type="dxa"/>
          </w:tcPr>
          <w:p w14:paraId="4C10F187" w14:textId="77777777" w:rsidR="00B35F30" w:rsidRPr="00F95FA3" w:rsidRDefault="00B35F30" w:rsidP="00AA6E98">
            <w:pPr>
              <w:jc w:val="center"/>
              <w:rPr>
                <w:bCs/>
              </w:rPr>
            </w:pPr>
            <w:r w:rsidRPr="00F95FA3">
              <w:rPr>
                <w:bCs/>
              </w:rPr>
              <w:t>R$</w:t>
            </w:r>
          </w:p>
        </w:tc>
        <w:tc>
          <w:tcPr>
            <w:tcW w:w="2065" w:type="dxa"/>
          </w:tcPr>
          <w:p w14:paraId="410E960B" w14:textId="2CCB4267" w:rsidR="00B35F30" w:rsidRPr="00F95FA3" w:rsidRDefault="004E092B" w:rsidP="00AA6E98">
            <w:pPr>
              <w:jc w:val="right"/>
              <w:rPr>
                <w:b/>
              </w:rPr>
            </w:pPr>
            <w:r>
              <w:rPr>
                <w:b/>
              </w:rPr>
              <w:t>1</w:t>
            </w:r>
            <w:r w:rsidR="00B35F30" w:rsidRPr="00F95FA3">
              <w:rPr>
                <w:b/>
              </w:rPr>
              <w:t>.</w:t>
            </w:r>
            <w:r>
              <w:rPr>
                <w:b/>
              </w:rPr>
              <w:t>3</w:t>
            </w:r>
            <w:r w:rsidR="00B35F30" w:rsidRPr="00F95FA3">
              <w:rPr>
                <w:b/>
              </w:rPr>
              <w:t>00.000,00</w:t>
            </w:r>
          </w:p>
        </w:tc>
      </w:tr>
      <w:tr w:rsidR="00B35F30" w:rsidRPr="00F95FA3" w14:paraId="2563DEEA" w14:textId="77777777" w:rsidTr="00AA6E98">
        <w:tc>
          <w:tcPr>
            <w:tcW w:w="779" w:type="dxa"/>
          </w:tcPr>
          <w:p w14:paraId="59FE2698" w14:textId="77777777" w:rsidR="00B35F30" w:rsidRPr="00F95FA3" w:rsidRDefault="00B35F30" w:rsidP="00AA6E98">
            <w:pPr>
              <w:jc w:val="right"/>
            </w:pPr>
          </w:p>
        </w:tc>
        <w:tc>
          <w:tcPr>
            <w:tcW w:w="5670" w:type="dxa"/>
          </w:tcPr>
          <w:p w14:paraId="061B74FB" w14:textId="0DAA0111" w:rsidR="00B35F30" w:rsidRPr="00F95FA3" w:rsidRDefault="00B35F30" w:rsidP="00AA6E98">
            <w:r w:rsidRPr="00F95FA3">
              <w:t xml:space="preserve">       1</w:t>
            </w:r>
            <w:r>
              <w:t>2</w:t>
            </w:r>
            <w:r w:rsidRPr="00F95FA3">
              <w:t xml:space="preserve">.01 – </w:t>
            </w:r>
            <w:r w:rsidR="004E092B">
              <w:t>Administração Geral do Hospital ..................</w:t>
            </w:r>
            <w:r w:rsidRPr="00F95FA3">
              <w:t xml:space="preserve"> </w:t>
            </w:r>
          </w:p>
        </w:tc>
        <w:tc>
          <w:tcPr>
            <w:tcW w:w="567" w:type="dxa"/>
          </w:tcPr>
          <w:p w14:paraId="666379E7" w14:textId="77777777" w:rsidR="00B35F30" w:rsidRPr="00F95FA3" w:rsidRDefault="00B35F30" w:rsidP="00AA6E98">
            <w:pPr>
              <w:jc w:val="center"/>
            </w:pPr>
            <w:r w:rsidRPr="00F95FA3">
              <w:t>R$</w:t>
            </w:r>
          </w:p>
        </w:tc>
        <w:tc>
          <w:tcPr>
            <w:tcW w:w="2065" w:type="dxa"/>
          </w:tcPr>
          <w:p w14:paraId="11488004" w14:textId="7D004C67" w:rsidR="00B35F30" w:rsidRPr="00F95FA3" w:rsidRDefault="004E092B" w:rsidP="00AA6E98">
            <w:pPr>
              <w:jc w:val="right"/>
            </w:pPr>
            <w:r>
              <w:t>1</w:t>
            </w:r>
            <w:r w:rsidR="00B35F30" w:rsidRPr="00F95FA3">
              <w:t>.</w:t>
            </w:r>
            <w:r>
              <w:t>3</w:t>
            </w:r>
            <w:r w:rsidR="00B35F30">
              <w:t>0</w:t>
            </w:r>
            <w:r w:rsidR="00B35F30" w:rsidRPr="00F95FA3">
              <w:t>0.000,00</w:t>
            </w:r>
          </w:p>
        </w:tc>
      </w:tr>
      <w:tr w:rsidR="00B35F30" w:rsidRPr="00F95FA3" w14:paraId="5CE22EE3" w14:textId="77777777" w:rsidTr="00AA6E98">
        <w:tc>
          <w:tcPr>
            <w:tcW w:w="779" w:type="dxa"/>
          </w:tcPr>
          <w:p w14:paraId="036B7919" w14:textId="77777777" w:rsidR="00B35F30" w:rsidRPr="00F95FA3" w:rsidRDefault="00B35F30" w:rsidP="00AA6E98">
            <w:pPr>
              <w:jc w:val="right"/>
            </w:pPr>
          </w:p>
        </w:tc>
        <w:tc>
          <w:tcPr>
            <w:tcW w:w="5670" w:type="dxa"/>
          </w:tcPr>
          <w:p w14:paraId="4D116F80" w14:textId="77777777" w:rsidR="00B35F30" w:rsidRPr="00F95FA3" w:rsidRDefault="00B35F30" w:rsidP="00AA6E98">
            <w:pPr>
              <w:jc w:val="right"/>
            </w:pPr>
          </w:p>
        </w:tc>
        <w:tc>
          <w:tcPr>
            <w:tcW w:w="567" w:type="dxa"/>
          </w:tcPr>
          <w:p w14:paraId="30EF5CEA" w14:textId="77777777" w:rsidR="00B35F30" w:rsidRPr="00F95FA3" w:rsidRDefault="00B35F30" w:rsidP="00AA6E98">
            <w:pPr>
              <w:jc w:val="center"/>
            </w:pPr>
          </w:p>
        </w:tc>
        <w:tc>
          <w:tcPr>
            <w:tcW w:w="2065" w:type="dxa"/>
          </w:tcPr>
          <w:p w14:paraId="69CC478F" w14:textId="77777777" w:rsidR="00B35F30" w:rsidRPr="00F95FA3" w:rsidRDefault="00B35F30" w:rsidP="00AA6E98"/>
        </w:tc>
      </w:tr>
      <w:tr w:rsidR="00B35F30" w:rsidRPr="00F95FA3" w14:paraId="7D8BB3ED" w14:textId="77777777" w:rsidTr="00AA6E98">
        <w:tc>
          <w:tcPr>
            <w:tcW w:w="779" w:type="dxa"/>
          </w:tcPr>
          <w:p w14:paraId="6C2D908E" w14:textId="77777777" w:rsidR="00B35F30" w:rsidRPr="00F95FA3" w:rsidRDefault="00B35F30" w:rsidP="00AA6E98">
            <w:pPr>
              <w:jc w:val="right"/>
              <w:rPr>
                <w:b/>
              </w:rPr>
            </w:pPr>
          </w:p>
        </w:tc>
        <w:tc>
          <w:tcPr>
            <w:tcW w:w="5670" w:type="dxa"/>
          </w:tcPr>
          <w:p w14:paraId="2B0F8C7A" w14:textId="77777777" w:rsidR="00B35F30" w:rsidRPr="00F95FA3" w:rsidRDefault="00B35F30" w:rsidP="00AA6E98">
            <w:pPr>
              <w:jc w:val="right"/>
              <w:rPr>
                <w:b/>
              </w:rPr>
            </w:pPr>
            <w:r w:rsidRPr="00F95FA3">
              <w:rPr>
                <w:b/>
              </w:rPr>
              <w:t>TOTAL . . . . . . . . . . . . . . . . . . . . . . . . . . . . . . . . . . . . . . .</w:t>
            </w:r>
          </w:p>
        </w:tc>
        <w:tc>
          <w:tcPr>
            <w:tcW w:w="567" w:type="dxa"/>
          </w:tcPr>
          <w:p w14:paraId="0E8CE596" w14:textId="77777777" w:rsidR="00B35F30" w:rsidRPr="00F95FA3" w:rsidRDefault="00B35F30" w:rsidP="00AA6E98">
            <w:pPr>
              <w:jc w:val="center"/>
              <w:rPr>
                <w:b/>
              </w:rPr>
            </w:pPr>
            <w:r w:rsidRPr="00F95FA3">
              <w:rPr>
                <w:b/>
              </w:rPr>
              <w:t>R$</w:t>
            </w:r>
          </w:p>
        </w:tc>
        <w:tc>
          <w:tcPr>
            <w:tcW w:w="2065" w:type="dxa"/>
          </w:tcPr>
          <w:p w14:paraId="4E5066FC" w14:textId="1B26EFED" w:rsidR="00B35F30" w:rsidRPr="00F95FA3" w:rsidRDefault="004E092B" w:rsidP="00AA6E98">
            <w:pPr>
              <w:jc w:val="right"/>
              <w:rPr>
                <w:b/>
              </w:rPr>
            </w:pPr>
            <w:r>
              <w:rPr>
                <w:b/>
              </w:rPr>
              <w:t>40</w:t>
            </w:r>
            <w:r w:rsidR="00B35F30" w:rsidRPr="00F95FA3">
              <w:rPr>
                <w:b/>
              </w:rPr>
              <w:t>.6</w:t>
            </w:r>
            <w:r>
              <w:rPr>
                <w:b/>
              </w:rPr>
              <w:t>0</w:t>
            </w:r>
            <w:r w:rsidR="00B35F30" w:rsidRPr="00F95FA3">
              <w:rPr>
                <w:b/>
              </w:rPr>
              <w:t>0.000,00</w:t>
            </w:r>
          </w:p>
        </w:tc>
      </w:tr>
    </w:tbl>
    <w:p w14:paraId="6F3E5C23" w14:textId="43D568B8" w:rsidR="00B35F30" w:rsidRPr="00F95FA3" w:rsidRDefault="00B35F30" w:rsidP="004E092B">
      <w:pPr>
        <w:jc w:val="both"/>
      </w:pPr>
      <w:r w:rsidRPr="00F95FA3">
        <w:tab/>
      </w:r>
      <w:r w:rsidRPr="00F95FA3">
        <w:rPr>
          <w:b/>
          <w:bCs/>
        </w:rPr>
        <w:t>Art. 6º.</w:t>
      </w:r>
      <w:r w:rsidRPr="00F95FA3">
        <w:rPr>
          <w:b/>
        </w:rPr>
        <w:t xml:space="preserve"> </w:t>
      </w:r>
      <w:r w:rsidRPr="00F95FA3">
        <w:t xml:space="preserve"> Os recursos da Reserva de Contingência são destinados ao atendimento dos passivos contingentes, intempéries, outros riscos e eventos fiscais imprevistos, nos termos do Anexo II da (LDO/</w:t>
      </w:r>
      <w:r>
        <w:t>2025</w:t>
      </w:r>
      <w:r w:rsidRPr="00F95FA3">
        <w:t>) e posteriores alterações.</w:t>
      </w:r>
    </w:p>
    <w:p w14:paraId="4661A3B9" w14:textId="64BF5AF2" w:rsidR="00B35F30" w:rsidRPr="00F95FA3" w:rsidRDefault="00B35F30" w:rsidP="00B35F30">
      <w:pPr>
        <w:tabs>
          <w:tab w:val="left" w:pos="540"/>
        </w:tabs>
        <w:jc w:val="both"/>
      </w:pPr>
      <w:r w:rsidRPr="00F95FA3">
        <w:lastRenderedPageBreak/>
        <w:tab/>
      </w:r>
      <w:r w:rsidRPr="00F95FA3">
        <w:tab/>
        <w:t>§ 1º</w:t>
      </w:r>
      <w:r w:rsidRPr="00F95FA3">
        <w:rPr>
          <w:b/>
        </w:rPr>
        <w:t xml:space="preserve"> </w:t>
      </w:r>
      <w:r w:rsidRPr="00F95FA3">
        <w:t xml:space="preserve">Os riscos fiscais, caso se concretizem, serão atendidos com recursos da Reserva de Contingência, do Excesso de Arrecadação e do Superávit Financeiro do exercício de </w:t>
      </w:r>
      <w:r>
        <w:t>2024</w:t>
      </w:r>
      <w:r w:rsidRPr="00F95FA3">
        <w:t>.</w:t>
      </w:r>
    </w:p>
    <w:p w14:paraId="2AD2D789" w14:textId="360B260C" w:rsidR="00B35F30" w:rsidRPr="00F95FA3" w:rsidRDefault="00B35F30" w:rsidP="00B35F30">
      <w:pPr>
        <w:tabs>
          <w:tab w:val="left" w:pos="540"/>
        </w:tabs>
        <w:jc w:val="both"/>
      </w:pPr>
      <w:r w:rsidRPr="00F95FA3">
        <w:tab/>
      </w:r>
      <w:r w:rsidRPr="00F95FA3">
        <w:tab/>
        <w:t>§ 2º Sendo estes recursos insuficientes, o Poder Executivo Municipal encaminhará projeto de lei à Câmara de Vereadores propondo a anulação de recursos alocados para investimentos.</w:t>
      </w:r>
    </w:p>
    <w:p w14:paraId="75A368C0" w14:textId="77777777" w:rsidR="00B35F30" w:rsidRDefault="00B35F30" w:rsidP="00B35F30">
      <w:pPr>
        <w:tabs>
          <w:tab w:val="left" w:pos="540"/>
        </w:tabs>
        <w:jc w:val="both"/>
      </w:pPr>
      <w:r w:rsidRPr="00F95FA3">
        <w:tab/>
      </w:r>
    </w:p>
    <w:p w14:paraId="18F6809E" w14:textId="77777777" w:rsidR="00B35F30" w:rsidRPr="00F95FA3" w:rsidRDefault="00B35F30" w:rsidP="00B35F30">
      <w:pPr>
        <w:tabs>
          <w:tab w:val="left" w:pos="540"/>
        </w:tabs>
        <w:ind w:firstLine="709"/>
        <w:jc w:val="both"/>
      </w:pPr>
      <w:r w:rsidRPr="00F95FA3">
        <w:rPr>
          <w:b/>
          <w:bCs/>
        </w:rPr>
        <w:t>Art. 7º.</w:t>
      </w:r>
      <w:r w:rsidRPr="00F95FA3">
        <w:rPr>
          <w:b/>
        </w:rPr>
        <w:t xml:space="preserve"> </w:t>
      </w:r>
      <w:r w:rsidRPr="00F95FA3">
        <w:t xml:space="preserve"> As despesas por conta de dotações vinculadas a convênios e outras receitas de realização extraordinária só serão executadas ou utilizadas de alguma forma se estiver assegurado o seu ingresso no fluxo de caixa.</w:t>
      </w:r>
    </w:p>
    <w:p w14:paraId="43B0F268" w14:textId="77777777" w:rsidR="00B35F30" w:rsidRDefault="00B35F30" w:rsidP="00B35F30">
      <w:pPr>
        <w:jc w:val="both"/>
      </w:pPr>
      <w:r w:rsidRPr="00F95FA3">
        <w:tab/>
      </w:r>
    </w:p>
    <w:p w14:paraId="765064C8" w14:textId="77777777" w:rsidR="00B35F30" w:rsidRPr="00F95FA3" w:rsidRDefault="00B35F30" w:rsidP="00B35F30">
      <w:pPr>
        <w:ind w:firstLine="708"/>
        <w:jc w:val="both"/>
      </w:pPr>
      <w:r w:rsidRPr="00F95FA3">
        <w:rPr>
          <w:b/>
          <w:bCs/>
        </w:rPr>
        <w:t>Art. 8º</w:t>
      </w:r>
      <w:r w:rsidRPr="00F95FA3">
        <w:t>.  Os recursos oriundos de convênios não previstos ou subestimados no orçamento da Receita ou o seu excesso poderão ser utilizados como fonte de recursos para abertura de créditos adicionais ou suplementares de projetos, atividades ou operações especiais por ato do Chefe do Poder Executivo Municipal.</w:t>
      </w:r>
    </w:p>
    <w:p w14:paraId="0537472B" w14:textId="77777777" w:rsidR="00B35F30" w:rsidRDefault="00B35F30" w:rsidP="00B35F30">
      <w:pPr>
        <w:jc w:val="both"/>
      </w:pPr>
      <w:r w:rsidRPr="00F95FA3">
        <w:tab/>
      </w:r>
    </w:p>
    <w:p w14:paraId="34B1EF80" w14:textId="77777777" w:rsidR="00B35F30" w:rsidRPr="00F95FA3" w:rsidRDefault="00B35F30" w:rsidP="00B35F30">
      <w:pPr>
        <w:ind w:firstLine="708"/>
        <w:jc w:val="both"/>
      </w:pPr>
      <w:r w:rsidRPr="00F95FA3">
        <w:rPr>
          <w:b/>
          <w:bCs/>
        </w:rPr>
        <w:t>Art. 9º.</w:t>
      </w:r>
      <w:r w:rsidRPr="00F95FA3">
        <w:rPr>
          <w:b/>
        </w:rPr>
        <w:t xml:space="preserve"> </w:t>
      </w:r>
      <w:r w:rsidRPr="00F95FA3">
        <w:t xml:space="preserve"> Comprovado o interesse público municipal e mediante convênio, acordo ou ajuste, o Executivo Municipal poderá assumir custeio de competência de outros entes da Federação.</w:t>
      </w:r>
    </w:p>
    <w:p w14:paraId="293DC1CA" w14:textId="77777777" w:rsidR="00B35F30" w:rsidRDefault="00B35F30" w:rsidP="00B35F30">
      <w:pPr>
        <w:ind w:firstLine="708"/>
        <w:jc w:val="both"/>
        <w:rPr>
          <w:b/>
          <w:bCs/>
        </w:rPr>
      </w:pPr>
    </w:p>
    <w:p w14:paraId="41403661" w14:textId="77777777" w:rsidR="00B35F30" w:rsidRPr="00F95FA3" w:rsidRDefault="00B35F30" w:rsidP="00B35F30">
      <w:pPr>
        <w:ind w:firstLine="708"/>
        <w:jc w:val="both"/>
      </w:pPr>
      <w:r w:rsidRPr="00F95FA3">
        <w:rPr>
          <w:b/>
          <w:bCs/>
        </w:rPr>
        <w:t>Art. 10.</w:t>
      </w:r>
      <w:r w:rsidRPr="00F95FA3">
        <w:t xml:space="preserve">  O Município poderá realizar operações de crédito na medida em que demonstre capacidade de endividamento e se configurar eminente falta de recursos, como dispõe a legislação em vigor.</w:t>
      </w:r>
    </w:p>
    <w:p w14:paraId="5772F277" w14:textId="77777777" w:rsidR="00B35F30" w:rsidRPr="00F95FA3" w:rsidRDefault="00B35F30" w:rsidP="00B35F30">
      <w:pPr>
        <w:ind w:firstLine="708"/>
        <w:jc w:val="both"/>
      </w:pPr>
      <w:r w:rsidRPr="00F95FA3">
        <w:t>§ 1º</w:t>
      </w:r>
      <w:r w:rsidRPr="00F95FA3">
        <w:rPr>
          <w:b/>
        </w:rPr>
        <w:t xml:space="preserve"> </w:t>
      </w:r>
      <w:r w:rsidRPr="00F95FA3">
        <w:t xml:space="preserve"> As operações de crédito a serem realizadas pelo Município, no exercício de </w:t>
      </w:r>
      <w:r>
        <w:t>2025</w:t>
      </w:r>
      <w:r w:rsidRPr="00F95FA3">
        <w:t xml:space="preserve">, não poderão exceder o montante das despesas de capital fixadas na lei orçamentária anual, ressalvadas as autorizadas mediante créditos suplementares ou especiais com finalidade precisa, aprovada pelo Poder Legislativo, observado o que dispõe a Resolução do Senado Federal nº </w:t>
      </w:r>
      <w:r w:rsidRPr="00F95FA3">
        <w:rPr>
          <w:bCs/>
        </w:rPr>
        <w:t>43, de 21 de dezembro de 2001,</w:t>
      </w:r>
      <w:r w:rsidRPr="00F95FA3">
        <w:t xml:space="preserve"> ou outro ato que a venha substituir e legislação correlata.</w:t>
      </w:r>
    </w:p>
    <w:p w14:paraId="6FCCA727" w14:textId="77777777" w:rsidR="00B35F30" w:rsidRPr="00F95FA3" w:rsidRDefault="00B35F30" w:rsidP="00B35F30">
      <w:pPr>
        <w:jc w:val="both"/>
      </w:pPr>
      <w:r w:rsidRPr="00F95FA3">
        <w:rPr>
          <w:bCs/>
        </w:rPr>
        <w:tab/>
        <w:t>§ </w:t>
      </w:r>
      <w:r w:rsidRPr="00F95FA3">
        <w:t>2</w:t>
      </w:r>
      <w:proofErr w:type="gramStart"/>
      <w:r w:rsidRPr="00F95FA3">
        <w:t>º  De</w:t>
      </w:r>
      <w:proofErr w:type="gramEnd"/>
      <w:r w:rsidRPr="00F95FA3">
        <w:t xml:space="preserve"> acordo com o que determina o art. 35 da Lei Complementar nº 101, de 4 de maio de 2000 (LRF), fica expressamente proibida a realização de operações de crédito com entes da federação.</w:t>
      </w:r>
    </w:p>
    <w:p w14:paraId="193580E6" w14:textId="77777777" w:rsidR="00B35F30" w:rsidRDefault="00B35F30" w:rsidP="00B35F30">
      <w:pPr>
        <w:ind w:firstLine="708"/>
        <w:jc w:val="both"/>
        <w:rPr>
          <w:b/>
          <w:bCs/>
        </w:rPr>
      </w:pPr>
    </w:p>
    <w:p w14:paraId="349EC99A" w14:textId="77777777" w:rsidR="00B35F30" w:rsidRPr="00F95FA3" w:rsidRDefault="00B35F30" w:rsidP="00B35F30">
      <w:pPr>
        <w:ind w:firstLine="708"/>
        <w:jc w:val="both"/>
      </w:pPr>
      <w:r w:rsidRPr="00F95FA3">
        <w:rPr>
          <w:b/>
          <w:bCs/>
        </w:rPr>
        <w:t>Art. 11.</w:t>
      </w:r>
      <w:r w:rsidRPr="00F95FA3">
        <w:rPr>
          <w:b/>
        </w:rPr>
        <w:t xml:space="preserve"> </w:t>
      </w:r>
      <w:r w:rsidRPr="00F95FA3">
        <w:t xml:space="preserve"> Fica o Poder Executivo Municipal devidamente autorizado a realizar abertura de créditos adicionais até o limite de 50% (cinquenta por cento) da despesa fixada na presente Lei, mediante edição de decreto, dependendo da existência de recursos disponíveis, nos termos e limites da Lei Federal nº 4.320, de 1964 e alterações posteriores, criando, se necessário, elementos de despesa e fontes de recurso dentro de cada projeto ou atividade.</w:t>
      </w:r>
    </w:p>
    <w:p w14:paraId="4AA8EED0" w14:textId="77777777" w:rsidR="00B35F30" w:rsidRPr="00F95FA3" w:rsidRDefault="00B35F30" w:rsidP="00B35F30">
      <w:pPr>
        <w:ind w:firstLine="708"/>
        <w:jc w:val="both"/>
      </w:pPr>
      <w:r w:rsidRPr="00F95FA3">
        <w:rPr>
          <w:bCs/>
        </w:rPr>
        <w:t>§ 1</w:t>
      </w:r>
      <w:proofErr w:type="gramStart"/>
      <w:r w:rsidRPr="00F95FA3">
        <w:rPr>
          <w:bCs/>
        </w:rPr>
        <w:t>º</w:t>
      </w:r>
      <w:r w:rsidRPr="00F95FA3">
        <w:rPr>
          <w:b/>
          <w:bCs/>
        </w:rPr>
        <w:t xml:space="preserve"> </w:t>
      </w:r>
      <w:r w:rsidRPr="00F95FA3">
        <w:t xml:space="preserve"> Os</w:t>
      </w:r>
      <w:proofErr w:type="gramEnd"/>
      <w:r w:rsidRPr="00F95FA3">
        <w:t xml:space="preserve"> recursos disponíveis de que trata o caput são aqueles referidos no art. 43 da Lei Federal nº 4.320, de 1964, pelo qual fica o Poder Executivo autorizado a:</w:t>
      </w:r>
    </w:p>
    <w:p w14:paraId="4DDE818C" w14:textId="77777777" w:rsidR="00B35F30" w:rsidRPr="00F95FA3" w:rsidRDefault="00B35F30" w:rsidP="00B35F30">
      <w:pPr>
        <w:jc w:val="both"/>
      </w:pPr>
      <w:r w:rsidRPr="00F95FA3">
        <w:t xml:space="preserve">  </w:t>
      </w:r>
      <w:r w:rsidRPr="00F95FA3">
        <w:tab/>
        <w:t xml:space="preserve">I – movimentar o excesso de arrecadação, </w:t>
      </w:r>
      <w:r w:rsidRPr="00F95FA3">
        <w:rPr>
          <w:color w:val="000000"/>
        </w:rPr>
        <w:t>ou o provável excesso de arrecadação, observada a tendência do exercício</w:t>
      </w:r>
      <w:r w:rsidRPr="00F95FA3">
        <w:t>, a ser apurado por fonte de recurso, observados os níveis de detalhamento das mesmas, conforme prevê o inciso II do § 1º do art. 43 da Lei Federal nº 4.320, de 1964, combinado com o § 3º desse mesmo artigo.</w:t>
      </w:r>
    </w:p>
    <w:p w14:paraId="6C1CA57C" w14:textId="77777777" w:rsidR="00B35F30" w:rsidRPr="00F95FA3" w:rsidRDefault="00B35F30" w:rsidP="00B35F30">
      <w:pPr>
        <w:jc w:val="both"/>
      </w:pPr>
      <w:r w:rsidRPr="00F95FA3">
        <w:t xml:space="preserve"> </w:t>
      </w:r>
      <w:r w:rsidRPr="00F95FA3">
        <w:tab/>
        <w:t>II – movimentar, as dotações orçamentárias de elementos de despesa dentro da mesma atividade ou projeto de programação, por decreto do Prefeito Municipal no âmbito do Poder Executivo e por Decreto-Legislativo no âmbito do Poder Legislativo, desde que não comprometa as dotações de pessoal, encargos e outras consideradas prioritárias ao atendimento, principalmente as que dependem de limites mínimos legais, conforme previsto no inciso III, § 1º do art. 43, da Lei Federal nº 4.320, de 1964.</w:t>
      </w:r>
    </w:p>
    <w:p w14:paraId="220566C8" w14:textId="77777777" w:rsidR="00B35F30" w:rsidRPr="00F95FA3" w:rsidRDefault="00B35F30" w:rsidP="00B35F30">
      <w:pPr>
        <w:ind w:firstLine="708"/>
        <w:jc w:val="both"/>
      </w:pPr>
      <w:r w:rsidRPr="00F95FA3">
        <w:t>III – utilizar o superávit financeiro, verificado no balanço patrimonial do exercício financeiro imediatamente anterior, para suplementação de dotações orçamentárias, conforme prevê o inciso I do § 1º do art. 43 da Lei Federal nº 4.320, de 1964, combinado com o § 2º desse mesmo artigo.</w:t>
      </w:r>
    </w:p>
    <w:p w14:paraId="4444CD50" w14:textId="77777777" w:rsidR="00B35F30" w:rsidRPr="00F95FA3" w:rsidRDefault="00B35F30" w:rsidP="00B35F30">
      <w:pPr>
        <w:jc w:val="both"/>
      </w:pPr>
      <w:r w:rsidRPr="00F95FA3">
        <w:lastRenderedPageBreak/>
        <w:tab/>
        <w:t xml:space="preserve">IV – </w:t>
      </w:r>
      <w:proofErr w:type="gramStart"/>
      <w:r w:rsidRPr="00F95FA3">
        <w:t>suplementar</w:t>
      </w:r>
      <w:proofErr w:type="gramEnd"/>
      <w:r w:rsidRPr="00F95FA3">
        <w:t>, utilizando-se do Excesso de Arrecadação, verificado nas rubricas específicas dos convênios, utilizando para isto o repasse do respectivo convênio, cujo valor não fará parte do demonstrativo do quadro de excesso de arrecadação para efeitos de outras suplementações.</w:t>
      </w:r>
    </w:p>
    <w:p w14:paraId="1E855AEB" w14:textId="77777777" w:rsidR="00B35F30" w:rsidRPr="00F95FA3" w:rsidRDefault="00B35F30" w:rsidP="00B35F30">
      <w:pPr>
        <w:jc w:val="both"/>
      </w:pPr>
      <w:r w:rsidRPr="00F95FA3">
        <w:tab/>
      </w:r>
      <w:r w:rsidRPr="00F95FA3">
        <w:rPr>
          <w:bCs/>
        </w:rPr>
        <w:t>§ 2</w:t>
      </w:r>
      <w:proofErr w:type="gramStart"/>
      <w:r w:rsidRPr="00F95FA3">
        <w:rPr>
          <w:bCs/>
        </w:rPr>
        <w:t xml:space="preserve">º </w:t>
      </w:r>
      <w:r w:rsidRPr="00F95FA3">
        <w:t xml:space="preserve"> Excluem</w:t>
      </w:r>
      <w:proofErr w:type="gramEnd"/>
      <w:r w:rsidRPr="00F95FA3">
        <w:t>-se desse limite, os créditos adicionais suplementares, decorrentes de leis municipais específicas aprovadas no exercício, ainda, aos que tiverem como fontes os recursos provenientes de operações de crédito, transferências voluntárias e de convênios a fundo perdido, e aqueles destinados ao reforço das dotações do grupo de pessoal e encargos sociais.</w:t>
      </w:r>
    </w:p>
    <w:p w14:paraId="7CFDAF93" w14:textId="77777777" w:rsidR="00B35F30" w:rsidRDefault="00B35F30" w:rsidP="00B35F30">
      <w:pPr>
        <w:ind w:firstLine="708"/>
        <w:jc w:val="both"/>
        <w:rPr>
          <w:b/>
          <w:bCs/>
        </w:rPr>
      </w:pPr>
    </w:p>
    <w:p w14:paraId="2B45A22D" w14:textId="77777777" w:rsidR="00B35F30" w:rsidRPr="00F95FA3" w:rsidRDefault="00B35F30" w:rsidP="00B35F30">
      <w:pPr>
        <w:ind w:firstLine="708"/>
        <w:jc w:val="both"/>
      </w:pPr>
      <w:r w:rsidRPr="00F95FA3">
        <w:rPr>
          <w:b/>
          <w:bCs/>
        </w:rPr>
        <w:t>Art. 12.</w:t>
      </w:r>
      <w:r w:rsidRPr="00F95FA3">
        <w:rPr>
          <w:bCs/>
        </w:rPr>
        <w:t xml:space="preserve"> </w:t>
      </w:r>
      <w:r w:rsidRPr="00F95FA3">
        <w:t xml:space="preserve"> </w:t>
      </w:r>
      <w:r w:rsidRPr="00F95FA3">
        <w:rPr>
          <w:bCs/>
        </w:rPr>
        <w:t>O Executivo Municipal está autorizado a assinar convênios com o Governo Federal e com o Governo Estadual por meio de seus órgãos da administração direta ou indireta para realização de obras ou serviços de competência do Município ou não, devendo as cópias de todos os convênios firmados ser encaminhados à Câmara Municipal de Vereadores para comprovação da transparência administrativa.</w:t>
      </w:r>
    </w:p>
    <w:p w14:paraId="296B50EC" w14:textId="77777777" w:rsidR="00B35F30" w:rsidRDefault="00B35F30" w:rsidP="00B35F30">
      <w:pPr>
        <w:ind w:firstLine="708"/>
        <w:jc w:val="both"/>
        <w:rPr>
          <w:b/>
        </w:rPr>
      </w:pPr>
    </w:p>
    <w:p w14:paraId="150C2688" w14:textId="77777777" w:rsidR="00B35F30" w:rsidRPr="00F95FA3" w:rsidRDefault="00B35F30" w:rsidP="00B35F30">
      <w:pPr>
        <w:ind w:firstLine="708"/>
        <w:jc w:val="both"/>
      </w:pPr>
      <w:r w:rsidRPr="00F95FA3">
        <w:rPr>
          <w:b/>
        </w:rPr>
        <w:t xml:space="preserve">Art. 13.  </w:t>
      </w:r>
      <w:r w:rsidRPr="00F95FA3">
        <w:t>Ficam fazendo parte desta Lei os seguintes anexos:</w:t>
      </w:r>
    </w:p>
    <w:p w14:paraId="0E2EFD1C" w14:textId="77777777" w:rsidR="00B35F30" w:rsidRPr="00F95FA3" w:rsidRDefault="00B35F30" w:rsidP="00B35F30">
      <w:pPr>
        <w:numPr>
          <w:ilvl w:val="0"/>
          <w:numId w:val="26"/>
        </w:numPr>
        <w:spacing w:line="276" w:lineRule="auto"/>
        <w:ind w:left="0" w:firstLine="993"/>
        <w:contextualSpacing/>
        <w:jc w:val="both"/>
      </w:pPr>
      <w:r w:rsidRPr="00F95FA3">
        <w:t>Anexo 1 – Demonstrativo da Receita e Despesa segundo Categorias Econômicas</w:t>
      </w:r>
    </w:p>
    <w:p w14:paraId="3BB0DC83" w14:textId="77777777" w:rsidR="00B35F30" w:rsidRPr="00F95FA3" w:rsidRDefault="00B35F30" w:rsidP="00B35F30">
      <w:pPr>
        <w:numPr>
          <w:ilvl w:val="0"/>
          <w:numId w:val="26"/>
        </w:numPr>
        <w:spacing w:line="276" w:lineRule="auto"/>
        <w:ind w:left="0" w:firstLine="993"/>
        <w:contextualSpacing/>
        <w:jc w:val="both"/>
      </w:pPr>
      <w:r w:rsidRPr="00F95FA3">
        <w:t>Anexo 2 – Natureza da despesa por categoria econômica;</w:t>
      </w:r>
    </w:p>
    <w:p w14:paraId="0B08500E" w14:textId="77777777" w:rsidR="00B35F30" w:rsidRPr="00F95FA3" w:rsidRDefault="00B35F30" w:rsidP="00B35F30">
      <w:pPr>
        <w:numPr>
          <w:ilvl w:val="0"/>
          <w:numId w:val="26"/>
        </w:numPr>
        <w:spacing w:line="276" w:lineRule="auto"/>
        <w:ind w:left="0" w:firstLine="993"/>
        <w:contextualSpacing/>
        <w:jc w:val="both"/>
      </w:pPr>
      <w:r w:rsidRPr="00F95FA3">
        <w:t>Anexo 2 – Receita por Categoria Econômica;</w:t>
      </w:r>
    </w:p>
    <w:p w14:paraId="58F3E0FB" w14:textId="77777777" w:rsidR="00B35F30" w:rsidRPr="00F95FA3" w:rsidRDefault="00B35F30" w:rsidP="00B35F30">
      <w:pPr>
        <w:numPr>
          <w:ilvl w:val="0"/>
          <w:numId w:val="26"/>
        </w:numPr>
        <w:spacing w:line="276" w:lineRule="auto"/>
        <w:ind w:left="0" w:firstLine="993"/>
        <w:contextualSpacing/>
        <w:jc w:val="both"/>
      </w:pPr>
      <w:r w:rsidRPr="00F95FA3">
        <w:t xml:space="preserve">Anexo 5 – Funções e </w:t>
      </w:r>
      <w:proofErr w:type="spellStart"/>
      <w:r w:rsidRPr="00F95FA3">
        <w:t>Subfunções</w:t>
      </w:r>
      <w:proofErr w:type="spellEnd"/>
      <w:r w:rsidRPr="00F95FA3">
        <w:t xml:space="preserve"> de Governo;</w:t>
      </w:r>
    </w:p>
    <w:p w14:paraId="1F0AEA5B" w14:textId="77777777" w:rsidR="00B35F30" w:rsidRDefault="00B35F30" w:rsidP="00B35F30">
      <w:pPr>
        <w:numPr>
          <w:ilvl w:val="0"/>
          <w:numId w:val="26"/>
        </w:numPr>
        <w:spacing w:line="276" w:lineRule="auto"/>
        <w:ind w:left="0" w:firstLine="993"/>
        <w:contextualSpacing/>
        <w:jc w:val="both"/>
      </w:pPr>
      <w:r w:rsidRPr="00F95FA3">
        <w:t>Anexo 6 – Programa de Trabalho do Governo;</w:t>
      </w:r>
    </w:p>
    <w:p w14:paraId="13634136" w14:textId="77777777" w:rsidR="00856951" w:rsidRPr="00F95FA3" w:rsidRDefault="00856951" w:rsidP="00856951">
      <w:pPr>
        <w:numPr>
          <w:ilvl w:val="0"/>
          <w:numId w:val="26"/>
        </w:numPr>
        <w:spacing w:line="276" w:lineRule="auto"/>
        <w:ind w:left="1418" w:hanging="425"/>
        <w:contextualSpacing/>
        <w:jc w:val="both"/>
      </w:pPr>
      <w:r w:rsidRPr="00F95FA3">
        <w:t xml:space="preserve">Anexo </w:t>
      </w:r>
      <w:r>
        <w:t>7</w:t>
      </w:r>
      <w:r w:rsidRPr="00F95FA3">
        <w:t xml:space="preserve"> – Demonstrativo de Funções, </w:t>
      </w:r>
      <w:proofErr w:type="spellStart"/>
      <w:r w:rsidRPr="00F95FA3">
        <w:t>Subfunções</w:t>
      </w:r>
      <w:proofErr w:type="spellEnd"/>
      <w:r w:rsidRPr="00F95FA3">
        <w:t xml:space="preserve"> e Programas por Projetos, Atividades e Operações Especiais;</w:t>
      </w:r>
    </w:p>
    <w:p w14:paraId="00CD717D" w14:textId="77777777" w:rsidR="00B35F30" w:rsidRPr="00F95FA3" w:rsidRDefault="00B35F30" w:rsidP="00B35F30">
      <w:pPr>
        <w:numPr>
          <w:ilvl w:val="0"/>
          <w:numId w:val="26"/>
        </w:numPr>
        <w:spacing w:line="276" w:lineRule="auto"/>
        <w:ind w:left="1418" w:hanging="425"/>
        <w:contextualSpacing/>
        <w:jc w:val="both"/>
      </w:pPr>
      <w:r w:rsidRPr="00F95FA3">
        <w:t xml:space="preserve">Anexo 8 – Demonstrativo da Despesa por Funções, </w:t>
      </w:r>
      <w:proofErr w:type="spellStart"/>
      <w:r w:rsidRPr="00F95FA3">
        <w:t>Subfunções</w:t>
      </w:r>
      <w:proofErr w:type="spellEnd"/>
      <w:r w:rsidRPr="00F95FA3">
        <w:t xml:space="preserve"> e Programas conforme vínculo com os Recursos;</w:t>
      </w:r>
    </w:p>
    <w:p w14:paraId="3E3AF308" w14:textId="17B194CF" w:rsidR="00B35F30" w:rsidRPr="00F95FA3" w:rsidRDefault="00B35F30" w:rsidP="00B35F30">
      <w:pPr>
        <w:numPr>
          <w:ilvl w:val="0"/>
          <w:numId w:val="26"/>
        </w:numPr>
        <w:spacing w:line="276" w:lineRule="auto"/>
        <w:ind w:left="1418" w:hanging="425"/>
        <w:contextualSpacing/>
        <w:jc w:val="both"/>
      </w:pPr>
      <w:r w:rsidRPr="00F95FA3">
        <w:t xml:space="preserve">Anexo </w:t>
      </w:r>
      <w:r w:rsidR="00856951">
        <w:t>9</w:t>
      </w:r>
      <w:r w:rsidRPr="00F95FA3">
        <w:t xml:space="preserve"> – Demonstrativo da Despesa por Órgão e Funções;</w:t>
      </w:r>
    </w:p>
    <w:p w14:paraId="768A5D42" w14:textId="0AB60F57" w:rsidR="00B35F30" w:rsidRPr="00F95FA3" w:rsidRDefault="00B35F30" w:rsidP="00B35F30">
      <w:pPr>
        <w:numPr>
          <w:ilvl w:val="0"/>
          <w:numId w:val="26"/>
        </w:numPr>
        <w:spacing w:line="276" w:lineRule="auto"/>
        <w:ind w:left="1418" w:hanging="425"/>
        <w:contextualSpacing/>
        <w:jc w:val="both"/>
      </w:pPr>
      <w:r w:rsidRPr="00F95FA3">
        <w:t>Anexo 1</w:t>
      </w:r>
      <w:r w:rsidR="00856951">
        <w:t>0</w:t>
      </w:r>
      <w:r w:rsidRPr="00F95FA3">
        <w:t xml:space="preserve"> – Receitas e Despesas por Fontes de Recursos;</w:t>
      </w:r>
    </w:p>
    <w:p w14:paraId="3528A7A3" w14:textId="2D2C0495" w:rsidR="00B35F30" w:rsidRPr="00F95FA3" w:rsidRDefault="00B35F30" w:rsidP="00B35F30">
      <w:pPr>
        <w:numPr>
          <w:ilvl w:val="0"/>
          <w:numId w:val="26"/>
        </w:numPr>
        <w:spacing w:line="276" w:lineRule="auto"/>
        <w:ind w:left="1418" w:hanging="425"/>
        <w:contextualSpacing/>
        <w:jc w:val="both"/>
      </w:pPr>
      <w:r w:rsidRPr="00F95FA3">
        <w:t xml:space="preserve">Anexo </w:t>
      </w:r>
      <w:r w:rsidR="00856951">
        <w:t>11</w:t>
      </w:r>
      <w:r w:rsidRPr="00F95FA3">
        <w:t xml:space="preserve"> – Discriminação das Receitas;</w:t>
      </w:r>
    </w:p>
    <w:p w14:paraId="73B3D906" w14:textId="4D4A0753" w:rsidR="00B35F30" w:rsidRPr="00F95FA3" w:rsidRDefault="00B35F30" w:rsidP="00B35F30">
      <w:pPr>
        <w:numPr>
          <w:ilvl w:val="0"/>
          <w:numId w:val="26"/>
        </w:numPr>
        <w:spacing w:line="276" w:lineRule="auto"/>
        <w:ind w:left="1418" w:hanging="425"/>
        <w:contextualSpacing/>
        <w:jc w:val="both"/>
      </w:pPr>
      <w:r w:rsidRPr="00F95FA3">
        <w:t>Anexo 1</w:t>
      </w:r>
      <w:r w:rsidR="00856951">
        <w:t>2</w:t>
      </w:r>
      <w:r w:rsidRPr="00F95FA3">
        <w:t xml:space="preserve"> – </w:t>
      </w:r>
      <w:r w:rsidR="00BE7572">
        <w:t>Quadro Demonstrativo das Dotações por Órgão do Governo e da Administração - QDD</w:t>
      </w:r>
      <w:r w:rsidRPr="00F95FA3">
        <w:t>, e</w:t>
      </w:r>
    </w:p>
    <w:p w14:paraId="5599BFF4" w14:textId="731D3BFA" w:rsidR="00B35F30" w:rsidRPr="00F95FA3" w:rsidRDefault="00B35F30" w:rsidP="00B35F30">
      <w:pPr>
        <w:numPr>
          <w:ilvl w:val="0"/>
          <w:numId w:val="26"/>
        </w:numPr>
        <w:spacing w:line="276" w:lineRule="auto"/>
        <w:ind w:left="1418" w:hanging="425"/>
        <w:contextualSpacing/>
        <w:jc w:val="both"/>
      </w:pPr>
      <w:r w:rsidRPr="00F95FA3">
        <w:t>Anexo 1</w:t>
      </w:r>
      <w:r w:rsidR="00856951">
        <w:t>3</w:t>
      </w:r>
      <w:r w:rsidRPr="00F95FA3">
        <w:t xml:space="preserve"> – Sumário Geral da Receita por Fontes e da Despesa por Funções do Governo</w:t>
      </w:r>
      <w:r w:rsidR="00BE7572">
        <w:t>.</w:t>
      </w:r>
    </w:p>
    <w:p w14:paraId="0665C863" w14:textId="77777777" w:rsidR="00B35F30" w:rsidRDefault="00B35F30" w:rsidP="00B35F30">
      <w:pPr>
        <w:keepNext/>
        <w:contextualSpacing/>
        <w:jc w:val="both"/>
        <w:outlineLvl w:val="1"/>
        <w:rPr>
          <w:b/>
          <w:bCs/>
        </w:rPr>
      </w:pPr>
      <w:r w:rsidRPr="00F95FA3">
        <w:rPr>
          <w:b/>
          <w:bCs/>
        </w:rPr>
        <w:t xml:space="preserve">             </w:t>
      </w:r>
    </w:p>
    <w:p w14:paraId="327B51F8" w14:textId="48035E4F" w:rsidR="008862D7" w:rsidRDefault="00DE4FCB" w:rsidP="008862D7">
      <w:pPr>
        <w:keepNext/>
        <w:contextualSpacing/>
        <w:jc w:val="both"/>
        <w:outlineLvl w:val="1"/>
      </w:pPr>
      <w:r>
        <w:rPr>
          <w:b/>
          <w:bCs/>
        </w:rPr>
        <w:t xml:space="preserve">            </w:t>
      </w:r>
      <w:r w:rsidR="00B35F30" w:rsidRPr="00F95FA3">
        <w:rPr>
          <w:b/>
          <w:bCs/>
        </w:rPr>
        <w:t>Art. 14.</w:t>
      </w:r>
      <w:r w:rsidR="00B35F30" w:rsidRPr="00F95FA3">
        <w:t xml:space="preserve">  Esta Lei entra em vigor na data de sua publicação, com efeitos a partir de 1º de janeiro de </w:t>
      </w:r>
      <w:r w:rsidR="00B35F30">
        <w:t>2025</w:t>
      </w:r>
      <w:r w:rsidR="00B35F30" w:rsidRPr="00F95FA3">
        <w:t>.</w:t>
      </w:r>
    </w:p>
    <w:p w14:paraId="34F96CD8" w14:textId="77777777" w:rsidR="008862D7" w:rsidRDefault="008862D7" w:rsidP="008862D7">
      <w:pPr>
        <w:spacing w:line="276" w:lineRule="auto"/>
        <w:jc w:val="right"/>
      </w:pPr>
    </w:p>
    <w:p w14:paraId="400460DC" w14:textId="39D5FD72" w:rsidR="008862D7" w:rsidRPr="00E224DE" w:rsidRDefault="008862D7" w:rsidP="008862D7">
      <w:pPr>
        <w:spacing w:line="276" w:lineRule="auto"/>
        <w:jc w:val="right"/>
      </w:pPr>
      <w:r w:rsidRPr="00E224DE">
        <w:t xml:space="preserve">Anchieta/SC, </w:t>
      </w:r>
      <w:r>
        <w:t>22</w:t>
      </w:r>
      <w:r w:rsidR="00007E0F">
        <w:t xml:space="preserve"> </w:t>
      </w:r>
      <w:r w:rsidRPr="00E224DE">
        <w:t>de novembro de 2024.</w:t>
      </w:r>
    </w:p>
    <w:p w14:paraId="540884D7" w14:textId="77777777" w:rsidR="008862D7" w:rsidRDefault="008862D7" w:rsidP="008862D7">
      <w:pPr>
        <w:spacing w:line="276" w:lineRule="auto"/>
        <w:jc w:val="both"/>
      </w:pPr>
    </w:p>
    <w:p w14:paraId="7E73CE61" w14:textId="77777777" w:rsidR="008862D7" w:rsidRDefault="008862D7" w:rsidP="008862D7">
      <w:pPr>
        <w:spacing w:line="276" w:lineRule="auto"/>
        <w:jc w:val="both"/>
      </w:pPr>
    </w:p>
    <w:p w14:paraId="45727687" w14:textId="77777777" w:rsidR="008862D7" w:rsidRDefault="008862D7" w:rsidP="008862D7">
      <w:pPr>
        <w:spacing w:line="276" w:lineRule="auto"/>
        <w:jc w:val="both"/>
      </w:pPr>
    </w:p>
    <w:p w14:paraId="426CCF34" w14:textId="77777777" w:rsidR="008862D7" w:rsidRPr="00E224DE" w:rsidRDefault="008862D7" w:rsidP="008862D7">
      <w:pPr>
        <w:jc w:val="center"/>
        <w:rPr>
          <w:b/>
        </w:rPr>
      </w:pPr>
      <w:r>
        <w:rPr>
          <w:b/>
        </w:rPr>
        <w:t>EDGAR</w:t>
      </w:r>
      <w:r w:rsidRPr="00E224DE">
        <w:rPr>
          <w:b/>
        </w:rPr>
        <w:t xml:space="preserve"> JOSÉ </w:t>
      </w:r>
      <w:r>
        <w:rPr>
          <w:b/>
        </w:rPr>
        <w:t>BENETT</w:t>
      </w:r>
      <w:r w:rsidRPr="00E224DE">
        <w:rPr>
          <w:b/>
        </w:rPr>
        <w:t>I</w:t>
      </w:r>
    </w:p>
    <w:p w14:paraId="6355DAE0" w14:textId="77777777" w:rsidR="008862D7" w:rsidRDefault="008862D7" w:rsidP="008862D7">
      <w:pPr>
        <w:jc w:val="center"/>
        <w:rPr>
          <w:i/>
          <w:iCs/>
        </w:rPr>
      </w:pPr>
      <w:r w:rsidRPr="00E224DE">
        <w:rPr>
          <w:i/>
          <w:iCs/>
        </w:rPr>
        <w:t xml:space="preserve">Prefeito Municipal </w:t>
      </w:r>
      <w:r>
        <w:rPr>
          <w:i/>
          <w:iCs/>
        </w:rPr>
        <w:t>em Exercício</w:t>
      </w:r>
    </w:p>
    <w:p w14:paraId="05D8D3F8" w14:textId="77777777" w:rsidR="008862D7" w:rsidRDefault="008862D7" w:rsidP="008862D7">
      <w:pPr>
        <w:jc w:val="center"/>
        <w:rPr>
          <w:i/>
          <w:iCs/>
        </w:rPr>
      </w:pPr>
    </w:p>
    <w:p w14:paraId="7BDEBD87" w14:textId="77777777" w:rsidR="008862D7" w:rsidRDefault="008862D7" w:rsidP="008862D7">
      <w:pPr>
        <w:jc w:val="center"/>
        <w:rPr>
          <w:i/>
          <w:iCs/>
        </w:rPr>
      </w:pPr>
    </w:p>
    <w:p w14:paraId="17AA20DA" w14:textId="77777777" w:rsidR="008862D7" w:rsidRPr="00E224DE" w:rsidRDefault="008862D7" w:rsidP="008862D7">
      <w:pPr>
        <w:jc w:val="center"/>
        <w:rPr>
          <w:i/>
          <w:iCs/>
        </w:rPr>
      </w:pPr>
    </w:p>
    <w:p w14:paraId="45D18DB8" w14:textId="77777777" w:rsidR="008862D7" w:rsidRPr="00E224DE" w:rsidRDefault="008862D7" w:rsidP="008862D7">
      <w:pPr>
        <w:rPr>
          <w:sz w:val="18"/>
          <w:szCs w:val="18"/>
        </w:rPr>
      </w:pPr>
      <w:r w:rsidRPr="00E224DE">
        <w:rPr>
          <w:sz w:val="18"/>
          <w:szCs w:val="18"/>
        </w:rPr>
        <w:t xml:space="preserve">Publicado no Mural Municipal e no Diário Oficial dos Municípios DOM - </w:t>
      </w:r>
      <w:hyperlink r:id="rId8" w:history="1">
        <w:r w:rsidRPr="00E224DE">
          <w:rPr>
            <w:color w:val="0563C1"/>
            <w:sz w:val="18"/>
            <w:szCs w:val="18"/>
            <w:u w:val="single"/>
          </w:rPr>
          <w:t>www.diariomunicipal.sc.gov.br</w:t>
        </w:r>
      </w:hyperlink>
    </w:p>
    <w:p w14:paraId="0D0CC72C" w14:textId="09A36EA1" w:rsidR="00030C82" w:rsidRDefault="008862D7" w:rsidP="008862D7">
      <w:pPr>
        <w:rPr>
          <w:i/>
          <w:iCs/>
        </w:rPr>
      </w:pPr>
      <w:proofErr w:type="spellStart"/>
      <w:r w:rsidRPr="00E224DE">
        <w:rPr>
          <w:b/>
          <w:bCs/>
          <w:sz w:val="18"/>
          <w:szCs w:val="18"/>
        </w:rPr>
        <w:t>Jackline</w:t>
      </w:r>
      <w:proofErr w:type="spellEnd"/>
      <w:r w:rsidRPr="00E224DE">
        <w:rPr>
          <w:b/>
          <w:bCs/>
          <w:sz w:val="18"/>
          <w:szCs w:val="18"/>
        </w:rPr>
        <w:t xml:space="preserve"> </w:t>
      </w:r>
      <w:proofErr w:type="spellStart"/>
      <w:r w:rsidRPr="00E224DE">
        <w:rPr>
          <w:b/>
          <w:bCs/>
          <w:sz w:val="18"/>
          <w:szCs w:val="18"/>
        </w:rPr>
        <w:t>Appio</w:t>
      </w:r>
      <w:proofErr w:type="spellEnd"/>
      <w:r w:rsidRPr="00E224DE">
        <w:rPr>
          <w:b/>
          <w:bCs/>
          <w:sz w:val="18"/>
          <w:szCs w:val="18"/>
        </w:rPr>
        <w:t>-</w:t>
      </w:r>
      <w:r w:rsidRPr="00E224DE">
        <w:rPr>
          <w:b/>
          <w:i/>
          <w:sz w:val="18"/>
          <w:szCs w:val="18"/>
        </w:rPr>
        <w:t xml:space="preserve"> </w:t>
      </w:r>
      <w:r w:rsidRPr="00E224DE">
        <w:rPr>
          <w:bCs/>
          <w:sz w:val="18"/>
          <w:szCs w:val="18"/>
          <w:lang w:val="x-none" w:eastAsia="x-none"/>
        </w:rPr>
        <w:t xml:space="preserve">Secretária de Administração </w:t>
      </w:r>
      <w:r w:rsidRPr="00E224DE">
        <w:rPr>
          <w:bCs/>
          <w:sz w:val="18"/>
          <w:szCs w:val="18"/>
          <w:lang w:eastAsia="x-none"/>
        </w:rPr>
        <w:t>e Gestão.</w:t>
      </w:r>
      <w:r w:rsidRPr="00E224DE">
        <w:rPr>
          <w:i/>
          <w:iCs/>
        </w:rPr>
        <w:t xml:space="preserve"> </w:t>
      </w:r>
    </w:p>
    <w:sectPr w:rsidR="00030C82" w:rsidSect="008862D7">
      <w:headerReference w:type="default" r:id="rId9"/>
      <w:footerReference w:type="default" r:id="rId10"/>
      <w:pgSz w:w="11907" w:h="16840" w:code="9"/>
      <w:pgMar w:top="1928" w:right="1134" w:bottom="1134" w:left="1134" w:header="284"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EC0A5" w14:textId="77777777" w:rsidR="004A14EB" w:rsidRDefault="004A14EB">
      <w:r>
        <w:separator/>
      </w:r>
    </w:p>
  </w:endnote>
  <w:endnote w:type="continuationSeparator" w:id="0">
    <w:p w14:paraId="48BAA797" w14:textId="77777777" w:rsidR="004A14EB" w:rsidRDefault="004A1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merType Md BT">
    <w:altName w:val="Century"/>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MT">
    <w:altName w:val="Arial"/>
    <w:charset w:val="01"/>
    <w:family w:val="swiss"/>
    <w:pitch w:val="variable"/>
  </w:font>
  <w:font w:name="Times">
    <w:panose1 w:val="02020603050405020304"/>
    <w:charset w:val="00"/>
    <w:family w:val="roman"/>
    <w:pitch w:val="variable"/>
    <w:sig w:usb0="E0002EFF" w:usb1="C000785B" w:usb2="00000009" w:usb3="00000000" w:csb0="000001FF" w:csb1="00000000"/>
  </w:font>
  <w:font w:name="CG Times (WN)">
    <w:panose1 w:val="00000000000000000000"/>
    <w:charset w:val="00"/>
    <w:family w:val="auto"/>
    <w:notTrueType/>
    <w:pitch w:val="default"/>
    <w:sig w:usb0="00000003" w:usb1="00000000" w:usb2="00000000" w:usb3="00000000" w:csb0="00000001" w:csb1="00000000"/>
  </w:font>
  <w:font w:name="CIDFont+F3">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A8E22B" w14:textId="5AFCC67E" w:rsidR="006B3E21" w:rsidRPr="006B3E21" w:rsidRDefault="006B3E21" w:rsidP="00551403">
    <w:pPr>
      <w:pStyle w:val="Rodap"/>
      <w:ind w:right="-99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DF41E3" w14:textId="77777777" w:rsidR="004A14EB" w:rsidRDefault="004A14EB">
      <w:r>
        <w:separator/>
      </w:r>
    </w:p>
  </w:footnote>
  <w:footnote w:type="continuationSeparator" w:id="0">
    <w:p w14:paraId="0C6327A5" w14:textId="77777777" w:rsidR="004A14EB" w:rsidRDefault="004A14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AA174" w14:textId="5BE9F15F" w:rsidR="00E633AD" w:rsidRDefault="00025BC2" w:rsidP="008862D7">
    <w:pPr>
      <w:pStyle w:val="Corpodetexto"/>
      <w:spacing w:line="14" w:lineRule="auto"/>
      <w:ind w:left="-993"/>
      <w:rPr>
        <w:b/>
        <w:sz w:val="20"/>
      </w:rPr>
    </w:pPr>
    <w:r>
      <w:rPr>
        <w:b/>
        <w:noProof/>
        <w:sz w:val="20"/>
      </w:rPr>
      <w:drawing>
        <wp:inline distT="0" distB="0" distL="0" distR="0" wp14:anchorId="38DDB123" wp14:editId="5FCD44FD">
          <wp:extent cx="7381299" cy="1146412"/>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413628" cy="11514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C54C9"/>
    <w:multiLevelType w:val="hybridMultilevel"/>
    <w:tmpl w:val="E4B826E8"/>
    <w:lvl w:ilvl="0" w:tplc="31DAEE7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B75136"/>
    <w:multiLevelType w:val="hybridMultilevel"/>
    <w:tmpl w:val="19FE8D6E"/>
    <w:lvl w:ilvl="0" w:tplc="BB262830">
      <w:start w:val="1"/>
      <w:numFmt w:val="decimalZero"/>
      <w:lvlText w:val="%1."/>
      <w:lvlJc w:val="left"/>
      <w:pPr>
        <w:ind w:left="360" w:hanging="360"/>
      </w:pPr>
    </w:lvl>
    <w:lvl w:ilvl="1" w:tplc="04160019">
      <w:start w:val="1"/>
      <w:numFmt w:val="decimal"/>
      <w:lvlText w:val="%2."/>
      <w:lvlJc w:val="left"/>
      <w:pPr>
        <w:tabs>
          <w:tab w:val="num" w:pos="1080"/>
        </w:tabs>
        <w:ind w:left="1080" w:hanging="360"/>
      </w:pPr>
    </w:lvl>
    <w:lvl w:ilvl="2" w:tplc="0416001B">
      <w:start w:val="1"/>
      <w:numFmt w:val="decimal"/>
      <w:lvlText w:val="%3."/>
      <w:lvlJc w:val="left"/>
      <w:pPr>
        <w:tabs>
          <w:tab w:val="num" w:pos="1800"/>
        </w:tabs>
        <w:ind w:left="1800" w:hanging="360"/>
      </w:pPr>
    </w:lvl>
    <w:lvl w:ilvl="3" w:tplc="0416000F">
      <w:start w:val="1"/>
      <w:numFmt w:val="decimal"/>
      <w:lvlText w:val="%4."/>
      <w:lvlJc w:val="left"/>
      <w:pPr>
        <w:tabs>
          <w:tab w:val="num" w:pos="2520"/>
        </w:tabs>
        <w:ind w:left="2520" w:hanging="360"/>
      </w:pPr>
    </w:lvl>
    <w:lvl w:ilvl="4" w:tplc="04160019">
      <w:start w:val="1"/>
      <w:numFmt w:val="decimal"/>
      <w:lvlText w:val="%5."/>
      <w:lvlJc w:val="left"/>
      <w:pPr>
        <w:tabs>
          <w:tab w:val="num" w:pos="3240"/>
        </w:tabs>
        <w:ind w:left="3240" w:hanging="360"/>
      </w:pPr>
    </w:lvl>
    <w:lvl w:ilvl="5" w:tplc="0416001B">
      <w:start w:val="1"/>
      <w:numFmt w:val="decimal"/>
      <w:lvlText w:val="%6."/>
      <w:lvlJc w:val="left"/>
      <w:pPr>
        <w:tabs>
          <w:tab w:val="num" w:pos="3960"/>
        </w:tabs>
        <w:ind w:left="3960" w:hanging="360"/>
      </w:pPr>
    </w:lvl>
    <w:lvl w:ilvl="6" w:tplc="0416000F">
      <w:start w:val="1"/>
      <w:numFmt w:val="decimal"/>
      <w:lvlText w:val="%7."/>
      <w:lvlJc w:val="left"/>
      <w:pPr>
        <w:tabs>
          <w:tab w:val="num" w:pos="4680"/>
        </w:tabs>
        <w:ind w:left="4680" w:hanging="360"/>
      </w:pPr>
    </w:lvl>
    <w:lvl w:ilvl="7" w:tplc="04160019">
      <w:start w:val="1"/>
      <w:numFmt w:val="decimal"/>
      <w:lvlText w:val="%8."/>
      <w:lvlJc w:val="left"/>
      <w:pPr>
        <w:tabs>
          <w:tab w:val="num" w:pos="5400"/>
        </w:tabs>
        <w:ind w:left="5400" w:hanging="360"/>
      </w:pPr>
    </w:lvl>
    <w:lvl w:ilvl="8" w:tplc="0416001B">
      <w:start w:val="1"/>
      <w:numFmt w:val="decimal"/>
      <w:lvlText w:val="%9."/>
      <w:lvlJc w:val="left"/>
      <w:pPr>
        <w:tabs>
          <w:tab w:val="num" w:pos="6120"/>
        </w:tabs>
        <w:ind w:left="6120" w:hanging="360"/>
      </w:pPr>
    </w:lvl>
  </w:abstractNum>
  <w:abstractNum w:abstractNumId="2" w15:restartNumberingAfterBreak="0">
    <w:nsid w:val="05FD640C"/>
    <w:multiLevelType w:val="hybridMultilevel"/>
    <w:tmpl w:val="FBFA3650"/>
    <w:lvl w:ilvl="0" w:tplc="04160001">
      <w:start w:val="1"/>
      <w:numFmt w:val="bullet"/>
      <w:lvlText w:val=""/>
      <w:lvlJc w:val="left"/>
      <w:pPr>
        <w:ind w:left="1485" w:hanging="360"/>
      </w:pPr>
      <w:rPr>
        <w:rFonts w:ascii="Symbol" w:hAnsi="Symbol" w:hint="default"/>
      </w:rPr>
    </w:lvl>
    <w:lvl w:ilvl="1" w:tplc="04160003" w:tentative="1">
      <w:start w:val="1"/>
      <w:numFmt w:val="bullet"/>
      <w:lvlText w:val="o"/>
      <w:lvlJc w:val="left"/>
      <w:pPr>
        <w:ind w:left="2205" w:hanging="360"/>
      </w:pPr>
      <w:rPr>
        <w:rFonts w:ascii="Courier New" w:hAnsi="Courier New" w:cs="Courier New" w:hint="default"/>
      </w:rPr>
    </w:lvl>
    <w:lvl w:ilvl="2" w:tplc="04160005" w:tentative="1">
      <w:start w:val="1"/>
      <w:numFmt w:val="bullet"/>
      <w:lvlText w:val=""/>
      <w:lvlJc w:val="left"/>
      <w:pPr>
        <w:ind w:left="2925" w:hanging="360"/>
      </w:pPr>
      <w:rPr>
        <w:rFonts w:ascii="Wingdings" w:hAnsi="Wingdings" w:hint="default"/>
      </w:rPr>
    </w:lvl>
    <w:lvl w:ilvl="3" w:tplc="04160001" w:tentative="1">
      <w:start w:val="1"/>
      <w:numFmt w:val="bullet"/>
      <w:lvlText w:val=""/>
      <w:lvlJc w:val="left"/>
      <w:pPr>
        <w:ind w:left="3645" w:hanging="360"/>
      </w:pPr>
      <w:rPr>
        <w:rFonts w:ascii="Symbol" w:hAnsi="Symbol" w:hint="default"/>
      </w:rPr>
    </w:lvl>
    <w:lvl w:ilvl="4" w:tplc="04160003" w:tentative="1">
      <w:start w:val="1"/>
      <w:numFmt w:val="bullet"/>
      <w:lvlText w:val="o"/>
      <w:lvlJc w:val="left"/>
      <w:pPr>
        <w:ind w:left="4365" w:hanging="360"/>
      </w:pPr>
      <w:rPr>
        <w:rFonts w:ascii="Courier New" w:hAnsi="Courier New" w:cs="Courier New" w:hint="default"/>
      </w:rPr>
    </w:lvl>
    <w:lvl w:ilvl="5" w:tplc="04160005" w:tentative="1">
      <w:start w:val="1"/>
      <w:numFmt w:val="bullet"/>
      <w:lvlText w:val=""/>
      <w:lvlJc w:val="left"/>
      <w:pPr>
        <w:ind w:left="5085" w:hanging="360"/>
      </w:pPr>
      <w:rPr>
        <w:rFonts w:ascii="Wingdings" w:hAnsi="Wingdings" w:hint="default"/>
      </w:rPr>
    </w:lvl>
    <w:lvl w:ilvl="6" w:tplc="04160001" w:tentative="1">
      <w:start w:val="1"/>
      <w:numFmt w:val="bullet"/>
      <w:lvlText w:val=""/>
      <w:lvlJc w:val="left"/>
      <w:pPr>
        <w:ind w:left="5805" w:hanging="360"/>
      </w:pPr>
      <w:rPr>
        <w:rFonts w:ascii="Symbol" w:hAnsi="Symbol" w:hint="default"/>
      </w:rPr>
    </w:lvl>
    <w:lvl w:ilvl="7" w:tplc="04160003" w:tentative="1">
      <w:start w:val="1"/>
      <w:numFmt w:val="bullet"/>
      <w:lvlText w:val="o"/>
      <w:lvlJc w:val="left"/>
      <w:pPr>
        <w:ind w:left="6525" w:hanging="360"/>
      </w:pPr>
      <w:rPr>
        <w:rFonts w:ascii="Courier New" w:hAnsi="Courier New" w:cs="Courier New" w:hint="default"/>
      </w:rPr>
    </w:lvl>
    <w:lvl w:ilvl="8" w:tplc="04160005" w:tentative="1">
      <w:start w:val="1"/>
      <w:numFmt w:val="bullet"/>
      <w:lvlText w:val=""/>
      <w:lvlJc w:val="left"/>
      <w:pPr>
        <w:ind w:left="7245" w:hanging="360"/>
      </w:pPr>
      <w:rPr>
        <w:rFonts w:ascii="Wingdings" w:hAnsi="Wingdings" w:hint="default"/>
      </w:rPr>
    </w:lvl>
  </w:abstractNum>
  <w:abstractNum w:abstractNumId="3" w15:restartNumberingAfterBreak="0">
    <w:nsid w:val="086F30ED"/>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12E45C88"/>
    <w:multiLevelType w:val="hybridMultilevel"/>
    <w:tmpl w:val="3A14772E"/>
    <w:lvl w:ilvl="0" w:tplc="2FFE8672">
      <w:start w:val="1"/>
      <w:numFmt w:val="bullet"/>
      <w:lvlText w:val=""/>
      <w:lvlJc w:val="left"/>
      <w:pPr>
        <w:ind w:left="1440" w:hanging="360"/>
      </w:pPr>
      <w:rPr>
        <w:rFonts w:ascii="Symbol" w:hAnsi="Symbol" w:hint="default"/>
        <w:color w:val="auto"/>
        <w:sz w:val="24"/>
        <w:szCs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9172FBB"/>
    <w:multiLevelType w:val="singleLevel"/>
    <w:tmpl w:val="04160017"/>
    <w:lvl w:ilvl="0">
      <w:start w:val="1"/>
      <w:numFmt w:val="lowerLetter"/>
      <w:lvlText w:val="%1)"/>
      <w:lvlJc w:val="left"/>
      <w:pPr>
        <w:tabs>
          <w:tab w:val="num" w:pos="360"/>
        </w:tabs>
        <w:ind w:left="360" w:hanging="360"/>
      </w:pPr>
    </w:lvl>
  </w:abstractNum>
  <w:abstractNum w:abstractNumId="6" w15:restartNumberingAfterBreak="0">
    <w:nsid w:val="1EB377A7"/>
    <w:multiLevelType w:val="hybridMultilevel"/>
    <w:tmpl w:val="34809B76"/>
    <w:lvl w:ilvl="0" w:tplc="76C842BA">
      <w:start w:val="1"/>
      <w:numFmt w:val="lowerLetter"/>
      <w:lvlText w:val="%1)"/>
      <w:lvlJc w:val="left"/>
      <w:pPr>
        <w:ind w:left="103" w:hanging="293"/>
      </w:pPr>
      <w:rPr>
        <w:rFonts w:ascii="Times New Roman" w:eastAsia="Times New Roman" w:hAnsi="Times New Roman" w:cs="Times New Roman" w:hint="default"/>
        <w:spacing w:val="-1"/>
        <w:w w:val="99"/>
        <w:sz w:val="24"/>
        <w:szCs w:val="24"/>
        <w:lang w:val="pt-PT" w:eastAsia="en-US" w:bidi="ar-SA"/>
      </w:rPr>
    </w:lvl>
    <w:lvl w:ilvl="1" w:tplc="4DF2D5B0">
      <w:numFmt w:val="bullet"/>
      <w:lvlText w:val="•"/>
      <w:lvlJc w:val="left"/>
      <w:pPr>
        <w:ind w:left="981" w:hanging="293"/>
      </w:pPr>
      <w:rPr>
        <w:rFonts w:hint="default"/>
        <w:lang w:val="pt-PT" w:eastAsia="en-US" w:bidi="ar-SA"/>
      </w:rPr>
    </w:lvl>
    <w:lvl w:ilvl="2" w:tplc="5F54982E">
      <w:numFmt w:val="bullet"/>
      <w:lvlText w:val="•"/>
      <w:lvlJc w:val="left"/>
      <w:pPr>
        <w:ind w:left="1862" w:hanging="293"/>
      </w:pPr>
      <w:rPr>
        <w:rFonts w:hint="default"/>
        <w:lang w:val="pt-PT" w:eastAsia="en-US" w:bidi="ar-SA"/>
      </w:rPr>
    </w:lvl>
    <w:lvl w:ilvl="3" w:tplc="B6205FBA">
      <w:numFmt w:val="bullet"/>
      <w:lvlText w:val="•"/>
      <w:lvlJc w:val="left"/>
      <w:pPr>
        <w:ind w:left="2743" w:hanging="293"/>
      </w:pPr>
      <w:rPr>
        <w:rFonts w:hint="default"/>
        <w:lang w:val="pt-PT" w:eastAsia="en-US" w:bidi="ar-SA"/>
      </w:rPr>
    </w:lvl>
    <w:lvl w:ilvl="4" w:tplc="BADCF8CC">
      <w:numFmt w:val="bullet"/>
      <w:lvlText w:val="•"/>
      <w:lvlJc w:val="left"/>
      <w:pPr>
        <w:ind w:left="3624" w:hanging="293"/>
      </w:pPr>
      <w:rPr>
        <w:rFonts w:hint="default"/>
        <w:lang w:val="pt-PT" w:eastAsia="en-US" w:bidi="ar-SA"/>
      </w:rPr>
    </w:lvl>
    <w:lvl w:ilvl="5" w:tplc="4080D59A">
      <w:numFmt w:val="bullet"/>
      <w:lvlText w:val="•"/>
      <w:lvlJc w:val="left"/>
      <w:pPr>
        <w:ind w:left="4505" w:hanging="293"/>
      </w:pPr>
      <w:rPr>
        <w:rFonts w:hint="default"/>
        <w:lang w:val="pt-PT" w:eastAsia="en-US" w:bidi="ar-SA"/>
      </w:rPr>
    </w:lvl>
    <w:lvl w:ilvl="6" w:tplc="0A78FBDC">
      <w:numFmt w:val="bullet"/>
      <w:lvlText w:val="•"/>
      <w:lvlJc w:val="left"/>
      <w:pPr>
        <w:ind w:left="5386" w:hanging="293"/>
      </w:pPr>
      <w:rPr>
        <w:rFonts w:hint="default"/>
        <w:lang w:val="pt-PT" w:eastAsia="en-US" w:bidi="ar-SA"/>
      </w:rPr>
    </w:lvl>
    <w:lvl w:ilvl="7" w:tplc="D23E47FA">
      <w:numFmt w:val="bullet"/>
      <w:lvlText w:val="•"/>
      <w:lvlJc w:val="left"/>
      <w:pPr>
        <w:ind w:left="6267" w:hanging="293"/>
      </w:pPr>
      <w:rPr>
        <w:rFonts w:hint="default"/>
        <w:lang w:val="pt-PT" w:eastAsia="en-US" w:bidi="ar-SA"/>
      </w:rPr>
    </w:lvl>
    <w:lvl w:ilvl="8" w:tplc="A4C83682">
      <w:numFmt w:val="bullet"/>
      <w:lvlText w:val="•"/>
      <w:lvlJc w:val="left"/>
      <w:pPr>
        <w:ind w:left="7148" w:hanging="293"/>
      </w:pPr>
      <w:rPr>
        <w:rFonts w:hint="default"/>
        <w:lang w:val="pt-PT" w:eastAsia="en-US" w:bidi="ar-SA"/>
      </w:rPr>
    </w:lvl>
  </w:abstractNum>
  <w:abstractNum w:abstractNumId="7" w15:restartNumberingAfterBreak="0">
    <w:nsid w:val="290265C4"/>
    <w:multiLevelType w:val="hybridMultilevel"/>
    <w:tmpl w:val="E36E79DC"/>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2AEB4535"/>
    <w:multiLevelType w:val="hybridMultilevel"/>
    <w:tmpl w:val="1478C140"/>
    <w:lvl w:ilvl="0" w:tplc="04160001">
      <w:start w:val="1"/>
      <w:numFmt w:val="bullet"/>
      <w:lvlText w:val=""/>
      <w:lvlJc w:val="left"/>
      <w:pPr>
        <w:ind w:left="144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9" w15:restartNumberingAfterBreak="0">
    <w:nsid w:val="2CDD43C1"/>
    <w:multiLevelType w:val="hybridMultilevel"/>
    <w:tmpl w:val="13C011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FE94617"/>
    <w:multiLevelType w:val="hybridMultilevel"/>
    <w:tmpl w:val="B8147D46"/>
    <w:lvl w:ilvl="0" w:tplc="68142DCE">
      <w:start w:val="1"/>
      <w:numFmt w:val="lowerLetter"/>
      <w:lvlText w:val="%1)"/>
      <w:lvlJc w:val="left"/>
      <w:pPr>
        <w:ind w:left="644" w:hanging="360"/>
      </w:pPr>
      <w:rPr>
        <w:rFonts w:ascii="Garamond" w:eastAsia="Times New Roman" w:hAnsi="Garamond" w:cs="Arial"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32425CD7"/>
    <w:multiLevelType w:val="hybridMultilevel"/>
    <w:tmpl w:val="E7E86C7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2" w15:restartNumberingAfterBreak="0">
    <w:nsid w:val="353D27D4"/>
    <w:multiLevelType w:val="singleLevel"/>
    <w:tmpl w:val="04160017"/>
    <w:lvl w:ilvl="0">
      <w:start w:val="1"/>
      <w:numFmt w:val="lowerLetter"/>
      <w:lvlText w:val="%1)"/>
      <w:lvlJc w:val="left"/>
      <w:pPr>
        <w:tabs>
          <w:tab w:val="num" w:pos="360"/>
        </w:tabs>
        <w:ind w:left="360" w:hanging="360"/>
      </w:pPr>
    </w:lvl>
  </w:abstractNum>
  <w:abstractNum w:abstractNumId="13" w15:restartNumberingAfterBreak="0">
    <w:nsid w:val="3BFD0A5C"/>
    <w:multiLevelType w:val="hybridMultilevel"/>
    <w:tmpl w:val="4544C7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07D3040"/>
    <w:multiLevelType w:val="hybridMultilevel"/>
    <w:tmpl w:val="76BEEA3C"/>
    <w:lvl w:ilvl="0" w:tplc="A58A3078">
      <w:start w:val="1"/>
      <w:numFmt w:val="lowerLetter"/>
      <w:lvlText w:val="%1)"/>
      <w:lvlJc w:val="left"/>
      <w:pPr>
        <w:ind w:left="811" w:hanging="708"/>
      </w:pPr>
      <w:rPr>
        <w:rFonts w:ascii="Times New Roman" w:eastAsia="Times New Roman" w:hAnsi="Times New Roman" w:cs="Times New Roman" w:hint="default"/>
        <w:spacing w:val="0"/>
        <w:w w:val="97"/>
        <w:sz w:val="24"/>
        <w:szCs w:val="24"/>
        <w:lang w:val="pt-PT" w:eastAsia="en-US" w:bidi="ar-SA"/>
      </w:rPr>
    </w:lvl>
    <w:lvl w:ilvl="1" w:tplc="B208653E">
      <w:numFmt w:val="bullet"/>
      <w:lvlText w:val="•"/>
      <w:lvlJc w:val="left"/>
      <w:pPr>
        <w:ind w:left="1629" w:hanging="708"/>
      </w:pPr>
      <w:rPr>
        <w:rFonts w:hint="default"/>
        <w:lang w:val="pt-PT" w:eastAsia="en-US" w:bidi="ar-SA"/>
      </w:rPr>
    </w:lvl>
    <w:lvl w:ilvl="2" w:tplc="97C868BC">
      <w:numFmt w:val="bullet"/>
      <w:lvlText w:val="•"/>
      <w:lvlJc w:val="left"/>
      <w:pPr>
        <w:ind w:left="2438" w:hanging="708"/>
      </w:pPr>
      <w:rPr>
        <w:rFonts w:hint="default"/>
        <w:lang w:val="pt-PT" w:eastAsia="en-US" w:bidi="ar-SA"/>
      </w:rPr>
    </w:lvl>
    <w:lvl w:ilvl="3" w:tplc="62E68DFC">
      <w:numFmt w:val="bullet"/>
      <w:lvlText w:val="•"/>
      <w:lvlJc w:val="left"/>
      <w:pPr>
        <w:ind w:left="3247" w:hanging="708"/>
      </w:pPr>
      <w:rPr>
        <w:rFonts w:hint="default"/>
        <w:lang w:val="pt-PT" w:eastAsia="en-US" w:bidi="ar-SA"/>
      </w:rPr>
    </w:lvl>
    <w:lvl w:ilvl="4" w:tplc="6CC42930">
      <w:numFmt w:val="bullet"/>
      <w:lvlText w:val="•"/>
      <w:lvlJc w:val="left"/>
      <w:pPr>
        <w:ind w:left="4056" w:hanging="708"/>
      </w:pPr>
      <w:rPr>
        <w:rFonts w:hint="default"/>
        <w:lang w:val="pt-PT" w:eastAsia="en-US" w:bidi="ar-SA"/>
      </w:rPr>
    </w:lvl>
    <w:lvl w:ilvl="5" w:tplc="8C566510">
      <w:numFmt w:val="bullet"/>
      <w:lvlText w:val="•"/>
      <w:lvlJc w:val="left"/>
      <w:pPr>
        <w:ind w:left="4865" w:hanging="708"/>
      </w:pPr>
      <w:rPr>
        <w:rFonts w:hint="default"/>
        <w:lang w:val="pt-PT" w:eastAsia="en-US" w:bidi="ar-SA"/>
      </w:rPr>
    </w:lvl>
    <w:lvl w:ilvl="6" w:tplc="AC90B7CE">
      <w:numFmt w:val="bullet"/>
      <w:lvlText w:val="•"/>
      <w:lvlJc w:val="left"/>
      <w:pPr>
        <w:ind w:left="5674" w:hanging="708"/>
      </w:pPr>
      <w:rPr>
        <w:rFonts w:hint="default"/>
        <w:lang w:val="pt-PT" w:eastAsia="en-US" w:bidi="ar-SA"/>
      </w:rPr>
    </w:lvl>
    <w:lvl w:ilvl="7" w:tplc="E2822444">
      <w:numFmt w:val="bullet"/>
      <w:lvlText w:val="•"/>
      <w:lvlJc w:val="left"/>
      <w:pPr>
        <w:ind w:left="6483" w:hanging="708"/>
      </w:pPr>
      <w:rPr>
        <w:rFonts w:hint="default"/>
        <w:lang w:val="pt-PT" w:eastAsia="en-US" w:bidi="ar-SA"/>
      </w:rPr>
    </w:lvl>
    <w:lvl w:ilvl="8" w:tplc="AFF00830">
      <w:numFmt w:val="bullet"/>
      <w:lvlText w:val="•"/>
      <w:lvlJc w:val="left"/>
      <w:pPr>
        <w:ind w:left="7292" w:hanging="708"/>
      </w:pPr>
      <w:rPr>
        <w:rFonts w:hint="default"/>
        <w:lang w:val="pt-PT" w:eastAsia="en-US" w:bidi="ar-SA"/>
      </w:rPr>
    </w:lvl>
  </w:abstractNum>
  <w:abstractNum w:abstractNumId="15" w15:restartNumberingAfterBreak="0">
    <w:nsid w:val="45B206AE"/>
    <w:multiLevelType w:val="hybridMultilevel"/>
    <w:tmpl w:val="DB04C248"/>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15:restartNumberingAfterBreak="0">
    <w:nsid w:val="4CD26A88"/>
    <w:multiLevelType w:val="hybridMultilevel"/>
    <w:tmpl w:val="329878A2"/>
    <w:lvl w:ilvl="0" w:tplc="C018ED3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0840E28"/>
    <w:multiLevelType w:val="hybridMultilevel"/>
    <w:tmpl w:val="8228D2E8"/>
    <w:lvl w:ilvl="0" w:tplc="C0F882CC">
      <w:start w:val="1"/>
      <w:numFmt w:val="upperRoman"/>
      <w:lvlText w:val="%1"/>
      <w:lvlJc w:val="left"/>
      <w:pPr>
        <w:ind w:left="103" w:hanging="185"/>
      </w:pPr>
      <w:rPr>
        <w:rFonts w:ascii="Times New Roman" w:eastAsia="Times New Roman" w:hAnsi="Times New Roman" w:cs="Times New Roman" w:hint="default"/>
        <w:w w:val="97"/>
        <w:sz w:val="24"/>
        <w:szCs w:val="24"/>
        <w:lang w:val="pt-PT" w:eastAsia="en-US" w:bidi="ar-SA"/>
      </w:rPr>
    </w:lvl>
    <w:lvl w:ilvl="1" w:tplc="37B6C3BC">
      <w:numFmt w:val="bullet"/>
      <w:lvlText w:val="•"/>
      <w:lvlJc w:val="left"/>
      <w:pPr>
        <w:ind w:left="981" w:hanging="185"/>
      </w:pPr>
      <w:rPr>
        <w:rFonts w:hint="default"/>
        <w:lang w:val="pt-PT" w:eastAsia="en-US" w:bidi="ar-SA"/>
      </w:rPr>
    </w:lvl>
    <w:lvl w:ilvl="2" w:tplc="74E61E76">
      <w:numFmt w:val="bullet"/>
      <w:lvlText w:val="•"/>
      <w:lvlJc w:val="left"/>
      <w:pPr>
        <w:ind w:left="1862" w:hanging="185"/>
      </w:pPr>
      <w:rPr>
        <w:rFonts w:hint="default"/>
        <w:lang w:val="pt-PT" w:eastAsia="en-US" w:bidi="ar-SA"/>
      </w:rPr>
    </w:lvl>
    <w:lvl w:ilvl="3" w:tplc="1436BE3A">
      <w:numFmt w:val="bullet"/>
      <w:lvlText w:val="•"/>
      <w:lvlJc w:val="left"/>
      <w:pPr>
        <w:ind w:left="2743" w:hanging="185"/>
      </w:pPr>
      <w:rPr>
        <w:rFonts w:hint="default"/>
        <w:lang w:val="pt-PT" w:eastAsia="en-US" w:bidi="ar-SA"/>
      </w:rPr>
    </w:lvl>
    <w:lvl w:ilvl="4" w:tplc="58FE7D0E">
      <w:numFmt w:val="bullet"/>
      <w:lvlText w:val="•"/>
      <w:lvlJc w:val="left"/>
      <w:pPr>
        <w:ind w:left="3624" w:hanging="185"/>
      </w:pPr>
      <w:rPr>
        <w:rFonts w:hint="default"/>
        <w:lang w:val="pt-PT" w:eastAsia="en-US" w:bidi="ar-SA"/>
      </w:rPr>
    </w:lvl>
    <w:lvl w:ilvl="5" w:tplc="DDE2CEB0">
      <w:numFmt w:val="bullet"/>
      <w:lvlText w:val="•"/>
      <w:lvlJc w:val="left"/>
      <w:pPr>
        <w:ind w:left="4505" w:hanging="185"/>
      </w:pPr>
      <w:rPr>
        <w:rFonts w:hint="default"/>
        <w:lang w:val="pt-PT" w:eastAsia="en-US" w:bidi="ar-SA"/>
      </w:rPr>
    </w:lvl>
    <w:lvl w:ilvl="6" w:tplc="E946ADEE">
      <w:numFmt w:val="bullet"/>
      <w:lvlText w:val="•"/>
      <w:lvlJc w:val="left"/>
      <w:pPr>
        <w:ind w:left="5386" w:hanging="185"/>
      </w:pPr>
      <w:rPr>
        <w:rFonts w:hint="default"/>
        <w:lang w:val="pt-PT" w:eastAsia="en-US" w:bidi="ar-SA"/>
      </w:rPr>
    </w:lvl>
    <w:lvl w:ilvl="7" w:tplc="05446C04">
      <w:numFmt w:val="bullet"/>
      <w:lvlText w:val="•"/>
      <w:lvlJc w:val="left"/>
      <w:pPr>
        <w:ind w:left="6267" w:hanging="185"/>
      </w:pPr>
      <w:rPr>
        <w:rFonts w:hint="default"/>
        <w:lang w:val="pt-PT" w:eastAsia="en-US" w:bidi="ar-SA"/>
      </w:rPr>
    </w:lvl>
    <w:lvl w:ilvl="8" w:tplc="5B9E47A8">
      <w:numFmt w:val="bullet"/>
      <w:lvlText w:val="•"/>
      <w:lvlJc w:val="left"/>
      <w:pPr>
        <w:ind w:left="7148" w:hanging="185"/>
      </w:pPr>
      <w:rPr>
        <w:rFonts w:hint="default"/>
        <w:lang w:val="pt-PT" w:eastAsia="en-US" w:bidi="ar-SA"/>
      </w:rPr>
    </w:lvl>
  </w:abstractNum>
  <w:abstractNum w:abstractNumId="18" w15:restartNumberingAfterBreak="0">
    <w:nsid w:val="5B07566A"/>
    <w:multiLevelType w:val="hybridMultilevel"/>
    <w:tmpl w:val="5110514C"/>
    <w:lvl w:ilvl="0" w:tplc="2FFE8672">
      <w:start w:val="1"/>
      <w:numFmt w:val="bullet"/>
      <w:lvlText w:val=""/>
      <w:lvlJc w:val="left"/>
      <w:pPr>
        <w:ind w:left="1440" w:hanging="360"/>
      </w:pPr>
      <w:rPr>
        <w:rFonts w:ascii="Symbol" w:hAnsi="Symbol" w:hint="default"/>
        <w:color w:val="auto"/>
        <w:sz w:val="24"/>
        <w:szCs w:val="24"/>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9" w15:restartNumberingAfterBreak="0">
    <w:nsid w:val="6033626E"/>
    <w:multiLevelType w:val="hybridMultilevel"/>
    <w:tmpl w:val="497457FE"/>
    <w:lvl w:ilvl="0" w:tplc="9B601E92">
      <w:start w:val="1"/>
      <w:numFmt w:val="bullet"/>
      <w:lvlText w:val=""/>
      <w:lvlJc w:val="left"/>
      <w:pPr>
        <w:ind w:left="1068" w:hanging="360"/>
      </w:pPr>
      <w:rPr>
        <w:rFonts w:ascii="Symbol" w:eastAsia="Times New Roman" w:hAnsi="Symbol" w:cs="Times New Roman" w:hint="default"/>
      </w:rPr>
    </w:lvl>
    <w:lvl w:ilvl="1" w:tplc="04160003">
      <w:start w:val="1"/>
      <w:numFmt w:val="bullet"/>
      <w:lvlText w:val="o"/>
      <w:lvlJc w:val="left"/>
      <w:pPr>
        <w:ind w:left="1788" w:hanging="360"/>
      </w:pPr>
      <w:rPr>
        <w:rFonts w:ascii="Courier New" w:hAnsi="Courier New" w:cs="Courier New" w:hint="default"/>
      </w:rPr>
    </w:lvl>
    <w:lvl w:ilvl="2" w:tplc="04160005">
      <w:start w:val="1"/>
      <w:numFmt w:val="bullet"/>
      <w:lvlText w:val=""/>
      <w:lvlJc w:val="left"/>
      <w:pPr>
        <w:ind w:left="2508" w:hanging="360"/>
      </w:pPr>
      <w:rPr>
        <w:rFonts w:ascii="Wingdings" w:hAnsi="Wingdings" w:hint="default"/>
      </w:rPr>
    </w:lvl>
    <w:lvl w:ilvl="3" w:tplc="04160001">
      <w:start w:val="1"/>
      <w:numFmt w:val="bullet"/>
      <w:lvlText w:val=""/>
      <w:lvlJc w:val="left"/>
      <w:pPr>
        <w:ind w:left="3228" w:hanging="360"/>
      </w:pPr>
      <w:rPr>
        <w:rFonts w:ascii="Symbol" w:hAnsi="Symbol" w:hint="default"/>
      </w:rPr>
    </w:lvl>
    <w:lvl w:ilvl="4" w:tplc="04160003">
      <w:start w:val="1"/>
      <w:numFmt w:val="bullet"/>
      <w:lvlText w:val="o"/>
      <w:lvlJc w:val="left"/>
      <w:pPr>
        <w:ind w:left="3948" w:hanging="360"/>
      </w:pPr>
      <w:rPr>
        <w:rFonts w:ascii="Courier New" w:hAnsi="Courier New" w:cs="Courier New" w:hint="default"/>
      </w:rPr>
    </w:lvl>
    <w:lvl w:ilvl="5" w:tplc="04160005">
      <w:start w:val="1"/>
      <w:numFmt w:val="bullet"/>
      <w:lvlText w:val=""/>
      <w:lvlJc w:val="left"/>
      <w:pPr>
        <w:ind w:left="4668" w:hanging="360"/>
      </w:pPr>
      <w:rPr>
        <w:rFonts w:ascii="Wingdings" w:hAnsi="Wingdings" w:hint="default"/>
      </w:rPr>
    </w:lvl>
    <w:lvl w:ilvl="6" w:tplc="04160001">
      <w:start w:val="1"/>
      <w:numFmt w:val="bullet"/>
      <w:lvlText w:val=""/>
      <w:lvlJc w:val="left"/>
      <w:pPr>
        <w:ind w:left="5388" w:hanging="360"/>
      </w:pPr>
      <w:rPr>
        <w:rFonts w:ascii="Symbol" w:hAnsi="Symbol" w:hint="default"/>
      </w:rPr>
    </w:lvl>
    <w:lvl w:ilvl="7" w:tplc="04160003">
      <w:start w:val="1"/>
      <w:numFmt w:val="bullet"/>
      <w:lvlText w:val="o"/>
      <w:lvlJc w:val="left"/>
      <w:pPr>
        <w:ind w:left="6108" w:hanging="360"/>
      </w:pPr>
      <w:rPr>
        <w:rFonts w:ascii="Courier New" w:hAnsi="Courier New" w:cs="Courier New" w:hint="default"/>
      </w:rPr>
    </w:lvl>
    <w:lvl w:ilvl="8" w:tplc="04160005">
      <w:start w:val="1"/>
      <w:numFmt w:val="bullet"/>
      <w:lvlText w:val=""/>
      <w:lvlJc w:val="left"/>
      <w:pPr>
        <w:ind w:left="6828" w:hanging="360"/>
      </w:pPr>
      <w:rPr>
        <w:rFonts w:ascii="Wingdings" w:hAnsi="Wingdings" w:hint="default"/>
      </w:rPr>
    </w:lvl>
  </w:abstractNum>
  <w:abstractNum w:abstractNumId="20" w15:restartNumberingAfterBreak="0">
    <w:nsid w:val="67B5472A"/>
    <w:multiLevelType w:val="hybridMultilevel"/>
    <w:tmpl w:val="A46C59C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1" w15:restartNumberingAfterBreak="0">
    <w:nsid w:val="6DBE51EC"/>
    <w:multiLevelType w:val="hybridMultilevel"/>
    <w:tmpl w:val="2EFE4DE6"/>
    <w:lvl w:ilvl="0" w:tplc="2FFE8672">
      <w:start w:val="1"/>
      <w:numFmt w:val="bullet"/>
      <w:lvlText w:val=""/>
      <w:lvlJc w:val="left"/>
      <w:pPr>
        <w:ind w:left="780" w:hanging="360"/>
      </w:pPr>
      <w:rPr>
        <w:rFonts w:ascii="Symbol" w:hAnsi="Symbol" w:hint="default"/>
        <w:color w:val="auto"/>
        <w:sz w:val="24"/>
        <w:szCs w:val="24"/>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2" w15:restartNumberingAfterBreak="0">
    <w:nsid w:val="72172590"/>
    <w:multiLevelType w:val="hybridMultilevel"/>
    <w:tmpl w:val="64E8858A"/>
    <w:lvl w:ilvl="0" w:tplc="C8143FE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4454A66"/>
    <w:multiLevelType w:val="multilevel"/>
    <w:tmpl w:val="C382C3A2"/>
    <w:lvl w:ilvl="0">
      <w:start w:val="8"/>
      <w:numFmt w:val="decimalZero"/>
      <w:lvlText w:val="%1"/>
      <w:lvlJc w:val="left"/>
      <w:pPr>
        <w:tabs>
          <w:tab w:val="num" w:pos="540"/>
        </w:tabs>
        <w:ind w:left="540" w:hanging="540"/>
      </w:pPr>
      <w:rPr>
        <w:b/>
        <w:sz w:val="24"/>
      </w:rPr>
    </w:lvl>
    <w:lvl w:ilvl="1">
      <w:start w:val="4"/>
      <w:numFmt w:val="decimal"/>
      <w:lvlText w:val="%1.%2"/>
      <w:lvlJc w:val="left"/>
      <w:pPr>
        <w:tabs>
          <w:tab w:val="num" w:pos="540"/>
        </w:tabs>
        <w:ind w:left="540" w:hanging="540"/>
      </w:pPr>
      <w:rPr>
        <w:b/>
        <w:sz w:val="24"/>
      </w:rPr>
    </w:lvl>
    <w:lvl w:ilvl="2">
      <w:start w:val="2"/>
      <w:numFmt w:val="decimal"/>
      <w:lvlText w:val="%1.%2.%3"/>
      <w:lvlJc w:val="left"/>
      <w:pPr>
        <w:tabs>
          <w:tab w:val="num" w:pos="720"/>
        </w:tabs>
        <w:ind w:left="720" w:hanging="720"/>
      </w:pPr>
      <w:rPr>
        <w:b/>
        <w:sz w:val="24"/>
      </w:rPr>
    </w:lvl>
    <w:lvl w:ilvl="3">
      <w:start w:val="1"/>
      <w:numFmt w:val="decimal"/>
      <w:lvlText w:val="%1.%2.%3.%4"/>
      <w:lvlJc w:val="left"/>
      <w:pPr>
        <w:tabs>
          <w:tab w:val="num" w:pos="720"/>
        </w:tabs>
        <w:ind w:left="720" w:hanging="720"/>
      </w:pPr>
      <w:rPr>
        <w:b/>
        <w:sz w:val="24"/>
      </w:rPr>
    </w:lvl>
    <w:lvl w:ilvl="4">
      <w:start w:val="1"/>
      <w:numFmt w:val="decimal"/>
      <w:lvlText w:val="%1.%2.%3.%4.%5"/>
      <w:lvlJc w:val="left"/>
      <w:pPr>
        <w:tabs>
          <w:tab w:val="num" w:pos="720"/>
        </w:tabs>
        <w:ind w:left="720" w:hanging="720"/>
      </w:pPr>
      <w:rPr>
        <w:b/>
        <w:sz w:val="24"/>
      </w:rPr>
    </w:lvl>
    <w:lvl w:ilvl="5">
      <w:start w:val="1"/>
      <w:numFmt w:val="decimal"/>
      <w:lvlText w:val="%1.%2.%3.%4.%5.%6"/>
      <w:lvlJc w:val="left"/>
      <w:pPr>
        <w:tabs>
          <w:tab w:val="num" w:pos="1080"/>
        </w:tabs>
        <w:ind w:left="1080" w:hanging="1080"/>
      </w:pPr>
      <w:rPr>
        <w:b/>
        <w:sz w:val="24"/>
      </w:rPr>
    </w:lvl>
    <w:lvl w:ilvl="6">
      <w:start w:val="1"/>
      <w:numFmt w:val="decimal"/>
      <w:lvlText w:val="%1.%2.%3.%4.%5.%6.%7"/>
      <w:lvlJc w:val="left"/>
      <w:pPr>
        <w:tabs>
          <w:tab w:val="num" w:pos="1080"/>
        </w:tabs>
        <w:ind w:left="1080" w:hanging="1080"/>
      </w:pPr>
      <w:rPr>
        <w:b/>
        <w:sz w:val="24"/>
      </w:rPr>
    </w:lvl>
    <w:lvl w:ilvl="7">
      <w:start w:val="1"/>
      <w:numFmt w:val="decimal"/>
      <w:lvlText w:val="%1.%2.%3.%4.%5.%6.%7.%8"/>
      <w:lvlJc w:val="left"/>
      <w:pPr>
        <w:tabs>
          <w:tab w:val="num" w:pos="1440"/>
        </w:tabs>
        <w:ind w:left="1440" w:hanging="1440"/>
      </w:pPr>
      <w:rPr>
        <w:b/>
        <w:sz w:val="24"/>
      </w:rPr>
    </w:lvl>
    <w:lvl w:ilvl="8">
      <w:start w:val="1"/>
      <w:numFmt w:val="decimal"/>
      <w:lvlText w:val="%1.%2.%3.%4.%5.%6.%7.%8.%9"/>
      <w:lvlJc w:val="left"/>
      <w:pPr>
        <w:tabs>
          <w:tab w:val="num" w:pos="1440"/>
        </w:tabs>
        <w:ind w:left="1440" w:hanging="1440"/>
      </w:pPr>
      <w:rPr>
        <w:b/>
        <w:sz w:val="24"/>
      </w:rPr>
    </w:lvl>
  </w:abstractNum>
  <w:abstractNum w:abstractNumId="24" w15:restartNumberingAfterBreak="0">
    <w:nsid w:val="7E5029E5"/>
    <w:multiLevelType w:val="hybridMultilevel"/>
    <w:tmpl w:val="2EB2B0F8"/>
    <w:lvl w:ilvl="0" w:tplc="AA38D432">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num w:numId="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num>
  <w:num w:numId="4">
    <w:abstractNumId w:val="12"/>
    <w:lvlOverride w:ilvl="0">
      <w:startOverride w:val="1"/>
    </w:lvlOverride>
  </w:num>
  <w:num w:numId="5">
    <w:abstractNumId w:val="23"/>
    <w:lvlOverride w:ilvl="0">
      <w:startOverride w:val="8"/>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0"/>
  </w:num>
  <w:num w:numId="9">
    <w:abstractNumId w:val="6"/>
  </w:num>
  <w:num w:numId="10">
    <w:abstractNumId w:val="14"/>
  </w:num>
  <w:num w:numId="11">
    <w:abstractNumId w:val="17"/>
  </w:num>
  <w:num w:numId="12">
    <w:abstractNumId w:val="0"/>
  </w:num>
  <w:num w:numId="13">
    <w:abstractNumId w:val="22"/>
  </w:num>
  <w:num w:numId="14">
    <w:abstractNumId w:val="16"/>
  </w:num>
  <w:num w:numId="15">
    <w:abstractNumId w:val="8"/>
  </w:num>
  <w:num w:numId="16">
    <w:abstractNumId w:val="13"/>
  </w:num>
  <w:num w:numId="17">
    <w:abstractNumId w:val="11"/>
  </w:num>
  <w:num w:numId="18">
    <w:abstractNumId w:val="2"/>
  </w:num>
  <w:num w:numId="19">
    <w:abstractNumId w:val="9"/>
  </w:num>
  <w:num w:numId="20">
    <w:abstractNumId w:val="24"/>
  </w:num>
  <w:num w:numId="21">
    <w:abstractNumId w:val="20"/>
  </w:num>
  <w:num w:numId="22">
    <w:abstractNumId w:val="15"/>
  </w:num>
  <w:num w:numId="23">
    <w:abstractNumId w:val="18"/>
  </w:num>
  <w:num w:numId="24">
    <w:abstractNumId w:val="4"/>
  </w:num>
  <w:num w:numId="25">
    <w:abstractNumId w:val="21"/>
  </w:num>
  <w:num w:numId="26">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noLicitacao" w:val="2022"/>
    <w:docVar w:name="AnoProcesso" w:val="2022"/>
    <w:docVar w:name="Bairro" w:val="CENTRO"/>
    <w:docVar w:name="CargoDiretorCompras" w:val="Diretora de Compras"/>
    <w:docVar w:name="CargoMembro1" w:val="MEMBRO"/>
    <w:docVar w:name="CargoMembro2" w:val="MEMBRO"/>
    <w:docVar w:name="CargoMembro3" w:val="MEMBRO"/>
    <w:docVar w:name="CargoMembro4" w:val=" "/>
    <w:docVar w:name="CargoMembro5" w:val=" "/>
    <w:docVar w:name="CargoMembro6" w:val=" "/>
    <w:docVar w:name="CargoMembro7" w:val=" "/>
    <w:docVar w:name="CargoMembro8" w:val=" "/>
    <w:docVar w:name="CargoSecretario" w:val="Secretário da Fazenda"/>
    <w:docVar w:name="CargoTitular" w:val="Prefeito Municipal"/>
    <w:docVar w:name="CEP" w:val="89970-000"/>
    <w:docVar w:name="Cidade" w:val="Anchieta"/>
    <w:docVar w:name="CidadeContratado" w:val="CidadeContratado"/>
    <w:docVar w:name="CNPJ" w:val="83.024.687/0001-22"/>
    <w:docVar w:name="CNPJContratado" w:val="CNPJContratado"/>
    <w:docVar w:name="CPFContratado" w:val="CPFContratado"/>
    <w:docVar w:name="CPFTitular" w:val="625.835.909-44"/>
    <w:docVar w:name="DataAbertura" w:val="06/04/2022"/>
    <w:docVar w:name="DataAdjudicacao" w:val="01 de Janeiro de 1900"/>
    <w:docVar w:name="DataAssinatura" w:val="DataAssinatura"/>
    <w:docVar w:name="DataDecreto" w:val="04/01/2021"/>
    <w:docVar w:name="DataEntrEnvelope" w:val="06/04/2022"/>
    <w:docVar w:name="DataExtensoAdjudicacao" w:val="1 de Janeiro de 1900"/>
    <w:docVar w:name="DataExtensoAssinatura" w:val="DataExtensoAssinatura"/>
    <w:docVar w:name="DataExtensoHomolog" w:val="1 de Janeiro de 1900"/>
    <w:docVar w:name="DataExtensoProcesso" w:val="22 de Março de 2022"/>
    <w:docVar w:name="DataExtensoPublicacao" w:val="23 de Março de 2022"/>
    <w:docVar w:name="DataFinalRecEnvelope" w:val="06/04/2022"/>
    <w:docVar w:name="DataHomologacao" w:val="01/01/1900"/>
    <w:docVar w:name="DataInicioRecEnvelope" w:val="06/04/2022"/>
    <w:docVar w:name="DataPortaria" w:val="01/01/1900"/>
    <w:docVar w:name="DataProcesso" w:val="22/03/2022"/>
    <w:docVar w:name="DataPublicacao" w:val="23 de Março de 2022"/>
    <w:docVar w:name="DataVencimento" w:val="DataVencimento"/>
    <w:docVar w:name="DecretoNomeacao" w:val=" "/>
    <w:docVar w:name="Dotacoes" w:val="2.043.3390.00 - 0 - 138/2022   -   MANUTENÇÃO E DESENVOLVIMENTO DAS ATIVIDADES DO DEP "/>
    <w:docVar w:name="Endereco" w:val="AVENIDA ANCHIETA, Nº 838"/>
    <w:docVar w:name="EnderecoContratado" w:val="EnderecoContratado"/>
    <w:docVar w:name="EnderecoEntrega" w:val=" "/>
    <w:docVar w:name="EstadoContratado" w:val="EstadoContratado"/>
    <w:docVar w:name="FAX" w:val="3653-3200"/>
    <w:docVar w:name="FonteRecurso" w:val=" "/>
    <w:docVar w:name="FormaJulgamento" w:val="Por Lote"/>
    <w:docVar w:name="FormaPgContrato" w:val="FormaPgContrato"/>
    <w:docVar w:name="FormaPgto" w:val="Mensal"/>
    <w:docVar w:name="FormaReajuste" w:val="S/Reajuste"/>
    <w:docVar w:name="HoraAbertura" w:val="08:30"/>
    <w:docVar w:name="HoraEntrEnvelope" w:val="08:30"/>
    <w:docVar w:name="HoraFinalRecEnvelope" w:val="08:30"/>
    <w:docVar w:name="HoraInicioRecEnvelope" w:val="08:30"/>
    <w:docVar w:name="IdentifContratado" w:val="IdentifContratado"/>
    <w:docVar w:name="ItensLicitacao" w:val="_x000d_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LicitacaoPorLote" w:val="_x000d_LOTE: 1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Vencedores" w:val=" "/>
    <w:docVar w:name="ListaDctosProc" w:val="- Certidão Negativa de Débito do FGTS- Certidão Negativa de Débito da Receita Federal- Certidão Negativa de Débito da Receita Estadual- Certidão Negativa de Débito da Receita Municipal- Declaração de cumprimento do disposto no inciso XXXIII, do artigo 7º da Constituição Federal- Certidão Negativa de Débitos Trabalhistas (CNDT)"/>
    <w:docVar w:name="LocalEntrega" w:val="Conforme objeto da licitação"/>
    <w:docVar w:name="Modalidade" w:val="PREGÃO PRESENCIAL"/>
    <w:docVar w:name="NomeCentroCusto" w:val="OBRAS E SERVIÇOS RODOVIÁRIOS"/>
    <w:docVar w:name="NomeContratado" w:val="NomeContratado"/>
    <w:docVar w:name="NomeDiretorCompras" w:val="IDENES MARIA FIORENTIN SCHENA"/>
    <w:docVar w:name="NomeEstado" w:val="ESTADO DE SANTA CATARINA"/>
    <w:docVar w:name="NomeMembro1" w:val="OTHAR ROSTIROLLA"/>
    <w:docVar w:name="NomeMembro2" w:val="ALINE DE GIACOMETTI"/>
    <w:docVar w:name="NomeMembro3" w:val="MARCIELI WENDLING"/>
    <w:docVar w:name="NomeMembro4" w:val=" "/>
    <w:docVar w:name="NomeMembro5" w:val=" "/>
    <w:docVar w:name="NomeMembro6" w:val=" "/>
    <w:docVar w:name="NomeMembro7" w:val=" "/>
    <w:docVar w:name="NomeMembro8" w:val=" "/>
    <w:docVar w:name="NomeOrgao" w:val="SECRETARIA DE INFRAESTRUTURA"/>
    <w:docVar w:name="NomePresComissao" w:val="IDENES MARIA FIORENTIN SCHENA"/>
    <w:docVar w:name="NomeRespCompras" w:val="IDENES MARIA FIORENTIN SCHENA"/>
    <w:docVar w:name="NomeRespContratado" w:val="NomeRespContratado"/>
    <w:docVar w:name="NomeSecretario" w:val="ARTUR LUIZ CHENET"/>
    <w:docVar w:name="NomeTitular" w:val="IVAN JOSÉ CANCI"/>
    <w:docVar w:name="NomeUnidade" w:val="OBRAS E SERVIÇOS RODOVIÁRIOS"/>
    <w:docVar w:name="NomeUsuario" w:val="PREFEITURA MUNICIPAL DE ANCHIETA                  "/>
    <w:docVar w:name="NrInscEstadual" w:val="NrInscEstadual"/>
    <w:docVar w:name="NrInscMunicipal" w:val="NrInscMunicipal"/>
    <w:docVar w:name="NumContrato" w:val="NumContrato"/>
    <w:docVar w:name="NumContratoSuperior" w:val="NumContratoSuperior"/>
    <w:docVar w:name="NumeroCentroCusto" w:val="21/2022"/>
    <w:docVar w:name="NumeroOrgao" w:val="07"/>
    <w:docVar w:name="NumeroUnidade" w:val="07.02"/>
    <w:docVar w:name="NumLicitacao" w:val="12/2022"/>
    <w:docVar w:name="NumProcesso" w:val="29/2022"/>
    <w:docVar w:name="ObjetoContrato" w:val="ObjetoContrato"/>
    <w:docVar w:name="ObjetoLicitacao" w:val="Aquisição de peças visando realizar reparos mecânicos no diferencial da máquina Motoniveladora 12 H - Caterpillar, lotada no Setor de Obras e Serviços Rodoviários do Município de Anchieta/SC. Pago com recursos próprios. "/>
    <w:docVar w:name="ObsContrato" w:val="ObsContrato"/>
    <w:docVar w:name="ObsProcesso" w:val=" "/>
    <w:docVar w:name="PortariaComissao" w:val="121/2021"/>
    <w:docVar w:name="PrazoEntrega" w:val="07 Dias"/>
    <w:docVar w:name="SiglaEstado" w:val="SC"/>
    <w:docVar w:name="SiglaModalidade" w:val="PR"/>
    <w:docVar w:name="Telefone" w:val="3653-3200"/>
    <w:docVar w:name="TipoComissao" w:val=" ESPECIAL"/>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30/09/2022"/>
  </w:docVars>
  <w:rsids>
    <w:rsidRoot w:val="00F24A56"/>
    <w:rsid w:val="000030ED"/>
    <w:rsid w:val="00005739"/>
    <w:rsid w:val="00007E0F"/>
    <w:rsid w:val="000100A3"/>
    <w:rsid w:val="0002017E"/>
    <w:rsid w:val="0002083B"/>
    <w:rsid w:val="00023A9F"/>
    <w:rsid w:val="00025BC2"/>
    <w:rsid w:val="0002779F"/>
    <w:rsid w:val="00030C82"/>
    <w:rsid w:val="00040BED"/>
    <w:rsid w:val="0004176C"/>
    <w:rsid w:val="00042136"/>
    <w:rsid w:val="0004347E"/>
    <w:rsid w:val="00045245"/>
    <w:rsid w:val="0004659A"/>
    <w:rsid w:val="000546D9"/>
    <w:rsid w:val="00056199"/>
    <w:rsid w:val="000612E4"/>
    <w:rsid w:val="00062061"/>
    <w:rsid w:val="00063A8D"/>
    <w:rsid w:val="00063BE5"/>
    <w:rsid w:val="0006514A"/>
    <w:rsid w:val="00096007"/>
    <w:rsid w:val="00097A45"/>
    <w:rsid w:val="000A26D9"/>
    <w:rsid w:val="000A42EC"/>
    <w:rsid w:val="000C308F"/>
    <w:rsid w:val="000C33B6"/>
    <w:rsid w:val="000C6FA5"/>
    <w:rsid w:val="000C7D34"/>
    <w:rsid w:val="000D365D"/>
    <w:rsid w:val="000E1C45"/>
    <w:rsid w:val="000E3B11"/>
    <w:rsid w:val="000F1F70"/>
    <w:rsid w:val="000F319D"/>
    <w:rsid w:val="00101715"/>
    <w:rsid w:val="001049EA"/>
    <w:rsid w:val="00115A82"/>
    <w:rsid w:val="00117F5C"/>
    <w:rsid w:val="00121C94"/>
    <w:rsid w:val="0012278B"/>
    <w:rsid w:val="00122FCC"/>
    <w:rsid w:val="00124A42"/>
    <w:rsid w:val="00126A1F"/>
    <w:rsid w:val="00126A55"/>
    <w:rsid w:val="001278E4"/>
    <w:rsid w:val="001279AA"/>
    <w:rsid w:val="001326FA"/>
    <w:rsid w:val="0013547A"/>
    <w:rsid w:val="00137512"/>
    <w:rsid w:val="00142566"/>
    <w:rsid w:val="001440AC"/>
    <w:rsid w:val="0014487E"/>
    <w:rsid w:val="00151116"/>
    <w:rsid w:val="00151AFB"/>
    <w:rsid w:val="001549C7"/>
    <w:rsid w:val="00164C7B"/>
    <w:rsid w:val="00166662"/>
    <w:rsid w:val="001719FE"/>
    <w:rsid w:val="00173AE1"/>
    <w:rsid w:val="00177C90"/>
    <w:rsid w:val="0018174B"/>
    <w:rsid w:val="001823D7"/>
    <w:rsid w:val="0018735F"/>
    <w:rsid w:val="00194998"/>
    <w:rsid w:val="00196A55"/>
    <w:rsid w:val="001B1FF8"/>
    <w:rsid w:val="001B411E"/>
    <w:rsid w:val="001B419D"/>
    <w:rsid w:val="001B4E40"/>
    <w:rsid w:val="001C1B34"/>
    <w:rsid w:val="001C2024"/>
    <w:rsid w:val="001C2D73"/>
    <w:rsid w:val="001C3C71"/>
    <w:rsid w:val="001C40EC"/>
    <w:rsid w:val="001C6D91"/>
    <w:rsid w:val="001D7307"/>
    <w:rsid w:val="001E0946"/>
    <w:rsid w:val="001E22C7"/>
    <w:rsid w:val="001E30E3"/>
    <w:rsid w:val="001F1EF3"/>
    <w:rsid w:val="001F640E"/>
    <w:rsid w:val="0020052E"/>
    <w:rsid w:val="0020548F"/>
    <w:rsid w:val="00215982"/>
    <w:rsid w:val="0021753E"/>
    <w:rsid w:val="00232825"/>
    <w:rsid w:val="00233AE9"/>
    <w:rsid w:val="00235975"/>
    <w:rsid w:val="00237D42"/>
    <w:rsid w:val="00247661"/>
    <w:rsid w:val="00250075"/>
    <w:rsid w:val="002574A4"/>
    <w:rsid w:val="00261A1C"/>
    <w:rsid w:val="00274F21"/>
    <w:rsid w:val="00275FC1"/>
    <w:rsid w:val="00277303"/>
    <w:rsid w:val="002804B6"/>
    <w:rsid w:val="00281EE0"/>
    <w:rsid w:val="002831D0"/>
    <w:rsid w:val="00287431"/>
    <w:rsid w:val="00294407"/>
    <w:rsid w:val="002A7DA2"/>
    <w:rsid w:val="002B043A"/>
    <w:rsid w:val="002B54BA"/>
    <w:rsid w:val="002E2DC1"/>
    <w:rsid w:val="002E44F3"/>
    <w:rsid w:val="002E6273"/>
    <w:rsid w:val="002E755F"/>
    <w:rsid w:val="002E7D17"/>
    <w:rsid w:val="002E7F38"/>
    <w:rsid w:val="003001C9"/>
    <w:rsid w:val="003061B4"/>
    <w:rsid w:val="003142EA"/>
    <w:rsid w:val="00316AA2"/>
    <w:rsid w:val="00321112"/>
    <w:rsid w:val="003213F6"/>
    <w:rsid w:val="00321752"/>
    <w:rsid w:val="00321BC4"/>
    <w:rsid w:val="00332900"/>
    <w:rsid w:val="003342A7"/>
    <w:rsid w:val="00341035"/>
    <w:rsid w:val="00354BCC"/>
    <w:rsid w:val="00354D71"/>
    <w:rsid w:val="003616C8"/>
    <w:rsid w:val="00364E8A"/>
    <w:rsid w:val="00364FA6"/>
    <w:rsid w:val="003706FF"/>
    <w:rsid w:val="00370BBE"/>
    <w:rsid w:val="00371D31"/>
    <w:rsid w:val="00372DA5"/>
    <w:rsid w:val="00373C13"/>
    <w:rsid w:val="00377836"/>
    <w:rsid w:val="00381B66"/>
    <w:rsid w:val="00384660"/>
    <w:rsid w:val="0038651C"/>
    <w:rsid w:val="0039069D"/>
    <w:rsid w:val="003A152D"/>
    <w:rsid w:val="003A15C4"/>
    <w:rsid w:val="003A6261"/>
    <w:rsid w:val="003A7041"/>
    <w:rsid w:val="003A7048"/>
    <w:rsid w:val="003C5C33"/>
    <w:rsid w:val="003D0441"/>
    <w:rsid w:val="003D2E4A"/>
    <w:rsid w:val="003D2F79"/>
    <w:rsid w:val="003D5F8B"/>
    <w:rsid w:val="003D65ED"/>
    <w:rsid w:val="003E21CD"/>
    <w:rsid w:val="003E3147"/>
    <w:rsid w:val="003E3E5B"/>
    <w:rsid w:val="003E623C"/>
    <w:rsid w:val="003E7829"/>
    <w:rsid w:val="003F0EC3"/>
    <w:rsid w:val="003F5FA9"/>
    <w:rsid w:val="003F7127"/>
    <w:rsid w:val="003F74A3"/>
    <w:rsid w:val="004000CD"/>
    <w:rsid w:val="004045C3"/>
    <w:rsid w:val="0040509F"/>
    <w:rsid w:val="004075F9"/>
    <w:rsid w:val="004130F1"/>
    <w:rsid w:val="004255B1"/>
    <w:rsid w:val="00427C58"/>
    <w:rsid w:val="00432465"/>
    <w:rsid w:val="00435CAB"/>
    <w:rsid w:val="00435F95"/>
    <w:rsid w:val="00451BB1"/>
    <w:rsid w:val="00452CA0"/>
    <w:rsid w:val="00455710"/>
    <w:rsid w:val="00461454"/>
    <w:rsid w:val="004633EB"/>
    <w:rsid w:val="0046467E"/>
    <w:rsid w:val="00464B81"/>
    <w:rsid w:val="00470BF4"/>
    <w:rsid w:val="00470FD2"/>
    <w:rsid w:val="004715A4"/>
    <w:rsid w:val="00474156"/>
    <w:rsid w:val="00474205"/>
    <w:rsid w:val="004818BC"/>
    <w:rsid w:val="00481B78"/>
    <w:rsid w:val="00487CDF"/>
    <w:rsid w:val="00487D03"/>
    <w:rsid w:val="00491802"/>
    <w:rsid w:val="004918DF"/>
    <w:rsid w:val="00492992"/>
    <w:rsid w:val="00492EAF"/>
    <w:rsid w:val="004946EE"/>
    <w:rsid w:val="00496E95"/>
    <w:rsid w:val="004A14EB"/>
    <w:rsid w:val="004A5D7E"/>
    <w:rsid w:val="004C2018"/>
    <w:rsid w:val="004C2577"/>
    <w:rsid w:val="004C3E97"/>
    <w:rsid w:val="004C4F4E"/>
    <w:rsid w:val="004D3C1C"/>
    <w:rsid w:val="004D4B5B"/>
    <w:rsid w:val="004D5FF3"/>
    <w:rsid w:val="004D77F3"/>
    <w:rsid w:val="004D79CF"/>
    <w:rsid w:val="004E092B"/>
    <w:rsid w:val="004E53AE"/>
    <w:rsid w:val="004E619F"/>
    <w:rsid w:val="004F016F"/>
    <w:rsid w:val="004F0707"/>
    <w:rsid w:val="004F1116"/>
    <w:rsid w:val="005155C5"/>
    <w:rsid w:val="00516661"/>
    <w:rsid w:val="00520AB7"/>
    <w:rsid w:val="0052122D"/>
    <w:rsid w:val="00524AFF"/>
    <w:rsid w:val="0052561A"/>
    <w:rsid w:val="00527A79"/>
    <w:rsid w:val="00527C5B"/>
    <w:rsid w:val="005331E8"/>
    <w:rsid w:val="005418AF"/>
    <w:rsid w:val="00551403"/>
    <w:rsid w:val="00551892"/>
    <w:rsid w:val="00551F8E"/>
    <w:rsid w:val="0055540A"/>
    <w:rsid w:val="00556240"/>
    <w:rsid w:val="00560D29"/>
    <w:rsid w:val="00570361"/>
    <w:rsid w:val="00577A38"/>
    <w:rsid w:val="00580010"/>
    <w:rsid w:val="00583B17"/>
    <w:rsid w:val="005863C0"/>
    <w:rsid w:val="00592DDE"/>
    <w:rsid w:val="00594FB9"/>
    <w:rsid w:val="0059618C"/>
    <w:rsid w:val="0059726A"/>
    <w:rsid w:val="005A10E0"/>
    <w:rsid w:val="005A70DC"/>
    <w:rsid w:val="005A7D4C"/>
    <w:rsid w:val="005B365C"/>
    <w:rsid w:val="005C0321"/>
    <w:rsid w:val="005C1542"/>
    <w:rsid w:val="005C4229"/>
    <w:rsid w:val="005D2104"/>
    <w:rsid w:val="005D7D02"/>
    <w:rsid w:val="005E598A"/>
    <w:rsid w:val="005E65B7"/>
    <w:rsid w:val="005E71C5"/>
    <w:rsid w:val="005F20AD"/>
    <w:rsid w:val="005F5DF6"/>
    <w:rsid w:val="006019C0"/>
    <w:rsid w:val="00602348"/>
    <w:rsid w:val="00602C0E"/>
    <w:rsid w:val="0060409C"/>
    <w:rsid w:val="00607D71"/>
    <w:rsid w:val="00617D67"/>
    <w:rsid w:val="006209BC"/>
    <w:rsid w:val="00620F3D"/>
    <w:rsid w:val="006276A4"/>
    <w:rsid w:val="0063171C"/>
    <w:rsid w:val="0063270F"/>
    <w:rsid w:val="00634EF1"/>
    <w:rsid w:val="006367DA"/>
    <w:rsid w:val="00637D64"/>
    <w:rsid w:val="00645D89"/>
    <w:rsid w:val="00647D33"/>
    <w:rsid w:val="00651B91"/>
    <w:rsid w:val="006577B7"/>
    <w:rsid w:val="00660E2D"/>
    <w:rsid w:val="00661D27"/>
    <w:rsid w:val="00664DB9"/>
    <w:rsid w:val="006655B5"/>
    <w:rsid w:val="00666451"/>
    <w:rsid w:val="0068229A"/>
    <w:rsid w:val="00691BA4"/>
    <w:rsid w:val="00691C05"/>
    <w:rsid w:val="0069305A"/>
    <w:rsid w:val="006930B1"/>
    <w:rsid w:val="0069348C"/>
    <w:rsid w:val="006A320D"/>
    <w:rsid w:val="006B0D65"/>
    <w:rsid w:val="006B3E21"/>
    <w:rsid w:val="006B7649"/>
    <w:rsid w:val="006C24A0"/>
    <w:rsid w:val="006C4D86"/>
    <w:rsid w:val="006C659E"/>
    <w:rsid w:val="006C6A64"/>
    <w:rsid w:val="006D7DF7"/>
    <w:rsid w:val="006E3E21"/>
    <w:rsid w:val="006E6B52"/>
    <w:rsid w:val="006F396C"/>
    <w:rsid w:val="006F677F"/>
    <w:rsid w:val="00700237"/>
    <w:rsid w:val="00701FEB"/>
    <w:rsid w:val="00702DA3"/>
    <w:rsid w:val="00704D12"/>
    <w:rsid w:val="00715F9C"/>
    <w:rsid w:val="00717D5E"/>
    <w:rsid w:val="00720133"/>
    <w:rsid w:val="0072205E"/>
    <w:rsid w:val="007278E2"/>
    <w:rsid w:val="007305FB"/>
    <w:rsid w:val="00740D1D"/>
    <w:rsid w:val="00744208"/>
    <w:rsid w:val="00744744"/>
    <w:rsid w:val="0074540C"/>
    <w:rsid w:val="00746FED"/>
    <w:rsid w:val="00750FCD"/>
    <w:rsid w:val="00752CF4"/>
    <w:rsid w:val="00753517"/>
    <w:rsid w:val="00755484"/>
    <w:rsid w:val="007647DD"/>
    <w:rsid w:val="00766230"/>
    <w:rsid w:val="00766D34"/>
    <w:rsid w:val="007673A4"/>
    <w:rsid w:val="00767BE2"/>
    <w:rsid w:val="0077271A"/>
    <w:rsid w:val="0077379C"/>
    <w:rsid w:val="00775FC6"/>
    <w:rsid w:val="00780686"/>
    <w:rsid w:val="00787407"/>
    <w:rsid w:val="007903FC"/>
    <w:rsid w:val="0079047E"/>
    <w:rsid w:val="007909C3"/>
    <w:rsid w:val="00792563"/>
    <w:rsid w:val="007951E4"/>
    <w:rsid w:val="007A3C97"/>
    <w:rsid w:val="007B6FE8"/>
    <w:rsid w:val="007C1A7B"/>
    <w:rsid w:val="007C2542"/>
    <w:rsid w:val="007C2C57"/>
    <w:rsid w:val="007C4247"/>
    <w:rsid w:val="007C5A79"/>
    <w:rsid w:val="007C5CFB"/>
    <w:rsid w:val="007C5FD6"/>
    <w:rsid w:val="007C6C6F"/>
    <w:rsid w:val="007D4AF2"/>
    <w:rsid w:val="007D614C"/>
    <w:rsid w:val="007E1F4E"/>
    <w:rsid w:val="007F0C0C"/>
    <w:rsid w:val="007F5FC0"/>
    <w:rsid w:val="00805350"/>
    <w:rsid w:val="00813A34"/>
    <w:rsid w:val="008167B4"/>
    <w:rsid w:val="00825061"/>
    <w:rsid w:val="00826169"/>
    <w:rsid w:val="00834CFA"/>
    <w:rsid w:val="00834D63"/>
    <w:rsid w:val="0084266C"/>
    <w:rsid w:val="00844A27"/>
    <w:rsid w:val="00856951"/>
    <w:rsid w:val="00856F61"/>
    <w:rsid w:val="00857050"/>
    <w:rsid w:val="00860E91"/>
    <w:rsid w:val="008625F3"/>
    <w:rsid w:val="0087058E"/>
    <w:rsid w:val="00870D9C"/>
    <w:rsid w:val="0087343B"/>
    <w:rsid w:val="00873453"/>
    <w:rsid w:val="00876B06"/>
    <w:rsid w:val="00882379"/>
    <w:rsid w:val="008849BD"/>
    <w:rsid w:val="008862D7"/>
    <w:rsid w:val="00890C82"/>
    <w:rsid w:val="00893DDC"/>
    <w:rsid w:val="008A1F26"/>
    <w:rsid w:val="008C09B3"/>
    <w:rsid w:val="008C1EE2"/>
    <w:rsid w:val="008C4400"/>
    <w:rsid w:val="008C56AD"/>
    <w:rsid w:val="008D24C2"/>
    <w:rsid w:val="008D3D9A"/>
    <w:rsid w:val="008F05B8"/>
    <w:rsid w:val="008F4C73"/>
    <w:rsid w:val="00900A37"/>
    <w:rsid w:val="00901136"/>
    <w:rsid w:val="00906070"/>
    <w:rsid w:val="0091187D"/>
    <w:rsid w:val="00911CEC"/>
    <w:rsid w:val="00911FDE"/>
    <w:rsid w:val="00912E23"/>
    <w:rsid w:val="00915632"/>
    <w:rsid w:val="00920104"/>
    <w:rsid w:val="00922B29"/>
    <w:rsid w:val="009248B3"/>
    <w:rsid w:val="00934CFC"/>
    <w:rsid w:val="00937D53"/>
    <w:rsid w:val="00942802"/>
    <w:rsid w:val="0094371F"/>
    <w:rsid w:val="009467D1"/>
    <w:rsid w:val="009477AC"/>
    <w:rsid w:val="00950E7B"/>
    <w:rsid w:val="00952DCF"/>
    <w:rsid w:val="00953D9C"/>
    <w:rsid w:val="00961B74"/>
    <w:rsid w:val="009651CA"/>
    <w:rsid w:val="009707DA"/>
    <w:rsid w:val="00975B5E"/>
    <w:rsid w:val="009776EE"/>
    <w:rsid w:val="00980EF6"/>
    <w:rsid w:val="00981943"/>
    <w:rsid w:val="00991381"/>
    <w:rsid w:val="00992874"/>
    <w:rsid w:val="0099295C"/>
    <w:rsid w:val="009A02C2"/>
    <w:rsid w:val="009A15AF"/>
    <w:rsid w:val="009A269C"/>
    <w:rsid w:val="009A40E6"/>
    <w:rsid w:val="009C46C2"/>
    <w:rsid w:val="009C4BD8"/>
    <w:rsid w:val="009D5DB9"/>
    <w:rsid w:val="009D754D"/>
    <w:rsid w:val="009E0CE7"/>
    <w:rsid w:val="009E0EE2"/>
    <w:rsid w:val="009E342A"/>
    <w:rsid w:val="009E5DB4"/>
    <w:rsid w:val="009E5EC5"/>
    <w:rsid w:val="009E6143"/>
    <w:rsid w:val="009E62AD"/>
    <w:rsid w:val="009E6E9E"/>
    <w:rsid w:val="009E7F4B"/>
    <w:rsid w:val="009F2D4E"/>
    <w:rsid w:val="009F4FBB"/>
    <w:rsid w:val="009F66D0"/>
    <w:rsid w:val="00A038B7"/>
    <w:rsid w:val="00A10493"/>
    <w:rsid w:val="00A14992"/>
    <w:rsid w:val="00A1766D"/>
    <w:rsid w:val="00A27773"/>
    <w:rsid w:val="00A34A72"/>
    <w:rsid w:val="00A3609A"/>
    <w:rsid w:val="00A465F4"/>
    <w:rsid w:val="00A47E10"/>
    <w:rsid w:val="00A550A9"/>
    <w:rsid w:val="00A55F4F"/>
    <w:rsid w:val="00A566A0"/>
    <w:rsid w:val="00A65119"/>
    <w:rsid w:val="00A669D5"/>
    <w:rsid w:val="00A70ED5"/>
    <w:rsid w:val="00A72C21"/>
    <w:rsid w:val="00A7321C"/>
    <w:rsid w:val="00A755B9"/>
    <w:rsid w:val="00A75ABF"/>
    <w:rsid w:val="00A80F6B"/>
    <w:rsid w:val="00A81134"/>
    <w:rsid w:val="00A8128C"/>
    <w:rsid w:val="00A82CFA"/>
    <w:rsid w:val="00A8785C"/>
    <w:rsid w:val="00A90EBE"/>
    <w:rsid w:val="00A914EF"/>
    <w:rsid w:val="00A91F01"/>
    <w:rsid w:val="00A95C27"/>
    <w:rsid w:val="00A9708D"/>
    <w:rsid w:val="00AA0152"/>
    <w:rsid w:val="00AA0CF9"/>
    <w:rsid w:val="00AA1872"/>
    <w:rsid w:val="00AB1909"/>
    <w:rsid w:val="00AB257E"/>
    <w:rsid w:val="00AB5118"/>
    <w:rsid w:val="00AC4284"/>
    <w:rsid w:val="00AC46EA"/>
    <w:rsid w:val="00AD0477"/>
    <w:rsid w:val="00AD74EB"/>
    <w:rsid w:val="00AE64A9"/>
    <w:rsid w:val="00B029F6"/>
    <w:rsid w:val="00B06B9A"/>
    <w:rsid w:val="00B07217"/>
    <w:rsid w:val="00B072BB"/>
    <w:rsid w:val="00B10C01"/>
    <w:rsid w:val="00B13AC7"/>
    <w:rsid w:val="00B15BAB"/>
    <w:rsid w:val="00B220A6"/>
    <w:rsid w:val="00B2358F"/>
    <w:rsid w:val="00B25659"/>
    <w:rsid w:val="00B26534"/>
    <w:rsid w:val="00B31360"/>
    <w:rsid w:val="00B3429F"/>
    <w:rsid w:val="00B35F30"/>
    <w:rsid w:val="00B452F5"/>
    <w:rsid w:val="00B45731"/>
    <w:rsid w:val="00B5303C"/>
    <w:rsid w:val="00B53A49"/>
    <w:rsid w:val="00B54CA8"/>
    <w:rsid w:val="00B555DD"/>
    <w:rsid w:val="00B561E0"/>
    <w:rsid w:val="00B61FF2"/>
    <w:rsid w:val="00B72EDE"/>
    <w:rsid w:val="00BA4700"/>
    <w:rsid w:val="00BA62DE"/>
    <w:rsid w:val="00BB06C7"/>
    <w:rsid w:val="00BB79B2"/>
    <w:rsid w:val="00BC5D68"/>
    <w:rsid w:val="00BC7069"/>
    <w:rsid w:val="00BD088D"/>
    <w:rsid w:val="00BD7603"/>
    <w:rsid w:val="00BE1191"/>
    <w:rsid w:val="00BE1736"/>
    <w:rsid w:val="00BE190B"/>
    <w:rsid w:val="00BE7572"/>
    <w:rsid w:val="00BF0E1F"/>
    <w:rsid w:val="00BF2941"/>
    <w:rsid w:val="00BF2CCE"/>
    <w:rsid w:val="00BF7874"/>
    <w:rsid w:val="00C02C24"/>
    <w:rsid w:val="00C11D33"/>
    <w:rsid w:val="00C12198"/>
    <w:rsid w:val="00C164B0"/>
    <w:rsid w:val="00C16C20"/>
    <w:rsid w:val="00C244FA"/>
    <w:rsid w:val="00C35AF4"/>
    <w:rsid w:val="00C40F7F"/>
    <w:rsid w:val="00C41E8B"/>
    <w:rsid w:val="00C45274"/>
    <w:rsid w:val="00C50881"/>
    <w:rsid w:val="00C545C3"/>
    <w:rsid w:val="00C56051"/>
    <w:rsid w:val="00C61E7A"/>
    <w:rsid w:val="00C71EF8"/>
    <w:rsid w:val="00C80D75"/>
    <w:rsid w:val="00C81D5E"/>
    <w:rsid w:val="00C87C70"/>
    <w:rsid w:val="00C9280E"/>
    <w:rsid w:val="00C928C4"/>
    <w:rsid w:val="00C95892"/>
    <w:rsid w:val="00CA2D5C"/>
    <w:rsid w:val="00CA32DA"/>
    <w:rsid w:val="00CB0A22"/>
    <w:rsid w:val="00CB3FEE"/>
    <w:rsid w:val="00CB45D4"/>
    <w:rsid w:val="00CB491A"/>
    <w:rsid w:val="00CB49F5"/>
    <w:rsid w:val="00CB5F34"/>
    <w:rsid w:val="00CC1B10"/>
    <w:rsid w:val="00CC3B3E"/>
    <w:rsid w:val="00CC4D8E"/>
    <w:rsid w:val="00CC51BB"/>
    <w:rsid w:val="00CD19C1"/>
    <w:rsid w:val="00CD408C"/>
    <w:rsid w:val="00CD66D9"/>
    <w:rsid w:val="00CE2158"/>
    <w:rsid w:val="00CE23A3"/>
    <w:rsid w:val="00CE2BD7"/>
    <w:rsid w:val="00CE4545"/>
    <w:rsid w:val="00CE6660"/>
    <w:rsid w:val="00CE73E6"/>
    <w:rsid w:val="00CF0135"/>
    <w:rsid w:val="00CF2AB5"/>
    <w:rsid w:val="00CF2FFA"/>
    <w:rsid w:val="00D05F6A"/>
    <w:rsid w:val="00D10BA3"/>
    <w:rsid w:val="00D159FB"/>
    <w:rsid w:val="00D204C5"/>
    <w:rsid w:val="00D21126"/>
    <w:rsid w:val="00D25422"/>
    <w:rsid w:val="00D271BF"/>
    <w:rsid w:val="00D27767"/>
    <w:rsid w:val="00D36A47"/>
    <w:rsid w:val="00D36A5C"/>
    <w:rsid w:val="00D406F3"/>
    <w:rsid w:val="00D44787"/>
    <w:rsid w:val="00D5724D"/>
    <w:rsid w:val="00D61AE5"/>
    <w:rsid w:val="00D633A8"/>
    <w:rsid w:val="00D75DDC"/>
    <w:rsid w:val="00D855A7"/>
    <w:rsid w:val="00D902B9"/>
    <w:rsid w:val="00D91C59"/>
    <w:rsid w:val="00D91DC8"/>
    <w:rsid w:val="00D937D7"/>
    <w:rsid w:val="00D96B9C"/>
    <w:rsid w:val="00D97190"/>
    <w:rsid w:val="00DA264A"/>
    <w:rsid w:val="00DA27A6"/>
    <w:rsid w:val="00DA2988"/>
    <w:rsid w:val="00DA60BE"/>
    <w:rsid w:val="00DA6DE8"/>
    <w:rsid w:val="00DA7192"/>
    <w:rsid w:val="00DB4806"/>
    <w:rsid w:val="00DB574F"/>
    <w:rsid w:val="00DC3426"/>
    <w:rsid w:val="00DD322D"/>
    <w:rsid w:val="00DD5541"/>
    <w:rsid w:val="00DD5A88"/>
    <w:rsid w:val="00DD6AF5"/>
    <w:rsid w:val="00DE4581"/>
    <w:rsid w:val="00DE4FCB"/>
    <w:rsid w:val="00DE509B"/>
    <w:rsid w:val="00DE68CF"/>
    <w:rsid w:val="00DF0545"/>
    <w:rsid w:val="00DF4CF0"/>
    <w:rsid w:val="00E02357"/>
    <w:rsid w:val="00E02A82"/>
    <w:rsid w:val="00E02CC9"/>
    <w:rsid w:val="00E05228"/>
    <w:rsid w:val="00E06DAB"/>
    <w:rsid w:val="00E205B3"/>
    <w:rsid w:val="00E238E7"/>
    <w:rsid w:val="00E2441C"/>
    <w:rsid w:val="00E259B0"/>
    <w:rsid w:val="00E259B8"/>
    <w:rsid w:val="00E32130"/>
    <w:rsid w:val="00E33D8D"/>
    <w:rsid w:val="00E366CD"/>
    <w:rsid w:val="00E500C7"/>
    <w:rsid w:val="00E53A54"/>
    <w:rsid w:val="00E53BE0"/>
    <w:rsid w:val="00E55E2B"/>
    <w:rsid w:val="00E633AD"/>
    <w:rsid w:val="00E6510E"/>
    <w:rsid w:val="00E679FF"/>
    <w:rsid w:val="00E8174F"/>
    <w:rsid w:val="00E83375"/>
    <w:rsid w:val="00E843FC"/>
    <w:rsid w:val="00E86CEA"/>
    <w:rsid w:val="00E86EDF"/>
    <w:rsid w:val="00E87B5E"/>
    <w:rsid w:val="00E90DF4"/>
    <w:rsid w:val="00E92E50"/>
    <w:rsid w:val="00E9499D"/>
    <w:rsid w:val="00E955C9"/>
    <w:rsid w:val="00E96C5C"/>
    <w:rsid w:val="00E97831"/>
    <w:rsid w:val="00EA6801"/>
    <w:rsid w:val="00EB35C7"/>
    <w:rsid w:val="00EB54C3"/>
    <w:rsid w:val="00EC2CA7"/>
    <w:rsid w:val="00EC3084"/>
    <w:rsid w:val="00EC3632"/>
    <w:rsid w:val="00EC62E5"/>
    <w:rsid w:val="00EC6CD6"/>
    <w:rsid w:val="00EC7532"/>
    <w:rsid w:val="00ED3A54"/>
    <w:rsid w:val="00ED42CF"/>
    <w:rsid w:val="00ED57BE"/>
    <w:rsid w:val="00EE0317"/>
    <w:rsid w:val="00EE28AD"/>
    <w:rsid w:val="00EF69DA"/>
    <w:rsid w:val="00F05103"/>
    <w:rsid w:val="00F051FF"/>
    <w:rsid w:val="00F075BB"/>
    <w:rsid w:val="00F14633"/>
    <w:rsid w:val="00F1694B"/>
    <w:rsid w:val="00F22E21"/>
    <w:rsid w:val="00F24A56"/>
    <w:rsid w:val="00F2513A"/>
    <w:rsid w:val="00F2773D"/>
    <w:rsid w:val="00F35268"/>
    <w:rsid w:val="00F43A92"/>
    <w:rsid w:val="00F47FB0"/>
    <w:rsid w:val="00F500AB"/>
    <w:rsid w:val="00F5184F"/>
    <w:rsid w:val="00F52F3D"/>
    <w:rsid w:val="00F540A6"/>
    <w:rsid w:val="00F541F7"/>
    <w:rsid w:val="00F57B03"/>
    <w:rsid w:val="00F65950"/>
    <w:rsid w:val="00F66055"/>
    <w:rsid w:val="00F7181D"/>
    <w:rsid w:val="00F721F6"/>
    <w:rsid w:val="00F76325"/>
    <w:rsid w:val="00F7690E"/>
    <w:rsid w:val="00F77081"/>
    <w:rsid w:val="00F837FA"/>
    <w:rsid w:val="00F87755"/>
    <w:rsid w:val="00F9116D"/>
    <w:rsid w:val="00F92927"/>
    <w:rsid w:val="00F92D28"/>
    <w:rsid w:val="00F953A4"/>
    <w:rsid w:val="00F95A5D"/>
    <w:rsid w:val="00FA1369"/>
    <w:rsid w:val="00FA326E"/>
    <w:rsid w:val="00FA52BF"/>
    <w:rsid w:val="00FA5F14"/>
    <w:rsid w:val="00FA5FA3"/>
    <w:rsid w:val="00FA7DC9"/>
    <w:rsid w:val="00FB3553"/>
    <w:rsid w:val="00FB4386"/>
    <w:rsid w:val="00FB4A2E"/>
    <w:rsid w:val="00FB7B4B"/>
    <w:rsid w:val="00FC0386"/>
    <w:rsid w:val="00FC0BDC"/>
    <w:rsid w:val="00FC11AD"/>
    <w:rsid w:val="00FC26B9"/>
    <w:rsid w:val="00FC3420"/>
    <w:rsid w:val="00FC568B"/>
    <w:rsid w:val="00FC601B"/>
    <w:rsid w:val="00FC774D"/>
    <w:rsid w:val="00FD3746"/>
    <w:rsid w:val="00FD3BDE"/>
    <w:rsid w:val="00FE23C4"/>
    <w:rsid w:val="00FE348E"/>
    <w:rsid w:val="00FE382B"/>
    <w:rsid w:val="00FE4EBB"/>
    <w:rsid w:val="00FE65B9"/>
    <w:rsid w:val="00FE7703"/>
    <w:rsid w:val="00FF181F"/>
    <w:rsid w:val="00FF5317"/>
    <w:rsid w:val="00FF63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12BE81"/>
  <w15:chartTrackingRefBased/>
  <w15:docId w15:val="{032C9E4F-773A-4666-92A1-BBCFED25D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Body Text" w:qFormat="1"/>
    <w:lsdException w:name="Subtitle" w:qFormat="1"/>
    <w:lsdException w:name="Body Text 3" w:uiPriority="99"/>
    <w:lsdException w:name="FollowedHyperlink" w:uiPriority="99"/>
    <w:lsdException w:name="Strong" w:uiPriority="22" w:qFormat="1"/>
    <w:lsdException w:name="Emphasis" w:qFormat="1"/>
    <w:lsdException w:name="HTML Keyboard"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outlineLvl w:val="0"/>
    </w:pPr>
    <w:rPr>
      <w:rFonts w:ascii="AmerType Md BT" w:hAnsi="AmerType Md BT"/>
      <w:szCs w:val="20"/>
    </w:rPr>
  </w:style>
  <w:style w:type="paragraph" w:styleId="Ttulo2">
    <w:name w:val="heading 2"/>
    <w:basedOn w:val="Normal"/>
    <w:next w:val="Normal"/>
    <w:link w:val="Ttulo2Char"/>
    <w:qFormat/>
    <w:pPr>
      <w:keepNext/>
      <w:jc w:val="center"/>
      <w:outlineLvl w:val="1"/>
    </w:pPr>
    <w:rPr>
      <w:rFonts w:ascii="AmerType Md BT" w:hAnsi="AmerType Md BT"/>
      <w:sz w:val="32"/>
      <w:szCs w:val="20"/>
    </w:rPr>
  </w:style>
  <w:style w:type="paragraph" w:styleId="Ttulo3">
    <w:name w:val="heading 3"/>
    <w:basedOn w:val="Normal"/>
    <w:next w:val="Normal"/>
    <w:link w:val="Ttulo3Char"/>
    <w:unhideWhenUsed/>
    <w:qFormat/>
    <w:rsid w:val="000D365D"/>
    <w:pPr>
      <w:keepNext/>
      <w:spacing w:before="240" w:after="60"/>
      <w:outlineLvl w:val="2"/>
    </w:pPr>
    <w:rPr>
      <w:rFonts w:ascii="Cambria" w:hAnsi="Cambria"/>
      <w:b/>
      <w:bCs/>
      <w:sz w:val="26"/>
      <w:szCs w:val="26"/>
    </w:rPr>
  </w:style>
  <w:style w:type="paragraph" w:styleId="Ttulo4">
    <w:name w:val="heading 4"/>
    <w:basedOn w:val="Normal"/>
    <w:next w:val="Normal"/>
    <w:link w:val="Ttulo4Char"/>
    <w:semiHidden/>
    <w:unhideWhenUsed/>
    <w:qFormat/>
    <w:rsid w:val="002831D0"/>
    <w:pPr>
      <w:keepNext/>
      <w:spacing w:before="240" w:after="60"/>
      <w:outlineLvl w:val="3"/>
    </w:pPr>
    <w:rPr>
      <w:rFonts w:ascii="Calibri" w:hAnsi="Calibri"/>
      <w:b/>
      <w:bCs/>
      <w:sz w:val="28"/>
      <w:szCs w:val="28"/>
    </w:rPr>
  </w:style>
  <w:style w:type="paragraph" w:styleId="Ttulo5">
    <w:name w:val="heading 5"/>
    <w:basedOn w:val="Normal"/>
    <w:next w:val="Normal"/>
    <w:link w:val="Ttulo5Char"/>
    <w:unhideWhenUsed/>
    <w:qFormat/>
    <w:rsid w:val="00ED3A54"/>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2831D0"/>
    <w:pPr>
      <w:spacing w:before="240" w:after="60"/>
      <w:outlineLvl w:val="5"/>
    </w:pPr>
    <w:rPr>
      <w:b/>
      <w:bCs/>
      <w:sz w:val="22"/>
      <w:szCs w:val="22"/>
    </w:rPr>
  </w:style>
  <w:style w:type="paragraph" w:styleId="Ttulo7">
    <w:name w:val="heading 7"/>
    <w:basedOn w:val="Normal"/>
    <w:next w:val="Normal"/>
    <w:link w:val="Ttulo7Char"/>
    <w:semiHidden/>
    <w:unhideWhenUsed/>
    <w:qFormat/>
    <w:rsid w:val="002E7D17"/>
    <w:pPr>
      <w:keepNext/>
      <w:keepLines/>
      <w:spacing w:before="40"/>
      <w:outlineLvl w:val="6"/>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har"/>
    <w:qFormat/>
    <w:rsid w:val="00E259B0"/>
    <w:pPr>
      <w:keepNext/>
      <w:widowControl w:val="0"/>
      <w:spacing w:line="360" w:lineRule="auto"/>
      <w:ind w:firstLine="540"/>
      <w:jc w:val="both"/>
      <w:outlineLvl w:val="8"/>
    </w:pPr>
    <w:rPr>
      <w:rFonts w:ascii="Lucida Handwriting" w:hAnsi="Lucida Handwriting"/>
      <w:b/>
      <w:snapToGrid w:val="0"/>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pPr>
      <w:jc w:val="both"/>
    </w:pPr>
    <w:rPr>
      <w:rFonts w:ascii="AmerType Md BT" w:hAnsi="AmerType Md BT"/>
      <w:szCs w:val="20"/>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Recuodecorpodetexto">
    <w:name w:val="Body Text Indent"/>
    <w:basedOn w:val="Normal"/>
    <w:link w:val="RecuodecorpodetextoChar"/>
    <w:pPr>
      <w:ind w:firstLine="708"/>
      <w:jc w:val="both"/>
    </w:pPr>
    <w:rPr>
      <w:rFonts w:ascii="Century" w:eastAsia="Arial Unicode MS" w:hAnsi="Century" w:cs="Arial Unicode MS"/>
    </w:rPr>
  </w:style>
  <w:style w:type="character" w:styleId="Hyperlink">
    <w:name w:val="Hyperlink"/>
    <w:rsid w:val="00717D5E"/>
    <w:rPr>
      <w:color w:val="0000FF"/>
      <w:u w:val="single"/>
    </w:rPr>
  </w:style>
  <w:style w:type="table" w:styleId="Tabelacomgrade">
    <w:name w:val="Table Grid"/>
    <w:basedOn w:val="Tabelanormal"/>
    <w:rsid w:val="00E259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rsid w:val="003A152D"/>
    <w:pPr>
      <w:spacing w:after="120"/>
    </w:pPr>
    <w:rPr>
      <w:sz w:val="16"/>
      <w:szCs w:val="16"/>
    </w:rPr>
  </w:style>
  <w:style w:type="character" w:customStyle="1" w:styleId="Ttulo3Char">
    <w:name w:val="Título 3 Char"/>
    <w:link w:val="Ttulo3"/>
    <w:rsid w:val="000D365D"/>
    <w:rPr>
      <w:rFonts w:ascii="Cambria" w:hAnsi="Cambria"/>
      <w:b/>
      <w:bCs/>
      <w:sz w:val="26"/>
      <w:szCs w:val="26"/>
    </w:rPr>
  </w:style>
  <w:style w:type="character" w:customStyle="1" w:styleId="Ttulo1Char">
    <w:name w:val="Título 1 Char"/>
    <w:link w:val="Ttulo1"/>
    <w:rsid w:val="000D365D"/>
    <w:rPr>
      <w:rFonts w:ascii="AmerType Md BT" w:hAnsi="AmerType Md BT"/>
      <w:sz w:val="24"/>
    </w:rPr>
  </w:style>
  <w:style w:type="character" w:customStyle="1" w:styleId="Ttulo2Char">
    <w:name w:val="Título 2 Char"/>
    <w:link w:val="Ttulo2"/>
    <w:rsid w:val="000D365D"/>
    <w:rPr>
      <w:rFonts w:ascii="AmerType Md BT" w:hAnsi="AmerType Md BT"/>
      <w:sz w:val="32"/>
    </w:rPr>
  </w:style>
  <w:style w:type="character" w:customStyle="1" w:styleId="CabealhoChar">
    <w:name w:val="Cabeçalho Char"/>
    <w:link w:val="Cabealho"/>
    <w:rsid w:val="000D365D"/>
    <w:rPr>
      <w:sz w:val="24"/>
      <w:szCs w:val="24"/>
    </w:rPr>
  </w:style>
  <w:style w:type="character" w:customStyle="1" w:styleId="RodapChar">
    <w:name w:val="Rodapé Char"/>
    <w:link w:val="Rodap"/>
    <w:rsid w:val="000D365D"/>
    <w:rPr>
      <w:sz w:val="24"/>
      <w:szCs w:val="24"/>
    </w:rPr>
  </w:style>
  <w:style w:type="paragraph" w:styleId="Recuodecorpodetexto2">
    <w:name w:val="Body Text Indent 2"/>
    <w:basedOn w:val="Normal"/>
    <w:link w:val="Recuodecorpodetexto2Char"/>
    <w:rsid w:val="000D365D"/>
    <w:pPr>
      <w:spacing w:after="120" w:line="480" w:lineRule="auto"/>
      <w:ind w:left="283"/>
    </w:pPr>
  </w:style>
  <w:style w:type="character" w:customStyle="1" w:styleId="Recuodecorpodetexto2Char">
    <w:name w:val="Recuo de corpo de texto 2 Char"/>
    <w:link w:val="Recuodecorpodetexto2"/>
    <w:rsid w:val="000D365D"/>
    <w:rPr>
      <w:sz w:val="24"/>
      <w:szCs w:val="24"/>
    </w:rPr>
  </w:style>
  <w:style w:type="paragraph" w:styleId="SemEspaamento">
    <w:name w:val="No Spacing"/>
    <w:qFormat/>
    <w:rsid w:val="000D365D"/>
    <w:rPr>
      <w:rFonts w:ascii="Calibri" w:eastAsia="Calibri" w:hAnsi="Calibri"/>
      <w:sz w:val="22"/>
      <w:szCs w:val="22"/>
      <w:lang w:eastAsia="en-US"/>
    </w:rPr>
  </w:style>
  <w:style w:type="paragraph" w:customStyle="1" w:styleId="Standard">
    <w:name w:val="Standard"/>
    <w:rsid w:val="000D365D"/>
    <w:pPr>
      <w:suppressAutoHyphens/>
      <w:autoSpaceDN w:val="0"/>
    </w:pPr>
    <w:rPr>
      <w:kern w:val="3"/>
      <w:sz w:val="28"/>
      <w:szCs w:val="24"/>
    </w:rPr>
  </w:style>
  <w:style w:type="character" w:customStyle="1" w:styleId="CorpodetextoChar">
    <w:name w:val="Corpo de texto Char"/>
    <w:link w:val="Corpodetexto"/>
    <w:rsid w:val="000D365D"/>
    <w:rPr>
      <w:rFonts w:ascii="AmerType Md BT" w:hAnsi="AmerType Md BT"/>
      <w:sz w:val="24"/>
    </w:rPr>
  </w:style>
  <w:style w:type="character" w:customStyle="1" w:styleId="RecuodecorpodetextoChar">
    <w:name w:val="Recuo de corpo de texto Char"/>
    <w:link w:val="Recuodecorpodetexto"/>
    <w:rsid w:val="000D365D"/>
    <w:rPr>
      <w:rFonts w:ascii="Century" w:eastAsia="Arial Unicode MS" w:hAnsi="Century" w:cs="Arial Unicode MS"/>
      <w:sz w:val="24"/>
      <w:szCs w:val="24"/>
    </w:rPr>
  </w:style>
  <w:style w:type="paragraph" w:styleId="Corpodetexto2">
    <w:name w:val="Body Text 2"/>
    <w:basedOn w:val="Normal"/>
    <w:link w:val="Corpodetexto2Char"/>
    <w:rsid w:val="000D365D"/>
    <w:pPr>
      <w:spacing w:after="120" w:line="480" w:lineRule="auto"/>
    </w:pPr>
  </w:style>
  <w:style w:type="character" w:customStyle="1" w:styleId="Corpodetexto2Char">
    <w:name w:val="Corpo de texto 2 Char"/>
    <w:link w:val="Corpodetexto2"/>
    <w:rsid w:val="000D365D"/>
    <w:rPr>
      <w:sz w:val="24"/>
      <w:szCs w:val="24"/>
    </w:rPr>
  </w:style>
  <w:style w:type="paragraph" w:styleId="PargrafodaLista">
    <w:name w:val="List Paragraph"/>
    <w:basedOn w:val="Normal"/>
    <w:uiPriority w:val="1"/>
    <w:qFormat/>
    <w:rsid w:val="000D365D"/>
    <w:pPr>
      <w:ind w:left="708"/>
    </w:pPr>
  </w:style>
  <w:style w:type="paragraph" w:styleId="Textodebalo">
    <w:name w:val="Balloon Text"/>
    <w:basedOn w:val="Normal"/>
    <w:link w:val="TextodebaloChar"/>
    <w:rsid w:val="000D365D"/>
    <w:rPr>
      <w:rFonts w:ascii="Tahoma" w:hAnsi="Tahoma" w:cs="Tahoma"/>
      <w:sz w:val="16"/>
      <w:szCs w:val="16"/>
    </w:rPr>
  </w:style>
  <w:style w:type="character" w:customStyle="1" w:styleId="TextodebaloChar">
    <w:name w:val="Texto de balão Char"/>
    <w:link w:val="Textodebalo"/>
    <w:rsid w:val="000D365D"/>
    <w:rPr>
      <w:rFonts w:ascii="Tahoma" w:hAnsi="Tahoma" w:cs="Tahoma"/>
      <w:sz w:val="16"/>
      <w:szCs w:val="16"/>
    </w:rPr>
  </w:style>
  <w:style w:type="paragraph" w:customStyle="1" w:styleId="A191065">
    <w:name w:val="_A191065"/>
    <w:basedOn w:val="Normal"/>
    <w:rsid w:val="000D365D"/>
    <w:pPr>
      <w:ind w:left="1296" w:right="1440" w:firstLine="2592"/>
      <w:jc w:val="both"/>
    </w:pPr>
    <w:rPr>
      <w:rFonts w:ascii="Tms Rmn" w:hAnsi="Tms Rmn"/>
      <w:szCs w:val="20"/>
    </w:rPr>
  </w:style>
  <w:style w:type="paragraph" w:customStyle="1" w:styleId="A321065">
    <w:name w:val="_A321065"/>
    <w:basedOn w:val="Normal"/>
    <w:rsid w:val="000D365D"/>
    <w:pPr>
      <w:ind w:left="1296" w:right="1440" w:firstLine="4464"/>
      <w:jc w:val="both"/>
    </w:pPr>
    <w:rPr>
      <w:rFonts w:ascii="Tms Rmn" w:hAnsi="Tms Rmn"/>
      <w:szCs w:val="20"/>
    </w:rPr>
  </w:style>
  <w:style w:type="paragraph" w:styleId="TextosemFormatao">
    <w:name w:val="Plain Text"/>
    <w:basedOn w:val="Normal"/>
    <w:link w:val="TextosemFormataoChar"/>
    <w:unhideWhenUsed/>
    <w:rsid w:val="000D365D"/>
    <w:pPr>
      <w:tabs>
        <w:tab w:val="left" w:pos="708"/>
      </w:tabs>
    </w:pPr>
    <w:rPr>
      <w:rFonts w:ascii="Courier New" w:hAnsi="Courier New" w:cs="Courier New"/>
      <w:sz w:val="20"/>
      <w:szCs w:val="20"/>
    </w:rPr>
  </w:style>
  <w:style w:type="character" w:customStyle="1" w:styleId="TextosemFormataoChar">
    <w:name w:val="Texto sem Formatação Char"/>
    <w:link w:val="TextosemFormatao"/>
    <w:rsid w:val="000D365D"/>
    <w:rPr>
      <w:rFonts w:ascii="Courier New" w:hAnsi="Courier New" w:cs="Courier New"/>
    </w:rPr>
  </w:style>
  <w:style w:type="paragraph" w:customStyle="1" w:styleId="A252575">
    <w:name w:val="_A252575"/>
    <w:basedOn w:val="Normal"/>
    <w:semiHidden/>
    <w:rsid w:val="000D365D"/>
    <w:pPr>
      <w:widowControl w:val="0"/>
      <w:tabs>
        <w:tab w:val="left" w:pos="536"/>
        <w:tab w:val="left" w:pos="2270"/>
        <w:tab w:val="left" w:pos="4294"/>
      </w:tabs>
      <w:ind w:left="3456" w:firstLine="3456"/>
      <w:jc w:val="both"/>
    </w:pPr>
    <w:rPr>
      <w:rFonts w:ascii="Tms Rmn" w:hAnsi="Tms Rmn"/>
      <w:color w:val="000000"/>
      <w:szCs w:val="20"/>
    </w:rPr>
  </w:style>
  <w:style w:type="paragraph" w:customStyle="1" w:styleId="reservado3">
    <w:name w:val="reservado3"/>
    <w:basedOn w:val="Normal"/>
    <w:semiHidden/>
    <w:rsid w:val="000D365D"/>
    <w:pPr>
      <w:widowControl w:val="0"/>
      <w:tabs>
        <w:tab w:val="left" w:pos="0"/>
        <w:tab w:val="left" w:pos="536"/>
        <w:tab w:val="left" w:pos="566"/>
        <w:tab w:val="left" w:pos="1133"/>
        <w:tab w:val="left" w:pos="1699"/>
        <w:tab w:val="left" w:pos="2266"/>
        <w:tab w:val="left" w:pos="2832"/>
        <w:tab w:val="left" w:pos="3398"/>
        <w:tab w:val="left" w:pos="3965"/>
        <w:tab w:val="left" w:pos="4294"/>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olor w:val="000000"/>
      <w:spacing w:val="-3"/>
      <w:szCs w:val="20"/>
      <w:lang w:val="en-US"/>
    </w:rPr>
  </w:style>
  <w:style w:type="table" w:customStyle="1" w:styleId="TableNormal">
    <w:name w:val="Table Normal"/>
    <w:uiPriority w:val="2"/>
    <w:semiHidden/>
    <w:unhideWhenUsed/>
    <w:qFormat/>
    <w:rsid w:val="00B54CA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4CA8"/>
    <w:pPr>
      <w:widowControl w:val="0"/>
      <w:autoSpaceDE w:val="0"/>
      <w:autoSpaceDN w:val="0"/>
      <w:spacing w:before="73"/>
    </w:pPr>
    <w:rPr>
      <w:rFonts w:ascii="Arial MT" w:eastAsia="Arial MT" w:hAnsi="Arial MT" w:cs="Arial MT"/>
      <w:sz w:val="22"/>
      <w:szCs w:val="22"/>
      <w:lang w:val="pt-PT" w:eastAsia="en-US"/>
    </w:rPr>
  </w:style>
  <w:style w:type="character" w:customStyle="1" w:styleId="Ttulo5Char">
    <w:name w:val="Título 5 Char"/>
    <w:link w:val="Ttulo5"/>
    <w:rsid w:val="00ED3A54"/>
    <w:rPr>
      <w:rFonts w:ascii="Calibri" w:hAnsi="Calibri"/>
      <w:b/>
      <w:bCs/>
      <w:i/>
      <w:iCs/>
      <w:sz w:val="26"/>
      <w:szCs w:val="26"/>
    </w:rPr>
  </w:style>
  <w:style w:type="character" w:styleId="HiperlinkVisitado">
    <w:name w:val="FollowedHyperlink"/>
    <w:uiPriority w:val="99"/>
    <w:unhideWhenUsed/>
    <w:rsid w:val="00ED3A54"/>
    <w:rPr>
      <w:color w:val="954F72"/>
      <w:u w:val="single"/>
    </w:rPr>
  </w:style>
  <w:style w:type="paragraph" w:styleId="NormalWeb">
    <w:name w:val="Normal (Web)"/>
    <w:basedOn w:val="Normal"/>
    <w:unhideWhenUsed/>
    <w:rsid w:val="00ED3A54"/>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Corpodetexto3Char">
    <w:name w:val="Corpo de texto 3 Char"/>
    <w:link w:val="Corpodetexto3"/>
    <w:uiPriority w:val="99"/>
    <w:rsid w:val="00ED3A54"/>
    <w:rPr>
      <w:sz w:val="16"/>
      <w:szCs w:val="16"/>
    </w:rPr>
  </w:style>
  <w:style w:type="paragraph" w:styleId="Recuodecorpodetexto3">
    <w:name w:val="Body Text Indent 3"/>
    <w:basedOn w:val="Normal"/>
    <w:link w:val="Recuodecorpodetexto3Char"/>
    <w:unhideWhenUsed/>
    <w:rsid w:val="00ED3A54"/>
    <w:pPr>
      <w:tabs>
        <w:tab w:val="left" w:pos="708"/>
      </w:tabs>
      <w:spacing w:after="120"/>
      <w:ind w:left="283"/>
    </w:pPr>
    <w:rPr>
      <w:sz w:val="16"/>
      <w:szCs w:val="16"/>
    </w:rPr>
  </w:style>
  <w:style w:type="character" w:customStyle="1" w:styleId="Recuodecorpodetexto3Char">
    <w:name w:val="Recuo de corpo de texto 3 Char"/>
    <w:link w:val="Recuodecorpodetexto3"/>
    <w:rsid w:val="00ED3A54"/>
    <w:rPr>
      <w:sz w:val="16"/>
      <w:szCs w:val="16"/>
    </w:rPr>
  </w:style>
  <w:style w:type="paragraph" w:customStyle="1" w:styleId="Textopadro1">
    <w:name w:val="Texto padrão:1"/>
    <w:basedOn w:val="Normal"/>
    <w:semiHidden/>
    <w:rsid w:val="00ED3A54"/>
    <w:pPr>
      <w:widowControl w:val="0"/>
      <w:tabs>
        <w:tab w:val="left" w:pos="536"/>
        <w:tab w:val="left" w:pos="2270"/>
        <w:tab w:val="left" w:pos="4294"/>
      </w:tabs>
      <w:jc w:val="both"/>
    </w:pPr>
    <w:rPr>
      <w:color w:val="000000"/>
      <w:szCs w:val="20"/>
      <w:lang w:val="en-US"/>
    </w:rPr>
  </w:style>
  <w:style w:type="paragraph" w:customStyle="1" w:styleId="Padro">
    <w:name w:val="Padrão"/>
    <w:semiHidden/>
    <w:rsid w:val="00ED3A54"/>
    <w:pPr>
      <w:tabs>
        <w:tab w:val="left" w:pos="708"/>
      </w:tabs>
      <w:autoSpaceDE w:val="0"/>
      <w:autoSpaceDN w:val="0"/>
      <w:adjustRightInd w:val="0"/>
    </w:pPr>
    <w:rPr>
      <w:rFonts w:ascii="Times" w:hAnsi="Times"/>
      <w:szCs w:val="24"/>
    </w:rPr>
  </w:style>
  <w:style w:type="paragraph" w:customStyle="1" w:styleId="11">
    <w:name w:val="11"/>
    <w:basedOn w:val="Normal"/>
    <w:semiHidden/>
    <w:rsid w:val="00ED3A54"/>
    <w:pPr>
      <w:widowControl w:val="0"/>
      <w:tabs>
        <w:tab w:val="left" w:pos="536"/>
        <w:tab w:val="left" w:pos="2270"/>
        <w:tab w:val="left" w:pos="4294"/>
      </w:tabs>
      <w:ind w:left="1701" w:hanging="850"/>
      <w:jc w:val="both"/>
    </w:pPr>
    <w:rPr>
      <w:color w:val="000000"/>
      <w:szCs w:val="20"/>
    </w:rPr>
  </w:style>
  <w:style w:type="paragraph" w:customStyle="1" w:styleId="Corpodetexto1">
    <w:name w:val="Corpo de texto1"/>
    <w:semiHidden/>
    <w:rsid w:val="00ED3A54"/>
    <w:pPr>
      <w:tabs>
        <w:tab w:val="left" w:pos="708"/>
      </w:tabs>
    </w:pPr>
    <w:rPr>
      <w:rFonts w:ascii="CG Times (WN)" w:hAnsi="CG Times (WN)"/>
      <w:color w:val="000000"/>
      <w:sz w:val="24"/>
      <w:lang w:val="en-US"/>
    </w:rPr>
  </w:style>
  <w:style w:type="paragraph" w:customStyle="1" w:styleId="PADRAO">
    <w:name w:val="PADRAO"/>
    <w:basedOn w:val="Normal"/>
    <w:semiHidden/>
    <w:rsid w:val="00ED3A54"/>
    <w:pPr>
      <w:widowControl w:val="0"/>
      <w:tabs>
        <w:tab w:val="left" w:pos="536"/>
        <w:tab w:val="left" w:pos="2270"/>
        <w:tab w:val="left" w:pos="4294"/>
      </w:tabs>
      <w:jc w:val="both"/>
    </w:pPr>
    <w:rPr>
      <w:rFonts w:ascii="Tms Rmn" w:hAnsi="Tms Rmn"/>
      <w:color w:val="000000"/>
      <w:szCs w:val="20"/>
    </w:rPr>
  </w:style>
  <w:style w:type="paragraph" w:customStyle="1" w:styleId="Estilo1">
    <w:name w:val="Estilo1"/>
    <w:basedOn w:val="Normal"/>
    <w:semiHidden/>
    <w:rsid w:val="00ED3A54"/>
    <w:pPr>
      <w:widowControl w:val="0"/>
      <w:tabs>
        <w:tab w:val="left" w:pos="536"/>
        <w:tab w:val="left" w:pos="2270"/>
        <w:tab w:val="left" w:pos="4294"/>
      </w:tabs>
      <w:spacing w:after="120" w:line="360" w:lineRule="auto"/>
      <w:ind w:left="567"/>
      <w:jc w:val="both"/>
    </w:pPr>
    <w:rPr>
      <w:color w:val="000000"/>
      <w:sz w:val="20"/>
      <w:szCs w:val="20"/>
    </w:rPr>
  </w:style>
  <w:style w:type="paragraph" w:customStyle="1" w:styleId="estilo10">
    <w:name w:val="estilo1"/>
    <w:basedOn w:val="Normal"/>
    <w:semiHidden/>
    <w:rsid w:val="00ED3A54"/>
    <w:pPr>
      <w:tabs>
        <w:tab w:val="left" w:pos="708"/>
      </w:tabs>
      <w:spacing w:before="100" w:beforeAutospacing="1" w:after="100" w:afterAutospacing="1"/>
    </w:pPr>
  </w:style>
  <w:style w:type="paragraph" w:customStyle="1" w:styleId="Corpodetexto32">
    <w:name w:val="Corpo de texto 32"/>
    <w:basedOn w:val="Normal"/>
    <w:rsid w:val="00ED3A54"/>
    <w:pPr>
      <w:tabs>
        <w:tab w:val="left" w:pos="708"/>
      </w:tabs>
      <w:suppressAutoHyphens/>
      <w:jc w:val="both"/>
    </w:pPr>
    <w:rPr>
      <w:sz w:val="20"/>
      <w:szCs w:val="20"/>
      <w:lang w:eastAsia="ar-SA"/>
    </w:rPr>
  </w:style>
  <w:style w:type="character" w:styleId="Forte">
    <w:name w:val="Strong"/>
    <w:uiPriority w:val="22"/>
    <w:qFormat/>
    <w:rsid w:val="00ED3A54"/>
    <w:rPr>
      <w:b/>
      <w:bCs/>
    </w:rPr>
  </w:style>
  <w:style w:type="character" w:customStyle="1" w:styleId="MenoPendente1">
    <w:name w:val="Menção Pendente1"/>
    <w:uiPriority w:val="99"/>
    <w:semiHidden/>
    <w:unhideWhenUsed/>
    <w:rsid w:val="00915632"/>
    <w:rPr>
      <w:color w:val="605E5C"/>
      <w:shd w:val="clear" w:color="auto" w:fill="E1DFDD"/>
    </w:rPr>
  </w:style>
  <w:style w:type="character" w:customStyle="1" w:styleId="Ttulo4Char">
    <w:name w:val="Título 4 Char"/>
    <w:link w:val="Ttulo4"/>
    <w:semiHidden/>
    <w:rsid w:val="002831D0"/>
    <w:rPr>
      <w:rFonts w:ascii="Calibri" w:eastAsia="Times New Roman" w:hAnsi="Calibri" w:cs="Times New Roman"/>
      <w:b/>
      <w:bCs/>
      <w:sz w:val="28"/>
      <w:szCs w:val="28"/>
    </w:rPr>
  </w:style>
  <w:style w:type="character" w:customStyle="1" w:styleId="Ttulo6Char">
    <w:name w:val="Título 6 Char"/>
    <w:link w:val="Ttulo6"/>
    <w:rsid w:val="002831D0"/>
    <w:rPr>
      <w:b/>
      <w:bCs/>
      <w:sz w:val="22"/>
      <w:szCs w:val="22"/>
    </w:rPr>
  </w:style>
  <w:style w:type="character" w:customStyle="1" w:styleId="Ttulo9Char">
    <w:name w:val="Título 9 Char"/>
    <w:link w:val="Ttulo9"/>
    <w:rsid w:val="002831D0"/>
    <w:rPr>
      <w:rFonts w:ascii="Lucida Handwriting" w:hAnsi="Lucida Handwriting"/>
      <w:b/>
      <w:snapToGrid w:val="0"/>
      <w:color w:val="000000"/>
      <w:szCs w:val="24"/>
    </w:rPr>
  </w:style>
  <w:style w:type="paragraph" w:customStyle="1" w:styleId="BodyText21">
    <w:name w:val="Body Text 21"/>
    <w:basedOn w:val="Normal"/>
    <w:rsid w:val="002831D0"/>
    <w:pPr>
      <w:widowControl w:val="0"/>
      <w:suppressAutoHyphens/>
      <w:jc w:val="center"/>
    </w:pPr>
    <w:rPr>
      <w:rFonts w:ascii="Arial" w:hAnsi="Arial"/>
      <w:b/>
      <w:sz w:val="28"/>
      <w:szCs w:val="20"/>
    </w:rPr>
  </w:style>
  <w:style w:type="paragraph" w:customStyle="1" w:styleId="BodyText22">
    <w:name w:val="Body Text 22"/>
    <w:basedOn w:val="Normal"/>
    <w:rsid w:val="002831D0"/>
    <w:pPr>
      <w:widowControl w:val="0"/>
      <w:spacing w:before="120" w:after="120"/>
      <w:jc w:val="both"/>
    </w:pPr>
    <w:rPr>
      <w:rFonts w:ascii="Arial" w:hAnsi="Arial"/>
      <w:snapToGrid w:val="0"/>
      <w:sz w:val="22"/>
      <w:szCs w:val="20"/>
      <w:lang w:eastAsia="en-US"/>
    </w:rPr>
  </w:style>
  <w:style w:type="paragraph" w:customStyle="1" w:styleId="AblagSP">
    <w:name w:val="AblagSP"/>
    <w:basedOn w:val="Normal"/>
    <w:rsid w:val="002831D0"/>
    <w:pPr>
      <w:ind w:left="2552" w:hanging="426"/>
      <w:jc w:val="both"/>
    </w:pPr>
    <w:rPr>
      <w:rFonts w:ascii="Arial" w:hAnsi="Arial"/>
      <w:sz w:val="26"/>
      <w:szCs w:val="20"/>
    </w:rPr>
  </w:style>
  <w:style w:type="paragraph" w:customStyle="1" w:styleId="Normal1">
    <w:name w:val="Normal1"/>
    <w:rsid w:val="002831D0"/>
    <w:pPr>
      <w:widowControl w:val="0"/>
      <w:tabs>
        <w:tab w:val="left" w:pos="536"/>
        <w:tab w:val="left" w:pos="2270"/>
        <w:tab w:val="left" w:pos="4294"/>
      </w:tabs>
      <w:jc w:val="both"/>
    </w:pPr>
    <w:rPr>
      <w:snapToGrid w:val="0"/>
      <w:color w:val="000000"/>
      <w:sz w:val="24"/>
    </w:rPr>
  </w:style>
  <w:style w:type="paragraph" w:styleId="Ttulo">
    <w:name w:val="Title"/>
    <w:basedOn w:val="Normal"/>
    <w:link w:val="TtuloChar"/>
    <w:qFormat/>
    <w:rsid w:val="002831D0"/>
    <w:pPr>
      <w:widowControl w:val="0"/>
      <w:jc w:val="center"/>
    </w:pPr>
    <w:rPr>
      <w:rFonts w:ascii="Arial" w:hAnsi="Arial"/>
      <w:b/>
      <w:sz w:val="32"/>
      <w:szCs w:val="20"/>
    </w:rPr>
  </w:style>
  <w:style w:type="character" w:customStyle="1" w:styleId="TtuloChar">
    <w:name w:val="Título Char"/>
    <w:link w:val="Ttulo"/>
    <w:rsid w:val="002831D0"/>
    <w:rPr>
      <w:rFonts w:ascii="Arial" w:hAnsi="Arial"/>
      <w:b/>
      <w:sz w:val="32"/>
    </w:rPr>
  </w:style>
  <w:style w:type="paragraph" w:customStyle="1" w:styleId="Default">
    <w:name w:val="Default"/>
    <w:rsid w:val="002831D0"/>
    <w:pPr>
      <w:autoSpaceDE w:val="0"/>
      <w:autoSpaceDN w:val="0"/>
      <w:adjustRightInd w:val="0"/>
    </w:pPr>
    <w:rPr>
      <w:color w:val="000000"/>
      <w:sz w:val="24"/>
      <w:szCs w:val="24"/>
    </w:rPr>
  </w:style>
  <w:style w:type="character" w:styleId="nfase">
    <w:name w:val="Emphasis"/>
    <w:qFormat/>
    <w:rsid w:val="00E633AD"/>
    <w:rPr>
      <w:i/>
      <w:iCs/>
    </w:rPr>
  </w:style>
  <w:style w:type="paragraph" w:customStyle="1" w:styleId="msonormal0">
    <w:name w:val="msonormal"/>
    <w:basedOn w:val="Normal"/>
    <w:rsid w:val="00CC51BB"/>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Ttulo7Char">
    <w:name w:val="Título 7 Char"/>
    <w:basedOn w:val="Fontepargpadro"/>
    <w:link w:val="Ttulo7"/>
    <w:semiHidden/>
    <w:rsid w:val="002E7D17"/>
    <w:rPr>
      <w:rFonts w:asciiTheme="majorHAnsi" w:eastAsiaTheme="majorEastAsia" w:hAnsiTheme="majorHAnsi" w:cstheme="majorBidi"/>
      <w:i/>
      <w:iCs/>
      <w:color w:val="1F3763" w:themeColor="accent1" w:themeShade="7F"/>
      <w:sz w:val="24"/>
      <w:szCs w:val="24"/>
    </w:rPr>
  </w:style>
  <w:style w:type="character" w:customStyle="1" w:styleId="fontstyle01">
    <w:name w:val="fontstyle01"/>
    <w:basedOn w:val="Fontepargpadro"/>
    <w:rsid w:val="004D77F3"/>
    <w:rPr>
      <w:rFonts w:ascii="CIDFont+F3" w:hAnsi="CIDFont+F3"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936559">
      <w:bodyDiv w:val="1"/>
      <w:marLeft w:val="0"/>
      <w:marRight w:val="0"/>
      <w:marTop w:val="0"/>
      <w:marBottom w:val="0"/>
      <w:divBdr>
        <w:top w:val="none" w:sz="0" w:space="0" w:color="auto"/>
        <w:left w:val="none" w:sz="0" w:space="0" w:color="auto"/>
        <w:bottom w:val="none" w:sz="0" w:space="0" w:color="auto"/>
        <w:right w:val="none" w:sz="0" w:space="0" w:color="auto"/>
      </w:divBdr>
    </w:div>
    <w:div w:id="211230902">
      <w:bodyDiv w:val="1"/>
      <w:marLeft w:val="0"/>
      <w:marRight w:val="0"/>
      <w:marTop w:val="0"/>
      <w:marBottom w:val="0"/>
      <w:divBdr>
        <w:top w:val="none" w:sz="0" w:space="0" w:color="auto"/>
        <w:left w:val="none" w:sz="0" w:space="0" w:color="auto"/>
        <w:bottom w:val="none" w:sz="0" w:space="0" w:color="auto"/>
        <w:right w:val="none" w:sz="0" w:space="0" w:color="auto"/>
      </w:divBdr>
    </w:div>
    <w:div w:id="252278144">
      <w:bodyDiv w:val="1"/>
      <w:marLeft w:val="0"/>
      <w:marRight w:val="0"/>
      <w:marTop w:val="0"/>
      <w:marBottom w:val="0"/>
      <w:divBdr>
        <w:top w:val="none" w:sz="0" w:space="0" w:color="auto"/>
        <w:left w:val="none" w:sz="0" w:space="0" w:color="auto"/>
        <w:bottom w:val="none" w:sz="0" w:space="0" w:color="auto"/>
        <w:right w:val="none" w:sz="0" w:space="0" w:color="auto"/>
      </w:divBdr>
    </w:div>
    <w:div w:id="478888241">
      <w:bodyDiv w:val="1"/>
      <w:marLeft w:val="0"/>
      <w:marRight w:val="0"/>
      <w:marTop w:val="0"/>
      <w:marBottom w:val="0"/>
      <w:divBdr>
        <w:top w:val="none" w:sz="0" w:space="0" w:color="auto"/>
        <w:left w:val="none" w:sz="0" w:space="0" w:color="auto"/>
        <w:bottom w:val="none" w:sz="0" w:space="0" w:color="auto"/>
        <w:right w:val="none" w:sz="0" w:space="0" w:color="auto"/>
      </w:divBdr>
    </w:div>
    <w:div w:id="581456213">
      <w:bodyDiv w:val="1"/>
      <w:marLeft w:val="0"/>
      <w:marRight w:val="0"/>
      <w:marTop w:val="0"/>
      <w:marBottom w:val="0"/>
      <w:divBdr>
        <w:top w:val="none" w:sz="0" w:space="0" w:color="auto"/>
        <w:left w:val="none" w:sz="0" w:space="0" w:color="auto"/>
        <w:bottom w:val="none" w:sz="0" w:space="0" w:color="auto"/>
        <w:right w:val="none" w:sz="0" w:space="0" w:color="auto"/>
      </w:divBdr>
    </w:div>
    <w:div w:id="617642124">
      <w:bodyDiv w:val="1"/>
      <w:marLeft w:val="0"/>
      <w:marRight w:val="0"/>
      <w:marTop w:val="0"/>
      <w:marBottom w:val="0"/>
      <w:divBdr>
        <w:top w:val="none" w:sz="0" w:space="0" w:color="auto"/>
        <w:left w:val="none" w:sz="0" w:space="0" w:color="auto"/>
        <w:bottom w:val="none" w:sz="0" w:space="0" w:color="auto"/>
        <w:right w:val="none" w:sz="0" w:space="0" w:color="auto"/>
      </w:divBdr>
    </w:div>
    <w:div w:id="676275325">
      <w:bodyDiv w:val="1"/>
      <w:marLeft w:val="0"/>
      <w:marRight w:val="0"/>
      <w:marTop w:val="0"/>
      <w:marBottom w:val="0"/>
      <w:divBdr>
        <w:top w:val="none" w:sz="0" w:space="0" w:color="auto"/>
        <w:left w:val="none" w:sz="0" w:space="0" w:color="auto"/>
        <w:bottom w:val="none" w:sz="0" w:space="0" w:color="auto"/>
        <w:right w:val="none" w:sz="0" w:space="0" w:color="auto"/>
      </w:divBdr>
    </w:div>
    <w:div w:id="986591141">
      <w:bodyDiv w:val="1"/>
      <w:marLeft w:val="0"/>
      <w:marRight w:val="0"/>
      <w:marTop w:val="0"/>
      <w:marBottom w:val="0"/>
      <w:divBdr>
        <w:top w:val="none" w:sz="0" w:space="0" w:color="auto"/>
        <w:left w:val="none" w:sz="0" w:space="0" w:color="auto"/>
        <w:bottom w:val="none" w:sz="0" w:space="0" w:color="auto"/>
        <w:right w:val="none" w:sz="0" w:space="0" w:color="auto"/>
      </w:divBdr>
    </w:div>
    <w:div w:id="1683509215">
      <w:bodyDiv w:val="1"/>
      <w:marLeft w:val="0"/>
      <w:marRight w:val="0"/>
      <w:marTop w:val="0"/>
      <w:marBottom w:val="0"/>
      <w:divBdr>
        <w:top w:val="none" w:sz="0" w:space="0" w:color="auto"/>
        <w:left w:val="none" w:sz="0" w:space="0" w:color="auto"/>
        <w:bottom w:val="none" w:sz="0" w:space="0" w:color="auto"/>
        <w:right w:val="none" w:sz="0" w:space="0" w:color="auto"/>
      </w:divBdr>
      <w:divsChild>
        <w:div w:id="1130708815">
          <w:marLeft w:val="0"/>
          <w:marRight w:val="0"/>
          <w:marTop w:val="15"/>
          <w:marBottom w:val="0"/>
          <w:divBdr>
            <w:top w:val="single" w:sz="48" w:space="0" w:color="auto"/>
            <w:left w:val="single" w:sz="48" w:space="0" w:color="auto"/>
            <w:bottom w:val="single" w:sz="48" w:space="0" w:color="auto"/>
            <w:right w:val="single" w:sz="48" w:space="0" w:color="auto"/>
          </w:divBdr>
          <w:divsChild>
            <w:div w:id="867327848">
              <w:marLeft w:val="0"/>
              <w:marRight w:val="0"/>
              <w:marTop w:val="0"/>
              <w:marBottom w:val="0"/>
              <w:divBdr>
                <w:top w:val="none" w:sz="0" w:space="0" w:color="auto"/>
                <w:left w:val="none" w:sz="0" w:space="0" w:color="auto"/>
                <w:bottom w:val="none" w:sz="0" w:space="0" w:color="auto"/>
                <w:right w:val="none" w:sz="0" w:space="0" w:color="auto"/>
              </w:divBdr>
            </w:div>
          </w:divsChild>
        </w:div>
        <w:div w:id="1268199585">
          <w:marLeft w:val="0"/>
          <w:marRight w:val="0"/>
          <w:marTop w:val="15"/>
          <w:marBottom w:val="0"/>
          <w:divBdr>
            <w:top w:val="single" w:sz="48" w:space="0" w:color="auto"/>
            <w:left w:val="single" w:sz="48" w:space="0" w:color="auto"/>
            <w:bottom w:val="single" w:sz="48" w:space="0" w:color="auto"/>
            <w:right w:val="single" w:sz="48" w:space="0" w:color="auto"/>
          </w:divBdr>
          <w:divsChild>
            <w:div w:id="1314020270">
              <w:marLeft w:val="0"/>
              <w:marRight w:val="0"/>
              <w:marTop w:val="0"/>
              <w:marBottom w:val="0"/>
              <w:divBdr>
                <w:top w:val="none" w:sz="0" w:space="0" w:color="auto"/>
                <w:left w:val="none" w:sz="0" w:space="0" w:color="auto"/>
                <w:bottom w:val="none" w:sz="0" w:space="0" w:color="auto"/>
                <w:right w:val="none" w:sz="0" w:space="0" w:color="auto"/>
              </w:divBdr>
            </w:div>
          </w:divsChild>
        </w:div>
        <w:div w:id="304625370">
          <w:marLeft w:val="0"/>
          <w:marRight w:val="0"/>
          <w:marTop w:val="15"/>
          <w:marBottom w:val="0"/>
          <w:divBdr>
            <w:top w:val="single" w:sz="48" w:space="0" w:color="auto"/>
            <w:left w:val="single" w:sz="48" w:space="0" w:color="auto"/>
            <w:bottom w:val="single" w:sz="48" w:space="0" w:color="auto"/>
            <w:right w:val="single" w:sz="48" w:space="0" w:color="auto"/>
          </w:divBdr>
          <w:divsChild>
            <w:div w:id="88811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95363">
      <w:bodyDiv w:val="1"/>
      <w:marLeft w:val="0"/>
      <w:marRight w:val="0"/>
      <w:marTop w:val="0"/>
      <w:marBottom w:val="0"/>
      <w:divBdr>
        <w:top w:val="none" w:sz="0" w:space="0" w:color="auto"/>
        <w:left w:val="none" w:sz="0" w:space="0" w:color="auto"/>
        <w:bottom w:val="none" w:sz="0" w:space="0" w:color="auto"/>
        <w:right w:val="none" w:sz="0" w:space="0" w:color="auto"/>
      </w:divBdr>
    </w:div>
    <w:div w:id="1840805784">
      <w:bodyDiv w:val="1"/>
      <w:marLeft w:val="0"/>
      <w:marRight w:val="0"/>
      <w:marTop w:val="0"/>
      <w:marBottom w:val="0"/>
      <w:divBdr>
        <w:top w:val="none" w:sz="0" w:space="0" w:color="auto"/>
        <w:left w:val="none" w:sz="0" w:space="0" w:color="auto"/>
        <w:bottom w:val="none" w:sz="0" w:space="0" w:color="auto"/>
        <w:right w:val="none" w:sz="0" w:space="0" w:color="auto"/>
      </w:divBdr>
    </w:div>
    <w:div w:id="1945335912">
      <w:bodyDiv w:val="1"/>
      <w:marLeft w:val="0"/>
      <w:marRight w:val="0"/>
      <w:marTop w:val="0"/>
      <w:marBottom w:val="0"/>
      <w:divBdr>
        <w:top w:val="none" w:sz="0" w:space="0" w:color="auto"/>
        <w:left w:val="none" w:sz="0" w:space="0" w:color="auto"/>
        <w:bottom w:val="none" w:sz="0" w:space="0" w:color="auto"/>
        <w:right w:val="none" w:sz="0" w:space="0" w:color="auto"/>
      </w:divBdr>
    </w:div>
    <w:div w:id="1975132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ariomunicipal.sc.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liente\Dados%20de%20aplicativos\Microsoft\Modelos\timbrada%20normal.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30944-D6AE-4DFD-934F-990794E5B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timbrada normal</Template>
  <TotalTime>1</TotalTime>
  <Pages>6</Pages>
  <Words>2853</Words>
  <Characters>15407</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LICITAÇÃO Nº 002/2003</vt:lpstr>
    </vt:vector>
  </TitlesOfParts>
  <Company>PARTICULAR</Company>
  <LinksUpToDate>false</LinksUpToDate>
  <CharactersWithSpaces>18224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Nº 002/2003</dc:title>
  <dc:subject/>
  <dc:creator>Fábio Rosa Castanho</dc:creator>
  <cp:keywords/>
  <dc:description/>
  <cp:lastModifiedBy>Camara devereadoresanchieta</cp:lastModifiedBy>
  <cp:revision>2</cp:revision>
  <cp:lastPrinted>2024-10-30T14:00:00Z</cp:lastPrinted>
  <dcterms:created xsi:type="dcterms:W3CDTF">2024-11-27T17:17:00Z</dcterms:created>
  <dcterms:modified xsi:type="dcterms:W3CDTF">2024-11-27T17:17:00Z</dcterms:modified>
</cp:coreProperties>
</file>