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990" w:rsidRPr="00F11A31" w:rsidRDefault="00D87990" w:rsidP="00FE4219">
      <w:pPr>
        <w:shd w:val="clear" w:color="auto" w:fill="FFFFFF"/>
        <w:spacing w:after="150" w:line="300" w:lineRule="atLeast"/>
        <w:jc w:val="center"/>
        <w:outlineLvl w:val="1"/>
        <w:rPr>
          <w:rFonts w:ascii="Courier New" w:hAnsi="Courier New" w:cs="Courier New"/>
          <w:b/>
          <w:bCs/>
          <w:caps/>
          <w:color w:val="333333"/>
          <w:sz w:val="16"/>
          <w:szCs w:val="16"/>
        </w:rPr>
      </w:pPr>
    </w:p>
    <w:p w:rsidR="00FE4219" w:rsidRPr="00EE2118" w:rsidRDefault="00EE2118" w:rsidP="00FE4219">
      <w:pPr>
        <w:shd w:val="clear" w:color="auto" w:fill="FFFFFF"/>
        <w:spacing w:after="150" w:line="300" w:lineRule="atLeast"/>
        <w:jc w:val="center"/>
        <w:outlineLvl w:val="1"/>
        <w:rPr>
          <w:rFonts w:ascii="Bookman Old Style" w:hAnsi="Bookman Old Style" w:cs="Courier New"/>
          <w:b/>
          <w:bCs/>
          <w:caps/>
          <w:color w:val="333333"/>
          <w:sz w:val="20"/>
        </w:rPr>
      </w:pPr>
      <w:r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>PROJETO DE LEI</w:t>
      </w:r>
      <w:r w:rsidR="00FE4219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 COMPLEMENTAR </w:t>
      </w:r>
      <w:proofErr w:type="gramStart"/>
      <w:r w:rsidR="00FE4219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Nº </w:t>
      </w:r>
      <w:r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 </w:t>
      </w:r>
      <w:r w:rsidR="00DA0754">
        <w:rPr>
          <w:rFonts w:ascii="Bookman Old Style" w:hAnsi="Bookman Old Style" w:cs="Courier New"/>
          <w:b/>
          <w:bCs/>
          <w:caps/>
          <w:color w:val="333333"/>
          <w:sz w:val="20"/>
        </w:rPr>
        <w:t>05</w:t>
      </w:r>
      <w:proofErr w:type="gramEnd"/>
      <w:r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    </w:t>
      </w:r>
      <w:r w:rsidR="00FE4219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DE </w:t>
      </w:r>
      <w:r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>13</w:t>
      </w:r>
      <w:r w:rsidR="00FE4219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 DE </w:t>
      </w:r>
      <w:r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>MARÇO</w:t>
      </w:r>
      <w:r w:rsidR="00292C93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 xml:space="preserve"> </w:t>
      </w:r>
      <w:r w:rsidR="00FE4219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>DE 202</w:t>
      </w:r>
      <w:r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>5</w:t>
      </w:r>
      <w:r w:rsidR="00FE4219" w:rsidRPr="00EE2118">
        <w:rPr>
          <w:rFonts w:ascii="Bookman Old Style" w:hAnsi="Bookman Old Style" w:cs="Courier New"/>
          <w:b/>
          <w:bCs/>
          <w:caps/>
          <w:color w:val="333333"/>
          <w:sz w:val="20"/>
        </w:rPr>
        <w:t>.</w:t>
      </w:r>
    </w:p>
    <w:p w:rsidR="00FE4219" w:rsidRPr="00EE2118" w:rsidRDefault="00FE4219" w:rsidP="00F11A31">
      <w:pPr>
        <w:rPr>
          <w:rFonts w:ascii="Bookman Old Style" w:hAnsi="Bookman Old Style" w:cs="Courier New"/>
          <w:b/>
          <w:bCs/>
          <w:color w:val="333333"/>
          <w:kern w:val="36"/>
          <w:sz w:val="20"/>
        </w:rPr>
      </w:pPr>
      <w:r w:rsidRPr="00EE2118">
        <w:rPr>
          <w:rFonts w:ascii="Bookman Old Style" w:hAnsi="Bookman Old Style" w:cs="Courier New"/>
          <w:color w:val="333333"/>
          <w:sz w:val="20"/>
        </w:rPr>
        <w:br/>
      </w:r>
      <w:r w:rsidRPr="00EE2118">
        <w:rPr>
          <w:rFonts w:ascii="Bookman Old Style" w:hAnsi="Bookman Old Style" w:cs="Courier New"/>
          <w:b/>
          <w:bCs/>
          <w:color w:val="333333"/>
          <w:kern w:val="36"/>
          <w:sz w:val="20"/>
        </w:rPr>
        <w:t>EXTINGUE CARGOS DO QUADRO DE PESSOAL DA PREFEITURA DE LOURDES E DÁ OUTRAS PROVIDÊNCIAS.</w:t>
      </w:r>
    </w:p>
    <w:p w:rsidR="00EE2118" w:rsidRPr="00EE2118" w:rsidRDefault="00EE2118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FE4219" w:rsidRPr="00EE2118" w:rsidRDefault="00EE2118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EE2118">
        <w:rPr>
          <w:rFonts w:ascii="Bookman Old Style" w:hAnsi="Bookman Old Style" w:cs="Courier New"/>
          <w:b/>
          <w:sz w:val="20"/>
        </w:rPr>
        <w:t>Odécio Rodrigues da Silva</w:t>
      </w:r>
      <w:r w:rsidR="00FE4219" w:rsidRPr="00EE2118">
        <w:rPr>
          <w:rFonts w:ascii="Bookman Old Style" w:hAnsi="Bookman Old Style" w:cs="Courier New"/>
          <w:sz w:val="20"/>
        </w:rPr>
        <w:t>, Prefeit</w:t>
      </w:r>
      <w:r>
        <w:rPr>
          <w:rFonts w:ascii="Bookman Old Style" w:hAnsi="Bookman Old Style" w:cs="Courier New"/>
          <w:sz w:val="20"/>
        </w:rPr>
        <w:t>o</w:t>
      </w:r>
      <w:r w:rsidR="00FE4219" w:rsidRPr="00EE2118">
        <w:rPr>
          <w:rFonts w:ascii="Bookman Old Style" w:hAnsi="Bookman Old Style" w:cs="Courier New"/>
          <w:sz w:val="20"/>
        </w:rPr>
        <w:t xml:space="preserve"> do Município de Lourdes, Comarca de Buritama, Estado de São Paulo.</w:t>
      </w:r>
    </w:p>
    <w:p w:rsidR="00FE4219" w:rsidRPr="00EE2118" w:rsidRDefault="00FE4219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FE4219" w:rsidRPr="00EE2118" w:rsidRDefault="00FE4219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  <w:r w:rsidRPr="00EE2118">
        <w:rPr>
          <w:rFonts w:ascii="Bookman Old Style" w:hAnsi="Bookman Old Style" w:cs="Courier New"/>
          <w:sz w:val="20"/>
        </w:rPr>
        <w:t>Faz saber que a Câmara Municipal de Lourdes aprov</w:t>
      </w:r>
      <w:r w:rsidR="00EE2118">
        <w:rPr>
          <w:rFonts w:ascii="Bookman Old Style" w:hAnsi="Bookman Old Style" w:cs="Courier New"/>
          <w:sz w:val="20"/>
        </w:rPr>
        <w:t>a</w:t>
      </w:r>
      <w:r w:rsidRPr="00EE2118">
        <w:rPr>
          <w:rFonts w:ascii="Bookman Old Style" w:hAnsi="Bookman Old Style" w:cs="Courier New"/>
          <w:sz w:val="20"/>
        </w:rPr>
        <w:t xml:space="preserve"> e el</w:t>
      </w:r>
      <w:r w:rsidR="00EE2118">
        <w:rPr>
          <w:rFonts w:ascii="Bookman Old Style" w:hAnsi="Bookman Old Style" w:cs="Courier New"/>
          <w:sz w:val="20"/>
        </w:rPr>
        <w:t xml:space="preserve">e </w:t>
      </w:r>
      <w:r w:rsidRPr="00EE2118">
        <w:rPr>
          <w:rFonts w:ascii="Bookman Old Style" w:hAnsi="Bookman Old Style" w:cs="Courier New"/>
          <w:sz w:val="20"/>
        </w:rPr>
        <w:t>sanciona e promulga a seguinte lei:</w:t>
      </w:r>
    </w:p>
    <w:p w:rsidR="00D87990" w:rsidRPr="00EE2118" w:rsidRDefault="00D87990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sz w:val="20"/>
        </w:rPr>
      </w:pPr>
    </w:p>
    <w:p w:rsidR="00C54587" w:rsidRDefault="00FE4219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color w:val="000000" w:themeColor="text1"/>
          <w:sz w:val="20"/>
          <w:shd w:val="clear" w:color="auto" w:fill="FFFFFF"/>
        </w:rPr>
      </w:pPr>
      <w:r w:rsidRPr="00EE2118">
        <w:rPr>
          <w:rFonts w:ascii="Bookman Old Style" w:hAnsi="Bookman Old Style" w:cs="Courier New"/>
          <w:color w:val="000000" w:themeColor="text1"/>
          <w:sz w:val="20"/>
        </w:rPr>
        <w:t xml:space="preserve">Art. 1º </w:t>
      </w:r>
      <w:r w:rsidRPr="00EE2118">
        <w:rPr>
          <w:rFonts w:ascii="Bookman Old Style" w:hAnsi="Bookman Old Style" w:cs="Courier New"/>
          <w:color w:val="000000" w:themeColor="text1"/>
          <w:sz w:val="20"/>
          <w:shd w:val="clear" w:color="auto" w:fill="FFFFFF"/>
        </w:rPr>
        <w:t>Ficam extintos no quadro de pessoal da prefeitura de Lourdes os cargos conforme tabel</w:t>
      </w:r>
      <w:r w:rsidR="00C54587" w:rsidRPr="00EE2118">
        <w:rPr>
          <w:rFonts w:ascii="Bookman Old Style" w:hAnsi="Bookman Old Style" w:cs="Courier New"/>
          <w:color w:val="000000" w:themeColor="text1"/>
          <w:sz w:val="20"/>
          <w:shd w:val="clear" w:color="auto" w:fill="FFFFFF"/>
        </w:rPr>
        <w:t>a abaixo especificados:</w:t>
      </w:r>
    </w:p>
    <w:p w:rsidR="00EE2118" w:rsidRDefault="00EE2118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color w:val="000000" w:themeColor="text1"/>
          <w:sz w:val="20"/>
          <w:shd w:val="clear" w:color="auto" w:fill="FFFFFF"/>
        </w:rPr>
      </w:pPr>
    </w:p>
    <w:p w:rsidR="00EE2118" w:rsidRDefault="00EE2118" w:rsidP="00EE2118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05"/>
        <w:gridCol w:w="2412"/>
        <w:gridCol w:w="2403"/>
        <w:gridCol w:w="2407"/>
      </w:tblGrid>
      <w:tr w:rsidR="00EE2118" w:rsidRPr="00EE2118" w:rsidTr="00402056"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  <w:t>Cargo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  <w:t>Lei de Criação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  <w:t>Situação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b/>
                <w:color w:val="000000" w:themeColor="text1"/>
                <w:sz w:val="20"/>
              </w:rPr>
              <w:t>Tipo de Provimento</w:t>
            </w:r>
          </w:p>
        </w:tc>
      </w:tr>
      <w:tr w:rsidR="00EE2118" w:rsidRPr="00EE2118" w:rsidTr="00402056"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Diretor de Escola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 xml:space="preserve">953/2010 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Extinto na Vacância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Comissão</w:t>
            </w:r>
          </w:p>
        </w:tc>
      </w:tr>
      <w:tr w:rsidR="00EE2118" w:rsidRPr="00EE2118" w:rsidTr="00402056"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Monitor de CMEI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953/2010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Extinto na Vacância</w:t>
            </w:r>
          </w:p>
        </w:tc>
        <w:tc>
          <w:tcPr>
            <w:tcW w:w="2434" w:type="dxa"/>
          </w:tcPr>
          <w:p w:rsidR="00EE2118" w:rsidRPr="00EE2118" w:rsidRDefault="00EE2118" w:rsidP="00402056">
            <w:pPr>
              <w:spacing w:line="276" w:lineRule="auto"/>
              <w:jc w:val="center"/>
              <w:rPr>
                <w:rFonts w:ascii="Bookman Old Style" w:hAnsi="Bookman Old Style" w:cs="Courier New"/>
                <w:color w:val="000000" w:themeColor="text1"/>
                <w:sz w:val="20"/>
              </w:rPr>
            </w:pPr>
            <w:r w:rsidRPr="00EE2118">
              <w:rPr>
                <w:rFonts w:ascii="Bookman Old Style" w:hAnsi="Bookman Old Style" w:cs="Courier New"/>
                <w:color w:val="000000" w:themeColor="text1"/>
                <w:sz w:val="20"/>
              </w:rPr>
              <w:t>Efetivo</w:t>
            </w:r>
          </w:p>
        </w:tc>
      </w:tr>
    </w:tbl>
    <w:p w:rsidR="00EE2118" w:rsidRPr="00EE2118" w:rsidRDefault="00EE2118" w:rsidP="00EE2118">
      <w:pPr>
        <w:spacing w:line="276" w:lineRule="auto"/>
        <w:rPr>
          <w:rFonts w:ascii="Bookman Old Style" w:hAnsi="Bookman Old Style" w:cs="Courier New"/>
          <w:b/>
          <w:color w:val="000000" w:themeColor="text1"/>
          <w:sz w:val="20"/>
        </w:rPr>
      </w:pPr>
    </w:p>
    <w:p w:rsidR="00EE2118" w:rsidRPr="00EE2118" w:rsidRDefault="00EE2118" w:rsidP="00FE4219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color w:val="000000" w:themeColor="text1"/>
          <w:sz w:val="20"/>
          <w:shd w:val="clear" w:color="auto" w:fill="FFFFFF"/>
        </w:rPr>
      </w:pPr>
    </w:p>
    <w:p w:rsidR="00F84613" w:rsidRPr="00F11A31" w:rsidRDefault="00C54587" w:rsidP="00EE2118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color w:val="333333"/>
          <w:sz w:val="16"/>
          <w:szCs w:val="16"/>
          <w:shd w:val="clear" w:color="auto" w:fill="FFFFFF"/>
        </w:rPr>
      </w:pPr>
      <w:r w:rsidRPr="00EE2118">
        <w:rPr>
          <w:rFonts w:ascii="Bookman Old Style" w:hAnsi="Bookman Old Style" w:cs="Courier New"/>
          <w:color w:val="333333"/>
          <w:sz w:val="20"/>
          <w:shd w:val="clear" w:color="auto" w:fill="FFFFFF"/>
        </w:rPr>
        <w:t xml:space="preserve"> </w:t>
      </w:r>
      <w:bookmarkStart w:id="0" w:name="artigo_4"/>
    </w:p>
    <w:bookmarkEnd w:id="0"/>
    <w:p w:rsidR="00F84613" w:rsidRPr="00DA0754" w:rsidRDefault="00F84613" w:rsidP="00F84613">
      <w:pPr>
        <w:jc w:val="both"/>
        <w:rPr>
          <w:rFonts w:ascii="Courier New" w:hAnsi="Courier New" w:cs="Courier New"/>
          <w:color w:val="333333"/>
          <w:sz w:val="20"/>
          <w:shd w:val="clear" w:color="auto" w:fill="FFFFFF"/>
        </w:rPr>
      </w:pPr>
      <w:r w:rsidRPr="00DA0754">
        <w:rPr>
          <w:rFonts w:ascii="Courier New" w:hAnsi="Courier New" w:cs="Courier New"/>
          <w:color w:val="333333"/>
          <w:sz w:val="20"/>
          <w:shd w:val="clear" w:color="auto" w:fill="FFFFFF"/>
        </w:rPr>
        <w:t xml:space="preserve">Art. 2º- </w:t>
      </w:r>
      <w:r w:rsidR="00FE4219" w:rsidRPr="00DA0754">
        <w:rPr>
          <w:rFonts w:ascii="Courier New" w:hAnsi="Courier New" w:cs="Courier New"/>
          <w:color w:val="333333"/>
          <w:sz w:val="20"/>
          <w:shd w:val="clear" w:color="auto" w:fill="FFFFFF"/>
        </w:rPr>
        <w:t>Esta lei complementar entra em vigor na data de sua publicação</w:t>
      </w:r>
      <w:r w:rsidRPr="00DA0754">
        <w:rPr>
          <w:rFonts w:ascii="Courier New" w:hAnsi="Courier New" w:cs="Courier New"/>
          <w:color w:val="333333"/>
          <w:sz w:val="20"/>
          <w:shd w:val="clear" w:color="auto" w:fill="FFFFFF"/>
        </w:rPr>
        <w:t>, revogando as disposições em contrário</w:t>
      </w:r>
      <w:r w:rsidR="00C54587" w:rsidRPr="00DA0754">
        <w:rPr>
          <w:rFonts w:ascii="Courier New" w:hAnsi="Courier New" w:cs="Courier New"/>
          <w:color w:val="333333"/>
          <w:sz w:val="20"/>
          <w:shd w:val="clear" w:color="auto" w:fill="FFFFFF"/>
        </w:rPr>
        <w:t>.</w:t>
      </w:r>
    </w:p>
    <w:p w:rsidR="00037C98" w:rsidRPr="00DA0754" w:rsidRDefault="00037C98" w:rsidP="00FE4219">
      <w:pPr>
        <w:rPr>
          <w:rFonts w:ascii="Courier New" w:hAnsi="Courier New" w:cs="Courier New"/>
          <w:sz w:val="20"/>
        </w:rPr>
      </w:pPr>
    </w:p>
    <w:p w:rsidR="00C54587" w:rsidRPr="00DA0754" w:rsidRDefault="00C54587" w:rsidP="00C54587">
      <w:pPr>
        <w:jc w:val="center"/>
        <w:rPr>
          <w:rFonts w:ascii="Courier New" w:hAnsi="Courier New" w:cs="Courier New"/>
          <w:sz w:val="20"/>
        </w:rPr>
      </w:pPr>
    </w:p>
    <w:p w:rsidR="0086297F" w:rsidRPr="00DA0754" w:rsidRDefault="0086297F" w:rsidP="0086297F">
      <w:pPr>
        <w:tabs>
          <w:tab w:val="left" w:pos="0"/>
        </w:tabs>
        <w:spacing w:line="276" w:lineRule="auto"/>
        <w:jc w:val="center"/>
        <w:rPr>
          <w:rFonts w:ascii="Courier New" w:hAnsi="Courier New" w:cs="Courier New"/>
          <w:sz w:val="20"/>
        </w:rPr>
      </w:pPr>
    </w:p>
    <w:p w:rsidR="0086297F" w:rsidRPr="00DA0754" w:rsidRDefault="0086297F" w:rsidP="0086297F">
      <w:pPr>
        <w:spacing w:line="276" w:lineRule="auto"/>
        <w:ind w:left="708"/>
        <w:jc w:val="center"/>
        <w:rPr>
          <w:rFonts w:ascii="Courier New" w:hAnsi="Courier New" w:cs="Courier New"/>
          <w:sz w:val="20"/>
          <w:u w:val="single"/>
        </w:rPr>
      </w:pPr>
    </w:p>
    <w:p w:rsidR="00292C93" w:rsidRPr="00DA0754" w:rsidRDefault="00292C93" w:rsidP="00292C93">
      <w:pPr>
        <w:jc w:val="center"/>
        <w:rPr>
          <w:rFonts w:ascii="Courier New" w:hAnsi="Courier New" w:cs="Courier New"/>
          <w:sz w:val="20"/>
        </w:rPr>
      </w:pPr>
      <w:r w:rsidRPr="00DA0754">
        <w:rPr>
          <w:rFonts w:ascii="Courier New" w:hAnsi="Courier New" w:cs="Courier New"/>
          <w:sz w:val="20"/>
        </w:rPr>
        <w:t>Município de Lourdes (SP),</w:t>
      </w:r>
      <w:r w:rsidR="00EE2118" w:rsidRPr="00DA0754">
        <w:rPr>
          <w:rFonts w:ascii="Courier New" w:hAnsi="Courier New" w:cs="Courier New"/>
          <w:sz w:val="20"/>
        </w:rPr>
        <w:t>13</w:t>
      </w:r>
      <w:r w:rsidRPr="00DA0754">
        <w:rPr>
          <w:rFonts w:ascii="Courier New" w:hAnsi="Courier New" w:cs="Courier New"/>
          <w:sz w:val="20"/>
        </w:rPr>
        <w:t xml:space="preserve"> de </w:t>
      </w:r>
      <w:proofErr w:type="gramStart"/>
      <w:r w:rsidR="00EE2118" w:rsidRPr="00DA0754">
        <w:rPr>
          <w:rFonts w:ascii="Courier New" w:hAnsi="Courier New" w:cs="Courier New"/>
          <w:sz w:val="20"/>
        </w:rPr>
        <w:t>Março</w:t>
      </w:r>
      <w:proofErr w:type="gramEnd"/>
      <w:r w:rsidR="00EE2118" w:rsidRPr="00DA0754">
        <w:rPr>
          <w:rFonts w:ascii="Courier New" w:hAnsi="Courier New" w:cs="Courier New"/>
          <w:sz w:val="20"/>
        </w:rPr>
        <w:t xml:space="preserve"> </w:t>
      </w:r>
      <w:r w:rsidRPr="00DA0754">
        <w:rPr>
          <w:rFonts w:ascii="Courier New" w:hAnsi="Courier New" w:cs="Courier New"/>
          <w:sz w:val="20"/>
        </w:rPr>
        <w:t>de 202</w:t>
      </w:r>
      <w:r w:rsidR="00EE2118" w:rsidRPr="00DA0754">
        <w:rPr>
          <w:rFonts w:ascii="Courier New" w:hAnsi="Courier New" w:cs="Courier New"/>
          <w:sz w:val="20"/>
        </w:rPr>
        <w:t>5.</w:t>
      </w:r>
    </w:p>
    <w:p w:rsidR="00292C93" w:rsidRPr="00DA0754" w:rsidRDefault="00292C93" w:rsidP="00292C9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292C93" w:rsidRPr="00DA0754" w:rsidRDefault="00292C93" w:rsidP="00292C9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292C93" w:rsidRDefault="00DA0754" w:rsidP="00292C93">
      <w:pPr>
        <w:spacing w:line="276" w:lineRule="auto"/>
        <w:jc w:val="center"/>
        <w:rPr>
          <w:rFonts w:ascii="Courier New" w:hAnsi="Courier New" w:cs="Courier New"/>
          <w:sz w:val="20"/>
        </w:rPr>
      </w:pPr>
      <w:bookmarkStart w:id="1" w:name="_GoBack"/>
      <w:bookmarkEnd w:id="1"/>
      <w:r>
        <w:rPr>
          <w:rFonts w:ascii="Courier New" w:hAnsi="Courier New" w:cs="Courier New"/>
          <w:sz w:val="20"/>
        </w:rPr>
        <w:t xml:space="preserve">   </w:t>
      </w:r>
    </w:p>
    <w:p w:rsidR="00DA0754" w:rsidRDefault="00DA0754" w:rsidP="00292C9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DA0754" w:rsidRPr="00DA0754" w:rsidRDefault="00DA0754" w:rsidP="00292C9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EE2118" w:rsidRPr="00DA0754" w:rsidRDefault="00EE2118" w:rsidP="00292C93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DA0754">
        <w:rPr>
          <w:rFonts w:ascii="Courier New" w:hAnsi="Courier New" w:cs="Courier New"/>
          <w:sz w:val="20"/>
        </w:rPr>
        <w:t>Odécio Rodrigues da Silva</w:t>
      </w:r>
    </w:p>
    <w:p w:rsidR="00292C93" w:rsidRPr="00DA0754" w:rsidRDefault="00292C93" w:rsidP="00292C9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DA0754">
        <w:rPr>
          <w:rFonts w:ascii="Courier New" w:hAnsi="Courier New" w:cs="Courier New"/>
          <w:sz w:val="20"/>
        </w:rPr>
        <w:t>Prefeit</w:t>
      </w:r>
      <w:r w:rsidR="00EE2118" w:rsidRPr="00DA0754">
        <w:rPr>
          <w:rFonts w:ascii="Courier New" w:hAnsi="Courier New" w:cs="Courier New"/>
          <w:sz w:val="20"/>
        </w:rPr>
        <w:t>o</w:t>
      </w:r>
      <w:r w:rsidRPr="00DA0754">
        <w:rPr>
          <w:rFonts w:ascii="Courier New" w:hAnsi="Courier New" w:cs="Courier New"/>
          <w:sz w:val="20"/>
        </w:rPr>
        <w:t xml:space="preserve"> </w:t>
      </w:r>
    </w:p>
    <w:p w:rsidR="00292C93" w:rsidRPr="00DA0754" w:rsidRDefault="00292C93" w:rsidP="00292C93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292C93" w:rsidRPr="00DA0754" w:rsidRDefault="00292C93" w:rsidP="00292C93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292C93" w:rsidRPr="00DA0754" w:rsidRDefault="00292C93" w:rsidP="00292C93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292C93" w:rsidRPr="00F11A31" w:rsidRDefault="00292C93" w:rsidP="00292C93">
      <w:pPr>
        <w:spacing w:line="276" w:lineRule="auto"/>
        <w:jc w:val="both"/>
        <w:rPr>
          <w:rFonts w:ascii="Courier New" w:hAnsi="Courier New" w:cs="Courier New"/>
          <w:b/>
          <w:sz w:val="16"/>
          <w:szCs w:val="16"/>
        </w:rPr>
      </w:pPr>
    </w:p>
    <w:p w:rsidR="00292C93" w:rsidRPr="00F11A31" w:rsidRDefault="00292C93" w:rsidP="00292C93">
      <w:pPr>
        <w:spacing w:line="276" w:lineRule="auto"/>
        <w:jc w:val="both"/>
        <w:rPr>
          <w:rFonts w:ascii="Courier New" w:hAnsi="Courier New" w:cs="Courier New"/>
          <w:b/>
          <w:sz w:val="16"/>
          <w:szCs w:val="16"/>
        </w:rPr>
      </w:pPr>
    </w:p>
    <w:sectPr w:rsidR="00292C93" w:rsidRPr="00F11A31" w:rsidSect="001D1BBD">
      <w:headerReference w:type="default" r:id="rId8"/>
      <w:footerReference w:type="default" r:id="rId9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F57" w:rsidRDefault="00B74F57">
      <w:r>
        <w:separator/>
      </w:r>
    </w:p>
  </w:endnote>
  <w:endnote w:type="continuationSeparator" w:id="0">
    <w:p w:rsidR="00B74F57" w:rsidRDefault="00B74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DC7" w:rsidRDefault="00102DC7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102DC7" w:rsidRDefault="00102DC7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102DC7" w:rsidRDefault="00102DC7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102DC7" w:rsidRDefault="00102D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F57" w:rsidRDefault="00B74F57">
      <w:r>
        <w:separator/>
      </w:r>
    </w:p>
  </w:footnote>
  <w:footnote w:type="continuationSeparator" w:id="0">
    <w:p w:rsidR="00B74F57" w:rsidRDefault="00B74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2DC7" w:rsidRPr="00DA7508" w:rsidRDefault="00102DC7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156075" cy="1052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156075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02DC7" w:rsidRPr="005E22AA" w:rsidRDefault="00102DC7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102DC7" w:rsidRPr="005E22AA" w:rsidRDefault="00102DC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102DC7" w:rsidRPr="00DA7508" w:rsidRDefault="00102DC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Pr="00DA7508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Pr="004F343D">
                              <w:rPr>
                                <w:rStyle w:val="Hyperlink"/>
                                <w:sz w:val="22"/>
                                <w:szCs w:val="22"/>
                              </w:rPr>
                              <w:t>prefeita@lourdes.sp.gov.br</w:t>
                            </w:r>
                          </w:hyperlink>
                        </w:p>
                        <w:p w:rsidR="00102DC7" w:rsidRPr="00DA7508" w:rsidRDefault="00B74F5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3" w:history="1">
                            <w:r w:rsidR="00102DC7" w:rsidRPr="00DA7508">
                              <w:rPr>
                                <w:rStyle w:val="Hyperlink"/>
                                <w:color w:val="auto"/>
                                <w:sz w:val="20"/>
                              </w:rPr>
                              <w:t>www.lourdes.sp.gov.br</w:t>
                            </w:r>
                          </w:hyperlink>
                          <w:r w:rsidR="00102DC7" w:rsidRPr="00344C54">
                            <w:t xml:space="preserve"> </w:t>
                          </w:r>
                          <w:r w:rsidR="00102DC7" w:rsidRPr="00745D79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4" name="Imagem 1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102DC7" w:rsidRPr="008E1A87" w:rsidRDefault="00102DC7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27.25pt;height:82.8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    <v:textbox>
                <w:txbxContent>
                  <w:p w:rsidR="00102DC7" w:rsidRPr="005E22AA" w:rsidRDefault="00102DC7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102DC7" w:rsidRPr="005E22AA" w:rsidRDefault="00102DC7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102DC7" w:rsidRPr="00DA7508" w:rsidRDefault="00102DC7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Pr="00DA7508">
                      <w:rPr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Pr="004F343D">
                        <w:rPr>
                          <w:rStyle w:val="Hyperlink"/>
                          <w:sz w:val="22"/>
                          <w:szCs w:val="22"/>
                        </w:rPr>
                        <w:t>prefeita@lourdes.sp.gov.br</w:t>
                      </w:r>
                    </w:hyperlink>
                  </w:p>
                  <w:p w:rsidR="00102DC7" w:rsidRPr="00DA7508" w:rsidRDefault="007C3126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5" w:history="1">
                      <w:r w:rsidR="00102DC7" w:rsidRPr="00DA7508">
                        <w:rPr>
                          <w:rStyle w:val="Hyperlink"/>
                          <w:color w:val="auto"/>
                          <w:sz w:val="20"/>
                        </w:rPr>
                        <w:t>www.lourdes.sp.gov.br</w:t>
                      </w:r>
                    </w:hyperlink>
                    <w:r w:rsidR="00102DC7" w:rsidRPr="00344C54">
                      <w:t xml:space="preserve"> </w:t>
                    </w:r>
                    <w:r w:rsidR="00102DC7" w:rsidRPr="00745D79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4" name="Imagem 1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102DC7" w:rsidRPr="008E1A87" w:rsidRDefault="00102DC7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7" o:title=""/>
        </v:shape>
        <o:OLEObject Type="Embed" ProgID="CorelPhotoPaint.Image.8" ShapeID="_x0000_i1025" DrawAspect="Content" ObjectID="_1803470430" r:id="rId8"/>
      </w:object>
    </w:r>
    <w:r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97FCB"/>
    <w:multiLevelType w:val="hybridMultilevel"/>
    <w:tmpl w:val="1CE02D54"/>
    <w:lvl w:ilvl="0" w:tplc="EF8A052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562D8D"/>
    <w:multiLevelType w:val="hybridMultilevel"/>
    <w:tmpl w:val="45E4B6BA"/>
    <w:lvl w:ilvl="0" w:tplc="2B523E9C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616AE"/>
    <w:multiLevelType w:val="hybridMultilevel"/>
    <w:tmpl w:val="F8D834A0"/>
    <w:lvl w:ilvl="0" w:tplc="D09EFC0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2D0306"/>
    <w:multiLevelType w:val="hybridMultilevel"/>
    <w:tmpl w:val="28B2AB8A"/>
    <w:lvl w:ilvl="0" w:tplc="8A36B0A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871D4B"/>
    <w:multiLevelType w:val="hybridMultilevel"/>
    <w:tmpl w:val="25EE6B7E"/>
    <w:lvl w:ilvl="0" w:tplc="5806379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606222"/>
    <w:multiLevelType w:val="hybridMultilevel"/>
    <w:tmpl w:val="6EFA024C"/>
    <w:lvl w:ilvl="0" w:tplc="74BE1D1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248"/>
    <w:rsid w:val="00035A8A"/>
    <w:rsid w:val="0003681A"/>
    <w:rsid w:val="00037C98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E8D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AD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32A5"/>
    <w:rsid w:val="000F40B8"/>
    <w:rsid w:val="000F4FDE"/>
    <w:rsid w:val="000F5FD3"/>
    <w:rsid w:val="000F6649"/>
    <w:rsid w:val="000F6B47"/>
    <w:rsid w:val="000F703C"/>
    <w:rsid w:val="001011DC"/>
    <w:rsid w:val="00102DC7"/>
    <w:rsid w:val="00103721"/>
    <w:rsid w:val="0011092B"/>
    <w:rsid w:val="00110DF4"/>
    <w:rsid w:val="0011225F"/>
    <w:rsid w:val="00113150"/>
    <w:rsid w:val="00115007"/>
    <w:rsid w:val="00120037"/>
    <w:rsid w:val="00121D4A"/>
    <w:rsid w:val="00123BAF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575C9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380"/>
    <w:rsid w:val="002225E5"/>
    <w:rsid w:val="00223C36"/>
    <w:rsid w:val="00225D4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0ADE"/>
    <w:rsid w:val="00292C58"/>
    <w:rsid w:val="00292C93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0F8"/>
    <w:rsid w:val="003A15FE"/>
    <w:rsid w:val="003A188A"/>
    <w:rsid w:val="003A3EAD"/>
    <w:rsid w:val="003A4D51"/>
    <w:rsid w:val="003A4DD0"/>
    <w:rsid w:val="003A63B5"/>
    <w:rsid w:val="003A75D2"/>
    <w:rsid w:val="003B03B3"/>
    <w:rsid w:val="003B17BD"/>
    <w:rsid w:val="003B203E"/>
    <w:rsid w:val="003B28B5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3E9F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52C"/>
    <w:rsid w:val="004557DB"/>
    <w:rsid w:val="00457150"/>
    <w:rsid w:val="0045746D"/>
    <w:rsid w:val="00457F10"/>
    <w:rsid w:val="00460551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7D3"/>
    <w:rsid w:val="004A09AD"/>
    <w:rsid w:val="004A09E5"/>
    <w:rsid w:val="004A14E8"/>
    <w:rsid w:val="004A3344"/>
    <w:rsid w:val="004A365A"/>
    <w:rsid w:val="004A3BBC"/>
    <w:rsid w:val="004A495F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475E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6094"/>
    <w:rsid w:val="00597056"/>
    <w:rsid w:val="00597540"/>
    <w:rsid w:val="0059789F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23F4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34CA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163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D90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35F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A4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225"/>
    <w:rsid w:val="00723D42"/>
    <w:rsid w:val="007272CB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312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0A1"/>
    <w:rsid w:val="00812397"/>
    <w:rsid w:val="008143E0"/>
    <w:rsid w:val="00814D1D"/>
    <w:rsid w:val="0081538A"/>
    <w:rsid w:val="008160CB"/>
    <w:rsid w:val="00820DA7"/>
    <w:rsid w:val="0082281B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6022"/>
    <w:rsid w:val="008378DA"/>
    <w:rsid w:val="00841890"/>
    <w:rsid w:val="00842436"/>
    <w:rsid w:val="00842872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297F"/>
    <w:rsid w:val="00864864"/>
    <w:rsid w:val="008667F6"/>
    <w:rsid w:val="008711FE"/>
    <w:rsid w:val="00872F18"/>
    <w:rsid w:val="0087361D"/>
    <w:rsid w:val="00873C96"/>
    <w:rsid w:val="0087484D"/>
    <w:rsid w:val="008803D4"/>
    <w:rsid w:val="00881978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0811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0705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25E1F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5DED"/>
    <w:rsid w:val="00A7607A"/>
    <w:rsid w:val="00A77E03"/>
    <w:rsid w:val="00A9067D"/>
    <w:rsid w:val="00A91C37"/>
    <w:rsid w:val="00A93FD6"/>
    <w:rsid w:val="00A95170"/>
    <w:rsid w:val="00A95B27"/>
    <w:rsid w:val="00A95D70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1417"/>
    <w:rsid w:val="00B21D04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431"/>
    <w:rsid w:val="00B70D36"/>
    <w:rsid w:val="00B71187"/>
    <w:rsid w:val="00B727FC"/>
    <w:rsid w:val="00B73AFD"/>
    <w:rsid w:val="00B749DF"/>
    <w:rsid w:val="00B74C10"/>
    <w:rsid w:val="00B74F57"/>
    <w:rsid w:val="00B75A0D"/>
    <w:rsid w:val="00B80B14"/>
    <w:rsid w:val="00B80EA3"/>
    <w:rsid w:val="00B813B7"/>
    <w:rsid w:val="00B824F6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138B"/>
    <w:rsid w:val="00C35EFE"/>
    <w:rsid w:val="00C37367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4587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38CB"/>
    <w:rsid w:val="00C83FF8"/>
    <w:rsid w:val="00C848D8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22EC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055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1876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69B5"/>
    <w:rsid w:val="00D81E43"/>
    <w:rsid w:val="00D82C0E"/>
    <w:rsid w:val="00D82DB3"/>
    <w:rsid w:val="00D85577"/>
    <w:rsid w:val="00D86469"/>
    <w:rsid w:val="00D865EA"/>
    <w:rsid w:val="00D87990"/>
    <w:rsid w:val="00D91048"/>
    <w:rsid w:val="00D913A7"/>
    <w:rsid w:val="00D95116"/>
    <w:rsid w:val="00DA0754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2E0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417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C4D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4699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479ED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20E5"/>
    <w:rsid w:val="00E6215E"/>
    <w:rsid w:val="00E625F6"/>
    <w:rsid w:val="00E62AD8"/>
    <w:rsid w:val="00E64CD4"/>
    <w:rsid w:val="00E65700"/>
    <w:rsid w:val="00E6609E"/>
    <w:rsid w:val="00E668C0"/>
    <w:rsid w:val="00E67138"/>
    <w:rsid w:val="00E67819"/>
    <w:rsid w:val="00E70274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5F67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2118"/>
    <w:rsid w:val="00EE52FE"/>
    <w:rsid w:val="00EF0A0A"/>
    <w:rsid w:val="00EF0B79"/>
    <w:rsid w:val="00EF2D35"/>
    <w:rsid w:val="00EF3930"/>
    <w:rsid w:val="00EF3A39"/>
    <w:rsid w:val="00EF5DAE"/>
    <w:rsid w:val="00EF6659"/>
    <w:rsid w:val="00EF704B"/>
    <w:rsid w:val="00F00889"/>
    <w:rsid w:val="00F01926"/>
    <w:rsid w:val="00F04E57"/>
    <w:rsid w:val="00F07F25"/>
    <w:rsid w:val="00F11311"/>
    <w:rsid w:val="00F11A3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20AF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68E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4613"/>
    <w:rsid w:val="00F8505C"/>
    <w:rsid w:val="00F85255"/>
    <w:rsid w:val="00F8578F"/>
    <w:rsid w:val="00F861F1"/>
    <w:rsid w:val="00F86FA3"/>
    <w:rsid w:val="00F903DF"/>
    <w:rsid w:val="00F90DE5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3630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4219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4A190F8"/>
  <w15:docId w15:val="{4673C1D3-BDA1-472B-B6A8-2A138E9B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068E"/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link w:val="Ttulo3Char"/>
    <w:uiPriority w:val="9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  <w:rPr>
      <w:lang w:val="x-none" w:eastAsia="x-none"/>
    </w:rPr>
  </w:style>
  <w:style w:type="table" w:styleId="Tabelacomgrade">
    <w:name w:val="Table Grid"/>
    <w:basedOn w:val="Tabelanormal"/>
    <w:uiPriority w:val="39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Corpodetexto">
    <w:name w:val="Body Text"/>
    <w:basedOn w:val="Normal"/>
    <w:link w:val="CorpodetextoChar"/>
    <w:rsid w:val="004142A4"/>
    <w:pPr>
      <w:spacing w:after="120"/>
    </w:pPr>
    <w:rPr>
      <w:sz w:val="28"/>
    </w:r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uiPriority w:val="99"/>
    <w:rsid w:val="00BA7E9C"/>
    <w:pPr>
      <w:spacing w:before="100" w:beforeAutospacing="1" w:after="100" w:afterAutospacing="1"/>
    </w:pPr>
    <w:rPr>
      <w:color w:val="000000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F6068E"/>
    <w:rPr>
      <w:rFonts w:ascii="Arial" w:hAnsi="Arial" w:cs="Arial"/>
      <w:b/>
      <w:bCs/>
      <w:kern w:val="3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rsid w:val="00F6068E"/>
    <w:rPr>
      <w:sz w:val="28"/>
    </w:rPr>
  </w:style>
  <w:style w:type="paragraph" w:styleId="PargrafodaLista">
    <w:name w:val="List Paragraph"/>
    <w:basedOn w:val="Normal"/>
    <w:uiPriority w:val="34"/>
    <w:qFormat/>
    <w:rsid w:val="00E668C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F90DE5"/>
    <w:rPr>
      <w:b/>
      <w:color w:val="000000"/>
      <w:sz w:val="28"/>
    </w:rPr>
  </w:style>
  <w:style w:type="character" w:styleId="Forte">
    <w:name w:val="Strong"/>
    <w:basedOn w:val="Fontepargpadro"/>
    <w:uiPriority w:val="22"/>
    <w:qFormat/>
    <w:rsid w:val="00F90D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0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hyperlink" Target="http://www.lourdes.sp.gov.br" TargetMode="External"/><Relationship Id="rId7" Type="http://schemas.openxmlformats.org/officeDocument/2006/relationships/image" Target="media/image2.png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Relationship Id="rId6" Type="http://schemas.openxmlformats.org/officeDocument/2006/relationships/image" Target="media/image10.jpeg"/><Relationship Id="rId5" Type="http://schemas.openxmlformats.org/officeDocument/2006/relationships/hyperlink" Target="http://www.lourdes.sp.gov.br" TargetMode="External"/><Relationship Id="rId4" Type="http://schemas.openxmlformats.org/officeDocument/2006/relationships/hyperlink" Target="mailto:prefeita@lourdes.sp.gov.b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8640F-252E-45B5-B9CC-E8F97B7D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1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847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root</dc:creator>
  <cp:keywords/>
  <cp:lastModifiedBy>root</cp:lastModifiedBy>
  <cp:revision>2</cp:revision>
  <cp:lastPrinted>2020-08-03T12:03:00Z</cp:lastPrinted>
  <dcterms:created xsi:type="dcterms:W3CDTF">2025-03-14T18:14:00Z</dcterms:created>
  <dcterms:modified xsi:type="dcterms:W3CDTF">2025-03-14T18:14:00Z</dcterms:modified>
</cp:coreProperties>
</file>