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D93" w:rsidRPr="00386BDE" w:rsidRDefault="00321D93" w:rsidP="005D4957">
      <w:pPr>
        <w:pStyle w:val="Ttulo4"/>
        <w:spacing w:before="0" w:line="360" w:lineRule="auto"/>
        <w:jc w:val="center"/>
        <w:rPr>
          <w:rFonts w:ascii="Arial Narrow" w:hAnsi="Arial Narrow" w:cs="Arial"/>
          <w:i w:val="0"/>
          <w:color w:val="auto"/>
          <w:sz w:val="26"/>
          <w:szCs w:val="24"/>
        </w:rPr>
      </w:pPr>
      <w:r w:rsidRPr="00386BDE">
        <w:rPr>
          <w:rFonts w:ascii="Arial Narrow" w:hAnsi="Arial Narrow" w:cs="Arial"/>
          <w:i w:val="0"/>
          <w:color w:val="auto"/>
          <w:sz w:val="26"/>
          <w:szCs w:val="24"/>
        </w:rPr>
        <w:t>LEI N.º</w:t>
      </w:r>
      <w:r w:rsidR="00386BDE" w:rsidRPr="00386BDE">
        <w:rPr>
          <w:rFonts w:ascii="Arial Narrow" w:hAnsi="Arial Narrow" w:cs="Arial"/>
          <w:i w:val="0"/>
          <w:color w:val="auto"/>
          <w:sz w:val="26"/>
          <w:szCs w:val="24"/>
        </w:rPr>
        <w:t xml:space="preserve"> 6.465,</w:t>
      </w:r>
      <w:r w:rsidR="000567FF" w:rsidRPr="00386BDE">
        <w:rPr>
          <w:rFonts w:ascii="Arial Narrow" w:hAnsi="Arial Narrow" w:cs="Arial"/>
          <w:i w:val="0"/>
          <w:color w:val="auto"/>
          <w:sz w:val="26"/>
          <w:szCs w:val="24"/>
        </w:rPr>
        <w:t xml:space="preserve"> </w:t>
      </w:r>
      <w:r w:rsidRPr="00386BDE">
        <w:rPr>
          <w:rFonts w:ascii="Arial Narrow" w:hAnsi="Arial Narrow" w:cs="Arial"/>
          <w:i w:val="0"/>
          <w:color w:val="auto"/>
          <w:sz w:val="26"/>
          <w:szCs w:val="24"/>
        </w:rPr>
        <w:t xml:space="preserve">DE </w:t>
      </w:r>
      <w:proofErr w:type="gramStart"/>
      <w:r w:rsidR="00386BDE">
        <w:rPr>
          <w:rFonts w:ascii="Arial Narrow" w:hAnsi="Arial Narrow" w:cs="Arial"/>
          <w:i w:val="0"/>
          <w:color w:val="auto"/>
          <w:sz w:val="26"/>
          <w:szCs w:val="24"/>
        </w:rPr>
        <w:t>3</w:t>
      </w:r>
      <w:proofErr w:type="gramEnd"/>
      <w:r w:rsidRPr="00386BDE">
        <w:rPr>
          <w:rFonts w:ascii="Arial Narrow" w:hAnsi="Arial Narrow" w:cs="Arial"/>
          <w:i w:val="0"/>
          <w:color w:val="auto"/>
          <w:sz w:val="26"/>
          <w:szCs w:val="24"/>
        </w:rPr>
        <w:t xml:space="preserve"> DE </w:t>
      </w:r>
      <w:r w:rsidR="00386BDE">
        <w:rPr>
          <w:rFonts w:ascii="Arial Narrow" w:hAnsi="Arial Narrow" w:cs="Arial"/>
          <w:i w:val="0"/>
          <w:color w:val="auto"/>
          <w:sz w:val="26"/>
          <w:szCs w:val="24"/>
        </w:rPr>
        <w:t>DEZEMBRO</w:t>
      </w:r>
      <w:r w:rsidR="00386BDE" w:rsidRPr="00386BDE">
        <w:rPr>
          <w:rFonts w:ascii="Arial Narrow" w:hAnsi="Arial Narrow" w:cs="Arial"/>
          <w:i w:val="0"/>
          <w:color w:val="auto"/>
          <w:sz w:val="26"/>
          <w:szCs w:val="24"/>
        </w:rPr>
        <w:t xml:space="preserve"> </w:t>
      </w:r>
      <w:r w:rsidRPr="00386BDE">
        <w:rPr>
          <w:rFonts w:ascii="Arial Narrow" w:hAnsi="Arial Narrow" w:cs="Arial"/>
          <w:i w:val="0"/>
          <w:color w:val="auto"/>
          <w:sz w:val="26"/>
          <w:szCs w:val="24"/>
        </w:rPr>
        <w:t>DE 2019.</w:t>
      </w:r>
    </w:p>
    <w:p w:rsidR="00321D93" w:rsidRPr="00386BDE" w:rsidRDefault="00321D93" w:rsidP="005D4957">
      <w:pPr>
        <w:spacing w:after="0"/>
        <w:rPr>
          <w:rFonts w:ascii="Arial Narrow" w:hAnsi="Arial Narrow"/>
          <w:sz w:val="26"/>
          <w:szCs w:val="24"/>
        </w:rPr>
      </w:pPr>
    </w:p>
    <w:p w:rsidR="00321D93" w:rsidRPr="00386BDE" w:rsidRDefault="00C16726" w:rsidP="005D4957">
      <w:pPr>
        <w:spacing w:after="0" w:line="360" w:lineRule="auto"/>
        <w:ind w:left="3686"/>
        <w:jc w:val="both"/>
        <w:rPr>
          <w:rFonts w:ascii="Arial Narrow" w:hAnsi="Arial Narrow" w:cs="Arial"/>
          <w:b/>
          <w:i/>
          <w:sz w:val="26"/>
          <w:szCs w:val="24"/>
        </w:rPr>
      </w:pPr>
      <w:r w:rsidRPr="00386BDE">
        <w:rPr>
          <w:rFonts w:ascii="Arial Narrow" w:hAnsi="Arial Narrow" w:cs="Arial"/>
          <w:b/>
          <w:i/>
          <w:sz w:val="26"/>
          <w:szCs w:val="24"/>
        </w:rPr>
        <w:t xml:space="preserve">AUTORIZA O EXECUTIVO A FIRMAR ACORDO COM A EMPRESA NASMAM </w:t>
      </w:r>
      <w:r w:rsidR="00107158" w:rsidRPr="00386BDE">
        <w:rPr>
          <w:rFonts w:ascii="Arial Narrow" w:hAnsi="Arial Narrow" w:cs="Arial"/>
          <w:b/>
          <w:i/>
          <w:sz w:val="26"/>
          <w:szCs w:val="24"/>
        </w:rPr>
        <w:t>INDÚSTRIA</w:t>
      </w:r>
      <w:r w:rsidRPr="00386BDE">
        <w:rPr>
          <w:rFonts w:ascii="Arial Narrow" w:hAnsi="Arial Narrow" w:cs="Arial"/>
          <w:b/>
          <w:i/>
          <w:sz w:val="26"/>
          <w:szCs w:val="24"/>
        </w:rPr>
        <w:t xml:space="preserve">, COMÉRCIO E CONSTRUÇÕES LTDA E CONTÉM OUTRAS </w:t>
      </w:r>
      <w:proofErr w:type="gramStart"/>
      <w:r w:rsidRPr="00386BDE">
        <w:rPr>
          <w:rFonts w:ascii="Arial Narrow" w:hAnsi="Arial Narrow" w:cs="Arial"/>
          <w:b/>
          <w:i/>
          <w:sz w:val="26"/>
          <w:szCs w:val="24"/>
        </w:rPr>
        <w:t>DISPOSIÇÕES</w:t>
      </w:r>
      <w:proofErr w:type="gramEnd"/>
    </w:p>
    <w:p w:rsidR="005D4957" w:rsidRPr="00386BDE" w:rsidRDefault="005D4957" w:rsidP="005D4957">
      <w:pPr>
        <w:spacing w:after="0" w:line="240" w:lineRule="auto"/>
        <w:ind w:left="3686"/>
        <w:jc w:val="both"/>
        <w:rPr>
          <w:rFonts w:ascii="Arial Narrow" w:hAnsi="Arial Narrow" w:cs="Arial"/>
          <w:b/>
          <w:i/>
          <w:sz w:val="26"/>
          <w:szCs w:val="24"/>
        </w:rPr>
      </w:pPr>
    </w:p>
    <w:p w:rsidR="00386BDE" w:rsidRPr="00386BDE" w:rsidRDefault="00386BDE" w:rsidP="00386BDE">
      <w:pPr>
        <w:spacing w:line="360" w:lineRule="auto"/>
        <w:ind w:firstLine="708"/>
        <w:jc w:val="both"/>
        <w:rPr>
          <w:rFonts w:ascii="Arial Narrow" w:eastAsia="Calibri" w:hAnsi="Arial Narrow" w:cs="Arial"/>
          <w:sz w:val="26"/>
          <w:szCs w:val="24"/>
          <w:lang w:val="pt-PT"/>
        </w:rPr>
      </w:pPr>
      <w:r w:rsidRPr="00386BDE">
        <w:rPr>
          <w:rFonts w:ascii="Arial Narrow" w:eastAsia="Calibri" w:hAnsi="Arial Narrow" w:cs="Arial"/>
          <w:sz w:val="26"/>
          <w:szCs w:val="24"/>
        </w:rPr>
        <w:t>A</w:t>
      </w:r>
      <w:r w:rsidRPr="00386BDE">
        <w:rPr>
          <w:rFonts w:ascii="Arial Narrow" w:eastAsia="Calibri" w:hAnsi="Arial Narrow" w:cs="Arial"/>
          <w:sz w:val="26"/>
          <w:szCs w:val="24"/>
          <w:lang w:val="pt-PT"/>
        </w:rPr>
        <w:t xml:space="preserve"> Prefeita do Município de Frutal, com a competência que lhe é atribuída pela Lei Orgânica Municipal, no uso de suas atribuições legais, faz saber que a Câmara de Vereadores aprovou e ela sanciona a seguinte Lei:</w:t>
      </w:r>
    </w:p>
    <w:p w:rsidR="005D4957" w:rsidRPr="00386BDE" w:rsidRDefault="005D4957" w:rsidP="005D4957">
      <w:pPr>
        <w:spacing w:after="0" w:line="240" w:lineRule="auto"/>
        <w:jc w:val="both"/>
        <w:rPr>
          <w:rFonts w:ascii="Arial Narrow" w:hAnsi="Arial Narrow" w:cs="Arial"/>
          <w:sz w:val="26"/>
          <w:szCs w:val="24"/>
        </w:rPr>
      </w:pPr>
    </w:p>
    <w:p w:rsidR="00321D93" w:rsidRPr="00386BDE" w:rsidRDefault="00321D93" w:rsidP="005D4957">
      <w:pPr>
        <w:spacing w:after="0" w:line="360" w:lineRule="auto"/>
        <w:jc w:val="both"/>
        <w:rPr>
          <w:rFonts w:ascii="Arial Narrow" w:hAnsi="Arial Narrow" w:cs="Arial"/>
          <w:sz w:val="26"/>
          <w:szCs w:val="24"/>
        </w:rPr>
      </w:pPr>
      <w:r w:rsidRPr="00386BDE">
        <w:rPr>
          <w:rFonts w:ascii="Arial Narrow" w:hAnsi="Arial Narrow" w:cs="Arial"/>
          <w:sz w:val="26"/>
          <w:szCs w:val="24"/>
        </w:rPr>
        <w:tab/>
      </w:r>
      <w:r w:rsidRPr="00386BDE">
        <w:rPr>
          <w:rFonts w:ascii="Arial Narrow" w:hAnsi="Arial Narrow" w:cs="Arial"/>
          <w:b/>
          <w:sz w:val="26"/>
          <w:szCs w:val="24"/>
        </w:rPr>
        <w:t xml:space="preserve">Art. 1º </w:t>
      </w:r>
      <w:r w:rsidRPr="00386BDE">
        <w:rPr>
          <w:rFonts w:ascii="Arial Narrow" w:hAnsi="Arial Narrow" w:cs="Arial"/>
          <w:sz w:val="26"/>
          <w:szCs w:val="24"/>
        </w:rPr>
        <w:t xml:space="preserve">Fica o Poder Executivo Municipal </w:t>
      </w:r>
      <w:r w:rsidR="00FB3536" w:rsidRPr="00386BDE">
        <w:rPr>
          <w:rFonts w:ascii="Arial Narrow" w:hAnsi="Arial Narrow" w:cs="Arial"/>
          <w:sz w:val="26"/>
          <w:szCs w:val="24"/>
        </w:rPr>
        <w:t xml:space="preserve">autorizado a </w:t>
      </w:r>
      <w:r w:rsidR="00C16726" w:rsidRPr="00386BDE">
        <w:rPr>
          <w:rFonts w:ascii="Arial Narrow" w:hAnsi="Arial Narrow" w:cs="Arial"/>
          <w:sz w:val="26"/>
          <w:szCs w:val="24"/>
        </w:rPr>
        <w:t xml:space="preserve">firmar acordo com a empresa </w:t>
      </w:r>
      <w:proofErr w:type="spellStart"/>
      <w:r w:rsidR="00C16726" w:rsidRPr="00386BDE">
        <w:rPr>
          <w:rFonts w:ascii="Arial Narrow" w:hAnsi="Arial Narrow" w:cs="Arial"/>
          <w:sz w:val="26"/>
          <w:szCs w:val="24"/>
        </w:rPr>
        <w:t>Nasmam</w:t>
      </w:r>
      <w:proofErr w:type="spellEnd"/>
      <w:r w:rsidR="00C16726" w:rsidRPr="00386BDE">
        <w:rPr>
          <w:rFonts w:ascii="Arial Narrow" w:hAnsi="Arial Narrow" w:cs="Arial"/>
          <w:sz w:val="26"/>
          <w:szCs w:val="24"/>
        </w:rPr>
        <w:t xml:space="preserve"> </w:t>
      </w:r>
      <w:r w:rsidR="00107158" w:rsidRPr="00386BDE">
        <w:rPr>
          <w:rFonts w:ascii="Arial Narrow" w:hAnsi="Arial Narrow" w:cs="Arial"/>
          <w:sz w:val="26"/>
          <w:szCs w:val="24"/>
        </w:rPr>
        <w:t>Indústria</w:t>
      </w:r>
      <w:r w:rsidR="00C16726" w:rsidRPr="00386BDE">
        <w:rPr>
          <w:rFonts w:ascii="Arial Narrow" w:hAnsi="Arial Narrow" w:cs="Arial"/>
          <w:sz w:val="26"/>
          <w:szCs w:val="24"/>
        </w:rPr>
        <w:t>, Comércio e Construções Ltda</w:t>
      </w:r>
      <w:r w:rsidR="00885F1C" w:rsidRPr="00386BDE">
        <w:rPr>
          <w:rFonts w:ascii="Arial Narrow" w:hAnsi="Arial Narrow" w:cs="Arial"/>
          <w:sz w:val="26"/>
          <w:szCs w:val="24"/>
        </w:rPr>
        <w:t>.</w:t>
      </w:r>
      <w:r w:rsidR="00C16726" w:rsidRPr="00386BDE">
        <w:rPr>
          <w:rFonts w:ascii="Arial Narrow" w:hAnsi="Arial Narrow" w:cs="Arial"/>
          <w:sz w:val="26"/>
          <w:szCs w:val="24"/>
        </w:rPr>
        <w:t>, no</w:t>
      </w:r>
      <w:r w:rsidR="00386BDE">
        <w:rPr>
          <w:rFonts w:ascii="Arial Narrow" w:hAnsi="Arial Narrow" w:cs="Arial"/>
          <w:sz w:val="26"/>
          <w:szCs w:val="24"/>
        </w:rPr>
        <w:t>s</w:t>
      </w:r>
      <w:r w:rsidR="00C16726" w:rsidRPr="00386BDE">
        <w:rPr>
          <w:rFonts w:ascii="Arial Narrow" w:hAnsi="Arial Narrow" w:cs="Arial"/>
          <w:sz w:val="26"/>
          <w:szCs w:val="24"/>
        </w:rPr>
        <w:t xml:space="preserve"> autos do processo n.º </w:t>
      </w:r>
      <w:r w:rsidR="00107158" w:rsidRPr="00386BDE">
        <w:rPr>
          <w:rFonts w:ascii="Arial Narrow" w:hAnsi="Arial Narrow"/>
          <w:sz w:val="26"/>
          <w:szCs w:val="24"/>
        </w:rPr>
        <w:t>5002016-35.2018.13.0271</w:t>
      </w:r>
      <w:r w:rsidR="00885F1C" w:rsidRPr="00386BDE">
        <w:rPr>
          <w:rFonts w:ascii="Arial Narrow" w:hAnsi="Arial Narrow" w:cs="Arial"/>
          <w:sz w:val="26"/>
          <w:szCs w:val="24"/>
        </w:rPr>
        <w:t>, no valor de R$ 232.665,79 (duzentos e trinta e dois mil, seiscentos e sessenta e cinco reais e setenta e nove centavos</w:t>
      </w:r>
      <w:r w:rsidR="00C16726" w:rsidRPr="00386BDE">
        <w:rPr>
          <w:rFonts w:ascii="Arial Narrow" w:hAnsi="Arial Narrow" w:cs="Arial"/>
          <w:sz w:val="26"/>
          <w:szCs w:val="24"/>
        </w:rPr>
        <w:t>)</w:t>
      </w:r>
      <w:r w:rsidR="00885F1C" w:rsidRPr="00386BDE">
        <w:rPr>
          <w:rFonts w:ascii="Arial Narrow" w:hAnsi="Arial Narrow" w:cs="Arial"/>
          <w:sz w:val="26"/>
          <w:szCs w:val="24"/>
        </w:rPr>
        <w:t>.</w:t>
      </w:r>
      <w:r w:rsidR="00C16726" w:rsidRPr="00386BDE">
        <w:rPr>
          <w:rFonts w:ascii="Arial Narrow" w:hAnsi="Arial Narrow" w:cs="Arial"/>
          <w:sz w:val="26"/>
          <w:szCs w:val="24"/>
        </w:rPr>
        <w:t xml:space="preserve"> </w:t>
      </w:r>
    </w:p>
    <w:p w:rsidR="005D4957" w:rsidRPr="00386BDE" w:rsidRDefault="005D4957" w:rsidP="005D4957">
      <w:pPr>
        <w:spacing w:after="0" w:line="240" w:lineRule="auto"/>
        <w:jc w:val="both"/>
        <w:rPr>
          <w:rFonts w:ascii="Arial Narrow" w:hAnsi="Arial Narrow" w:cs="Arial"/>
          <w:sz w:val="26"/>
          <w:szCs w:val="24"/>
        </w:rPr>
      </w:pPr>
    </w:p>
    <w:p w:rsidR="00FB3536" w:rsidRPr="00386BDE" w:rsidRDefault="00321D93" w:rsidP="00720885">
      <w:pPr>
        <w:spacing w:after="0" w:line="360" w:lineRule="auto"/>
        <w:ind w:firstLine="708"/>
        <w:jc w:val="both"/>
        <w:rPr>
          <w:rFonts w:ascii="Arial Narrow" w:hAnsi="Arial Narrow" w:cs="Arial"/>
          <w:sz w:val="26"/>
          <w:szCs w:val="24"/>
        </w:rPr>
      </w:pPr>
      <w:r w:rsidRPr="00386BDE">
        <w:rPr>
          <w:rFonts w:ascii="Arial Narrow" w:hAnsi="Arial Narrow" w:cs="Arial"/>
          <w:b/>
          <w:sz w:val="26"/>
          <w:szCs w:val="24"/>
        </w:rPr>
        <w:t>Art. 2º</w:t>
      </w:r>
      <w:r w:rsidRPr="00386BDE">
        <w:rPr>
          <w:rFonts w:ascii="Arial Narrow" w:hAnsi="Arial Narrow" w:cs="Arial"/>
          <w:sz w:val="26"/>
          <w:szCs w:val="24"/>
        </w:rPr>
        <w:t xml:space="preserve"> </w:t>
      </w:r>
      <w:bookmarkStart w:id="0" w:name="OLE_LINK22"/>
      <w:bookmarkStart w:id="1" w:name="OLE_LINK23"/>
      <w:bookmarkStart w:id="2" w:name="OLE_LINK24"/>
      <w:r w:rsidR="00FB3536" w:rsidRPr="00386BDE">
        <w:rPr>
          <w:rFonts w:ascii="Arial Narrow" w:hAnsi="Arial Narrow" w:cs="Arial"/>
          <w:sz w:val="26"/>
          <w:szCs w:val="24"/>
        </w:rPr>
        <w:t>Para custear as despesas decorrent</w:t>
      </w:r>
      <w:r w:rsidR="00720885" w:rsidRPr="00386BDE">
        <w:rPr>
          <w:rFonts w:ascii="Arial Narrow" w:hAnsi="Arial Narrow" w:cs="Arial"/>
          <w:sz w:val="26"/>
          <w:szCs w:val="24"/>
        </w:rPr>
        <w:t>es da execução desta Lei, fica o Pode</w:t>
      </w:r>
      <w:r w:rsidR="00386BDE">
        <w:rPr>
          <w:rFonts w:ascii="Arial Narrow" w:hAnsi="Arial Narrow" w:cs="Arial"/>
          <w:sz w:val="26"/>
          <w:szCs w:val="24"/>
        </w:rPr>
        <w:t>r</w:t>
      </w:r>
      <w:r w:rsidR="00720885" w:rsidRPr="00386BDE">
        <w:rPr>
          <w:rFonts w:ascii="Arial Narrow" w:hAnsi="Arial Narrow" w:cs="Arial"/>
          <w:sz w:val="26"/>
          <w:szCs w:val="24"/>
        </w:rPr>
        <w:t xml:space="preserve"> </w:t>
      </w:r>
      <w:r w:rsidR="00386BDE" w:rsidRPr="00386BDE">
        <w:rPr>
          <w:rFonts w:ascii="Arial Narrow" w:hAnsi="Arial Narrow" w:cs="Arial"/>
          <w:sz w:val="26"/>
          <w:szCs w:val="24"/>
        </w:rPr>
        <w:t>Execu</w:t>
      </w:r>
      <w:bookmarkStart w:id="3" w:name="_GoBack"/>
      <w:bookmarkEnd w:id="3"/>
      <w:r w:rsidR="00386BDE" w:rsidRPr="00386BDE">
        <w:rPr>
          <w:rFonts w:ascii="Arial Narrow" w:hAnsi="Arial Narrow" w:cs="Arial"/>
          <w:sz w:val="26"/>
          <w:szCs w:val="24"/>
        </w:rPr>
        <w:t xml:space="preserve">tivo </w:t>
      </w:r>
      <w:r w:rsidR="00720885" w:rsidRPr="00386BDE">
        <w:rPr>
          <w:rFonts w:ascii="Arial Narrow" w:hAnsi="Arial Narrow" w:cs="Arial"/>
          <w:sz w:val="26"/>
          <w:szCs w:val="24"/>
        </w:rPr>
        <w:t>Municipal autorizado a utilizar as dotações do orçamento programa vigente.</w:t>
      </w:r>
    </w:p>
    <w:p w:rsidR="00FB3536" w:rsidRPr="00386BDE" w:rsidRDefault="00FB3536" w:rsidP="005D4957">
      <w:pPr>
        <w:spacing w:after="0" w:line="240" w:lineRule="auto"/>
        <w:ind w:firstLine="708"/>
        <w:jc w:val="both"/>
        <w:rPr>
          <w:rFonts w:ascii="Arial Narrow" w:hAnsi="Arial Narrow" w:cs="Arial"/>
          <w:sz w:val="26"/>
          <w:szCs w:val="24"/>
        </w:rPr>
      </w:pPr>
    </w:p>
    <w:p w:rsidR="00321D93" w:rsidRPr="00386BDE" w:rsidRDefault="00FB3536" w:rsidP="00720885">
      <w:pPr>
        <w:spacing w:after="0" w:line="360" w:lineRule="auto"/>
        <w:ind w:firstLine="708"/>
        <w:jc w:val="both"/>
        <w:rPr>
          <w:rFonts w:ascii="Arial Narrow" w:hAnsi="Arial Narrow" w:cs="Arial"/>
          <w:b/>
          <w:bCs/>
          <w:sz w:val="26"/>
          <w:szCs w:val="24"/>
        </w:rPr>
      </w:pPr>
      <w:r w:rsidRPr="00386BDE">
        <w:rPr>
          <w:rFonts w:ascii="Arial Narrow" w:eastAsia="Calibri" w:hAnsi="Arial Narrow" w:cs="Arial"/>
          <w:b/>
          <w:sz w:val="26"/>
          <w:szCs w:val="24"/>
        </w:rPr>
        <w:t xml:space="preserve">Art. 3º </w:t>
      </w:r>
      <w:bookmarkEnd w:id="0"/>
      <w:bookmarkEnd w:id="1"/>
      <w:bookmarkEnd w:id="2"/>
      <w:r w:rsidR="00321D93" w:rsidRPr="00386BDE">
        <w:rPr>
          <w:rFonts w:ascii="Arial Narrow" w:hAnsi="Arial Narrow" w:cs="Arial"/>
          <w:sz w:val="26"/>
          <w:szCs w:val="24"/>
        </w:rPr>
        <w:t>Revogando as disposições em contrário, esta Lei entra em vigor na data de sua publicação.</w:t>
      </w:r>
    </w:p>
    <w:p w:rsidR="00386BDE" w:rsidRPr="00386BDE" w:rsidRDefault="00386BDE" w:rsidP="00386BDE">
      <w:pPr>
        <w:spacing w:after="0" w:line="360" w:lineRule="auto"/>
        <w:jc w:val="center"/>
        <w:rPr>
          <w:rFonts w:ascii="Arial Narrow" w:hAnsi="Arial Narrow" w:cs="Arial"/>
          <w:sz w:val="26"/>
          <w:szCs w:val="24"/>
        </w:rPr>
      </w:pPr>
    </w:p>
    <w:p w:rsidR="00386BDE" w:rsidRPr="00386BDE" w:rsidRDefault="00386BDE" w:rsidP="00386BDE">
      <w:pPr>
        <w:shd w:val="clear" w:color="auto" w:fill="FFFFFF"/>
        <w:jc w:val="right"/>
        <w:rPr>
          <w:rFonts w:ascii="Arial Narrow" w:hAnsi="Arial Narrow" w:cs="Helvetica"/>
          <w:color w:val="26282A"/>
          <w:sz w:val="26"/>
          <w:szCs w:val="24"/>
        </w:rPr>
      </w:pPr>
      <w:r w:rsidRPr="00386BDE">
        <w:rPr>
          <w:rFonts w:ascii="Arial Narrow" w:hAnsi="Arial Narrow" w:cs="Helvetica"/>
          <w:color w:val="26282A"/>
          <w:sz w:val="26"/>
          <w:szCs w:val="24"/>
        </w:rPr>
        <w:t>Prefeitura Municipal de Frutal,</w:t>
      </w:r>
    </w:p>
    <w:p w:rsidR="00386BDE" w:rsidRPr="00386BDE" w:rsidRDefault="00386BDE" w:rsidP="00386BDE">
      <w:pPr>
        <w:ind w:left="709"/>
        <w:jc w:val="both"/>
        <w:rPr>
          <w:rFonts w:ascii="Arial Narrow" w:hAnsi="Arial Narrow"/>
          <w:sz w:val="26"/>
          <w:szCs w:val="24"/>
        </w:rPr>
      </w:pPr>
      <w:r w:rsidRPr="00386BDE">
        <w:rPr>
          <w:rFonts w:ascii="Arial Narrow" w:hAnsi="Arial Narrow"/>
          <w:sz w:val="26"/>
          <w:szCs w:val="24"/>
        </w:rPr>
        <w:t xml:space="preserve">Aos </w:t>
      </w:r>
      <w:proofErr w:type="gramStart"/>
      <w:r w:rsidRPr="00386BDE">
        <w:rPr>
          <w:rFonts w:ascii="Arial Narrow" w:hAnsi="Arial Narrow"/>
          <w:sz w:val="26"/>
          <w:szCs w:val="24"/>
        </w:rPr>
        <w:t>3</w:t>
      </w:r>
      <w:proofErr w:type="gramEnd"/>
      <w:r w:rsidRPr="00386BDE">
        <w:rPr>
          <w:rFonts w:ascii="Arial Narrow" w:hAnsi="Arial Narrow"/>
          <w:sz w:val="26"/>
          <w:szCs w:val="24"/>
        </w:rPr>
        <w:t xml:space="preserve"> de </w:t>
      </w:r>
      <w:r w:rsidRPr="00386BDE">
        <w:rPr>
          <w:rFonts w:ascii="Arial Narrow" w:hAnsi="Arial Narrow"/>
          <w:sz w:val="26"/>
          <w:szCs w:val="24"/>
        </w:rPr>
        <w:t>deze</w:t>
      </w:r>
      <w:r w:rsidRPr="00386BDE">
        <w:rPr>
          <w:rFonts w:ascii="Arial Narrow" w:hAnsi="Arial Narrow"/>
          <w:sz w:val="26"/>
          <w:szCs w:val="24"/>
        </w:rPr>
        <w:t>mbro de 2019                  132 anos de Emancipação do Município de Frutal</w:t>
      </w:r>
    </w:p>
    <w:p w:rsidR="002659EB" w:rsidRPr="00386BDE" w:rsidRDefault="002659EB" w:rsidP="005D4957">
      <w:pPr>
        <w:spacing w:after="0" w:line="360" w:lineRule="auto"/>
        <w:jc w:val="right"/>
        <w:rPr>
          <w:rFonts w:ascii="Arial Narrow" w:hAnsi="Arial Narrow" w:cs="Arial"/>
          <w:sz w:val="26"/>
          <w:szCs w:val="24"/>
        </w:rPr>
      </w:pPr>
    </w:p>
    <w:p w:rsidR="006D6A24" w:rsidRPr="00386BDE" w:rsidRDefault="00321D93" w:rsidP="005D4957">
      <w:pPr>
        <w:spacing w:after="0" w:line="360" w:lineRule="auto"/>
        <w:jc w:val="right"/>
        <w:rPr>
          <w:rFonts w:ascii="Arial Narrow" w:hAnsi="Arial Narrow"/>
          <w:bCs/>
          <w:i/>
          <w:iCs/>
          <w:sz w:val="26"/>
          <w:szCs w:val="24"/>
        </w:rPr>
      </w:pPr>
      <w:r w:rsidRPr="00386BDE">
        <w:rPr>
          <w:rFonts w:ascii="Arial Narrow" w:hAnsi="Arial Narrow" w:cs="Arial"/>
          <w:sz w:val="26"/>
          <w:szCs w:val="24"/>
        </w:rPr>
        <w:br/>
      </w:r>
      <w:r w:rsidRPr="00386BDE">
        <w:rPr>
          <w:rFonts w:ascii="Arial Narrow" w:hAnsi="Arial Narrow" w:cs="Arial"/>
          <w:b/>
          <w:sz w:val="26"/>
          <w:szCs w:val="24"/>
        </w:rPr>
        <w:t>MARIA CECÍLIA MARCHI BORGES</w:t>
      </w:r>
      <w:r w:rsidRPr="00386BDE">
        <w:rPr>
          <w:rFonts w:ascii="Arial Narrow" w:hAnsi="Arial Narrow" w:cs="Arial"/>
          <w:b/>
          <w:sz w:val="26"/>
          <w:szCs w:val="24"/>
        </w:rPr>
        <w:br/>
      </w:r>
    </w:p>
    <w:sectPr w:rsidR="006D6A24" w:rsidRPr="00386BDE" w:rsidSect="00BA6C86">
      <w:headerReference w:type="default" r:id="rId9"/>
      <w:footerReference w:type="default" r:id="rId10"/>
      <w:pgSz w:w="12240" w:h="15840"/>
      <w:pgMar w:top="1153" w:right="1183" w:bottom="1417" w:left="1701" w:header="426" w:footer="6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911" w:rsidRDefault="00A80911">
      <w:pPr>
        <w:spacing w:after="0" w:line="240" w:lineRule="auto"/>
      </w:pPr>
      <w:r>
        <w:separator/>
      </w:r>
    </w:p>
  </w:endnote>
  <w:endnote w:type="continuationSeparator" w:id="0">
    <w:p w:rsidR="00A80911" w:rsidRDefault="00A80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689" w:rsidRPr="00FB44CE" w:rsidRDefault="00511689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____________________________________________________________________________</w:t>
    </w:r>
  </w:p>
  <w:p w:rsidR="00511689" w:rsidRPr="00FB44CE" w:rsidRDefault="00511689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Praça Dr. França, n.º 100 – Centro – CEP 38.200-000 – CNPJ 18.449.132/0001-60</w:t>
    </w:r>
  </w:p>
  <w:p w:rsidR="00511689" w:rsidRPr="00FB44CE" w:rsidRDefault="00511689" w:rsidP="00C80F84">
    <w:pPr>
      <w:pStyle w:val="Rodap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Fone: PABX/FAX: (34) 3423-2800 - Frutal/MG</w:t>
    </w:r>
  </w:p>
  <w:p w:rsidR="00511689" w:rsidRPr="00FB44CE" w:rsidRDefault="00A80911" w:rsidP="00C80F84">
    <w:pPr>
      <w:pStyle w:val="Rodap"/>
      <w:jc w:val="center"/>
      <w:rPr>
        <w:rFonts w:ascii="Arial Narrow" w:hAnsi="Arial Narrow"/>
      </w:rPr>
    </w:pPr>
    <w:hyperlink r:id="rId1" w:history="1">
      <w:r w:rsidR="00511689" w:rsidRPr="00FB44CE">
        <w:rPr>
          <w:rStyle w:val="Hyperlink"/>
          <w:rFonts w:ascii="Arial Narrow" w:hAnsi="Arial Narrow" w:cs="Arial"/>
          <w:b/>
          <w:color w:val="FF0000"/>
          <w:sz w:val="20"/>
          <w:szCs w:val="20"/>
        </w:rPr>
        <w:t>www.frutal.mg.gov.br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911" w:rsidRDefault="00A80911">
      <w:pPr>
        <w:spacing w:after="0" w:line="240" w:lineRule="auto"/>
      </w:pPr>
      <w:r>
        <w:separator/>
      </w:r>
    </w:p>
  </w:footnote>
  <w:footnote w:type="continuationSeparator" w:id="0">
    <w:p w:rsidR="00A80911" w:rsidRDefault="00A80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3" w:type="dxa"/>
      <w:jc w:val="center"/>
      <w:tblLayout w:type="fixed"/>
      <w:tblLook w:val="0000" w:firstRow="0" w:lastRow="0" w:firstColumn="0" w:lastColumn="0" w:noHBand="0" w:noVBand="0"/>
    </w:tblPr>
    <w:tblGrid>
      <w:gridCol w:w="1679"/>
      <w:gridCol w:w="7394"/>
    </w:tblGrid>
    <w:tr w:rsidR="00511689" w:rsidRPr="004D3CE3" w:rsidTr="00C80F84">
      <w:trPr>
        <w:trHeight w:val="1441"/>
        <w:jc w:val="center"/>
      </w:trPr>
      <w:tc>
        <w:tcPr>
          <w:tcW w:w="1679" w:type="dxa"/>
        </w:tcPr>
        <w:p w:rsidR="00511689" w:rsidRPr="004D3CE3" w:rsidRDefault="00511689" w:rsidP="00C80F84">
          <w:pPr>
            <w:pStyle w:val="Cabealho"/>
            <w:spacing w:line="360" w:lineRule="atLeast"/>
            <w:jc w:val="center"/>
            <w:rPr>
              <w:rFonts w:ascii="Arial Narrow" w:hAnsi="Arial Narrow"/>
              <w:b/>
              <w:sz w:val="20"/>
            </w:rPr>
          </w:pPr>
          <w:r w:rsidRPr="004D3CE3">
            <w:rPr>
              <w:rFonts w:ascii="Arial Narrow" w:hAnsi="Arial Narrow"/>
              <w:noProof/>
              <w:lang w:eastAsia="pt-BR"/>
            </w:rPr>
            <w:drawing>
              <wp:inline distT="0" distB="0" distL="0" distR="0">
                <wp:extent cx="923925" cy="962025"/>
                <wp:effectExtent l="0" t="0" r="9525" b="9525"/>
                <wp:docPr id="1" name="Imagem 1" descr="Bras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94" w:type="dxa"/>
        </w:tcPr>
        <w:p w:rsidR="00511689" w:rsidRPr="004D3CE3" w:rsidRDefault="00511689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511689" w:rsidRPr="004D3CE3" w:rsidRDefault="00511689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511689" w:rsidRPr="004D3CE3" w:rsidRDefault="00511689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511689" w:rsidRPr="00FB44CE" w:rsidRDefault="00511689" w:rsidP="00C80F84">
          <w:pPr>
            <w:pStyle w:val="Cabealho"/>
            <w:jc w:val="center"/>
            <w:rPr>
              <w:rFonts w:ascii="Arial Narrow" w:hAnsi="Arial Narrow"/>
              <w:b/>
              <w:color w:val="FF0000"/>
              <w:sz w:val="44"/>
              <w:szCs w:val="44"/>
            </w:rPr>
          </w:pPr>
          <w:r w:rsidRPr="00FB44CE">
            <w:rPr>
              <w:rFonts w:ascii="Arial Narrow" w:hAnsi="Arial Narrow"/>
              <w:b/>
              <w:color w:val="FF0000"/>
              <w:sz w:val="44"/>
              <w:szCs w:val="44"/>
            </w:rPr>
            <w:t>PREFEITURA MUNICIPAL DE FRUTAL</w:t>
          </w:r>
        </w:p>
        <w:p w:rsidR="00511689" w:rsidRPr="004D3CE3" w:rsidRDefault="00511689" w:rsidP="00C80F84">
          <w:pPr>
            <w:pStyle w:val="Cabealho"/>
            <w:jc w:val="center"/>
            <w:rPr>
              <w:rFonts w:ascii="Arial Narrow" w:hAnsi="Arial Narrow"/>
              <w:color w:val="FF0000"/>
            </w:rPr>
          </w:pPr>
        </w:p>
      </w:tc>
    </w:tr>
  </w:tbl>
  <w:p w:rsidR="00511689" w:rsidRPr="004D3CE3" w:rsidRDefault="00511689" w:rsidP="00C80F84">
    <w:pPr>
      <w:pStyle w:val="Cabealho"/>
      <w:tabs>
        <w:tab w:val="left" w:pos="1223"/>
      </w:tabs>
      <w:rPr>
        <w:rFonts w:ascii="Arial Narrow" w:hAnsi="Arial Narrow"/>
      </w:rPr>
    </w:pPr>
    <w:r w:rsidRPr="004D3CE3">
      <w:rPr>
        <w:rFonts w:ascii="Arial Narrow" w:hAnsi="Arial Narrow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17F4B"/>
    <w:multiLevelType w:val="multilevel"/>
    <w:tmpl w:val="531A6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B11C48"/>
    <w:multiLevelType w:val="multilevel"/>
    <w:tmpl w:val="4628C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DE715E"/>
    <w:multiLevelType w:val="hybridMultilevel"/>
    <w:tmpl w:val="595C89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7256ED"/>
    <w:multiLevelType w:val="multilevel"/>
    <w:tmpl w:val="070C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19825D0"/>
    <w:multiLevelType w:val="multilevel"/>
    <w:tmpl w:val="C700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4C27B33"/>
    <w:multiLevelType w:val="hybridMultilevel"/>
    <w:tmpl w:val="89B467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E25D89"/>
    <w:multiLevelType w:val="multilevel"/>
    <w:tmpl w:val="3A9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6216A3C"/>
    <w:multiLevelType w:val="multilevel"/>
    <w:tmpl w:val="913A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E082D11"/>
    <w:multiLevelType w:val="multilevel"/>
    <w:tmpl w:val="5DA2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39355BD"/>
    <w:multiLevelType w:val="multilevel"/>
    <w:tmpl w:val="168A1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9"/>
  </w:num>
  <w:num w:numId="6">
    <w:abstractNumId w:val="8"/>
  </w:num>
  <w:num w:numId="7">
    <w:abstractNumId w:val="6"/>
  </w:num>
  <w:num w:numId="8">
    <w:abstractNumId w:val="3"/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A1"/>
    <w:rsid w:val="00001390"/>
    <w:rsid w:val="0002466E"/>
    <w:rsid w:val="000320D6"/>
    <w:rsid w:val="000567FF"/>
    <w:rsid w:val="000E67DA"/>
    <w:rsid w:val="00107158"/>
    <w:rsid w:val="00117388"/>
    <w:rsid w:val="00156ECB"/>
    <w:rsid w:val="001859A2"/>
    <w:rsid w:val="00186049"/>
    <w:rsid w:val="001B6B37"/>
    <w:rsid w:val="001C43E2"/>
    <w:rsid w:val="001D489D"/>
    <w:rsid w:val="00222ED7"/>
    <w:rsid w:val="00233ED0"/>
    <w:rsid w:val="002419E0"/>
    <w:rsid w:val="002659EB"/>
    <w:rsid w:val="00282207"/>
    <w:rsid w:val="00293593"/>
    <w:rsid w:val="002C4D08"/>
    <w:rsid w:val="002F7952"/>
    <w:rsid w:val="0031635B"/>
    <w:rsid w:val="00321D93"/>
    <w:rsid w:val="00323C6D"/>
    <w:rsid w:val="00355FF7"/>
    <w:rsid w:val="00386BDE"/>
    <w:rsid w:val="0039214A"/>
    <w:rsid w:val="003F4D83"/>
    <w:rsid w:val="00405131"/>
    <w:rsid w:val="0041302B"/>
    <w:rsid w:val="00416113"/>
    <w:rsid w:val="00442379"/>
    <w:rsid w:val="004B10AF"/>
    <w:rsid w:val="004D55D3"/>
    <w:rsid w:val="004E35BE"/>
    <w:rsid w:val="004F1088"/>
    <w:rsid w:val="00511689"/>
    <w:rsid w:val="005277DD"/>
    <w:rsid w:val="00557CD8"/>
    <w:rsid w:val="00560E49"/>
    <w:rsid w:val="00581E06"/>
    <w:rsid w:val="0058325F"/>
    <w:rsid w:val="005839B9"/>
    <w:rsid w:val="00594117"/>
    <w:rsid w:val="005D4957"/>
    <w:rsid w:val="005D6B89"/>
    <w:rsid w:val="005F378C"/>
    <w:rsid w:val="005F5AC9"/>
    <w:rsid w:val="006175D2"/>
    <w:rsid w:val="00646714"/>
    <w:rsid w:val="00654748"/>
    <w:rsid w:val="00673C98"/>
    <w:rsid w:val="00680813"/>
    <w:rsid w:val="006922D9"/>
    <w:rsid w:val="00692631"/>
    <w:rsid w:val="006D6A24"/>
    <w:rsid w:val="006E0077"/>
    <w:rsid w:val="006E4645"/>
    <w:rsid w:val="006F281B"/>
    <w:rsid w:val="0070757A"/>
    <w:rsid w:val="00712385"/>
    <w:rsid w:val="00720885"/>
    <w:rsid w:val="007543AA"/>
    <w:rsid w:val="007713A1"/>
    <w:rsid w:val="007831CB"/>
    <w:rsid w:val="007A0584"/>
    <w:rsid w:val="007A1985"/>
    <w:rsid w:val="007B296C"/>
    <w:rsid w:val="007B6753"/>
    <w:rsid w:val="007C792C"/>
    <w:rsid w:val="007D3FAD"/>
    <w:rsid w:val="00816B17"/>
    <w:rsid w:val="00834635"/>
    <w:rsid w:val="0083619D"/>
    <w:rsid w:val="00836D1D"/>
    <w:rsid w:val="00842584"/>
    <w:rsid w:val="008460D9"/>
    <w:rsid w:val="00846287"/>
    <w:rsid w:val="00846ADE"/>
    <w:rsid w:val="00853B6F"/>
    <w:rsid w:val="008847E5"/>
    <w:rsid w:val="00885F1C"/>
    <w:rsid w:val="008A31A9"/>
    <w:rsid w:val="008A5987"/>
    <w:rsid w:val="008C1283"/>
    <w:rsid w:val="008C4E04"/>
    <w:rsid w:val="008E03B4"/>
    <w:rsid w:val="008E4699"/>
    <w:rsid w:val="009105CD"/>
    <w:rsid w:val="00917B2E"/>
    <w:rsid w:val="009851A3"/>
    <w:rsid w:val="009A7339"/>
    <w:rsid w:val="009D6009"/>
    <w:rsid w:val="009E6AB0"/>
    <w:rsid w:val="009F2E6B"/>
    <w:rsid w:val="00A4234D"/>
    <w:rsid w:val="00A47D8C"/>
    <w:rsid w:val="00A56527"/>
    <w:rsid w:val="00A80911"/>
    <w:rsid w:val="00A94191"/>
    <w:rsid w:val="00AA58CD"/>
    <w:rsid w:val="00AE436A"/>
    <w:rsid w:val="00B21634"/>
    <w:rsid w:val="00B509FB"/>
    <w:rsid w:val="00B839E2"/>
    <w:rsid w:val="00BA217F"/>
    <w:rsid w:val="00BA6C86"/>
    <w:rsid w:val="00BC454B"/>
    <w:rsid w:val="00C00F1C"/>
    <w:rsid w:val="00C101F6"/>
    <w:rsid w:val="00C1340F"/>
    <w:rsid w:val="00C16726"/>
    <w:rsid w:val="00C24DD7"/>
    <w:rsid w:val="00C3110A"/>
    <w:rsid w:val="00C516FA"/>
    <w:rsid w:val="00C80F84"/>
    <w:rsid w:val="00C97499"/>
    <w:rsid w:val="00CB5C3B"/>
    <w:rsid w:val="00CB7ED9"/>
    <w:rsid w:val="00CD6EB2"/>
    <w:rsid w:val="00D42475"/>
    <w:rsid w:val="00D860FA"/>
    <w:rsid w:val="00DC0963"/>
    <w:rsid w:val="00DC54D2"/>
    <w:rsid w:val="00DD1FAD"/>
    <w:rsid w:val="00DE076C"/>
    <w:rsid w:val="00DE6FFF"/>
    <w:rsid w:val="00E14182"/>
    <w:rsid w:val="00E14414"/>
    <w:rsid w:val="00E2158E"/>
    <w:rsid w:val="00E559F3"/>
    <w:rsid w:val="00E7132D"/>
    <w:rsid w:val="00E94466"/>
    <w:rsid w:val="00EA310F"/>
    <w:rsid w:val="00EA3E31"/>
    <w:rsid w:val="00EC0BF4"/>
    <w:rsid w:val="00EC73ED"/>
    <w:rsid w:val="00F0429B"/>
    <w:rsid w:val="00F16AC9"/>
    <w:rsid w:val="00F25898"/>
    <w:rsid w:val="00F3380F"/>
    <w:rsid w:val="00F75662"/>
    <w:rsid w:val="00F95684"/>
    <w:rsid w:val="00F95DB5"/>
    <w:rsid w:val="00FA5180"/>
    <w:rsid w:val="00FB1C4D"/>
    <w:rsid w:val="00FB3536"/>
    <w:rsid w:val="00FD58AE"/>
    <w:rsid w:val="00FD6053"/>
    <w:rsid w:val="00FE5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54D2"/>
  </w:style>
  <w:style w:type="paragraph" w:styleId="Rodap">
    <w:name w:val="footer"/>
    <w:basedOn w:val="Normal"/>
    <w:link w:val="Rodap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54D2"/>
  </w:style>
  <w:style w:type="paragraph" w:styleId="Rodap">
    <w:name w:val="footer"/>
    <w:basedOn w:val="Normal"/>
    <w:link w:val="Rodap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utal.mg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%20Zilda\Documents\Modelos%20Personalizados%20do%20Office\PAPEL%20TIMBRADO%20PREFEITURA%20DE%20FRUT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EF125-BB85-4456-B999-F4749350A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PREFEITURA DE FRUTAL</Template>
  <TotalTime>0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Zilda</dc:creator>
  <cp:lastModifiedBy>Usuario</cp:lastModifiedBy>
  <cp:revision>2</cp:revision>
  <cp:lastPrinted>2019-11-18T17:56:00Z</cp:lastPrinted>
  <dcterms:created xsi:type="dcterms:W3CDTF">2019-12-03T17:24:00Z</dcterms:created>
  <dcterms:modified xsi:type="dcterms:W3CDTF">2019-12-03T17:24:00Z</dcterms:modified>
</cp:coreProperties>
</file>