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C737BF">
        <w:rPr>
          <w:rFonts w:ascii="Times New (W1)" w:eastAsia="Times New Roman" w:hAnsi="Times New (W1)"/>
          <w:sz w:val="28"/>
          <w:szCs w:val="28"/>
          <w:lang w:eastAsia="pt-BR"/>
        </w:rPr>
        <w:t>033/19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C737B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AURINO WUDKE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executivo a qual visa: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C737BF" w:rsidRDefault="00C737B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Sugerir a instalação de um ponto de ônibus na rua Barão do Rio Branco, nas proximidades do Loteamento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Zils</w:t>
      </w:r>
      <w:proofErr w:type="spellEnd"/>
      <w:r>
        <w:rPr>
          <w:rFonts w:ascii="Times New Roman" w:eastAsia="Times New Roman" w:hAnsi="Times New Roman"/>
          <w:sz w:val="24"/>
          <w:szCs w:val="28"/>
          <w:lang w:eastAsia="pt-BR"/>
        </w:rPr>
        <w:t>, sentido rancho bom /centro. Muitos moradores do loteamento utilizam o transporte público e necessitam de um local adequado para aguardarem a chegada do ônibus.</w:t>
      </w:r>
    </w:p>
    <w:p w:rsidR="007B67DA" w:rsidRDefault="007B67DA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bookmarkStart w:id="0" w:name="_GoBack"/>
      <w:bookmarkEnd w:id="0"/>
    </w:p>
    <w:p w:rsidR="0075570F" w:rsidRPr="0075570F" w:rsidRDefault="00C737B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C737BF">
        <w:rPr>
          <w:rFonts w:ascii="Times New Roman" w:eastAsia="Times New Roman" w:hAnsi="Times New Roman"/>
          <w:sz w:val="24"/>
          <w:szCs w:val="28"/>
          <w:lang w:eastAsia="pt-BR"/>
        </w:rPr>
        <w:t>05 de agosto de 2019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C737BF">
        <w:rPr>
          <w:rFonts w:ascii="Times New Roman" w:eastAsia="Times New Roman" w:hAnsi="Times New Roman"/>
          <w:sz w:val="24"/>
          <w:szCs w:val="28"/>
          <w:lang w:eastAsia="pt-BR"/>
        </w:rPr>
        <w:t>AURINO WUDKE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3167C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:rsidR="0075570F" w:rsidRPr="0075570F" w:rsidRDefault="00A3167C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Claudimir</w:t>
      </w:r>
      <w:proofErr w:type="spellEnd"/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Lindner</w:t>
      </w:r>
      <w:proofErr w:type="spellEnd"/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1A25DF"/>
    <w:rsid w:val="001D141E"/>
    <w:rsid w:val="003030B3"/>
    <w:rsid w:val="00506EE6"/>
    <w:rsid w:val="0053668A"/>
    <w:rsid w:val="00605E35"/>
    <w:rsid w:val="0075570F"/>
    <w:rsid w:val="007B67DA"/>
    <w:rsid w:val="007D6552"/>
    <w:rsid w:val="008533A7"/>
    <w:rsid w:val="0095688A"/>
    <w:rsid w:val="009A668E"/>
    <w:rsid w:val="00A3167C"/>
    <w:rsid w:val="00C737BF"/>
    <w:rsid w:val="00CD3940"/>
    <w:rsid w:val="00CF0144"/>
    <w:rsid w:val="00D866E9"/>
    <w:rsid w:val="00D90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CDB23"/>
  <w15:chartTrackingRefBased/>
  <w15:docId w15:val="{A7F178EE-09F0-4D79-AFAB-9808FF351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33</Template>
  <TotalTime>1</TotalTime>
  <Pages>1</Pages>
  <Words>120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2</cp:revision>
  <dcterms:created xsi:type="dcterms:W3CDTF">2019-08-05T12:43:00Z</dcterms:created>
  <dcterms:modified xsi:type="dcterms:W3CDTF">2019-08-05T12:43:00Z</dcterms:modified>
</cp:coreProperties>
</file>