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99D05" w14:textId="16FA5D6E" w:rsidR="004871ED" w:rsidRPr="003806C9" w:rsidRDefault="004871ED" w:rsidP="00EB598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806C9">
        <w:rPr>
          <w:rFonts w:ascii="Times New Roman" w:hAnsi="Times New Roman"/>
          <w:b/>
          <w:sz w:val="24"/>
          <w:szCs w:val="24"/>
        </w:rPr>
        <w:t xml:space="preserve">RESOLUÇÃO MD </w:t>
      </w:r>
      <w:r w:rsidR="00557DBF">
        <w:rPr>
          <w:rFonts w:ascii="Times New Roman" w:hAnsi="Times New Roman"/>
          <w:b/>
          <w:sz w:val="24"/>
          <w:szCs w:val="24"/>
        </w:rPr>
        <w:t>2</w:t>
      </w:r>
      <w:r w:rsidR="00754575">
        <w:rPr>
          <w:rFonts w:ascii="Times New Roman" w:hAnsi="Times New Roman"/>
          <w:b/>
          <w:sz w:val="24"/>
          <w:szCs w:val="24"/>
        </w:rPr>
        <w:t>1</w:t>
      </w:r>
      <w:r w:rsidRPr="003806C9">
        <w:rPr>
          <w:rFonts w:ascii="Times New Roman" w:hAnsi="Times New Roman"/>
          <w:b/>
          <w:sz w:val="24"/>
          <w:szCs w:val="24"/>
        </w:rPr>
        <w:t>/202</w:t>
      </w:r>
      <w:r w:rsidR="00A9597C">
        <w:rPr>
          <w:rFonts w:ascii="Times New Roman" w:hAnsi="Times New Roman"/>
          <w:b/>
          <w:sz w:val="24"/>
          <w:szCs w:val="24"/>
        </w:rPr>
        <w:t>3</w:t>
      </w:r>
    </w:p>
    <w:p w14:paraId="73E9A859" w14:textId="405BE67B" w:rsidR="005D1F96" w:rsidRPr="003806C9" w:rsidRDefault="00754575" w:rsidP="004871ED">
      <w:pPr>
        <w:spacing w:after="0" w:line="360" w:lineRule="auto"/>
        <w:ind w:left="396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Revoga a Resolução MD 20/2023, que a</w:t>
      </w:r>
      <w:r w:rsidR="003806C9" w:rsidRPr="003806C9">
        <w:rPr>
          <w:rFonts w:ascii="Times New Roman" w:hAnsi="Times New Roman"/>
          <w:i/>
          <w:sz w:val="24"/>
          <w:szCs w:val="24"/>
        </w:rPr>
        <w:t xml:space="preserve">utoriza o vereador </w:t>
      </w:r>
      <w:r w:rsidR="00557DBF">
        <w:rPr>
          <w:rFonts w:ascii="Times New Roman" w:hAnsi="Times New Roman"/>
          <w:i/>
          <w:sz w:val="24"/>
          <w:szCs w:val="24"/>
        </w:rPr>
        <w:t>Jorge Soares da Silva Winter</w:t>
      </w:r>
      <w:r w:rsidR="00557DBF" w:rsidRPr="00F22972">
        <w:rPr>
          <w:rFonts w:ascii="Times New Roman" w:hAnsi="Times New Roman"/>
          <w:i/>
          <w:sz w:val="24"/>
          <w:szCs w:val="24"/>
        </w:rPr>
        <w:t xml:space="preserve"> </w:t>
      </w:r>
      <w:r w:rsidR="0053743F">
        <w:rPr>
          <w:rFonts w:ascii="Times New Roman" w:hAnsi="Times New Roman"/>
          <w:i/>
          <w:sz w:val="24"/>
          <w:szCs w:val="24"/>
        </w:rPr>
        <w:t>a participar</w:t>
      </w:r>
      <w:r w:rsidR="003806C9" w:rsidRPr="003806C9">
        <w:rPr>
          <w:rFonts w:ascii="Times New Roman" w:hAnsi="Times New Roman"/>
          <w:i/>
          <w:sz w:val="24"/>
          <w:szCs w:val="24"/>
        </w:rPr>
        <w:t xml:space="preserve"> de curso no município de </w:t>
      </w:r>
      <w:r w:rsidR="00557DBF">
        <w:rPr>
          <w:rFonts w:ascii="Times New Roman" w:hAnsi="Times New Roman"/>
          <w:i/>
          <w:sz w:val="24"/>
          <w:szCs w:val="24"/>
        </w:rPr>
        <w:t>Florianópolis</w:t>
      </w:r>
      <w:r w:rsidR="003806C9" w:rsidRPr="003806C9">
        <w:rPr>
          <w:rFonts w:ascii="Times New Roman" w:hAnsi="Times New Roman"/>
          <w:i/>
          <w:sz w:val="24"/>
          <w:szCs w:val="24"/>
        </w:rPr>
        <w:t>/</w:t>
      </w:r>
      <w:r w:rsidR="00557DBF">
        <w:rPr>
          <w:rFonts w:ascii="Times New Roman" w:hAnsi="Times New Roman"/>
          <w:i/>
          <w:sz w:val="24"/>
          <w:szCs w:val="24"/>
        </w:rPr>
        <w:t>SC</w:t>
      </w:r>
    </w:p>
    <w:p w14:paraId="359ABA9F" w14:textId="77777777" w:rsidR="005D1F96" w:rsidRPr="003806C9" w:rsidRDefault="005D1F96" w:rsidP="004871ED">
      <w:pPr>
        <w:spacing w:after="0" w:line="360" w:lineRule="auto"/>
        <w:ind w:firstLine="708"/>
        <w:jc w:val="both"/>
        <w:rPr>
          <w:rFonts w:ascii="Times New Roman" w:hAnsi="Times New Roman"/>
          <w:iCs/>
          <w:sz w:val="24"/>
          <w:szCs w:val="24"/>
        </w:rPr>
      </w:pPr>
    </w:p>
    <w:p w14:paraId="0BF63809" w14:textId="3BDC9B83" w:rsidR="004871ED" w:rsidRPr="003806C9" w:rsidRDefault="004871ED" w:rsidP="00EB598B">
      <w:pPr>
        <w:spacing w:after="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3806C9">
        <w:rPr>
          <w:rFonts w:ascii="Times New Roman" w:hAnsi="Times New Roman"/>
          <w:iCs/>
          <w:sz w:val="24"/>
          <w:szCs w:val="24"/>
        </w:rPr>
        <w:t xml:space="preserve">A </w:t>
      </w:r>
      <w:r w:rsidRPr="003806C9">
        <w:rPr>
          <w:rFonts w:ascii="Times New Roman" w:hAnsi="Times New Roman"/>
          <w:b/>
          <w:bCs/>
          <w:iCs/>
          <w:sz w:val="24"/>
          <w:szCs w:val="24"/>
        </w:rPr>
        <w:t>MESA DIRETORA DA CÂMARA MUNICIPAL DE LUIZ ALVES/SC</w:t>
      </w:r>
      <w:r w:rsidR="00932E65" w:rsidRPr="003806C9">
        <w:rPr>
          <w:rFonts w:ascii="Times New Roman" w:hAnsi="Times New Roman"/>
          <w:iCs/>
          <w:sz w:val="24"/>
          <w:szCs w:val="24"/>
        </w:rPr>
        <w:t xml:space="preserve">, </w:t>
      </w:r>
      <w:r w:rsidRPr="003806C9">
        <w:rPr>
          <w:rFonts w:ascii="Times New Roman" w:hAnsi="Times New Roman"/>
          <w:iCs/>
          <w:sz w:val="24"/>
          <w:szCs w:val="24"/>
        </w:rPr>
        <w:t xml:space="preserve">no uso de suas atribuições legais e com fundamento no art. </w:t>
      </w:r>
      <w:r w:rsidR="00936B82" w:rsidRPr="003806C9">
        <w:rPr>
          <w:rFonts w:ascii="Times New Roman" w:hAnsi="Times New Roman"/>
          <w:iCs/>
          <w:sz w:val="24"/>
          <w:szCs w:val="24"/>
        </w:rPr>
        <w:t xml:space="preserve">45 </w:t>
      </w:r>
      <w:r w:rsidRPr="003806C9">
        <w:rPr>
          <w:rFonts w:ascii="Times New Roman" w:hAnsi="Times New Roman"/>
          <w:iCs/>
          <w:sz w:val="24"/>
          <w:szCs w:val="24"/>
        </w:rPr>
        <w:t xml:space="preserve">do Regimento Interno, </w:t>
      </w:r>
      <w:r w:rsidRPr="003806C9">
        <w:rPr>
          <w:rFonts w:ascii="Times New Roman" w:hAnsi="Times New Roman"/>
          <w:b/>
          <w:bCs/>
          <w:iCs/>
          <w:sz w:val="24"/>
          <w:szCs w:val="24"/>
        </w:rPr>
        <w:t>RESOLVE</w:t>
      </w:r>
      <w:r w:rsidRPr="003806C9">
        <w:rPr>
          <w:rFonts w:ascii="Times New Roman" w:hAnsi="Times New Roman"/>
          <w:iCs/>
          <w:sz w:val="24"/>
          <w:szCs w:val="24"/>
        </w:rPr>
        <w:t>:</w:t>
      </w:r>
    </w:p>
    <w:p w14:paraId="7FD075AD" w14:textId="77777777" w:rsidR="004871ED" w:rsidRPr="003806C9" w:rsidRDefault="004871ED" w:rsidP="004871ED">
      <w:pPr>
        <w:spacing w:after="0" w:line="360" w:lineRule="auto"/>
        <w:ind w:firstLine="708"/>
        <w:jc w:val="both"/>
        <w:rPr>
          <w:rFonts w:ascii="Times New Roman" w:hAnsi="Times New Roman"/>
          <w:iCs/>
          <w:sz w:val="24"/>
          <w:szCs w:val="24"/>
        </w:rPr>
      </w:pPr>
    </w:p>
    <w:p w14:paraId="766F7265" w14:textId="48A003CF" w:rsidR="00754575" w:rsidRDefault="003806C9" w:rsidP="007545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06C9">
        <w:rPr>
          <w:rFonts w:ascii="Times New Roman" w:hAnsi="Times New Roman"/>
          <w:b/>
          <w:sz w:val="24"/>
          <w:szCs w:val="24"/>
        </w:rPr>
        <w:t xml:space="preserve">Art. 1º. </w:t>
      </w:r>
      <w:r w:rsidRPr="003806C9">
        <w:rPr>
          <w:rFonts w:ascii="Times New Roman" w:hAnsi="Times New Roman"/>
          <w:sz w:val="24"/>
          <w:szCs w:val="24"/>
        </w:rPr>
        <w:t xml:space="preserve">Fica </w:t>
      </w:r>
      <w:r w:rsidR="00754575">
        <w:rPr>
          <w:rFonts w:ascii="Times New Roman" w:hAnsi="Times New Roman"/>
          <w:sz w:val="24"/>
          <w:szCs w:val="24"/>
        </w:rPr>
        <w:t>revogada a Resolução MD 20/2023, em razão do cancelamento do curso.</w:t>
      </w:r>
    </w:p>
    <w:p w14:paraId="3C05DF3F" w14:textId="77777777" w:rsidR="00754575" w:rsidRPr="003806C9" w:rsidRDefault="00754575" w:rsidP="0075457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616E210" w14:textId="7134EDD7" w:rsidR="005D1F96" w:rsidRDefault="00754575" w:rsidP="005D1F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54575">
        <w:rPr>
          <w:rFonts w:ascii="Times New Roman" w:hAnsi="Times New Roman"/>
          <w:b/>
          <w:sz w:val="24"/>
          <w:szCs w:val="24"/>
        </w:rPr>
        <w:t>Art. 2</w:t>
      </w:r>
      <w:r>
        <w:rPr>
          <w:rFonts w:ascii="Times New Roman" w:hAnsi="Times New Roman"/>
          <w:b/>
          <w:sz w:val="24"/>
          <w:szCs w:val="24"/>
        </w:rPr>
        <w:t xml:space="preserve">º. </w:t>
      </w:r>
      <w:r w:rsidR="005D1F96" w:rsidRPr="003806C9">
        <w:rPr>
          <w:rFonts w:ascii="Times New Roman" w:hAnsi="Times New Roman"/>
          <w:b/>
          <w:sz w:val="24"/>
          <w:szCs w:val="24"/>
        </w:rPr>
        <w:t xml:space="preserve"> </w:t>
      </w:r>
      <w:r w:rsidR="005D1F96" w:rsidRPr="003806C9">
        <w:rPr>
          <w:rFonts w:ascii="Times New Roman" w:hAnsi="Times New Roman"/>
          <w:sz w:val="24"/>
          <w:szCs w:val="24"/>
        </w:rPr>
        <w:t>Esta Resolução entra em vigor na data de sua publicação.</w:t>
      </w:r>
    </w:p>
    <w:p w14:paraId="685E030A" w14:textId="77777777" w:rsidR="003806C9" w:rsidRPr="003806C9" w:rsidRDefault="003806C9" w:rsidP="005D1F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EB69C4" w14:textId="2B47670A" w:rsidR="002929D1" w:rsidRPr="003806C9" w:rsidRDefault="002929D1" w:rsidP="002929D1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3806C9">
        <w:rPr>
          <w:rFonts w:ascii="Times New Roman" w:hAnsi="Times New Roman"/>
          <w:sz w:val="24"/>
          <w:szCs w:val="24"/>
        </w:rPr>
        <w:t xml:space="preserve">Luiz Alves/SC, </w:t>
      </w:r>
      <w:r w:rsidR="00754575">
        <w:rPr>
          <w:rFonts w:ascii="Times New Roman" w:hAnsi="Times New Roman"/>
          <w:sz w:val="24"/>
          <w:szCs w:val="24"/>
        </w:rPr>
        <w:t>1º de dezembro de 2023</w:t>
      </w:r>
      <w:r w:rsidRPr="003806C9">
        <w:rPr>
          <w:rFonts w:ascii="Times New Roman" w:hAnsi="Times New Roman"/>
          <w:sz w:val="24"/>
          <w:szCs w:val="24"/>
        </w:rPr>
        <w:t>.</w:t>
      </w:r>
    </w:p>
    <w:p w14:paraId="598A2A7C" w14:textId="77777777" w:rsidR="002929D1" w:rsidRPr="003806C9" w:rsidRDefault="002929D1" w:rsidP="00EB59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8CCF75" w14:textId="77777777" w:rsidR="00EB598B" w:rsidRPr="003806C9" w:rsidRDefault="00EB598B" w:rsidP="00EB598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EB598B" w:rsidRPr="003806C9" w:rsidSect="008F2AB6">
          <w:headerReference w:type="default" r:id="rId8"/>
          <w:footerReference w:type="default" r:id="rId9"/>
          <w:type w:val="continuous"/>
          <w:pgSz w:w="11906" w:h="16838"/>
          <w:pgMar w:top="1418" w:right="1418" w:bottom="1416" w:left="1418" w:header="709" w:footer="121" w:gutter="0"/>
          <w:cols w:space="708"/>
          <w:docGrid w:linePitch="360"/>
        </w:sectPr>
      </w:pPr>
    </w:p>
    <w:p w14:paraId="2583FB5F" w14:textId="77777777" w:rsidR="00A9597C" w:rsidRPr="00552523" w:rsidRDefault="00A9597C" w:rsidP="00A9597C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PERCI BOMPANI</w:t>
      </w:r>
    </w:p>
    <w:p w14:paraId="534F3E9B" w14:textId="77777777" w:rsidR="00A9597C" w:rsidRPr="00552523" w:rsidRDefault="00A9597C" w:rsidP="00A9597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52523">
        <w:rPr>
          <w:rFonts w:ascii="Times New Roman" w:hAnsi="Times New Roman"/>
          <w:sz w:val="24"/>
          <w:szCs w:val="24"/>
        </w:rPr>
        <w:t>Presidente da Câmara Municipal</w:t>
      </w:r>
    </w:p>
    <w:p w14:paraId="2221AB02" w14:textId="77777777" w:rsidR="00A9597C" w:rsidRPr="00520222" w:rsidRDefault="00A9597C" w:rsidP="00A9597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SUSANA MÜLLER CAMPIGOTTO</w:t>
      </w:r>
    </w:p>
    <w:p w14:paraId="00AA3862" w14:textId="48F03AC4" w:rsidR="00A9597C" w:rsidRPr="00552523" w:rsidRDefault="00A9597C" w:rsidP="00A9597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Vice-</w:t>
      </w:r>
      <w:r w:rsidRPr="00552523">
        <w:rPr>
          <w:rFonts w:ascii="Times New Roman" w:hAnsi="Times New Roman"/>
          <w:sz w:val="24"/>
          <w:szCs w:val="24"/>
        </w:rPr>
        <w:t>Presidente da Câmara Municipal</w:t>
      </w:r>
    </w:p>
    <w:p w14:paraId="1D41B41D" w14:textId="77777777" w:rsidR="00A9597C" w:rsidRPr="00552523" w:rsidRDefault="00A9597C" w:rsidP="00A9597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  <w:sectPr w:rsidR="00A9597C" w:rsidRPr="00552523" w:rsidSect="0096591C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</w:p>
    <w:p w14:paraId="7CA76BF6" w14:textId="77777777" w:rsidR="00A9597C" w:rsidRDefault="00A9597C" w:rsidP="00A9597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52523">
        <w:rPr>
          <w:rFonts w:ascii="Times New Roman" w:hAnsi="Times New Roman"/>
          <w:sz w:val="24"/>
          <w:szCs w:val="24"/>
        </w:rPr>
        <w:t xml:space="preserve"> </w:t>
      </w:r>
    </w:p>
    <w:p w14:paraId="33199C52" w14:textId="77777777" w:rsidR="00A9597C" w:rsidRDefault="00A9597C" w:rsidP="00A9597C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8EC6DC" w14:textId="77777777" w:rsidR="00A9597C" w:rsidRPr="00520222" w:rsidRDefault="00A9597C" w:rsidP="00A9597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52523">
        <w:rPr>
          <w:rFonts w:ascii="Times New Roman" w:hAnsi="Times New Roman"/>
          <w:b/>
          <w:bCs/>
          <w:sz w:val="24"/>
          <w:szCs w:val="24"/>
        </w:rPr>
        <w:t>ROSELI PEREIRA GOEDERT</w:t>
      </w:r>
    </w:p>
    <w:p w14:paraId="186FD44B" w14:textId="77777777" w:rsidR="00A9597C" w:rsidRDefault="00A9597C" w:rsidP="00A9597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52523">
        <w:rPr>
          <w:rFonts w:ascii="Times New Roman" w:hAnsi="Times New Roman"/>
          <w:sz w:val="24"/>
          <w:szCs w:val="24"/>
        </w:rPr>
        <w:t>Primeir</w:t>
      </w:r>
      <w:r>
        <w:rPr>
          <w:rFonts w:ascii="Times New Roman" w:hAnsi="Times New Roman"/>
          <w:sz w:val="24"/>
          <w:szCs w:val="24"/>
        </w:rPr>
        <w:t>a</w:t>
      </w:r>
      <w:r w:rsidRPr="00552523">
        <w:rPr>
          <w:rFonts w:ascii="Times New Roman" w:hAnsi="Times New Roman"/>
          <w:sz w:val="24"/>
          <w:szCs w:val="24"/>
        </w:rPr>
        <w:t xml:space="preserve"> Secretári</w:t>
      </w:r>
      <w:r>
        <w:rPr>
          <w:rFonts w:ascii="Times New Roman" w:hAnsi="Times New Roman"/>
          <w:sz w:val="24"/>
          <w:szCs w:val="24"/>
        </w:rPr>
        <w:t>a</w:t>
      </w:r>
      <w:r w:rsidRPr="00552523">
        <w:rPr>
          <w:rFonts w:ascii="Times New Roman" w:hAnsi="Times New Roman"/>
          <w:sz w:val="24"/>
          <w:szCs w:val="24"/>
        </w:rPr>
        <w:t xml:space="preserve"> da Câmara Municipal</w:t>
      </w:r>
    </w:p>
    <w:p w14:paraId="6F0249E4" w14:textId="77777777" w:rsidR="00A9597C" w:rsidRDefault="00A9597C" w:rsidP="00A9597C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D993DB" w14:textId="77777777" w:rsidR="00A9597C" w:rsidRDefault="00A9597C" w:rsidP="00A9597C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0A2548" w14:textId="77777777" w:rsidR="00A9597C" w:rsidRPr="00552523" w:rsidRDefault="00A9597C" w:rsidP="00A9597C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52523">
        <w:rPr>
          <w:rFonts w:ascii="Times New Roman" w:hAnsi="Times New Roman"/>
          <w:b/>
          <w:bCs/>
          <w:sz w:val="24"/>
          <w:szCs w:val="24"/>
        </w:rPr>
        <w:t>JORGE SOARES DA SILVA WINTER</w:t>
      </w:r>
    </w:p>
    <w:p w14:paraId="6B450422" w14:textId="77777777" w:rsidR="00A9597C" w:rsidRDefault="00A9597C" w:rsidP="00A9597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52523">
        <w:rPr>
          <w:rFonts w:ascii="Times New Roman" w:hAnsi="Times New Roman"/>
          <w:sz w:val="24"/>
          <w:szCs w:val="24"/>
        </w:rPr>
        <w:t>Segund</w:t>
      </w:r>
      <w:r>
        <w:rPr>
          <w:rFonts w:ascii="Times New Roman" w:hAnsi="Times New Roman"/>
          <w:sz w:val="24"/>
          <w:szCs w:val="24"/>
        </w:rPr>
        <w:t>o Secretário</w:t>
      </w:r>
      <w:r w:rsidRPr="00552523">
        <w:rPr>
          <w:rFonts w:ascii="Times New Roman" w:hAnsi="Times New Roman"/>
          <w:sz w:val="24"/>
          <w:szCs w:val="24"/>
        </w:rPr>
        <w:t xml:space="preserve"> da Câmara Municipal</w:t>
      </w:r>
    </w:p>
    <w:p w14:paraId="586B9666" w14:textId="77777777" w:rsidR="008F2AB6" w:rsidRPr="003806C9" w:rsidRDefault="008F2AB6" w:rsidP="008F2AB6">
      <w:pPr>
        <w:tabs>
          <w:tab w:val="center" w:pos="4535"/>
        </w:tabs>
        <w:rPr>
          <w:rFonts w:ascii="Times New Roman" w:hAnsi="Times New Roman"/>
          <w:sz w:val="24"/>
          <w:szCs w:val="24"/>
        </w:rPr>
        <w:sectPr w:rsidR="008F2AB6" w:rsidRPr="003806C9" w:rsidSect="008F2AB6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</w:p>
    <w:p w14:paraId="015DBADA" w14:textId="29FEBD68" w:rsidR="0012278C" w:rsidRDefault="0012278C" w:rsidP="00557DB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2278C" w:rsidSect="008F2AB6">
      <w:headerReference w:type="default" r:id="rId10"/>
      <w:footerReference w:type="default" r:id="rId11"/>
      <w:type w:val="continuous"/>
      <w:pgSz w:w="11906" w:h="16838"/>
      <w:pgMar w:top="1418" w:right="1418" w:bottom="1418" w:left="1418" w:header="709" w:footer="9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8A326" w14:textId="77777777" w:rsidR="00AF3714" w:rsidRDefault="00AF3714" w:rsidP="0074053B">
      <w:pPr>
        <w:spacing w:after="0" w:line="240" w:lineRule="auto"/>
      </w:pPr>
      <w:r>
        <w:separator/>
      </w:r>
    </w:p>
  </w:endnote>
  <w:endnote w:type="continuationSeparator" w:id="0">
    <w:p w14:paraId="41360697" w14:textId="77777777" w:rsidR="00AF3714" w:rsidRDefault="00AF3714" w:rsidP="00740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1D673" w14:textId="77777777" w:rsidR="00A71E9B" w:rsidRPr="00D42511" w:rsidRDefault="00A71E9B" w:rsidP="00A71E9B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28"/>
    </w:r>
    <w:r>
      <w:rPr>
        <w:rFonts w:ascii="Book Antiqua" w:hAnsi="Book Antiqua"/>
        <w:sz w:val="20"/>
        <w:szCs w:val="20"/>
      </w:rPr>
      <w:t xml:space="preserve"> (</w:t>
    </w:r>
    <w:r w:rsidRPr="00D42511">
      <w:rPr>
        <w:rFonts w:ascii="Book Antiqua" w:hAnsi="Book Antiqua"/>
        <w:sz w:val="20"/>
        <w:szCs w:val="20"/>
      </w:rPr>
      <w:t xml:space="preserve">47) </w:t>
    </w:r>
    <w:r>
      <w:rPr>
        <w:rFonts w:ascii="Book Antiqua" w:hAnsi="Book Antiqua"/>
        <w:sz w:val="20"/>
        <w:szCs w:val="20"/>
      </w:rPr>
      <w:t>3377 1336</w:t>
    </w:r>
  </w:p>
  <w:p w14:paraId="131CD3D8" w14:textId="77777777" w:rsidR="00A71E9B" w:rsidRDefault="00A71E9B" w:rsidP="00A71E9B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2A"/>
    </w:r>
    <w:r>
      <w:rPr>
        <w:rFonts w:ascii="Book Antiqua" w:hAnsi="Book Antiqua"/>
        <w:sz w:val="20"/>
        <w:szCs w:val="20"/>
      </w:rPr>
      <w:t xml:space="preserve"> camaramunicipal@luizalves.sc.leg.br</w:t>
    </w:r>
  </w:p>
  <w:p w14:paraId="53F7C5AE" w14:textId="02272AF6" w:rsidR="00A71E9B" w:rsidRPr="00D42511" w:rsidRDefault="00A71E9B" w:rsidP="00A71E9B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2D"/>
    </w:r>
    <w:r>
      <w:rPr>
        <w:rFonts w:ascii="Book Antiqua" w:hAnsi="Book Antiqua"/>
        <w:sz w:val="20"/>
        <w:szCs w:val="20"/>
      </w:rPr>
      <w:t xml:space="preserve"> </w:t>
    </w:r>
    <w:r w:rsidR="005250C3">
      <w:rPr>
        <w:rFonts w:ascii="Book Antiqua" w:hAnsi="Book Antiqua"/>
        <w:sz w:val="20"/>
        <w:szCs w:val="20"/>
      </w:rPr>
      <w:t>Rodovia SC-414, nº 3.520</w:t>
    </w:r>
    <w:r>
      <w:rPr>
        <w:rFonts w:ascii="Book Antiqua" w:hAnsi="Book Antiqua"/>
        <w:sz w:val="20"/>
        <w:szCs w:val="20"/>
      </w:rPr>
      <w:t>, Centro, Luiz Alves/SC – CEP 89.128-000</w:t>
    </w:r>
  </w:p>
  <w:p w14:paraId="63679799" w14:textId="77777777" w:rsidR="00A71E9B" w:rsidRPr="00AE007D" w:rsidRDefault="00A71E9B" w:rsidP="00A71E9B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38"/>
    </w:r>
    <w:r>
      <w:rPr>
        <w:rFonts w:ascii="Book Antiqua" w:hAnsi="Book Antiqua"/>
        <w:sz w:val="20"/>
        <w:szCs w:val="20"/>
      </w:rPr>
      <w:t xml:space="preserve"> https://www.luizalves.sc.leg.br/</w:t>
    </w:r>
  </w:p>
  <w:p w14:paraId="182FBE4C" w14:textId="77777777" w:rsidR="002929D1" w:rsidRPr="00A71E9B" w:rsidRDefault="002929D1" w:rsidP="00A71E9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F308" w14:textId="77777777" w:rsidR="003F545E" w:rsidRDefault="003F545E" w:rsidP="0074053B">
    <w:pPr>
      <w:pStyle w:val="Rodap"/>
      <w:jc w:val="center"/>
      <w:rPr>
        <w:rFonts w:ascii="Book Antiqua" w:hAnsi="Book Antiqua"/>
        <w:sz w:val="20"/>
        <w:szCs w:val="20"/>
      </w:rPr>
    </w:pPr>
  </w:p>
  <w:p w14:paraId="0FFB3A0C" w14:textId="77777777" w:rsidR="003F545E" w:rsidRDefault="003F545E" w:rsidP="0074053B">
    <w:pPr>
      <w:pStyle w:val="Rodap"/>
      <w:jc w:val="center"/>
      <w:rPr>
        <w:rFonts w:ascii="Book Antiqua" w:hAnsi="Book Antiqua"/>
        <w:sz w:val="20"/>
        <w:szCs w:val="20"/>
      </w:rPr>
    </w:pPr>
  </w:p>
  <w:p w14:paraId="33EEA46B" w14:textId="77777777" w:rsidR="0074053B" w:rsidRPr="00D42511" w:rsidRDefault="0074053B" w:rsidP="0074053B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28"/>
    </w:r>
    <w:r>
      <w:rPr>
        <w:rFonts w:ascii="Book Antiqua" w:hAnsi="Book Antiqua"/>
        <w:sz w:val="20"/>
        <w:szCs w:val="20"/>
      </w:rPr>
      <w:t xml:space="preserve"> (</w:t>
    </w:r>
    <w:r w:rsidRPr="00D42511">
      <w:rPr>
        <w:rFonts w:ascii="Book Antiqua" w:hAnsi="Book Antiqua"/>
        <w:sz w:val="20"/>
        <w:szCs w:val="20"/>
      </w:rPr>
      <w:t xml:space="preserve">47) </w:t>
    </w:r>
    <w:r>
      <w:rPr>
        <w:rFonts w:ascii="Book Antiqua" w:hAnsi="Book Antiqua"/>
        <w:sz w:val="20"/>
        <w:szCs w:val="20"/>
      </w:rPr>
      <w:t>3377 1336</w:t>
    </w:r>
  </w:p>
  <w:p w14:paraId="65267057" w14:textId="77777777" w:rsidR="0074053B" w:rsidRDefault="0074053B" w:rsidP="0074053B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2A"/>
    </w:r>
    <w:r>
      <w:rPr>
        <w:rFonts w:ascii="Book Antiqua" w:hAnsi="Book Antiqua"/>
        <w:sz w:val="20"/>
        <w:szCs w:val="20"/>
      </w:rPr>
      <w:t xml:space="preserve"> camaramunicipal@luizalves.sc.leg.br</w:t>
    </w:r>
  </w:p>
  <w:p w14:paraId="0EB0A0C9" w14:textId="77777777" w:rsidR="0074053B" w:rsidRPr="003F545E" w:rsidRDefault="0074053B" w:rsidP="003F545E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2D"/>
    </w:r>
    <w:r>
      <w:rPr>
        <w:rFonts w:ascii="Book Antiqua" w:hAnsi="Book Antiqua"/>
        <w:sz w:val="20"/>
        <w:szCs w:val="20"/>
      </w:rPr>
      <w:t xml:space="preserve"> Rua 18 de julho, nº 1204, Centro, Luiz Alves/SC – CEP 89.128-000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218E9" w14:textId="77777777" w:rsidR="00AF3714" w:rsidRDefault="00AF3714" w:rsidP="0074053B">
      <w:pPr>
        <w:spacing w:after="0" w:line="240" w:lineRule="auto"/>
      </w:pPr>
      <w:r>
        <w:separator/>
      </w:r>
    </w:p>
  </w:footnote>
  <w:footnote w:type="continuationSeparator" w:id="0">
    <w:p w14:paraId="50CFCCE6" w14:textId="77777777" w:rsidR="00AF3714" w:rsidRDefault="00AF3714" w:rsidP="00740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8F51" w14:textId="77777777" w:rsidR="002929D1" w:rsidRDefault="00000000" w:rsidP="0074053B">
    <w:sdt>
      <w:sdtPr>
        <w:id w:val="940635137"/>
        <w:docPartObj>
          <w:docPartGallery w:val="Page Numbers (Margins)"/>
          <w:docPartUnique/>
        </w:docPartObj>
      </w:sdtPr>
      <w:sdtContent>
        <w:r w:rsidR="00B84528"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64384" behindDoc="0" locked="0" layoutInCell="0" allowOverlap="1" wp14:anchorId="3CD6F0EB" wp14:editId="1CE54C74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0" b="0"/>
                  <wp:wrapNone/>
                  <wp:docPr id="8" name="Rectangl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F819F5" w14:textId="77777777" w:rsidR="002929D1" w:rsidRDefault="002929D1">
                              <w:pPr>
                                <w:pStyle w:val="Rodap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</w:rPr>
                                <w:t>Página</w:t>
                              </w:r>
                              <w:r w:rsidR="006A69CE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fldChar w:fldCharType="begin"/>
                              </w:r>
                              <w:r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instrText xml:space="preserve"> PAGE    \* MERGEFORMAT </w:instrText>
                              </w:r>
                              <w:r w:rsidR="006A69CE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fldChar w:fldCharType="separate"/>
                              </w:r>
                              <w:r w:rsidR="0099250C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 w:rsidR="006A69CE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CD6F0EB" id="Rectangle 8" o:spid="_x0000_s1026" style="position:absolute;margin-left:0;margin-top:0;width:41.95pt;height:171.9pt;z-index:25166438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" o:allowincell="f" filled="f" stroked="f">
                  <v:path arrowok="t"/>
                  <v:textbox style="layout-flow:vertical;mso-layout-flow-alt:bottom-to-top;mso-fit-shape-to-text:t">
                    <w:txbxContent>
                      <w:p w14:paraId="63F819F5" w14:textId="77777777" w:rsidR="002929D1" w:rsidRDefault="002929D1">
                        <w:pPr>
                          <w:pStyle w:val="Rodap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/>
                          </w:rPr>
                          <w:t>Página</w:t>
                        </w:r>
                        <w:r w:rsidR="006A69CE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fldChar w:fldCharType="begin"/>
                        </w:r>
                        <w:r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instrText xml:space="preserve"> PAGE    \* MERGEFORMAT </w:instrText>
                        </w:r>
                        <w:r w:rsidR="006A69CE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fldChar w:fldCharType="separate"/>
                        </w:r>
                        <w:r w:rsidR="0099250C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t>1</w:t>
                        </w:r>
                        <w:r w:rsidR="006A69CE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B84528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B2B2E4" wp14:editId="1985A9E0">
              <wp:simplePos x="0" y="0"/>
              <wp:positionH relativeFrom="column">
                <wp:posOffset>486410</wp:posOffset>
              </wp:positionH>
              <wp:positionV relativeFrom="paragraph">
                <wp:posOffset>223520</wp:posOffset>
              </wp:positionV>
              <wp:extent cx="4631690" cy="83629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31690" cy="836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139B82" w14:textId="77777777" w:rsidR="002929D1" w:rsidRPr="0074053B" w:rsidRDefault="002929D1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36"/>
                              <w:szCs w:val="36"/>
                            </w:rPr>
                          </w:pPr>
                          <w:r w:rsidRPr="0074053B">
                            <w:rPr>
                              <w:rFonts w:ascii="Times New Roman" w:hAnsi="Times New Roman"/>
                              <w:b/>
                              <w:color w:val="FF0000"/>
                              <w:sz w:val="36"/>
                              <w:szCs w:val="36"/>
                            </w:rPr>
                            <w:t>CÂMARA MUNICIPAL DE LUIZ ALVES</w:t>
                          </w:r>
                        </w:p>
                        <w:p w14:paraId="4D4199A6" w14:textId="77777777" w:rsidR="002929D1" w:rsidRPr="0074053B" w:rsidRDefault="002929D1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  <w:r w:rsidRPr="0074053B"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B2B2E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38.3pt;margin-top:17.6pt;width:364.7pt;height:6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" filled="f" stroked="f">
              <v:path arrowok="t"/>
              <v:textbox>
                <w:txbxContent>
                  <w:p w14:paraId="2A139B82" w14:textId="77777777" w:rsidR="002929D1" w:rsidRPr="0074053B" w:rsidRDefault="002929D1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/>
                        <w:b/>
                        <w:color w:val="FF0000"/>
                        <w:sz w:val="36"/>
                        <w:szCs w:val="36"/>
                      </w:rPr>
                    </w:pPr>
                    <w:r w:rsidRPr="0074053B">
                      <w:rPr>
                        <w:rFonts w:ascii="Times New Roman" w:hAnsi="Times New Roman"/>
                        <w:b/>
                        <w:color w:val="FF0000"/>
                        <w:sz w:val="36"/>
                        <w:szCs w:val="36"/>
                      </w:rPr>
                      <w:t>CÂMARA MUNICIPAL DE LUIZ ALVES</w:t>
                    </w:r>
                  </w:p>
                  <w:p w14:paraId="4D4199A6" w14:textId="77777777" w:rsidR="002929D1" w:rsidRPr="0074053B" w:rsidRDefault="002929D1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74053B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Estado de Santa Catarina</w:t>
                    </w:r>
                  </w:p>
                </w:txbxContent>
              </v:textbox>
            </v:shape>
          </w:pict>
        </mc:Fallback>
      </mc:AlternateContent>
    </w:r>
    <w:r w:rsidR="00B84528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7D2B012" wp14:editId="28B97723">
              <wp:simplePos x="0" y="0"/>
              <wp:positionH relativeFrom="column">
                <wp:posOffset>-623570</wp:posOffset>
              </wp:positionH>
              <wp:positionV relativeFrom="paragraph">
                <wp:posOffset>-139700</wp:posOffset>
              </wp:positionV>
              <wp:extent cx="1174115" cy="138493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7411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F26C6B" w14:textId="77777777" w:rsidR="002929D1" w:rsidRDefault="002929D1" w:rsidP="0074053B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F26AC09" wp14:editId="29A28D64">
                                <wp:extent cx="905982" cy="1260310"/>
                                <wp:effectExtent l="19050" t="0" r="8418" b="0"/>
                                <wp:docPr id="31" name="Imagem 5" descr="Brasão do Poder Legislativo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Brasão do Poder Legislativo.jp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709" cy="126132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D2B012" id="Text Box 6" o:spid="_x0000_s1028" type="#_x0000_t202" style="position:absolute;margin-left:-49.1pt;margin-top:-11pt;width:92.45pt;height:10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" stroked="f">
              <v:path arrowok="t"/>
              <v:textbox>
                <w:txbxContent>
                  <w:p w14:paraId="51F26C6B" w14:textId="77777777" w:rsidR="002929D1" w:rsidRDefault="002929D1" w:rsidP="0074053B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F26AC09" wp14:editId="29A28D64">
                          <wp:extent cx="905982" cy="1260310"/>
                          <wp:effectExtent l="19050" t="0" r="8418" b="0"/>
                          <wp:docPr id="31" name="Imagem 5" descr="Brasão do Poder Legislativo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Brasão do Poder Legislativo.jp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709" cy="126132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84528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1C2FF6" wp14:editId="4A68DDB0">
              <wp:simplePos x="0" y="0"/>
              <wp:positionH relativeFrom="column">
                <wp:posOffset>4951095</wp:posOffset>
              </wp:positionH>
              <wp:positionV relativeFrom="paragraph">
                <wp:posOffset>-79375</wp:posOffset>
              </wp:positionV>
              <wp:extent cx="1637665" cy="138493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3766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9274A" w14:textId="77777777" w:rsidR="002929D1" w:rsidRDefault="002929D1">
                          <w:r w:rsidRPr="0074053B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5C17110A" wp14:editId="7BF5930E">
                                <wp:extent cx="1360156" cy="1265275"/>
                                <wp:effectExtent l="19050" t="0" r="0" b="0"/>
                                <wp:docPr id="32" name="Imagem 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8452" cy="12636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1C2FF6" id="Text Box 5" o:spid="_x0000_s1029" type="#_x0000_t202" style="position:absolute;margin-left:389.85pt;margin-top:-6.25pt;width:128.95pt;height:10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" stroked="f">
              <v:path arrowok="t"/>
              <v:textbox>
                <w:txbxContent>
                  <w:p w14:paraId="2539274A" w14:textId="77777777" w:rsidR="002929D1" w:rsidRDefault="002929D1">
                    <w:r w:rsidRPr="0074053B">
                      <w:rPr>
                        <w:noProof/>
                        <w:lang w:eastAsia="pt-BR"/>
                      </w:rPr>
                      <w:drawing>
                        <wp:inline distT="0" distB="0" distL="0" distR="0" wp14:anchorId="5C17110A" wp14:editId="7BF5930E">
                          <wp:extent cx="1360156" cy="1265275"/>
                          <wp:effectExtent l="19050" t="0" r="0" b="0"/>
                          <wp:docPr id="32" name="Imagem 3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8452" cy="12636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399F391" w14:textId="77777777" w:rsidR="002929D1" w:rsidRDefault="002929D1" w:rsidP="0074053B"/>
  <w:p w14:paraId="1421ACB0" w14:textId="77777777" w:rsidR="002929D1" w:rsidRDefault="002929D1" w:rsidP="0074053B"/>
  <w:p w14:paraId="6AEA9974" w14:textId="77777777" w:rsidR="002929D1" w:rsidRDefault="002929D1" w:rsidP="0074053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AAF00" w14:textId="77777777" w:rsidR="0074053B" w:rsidRDefault="00B84528" w:rsidP="0074053B"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40D8361" wp14:editId="0575DCEF">
              <wp:simplePos x="0" y="0"/>
              <wp:positionH relativeFrom="page">
                <wp:posOffset>6847840</wp:posOffset>
              </wp:positionH>
              <wp:positionV relativeFrom="page">
                <wp:posOffset>7414895</wp:posOffset>
              </wp:positionV>
              <wp:extent cx="510540" cy="2183130"/>
              <wp:effectExtent l="0" t="0" r="0" b="0"/>
              <wp:wrapNone/>
              <wp:docPr id="4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A8871" w14:textId="77777777" w:rsidR="00EE3744" w:rsidRPr="00D93E95" w:rsidRDefault="00EE3744">
                          <w:pPr>
                            <w:pStyle w:val="Rodap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  <w:r w:rsidRPr="00D93E95">
                            <w:rPr>
                              <w:rFonts w:ascii="Cambria" w:hAnsi="Cambria"/>
                            </w:rPr>
                            <w:t>Página</w:t>
                          </w:r>
                          <w:r w:rsidR="006A69CE" w:rsidRPr="00D93E95">
                            <w:fldChar w:fldCharType="begin"/>
                          </w:r>
                          <w:r w:rsidR="00503C6C">
                            <w:instrText xml:space="preserve"> PAGE    \* MERGEFORMAT </w:instrText>
                          </w:r>
                          <w:r w:rsidR="006A69CE" w:rsidRPr="00D93E95">
                            <w:fldChar w:fldCharType="separate"/>
                          </w:r>
                          <w:r w:rsidR="00557DBF" w:rsidRPr="00557DBF">
                            <w:rPr>
                              <w:rFonts w:ascii="Cambria" w:hAnsi="Cambria"/>
                              <w:noProof/>
                              <w:sz w:val="44"/>
                              <w:szCs w:val="44"/>
                            </w:rPr>
                            <w:t>2</w:t>
                          </w:r>
                          <w:r w:rsidR="006A69CE" w:rsidRPr="00D93E95">
                            <w:rPr>
                              <w:rFonts w:ascii="Cambria" w:hAnsi="Cambria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40D8361" id="Rectangle 12" o:spid="_x0000_s1030" style="position:absolute;margin-left:539.2pt;margin-top:583.85pt;width:40.2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" o:allowincell="f" filled="f" stroked="f">
              <v:path arrowok="t"/>
              <v:textbox style="layout-flow:vertical;mso-layout-flow-alt:bottom-to-top;mso-fit-shape-to-text:t">
                <w:txbxContent>
                  <w:p w14:paraId="011A8871" w14:textId="77777777" w:rsidR="00EE3744" w:rsidRPr="00D93E95" w:rsidRDefault="00EE3744">
                    <w:pPr>
                      <w:pStyle w:val="Rodap"/>
                      <w:rPr>
                        <w:rFonts w:ascii="Cambria" w:hAnsi="Cambria"/>
                        <w:sz w:val="44"/>
                        <w:szCs w:val="44"/>
                      </w:rPr>
                    </w:pPr>
                    <w:r w:rsidRPr="00D93E95">
                      <w:rPr>
                        <w:rFonts w:ascii="Cambria" w:hAnsi="Cambria"/>
                      </w:rPr>
                      <w:t>Página</w:t>
                    </w:r>
                    <w:r w:rsidR="006A69CE" w:rsidRPr="00D93E95">
                      <w:fldChar w:fldCharType="begin"/>
                    </w:r>
                    <w:r w:rsidR="00503C6C">
                      <w:instrText xml:space="preserve"> PAGE    \* MERGEFORMAT </w:instrText>
                    </w:r>
                    <w:r w:rsidR="006A69CE" w:rsidRPr="00D93E95">
                      <w:fldChar w:fldCharType="separate"/>
                    </w:r>
                    <w:r w:rsidR="00557DBF" w:rsidRPr="00557DBF">
                      <w:rPr>
                        <w:rFonts w:ascii="Cambria" w:hAnsi="Cambria"/>
                        <w:noProof/>
                        <w:sz w:val="44"/>
                        <w:szCs w:val="44"/>
                      </w:rPr>
                      <w:t>2</w:t>
                    </w:r>
                    <w:r w:rsidR="006A69CE" w:rsidRPr="00D93E95">
                      <w:rPr>
                        <w:rFonts w:ascii="Cambria" w:hAnsi="Cambria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5A97540" wp14:editId="2103C31C">
              <wp:simplePos x="0" y="0"/>
              <wp:positionH relativeFrom="column">
                <wp:posOffset>486410</wp:posOffset>
              </wp:positionH>
              <wp:positionV relativeFrom="paragraph">
                <wp:posOffset>223520</wp:posOffset>
              </wp:positionV>
              <wp:extent cx="4631690" cy="836295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31690" cy="836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398538" w14:textId="77777777"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36"/>
                              <w:szCs w:val="36"/>
                            </w:rPr>
                          </w:pPr>
                          <w:r w:rsidRPr="0074053B">
                            <w:rPr>
                              <w:rFonts w:ascii="Times New Roman" w:hAnsi="Times New Roman"/>
                              <w:b/>
                              <w:color w:val="FF0000"/>
                              <w:sz w:val="36"/>
                              <w:szCs w:val="36"/>
                            </w:rPr>
                            <w:t>CÂMARA MUNICIPAL DE LUIZ ALVES</w:t>
                          </w:r>
                        </w:p>
                        <w:p w14:paraId="4AB88E6F" w14:textId="77777777"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  <w:r w:rsidRPr="0074053B"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9754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38.3pt;margin-top:17.6pt;width:364.7pt;height:6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" filled="f" stroked="f">
              <v:path arrowok="t"/>
              <v:textbox>
                <w:txbxContent>
                  <w:p w14:paraId="45398538" w14:textId="77777777"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/>
                        <w:b/>
                        <w:color w:val="FF0000"/>
                        <w:sz w:val="36"/>
                        <w:szCs w:val="36"/>
                      </w:rPr>
                    </w:pPr>
                    <w:r w:rsidRPr="0074053B">
                      <w:rPr>
                        <w:rFonts w:ascii="Times New Roman" w:hAnsi="Times New Roman"/>
                        <w:b/>
                        <w:color w:val="FF0000"/>
                        <w:sz w:val="36"/>
                        <w:szCs w:val="36"/>
                      </w:rPr>
                      <w:t>CÂMARA MUNICIPAL DE LUIZ ALVES</w:t>
                    </w:r>
                  </w:p>
                  <w:p w14:paraId="4AB88E6F" w14:textId="77777777"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74053B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Estado de Santa Catarina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60DF1E" wp14:editId="275C427D">
              <wp:simplePos x="0" y="0"/>
              <wp:positionH relativeFrom="column">
                <wp:posOffset>-623570</wp:posOffset>
              </wp:positionH>
              <wp:positionV relativeFrom="paragraph">
                <wp:posOffset>-139700</wp:posOffset>
              </wp:positionV>
              <wp:extent cx="1174115" cy="1384935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7411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C388DF" w14:textId="77777777" w:rsidR="0074053B" w:rsidRDefault="00CE0F48" w:rsidP="0074053B">
                          <w:r w:rsidRPr="00855F14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7178BE8" wp14:editId="7D5EF4A8">
                                <wp:extent cx="903605" cy="1265555"/>
                                <wp:effectExtent l="0" t="0" r="0" b="0"/>
                                <wp:docPr id="11" name="Imagem 5" descr="Brasão do Poder Legislativo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5" descr="Brasão do Poder Legislativo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3605" cy="12655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60DF1E" id="Text Box 3" o:spid="_x0000_s1032" type="#_x0000_t202" style="position:absolute;margin-left:-49.1pt;margin-top:-11pt;width:92.45pt;height:109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" stroked="f">
              <v:path arrowok="t"/>
              <v:textbox>
                <w:txbxContent>
                  <w:p w14:paraId="32C388DF" w14:textId="77777777" w:rsidR="0074053B" w:rsidRDefault="00CE0F48" w:rsidP="0074053B">
                    <w:r w:rsidRPr="00855F14">
                      <w:rPr>
                        <w:noProof/>
                        <w:lang w:eastAsia="pt-BR"/>
                      </w:rPr>
                      <w:drawing>
                        <wp:inline distT="0" distB="0" distL="0" distR="0" wp14:anchorId="17178BE8" wp14:editId="7D5EF4A8">
                          <wp:extent cx="903605" cy="1265555"/>
                          <wp:effectExtent l="0" t="0" r="0" b="0"/>
                          <wp:docPr id="11" name="Imagem 5" descr="Brasão do Poder Legislativo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5" descr="Brasão do Poder Legislativo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03605" cy="12655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96F7EEB" wp14:editId="6564B81D">
              <wp:simplePos x="0" y="0"/>
              <wp:positionH relativeFrom="column">
                <wp:posOffset>4951095</wp:posOffset>
              </wp:positionH>
              <wp:positionV relativeFrom="paragraph">
                <wp:posOffset>-79375</wp:posOffset>
              </wp:positionV>
              <wp:extent cx="1637665" cy="138493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3766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B4B362" w14:textId="77777777" w:rsidR="0074053B" w:rsidRDefault="00CE0F48">
                          <w:r w:rsidRPr="00855F14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EDCC5C5" wp14:editId="369BF068">
                                <wp:extent cx="1360805" cy="1265555"/>
                                <wp:effectExtent l="0" t="0" r="0" b="0"/>
                                <wp:docPr id="1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5" cy="12655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6F7EEB" id="Text Box 2" o:spid="_x0000_s1033" type="#_x0000_t202" style="position:absolute;margin-left:389.85pt;margin-top:-6.25pt;width:128.95pt;height:109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" stroked="f">
              <v:path arrowok="t"/>
              <v:textbox>
                <w:txbxContent>
                  <w:p w14:paraId="05B4B362" w14:textId="77777777" w:rsidR="0074053B" w:rsidRDefault="00CE0F48">
                    <w:r w:rsidRPr="00855F14">
                      <w:rPr>
                        <w:noProof/>
                        <w:lang w:eastAsia="pt-BR"/>
                      </w:rPr>
                      <w:drawing>
                        <wp:inline distT="0" distB="0" distL="0" distR="0" wp14:anchorId="3EDCC5C5" wp14:editId="369BF068">
                          <wp:extent cx="1360805" cy="1265555"/>
                          <wp:effectExtent l="0" t="0" r="0" b="0"/>
                          <wp:docPr id="1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5" cy="12655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FE85337" w14:textId="77777777" w:rsidR="0074053B" w:rsidRDefault="0074053B" w:rsidP="0074053B"/>
  <w:p w14:paraId="4ECD3202" w14:textId="77777777" w:rsidR="0074053B" w:rsidRDefault="0074053B" w:rsidP="0074053B"/>
  <w:p w14:paraId="31044614" w14:textId="77777777" w:rsidR="0074053B" w:rsidRDefault="0074053B" w:rsidP="007405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524C0"/>
    <w:multiLevelType w:val="hybridMultilevel"/>
    <w:tmpl w:val="8092D96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598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F3"/>
    <w:rsid w:val="00012A0D"/>
    <w:rsid w:val="000262A2"/>
    <w:rsid w:val="00043E4B"/>
    <w:rsid w:val="00056F9C"/>
    <w:rsid w:val="00063914"/>
    <w:rsid w:val="000857C6"/>
    <w:rsid w:val="000B6931"/>
    <w:rsid w:val="000C6F9D"/>
    <w:rsid w:val="000D0E6E"/>
    <w:rsid w:val="00103D36"/>
    <w:rsid w:val="00103F68"/>
    <w:rsid w:val="001040A2"/>
    <w:rsid w:val="0012278C"/>
    <w:rsid w:val="00163649"/>
    <w:rsid w:val="00174D12"/>
    <w:rsid w:val="001A2739"/>
    <w:rsid w:val="001C54F3"/>
    <w:rsid w:val="001D29FC"/>
    <w:rsid w:val="002120E5"/>
    <w:rsid w:val="00270041"/>
    <w:rsid w:val="002929D1"/>
    <w:rsid w:val="00292E15"/>
    <w:rsid w:val="00294BF4"/>
    <w:rsid w:val="002C2BE4"/>
    <w:rsid w:val="002E00A0"/>
    <w:rsid w:val="00354AF6"/>
    <w:rsid w:val="003806C9"/>
    <w:rsid w:val="00382D36"/>
    <w:rsid w:val="003B6EF4"/>
    <w:rsid w:val="003D3B77"/>
    <w:rsid w:val="003D4A89"/>
    <w:rsid w:val="003F545E"/>
    <w:rsid w:val="0041268A"/>
    <w:rsid w:val="0042416F"/>
    <w:rsid w:val="00437A40"/>
    <w:rsid w:val="00464870"/>
    <w:rsid w:val="004871ED"/>
    <w:rsid w:val="004D7C55"/>
    <w:rsid w:val="004F62C7"/>
    <w:rsid w:val="00501841"/>
    <w:rsid w:val="00503C6C"/>
    <w:rsid w:val="00517A9A"/>
    <w:rsid w:val="00524C73"/>
    <w:rsid w:val="005250C3"/>
    <w:rsid w:val="0053743F"/>
    <w:rsid w:val="00557DBF"/>
    <w:rsid w:val="005C28B2"/>
    <w:rsid w:val="005D1F96"/>
    <w:rsid w:val="00613EDA"/>
    <w:rsid w:val="006A586A"/>
    <w:rsid w:val="006A69CE"/>
    <w:rsid w:val="006E535C"/>
    <w:rsid w:val="006F46B5"/>
    <w:rsid w:val="0071760D"/>
    <w:rsid w:val="00731826"/>
    <w:rsid w:val="0074053B"/>
    <w:rsid w:val="0074745A"/>
    <w:rsid w:val="00754575"/>
    <w:rsid w:val="007B3891"/>
    <w:rsid w:val="007B5069"/>
    <w:rsid w:val="007D1B6C"/>
    <w:rsid w:val="00812735"/>
    <w:rsid w:val="008303B0"/>
    <w:rsid w:val="00831649"/>
    <w:rsid w:val="0083167E"/>
    <w:rsid w:val="00844293"/>
    <w:rsid w:val="00850A52"/>
    <w:rsid w:val="00866257"/>
    <w:rsid w:val="008839E5"/>
    <w:rsid w:val="00890828"/>
    <w:rsid w:val="008A2B6A"/>
    <w:rsid w:val="008D7D5C"/>
    <w:rsid w:val="008E44F6"/>
    <w:rsid w:val="008E63F8"/>
    <w:rsid w:val="008F2AB6"/>
    <w:rsid w:val="00932E65"/>
    <w:rsid w:val="00936B82"/>
    <w:rsid w:val="009769E9"/>
    <w:rsid w:val="0099250C"/>
    <w:rsid w:val="009D4E73"/>
    <w:rsid w:val="009D6F86"/>
    <w:rsid w:val="009E329A"/>
    <w:rsid w:val="00A34DFC"/>
    <w:rsid w:val="00A365A1"/>
    <w:rsid w:val="00A40701"/>
    <w:rsid w:val="00A6224B"/>
    <w:rsid w:val="00A71E9B"/>
    <w:rsid w:val="00A9597C"/>
    <w:rsid w:val="00AB6CD1"/>
    <w:rsid w:val="00AC1526"/>
    <w:rsid w:val="00AF3714"/>
    <w:rsid w:val="00B236AC"/>
    <w:rsid w:val="00B25A9B"/>
    <w:rsid w:val="00B320D6"/>
    <w:rsid w:val="00B405EA"/>
    <w:rsid w:val="00B64969"/>
    <w:rsid w:val="00B84528"/>
    <w:rsid w:val="00BC71F0"/>
    <w:rsid w:val="00C144B8"/>
    <w:rsid w:val="00C4567A"/>
    <w:rsid w:val="00C56BE9"/>
    <w:rsid w:val="00C70C83"/>
    <w:rsid w:val="00CA0D77"/>
    <w:rsid w:val="00CD5780"/>
    <w:rsid w:val="00CE0F48"/>
    <w:rsid w:val="00CE25F4"/>
    <w:rsid w:val="00CF0CFB"/>
    <w:rsid w:val="00D22D15"/>
    <w:rsid w:val="00D402A1"/>
    <w:rsid w:val="00D93E95"/>
    <w:rsid w:val="00DA6745"/>
    <w:rsid w:val="00DC7961"/>
    <w:rsid w:val="00DD5C3E"/>
    <w:rsid w:val="00DE6665"/>
    <w:rsid w:val="00DE770C"/>
    <w:rsid w:val="00E442D1"/>
    <w:rsid w:val="00E512D4"/>
    <w:rsid w:val="00E8040B"/>
    <w:rsid w:val="00EB598B"/>
    <w:rsid w:val="00EC70D8"/>
    <w:rsid w:val="00EC7F01"/>
    <w:rsid w:val="00EE0777"/>
    <w:rsid w:val="00EE1DDB"/>
    <w:rsid w:val="00EE3744"/>
    <w:rsid w:val="00F3398C"/>
    <w:rsid w:val="00FB5AC7"/>
    <w:rsid w:val="00FF1F3D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591688"/>
  <w15:docId w15:val="{938925BF-4E66-3F4A-A610-4A06206E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F3D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053B"/>
  </w:style>
  <w:style w:type="paragraph" w:styleId="Rodap">
    <w:name w:val="footer"/>
    <w:basedOn w:val="Normal"/>
    <w:link w:val="Rodap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53B"/>
  </w:style>
  <w:style w:type="paragraph" w:styleId="Textodebalo">
    <w:name w:val="Balloon Text"/>
    <w:basedOn w:val="Normal"/>
    <w:link w:val="TextodebaloChar"/>
    <w:uiPriority w:val="99"/>
    <w:semiHidden/>
    <w:unhideWhenUsed/>
    <w:rsid w:val="00740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4053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D5C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44F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44F6"/>
    <w:rPr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8E44F6"/>
    <w:rPr>
      <w:vertAlign w:val="superscript"/>
    </w:rPr>
  </w:style>
  <w:style w:type="character" w:customStyle="1" w:styleId="label">
    <w:name w:val="label"/>
    <w:basedOn w:val="Fontepargpadro"/>
    <w:rsid w:val="008E44F6"/>
  </w:style>
  <w:style w:type="character" w:styleId="Hyperlink">
    <w:name w:val="Hyperlink"/>
    <w:basedOn w:val="Fontepargpadro"/>
    <w:uiPriority w:val="99"/>
    <w:semiHidden/>
    <w:unhideWhenUsed/>
    <w:rsid w:val="00CF0C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C6F9D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4871ED"/>
    <w:rPr>
      <w:color w:val="605E5C"/>
      <w:shd w:val="clear" w:color="auto" w:fill="E1DFDD"/>
    </w:rPr>
  </w:style>
  <w:style w:type="paragraph" w:customStyle="1" w:styleId="Normal1">
    <w:name w:val="Normal1"/>
    <w:link w:val="normalChar"/>
    <w:rsid w:val="0041268A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/>
      <w:color w:val="000000"/>
    </w:rPr>
  </w:style>
  <w:style w:type="character" w:customStyle="1" w:styleId="normalChar">
    <w:name w:val="normal Char"/>
    <w:basedOn w:val="Fontepargpadro"/>
    <w:link w:val="Normal1"/>
    <w:rsid w:val="0041268A"/>
    <w:rPr>
      <w:rFonts w:ascii="Times New Roman" w:eastAsia="Times New Roman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3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5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1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na\OneDrive\Documentos\Modelos%20Personalizados%20do%20Office\Indica&#231;&#227;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59A76-3A23-455D-A87C-E52D1E0EB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C:\Users\bruna\OneDrive\Documentos\Modelos Personalizados do Office\Indicação.dot</Template>
  <TotalTime>1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 Anziliero</dc:creator>
  <cp:lastModifiedBy>suzana moraes</cp:lastModifiedBy>
  <cp:revision>2</cp:revision>
  <cp:lastPrinted>2023-11-23T13:41:00Z</cp:lastPrinted>
  <dcterms:created xsi:type="dcterms:W3CDTF">2023-12-01T18:05:00Z</dcterms:created>
  <dcterms:modified xsi:type="dcterms:W3CDTF">2023-12-01T18:05:00Z</dcterms:modified>
</cp:coreProperties>
</file>