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4D" w:rsidRDefault="00BF034D" w:rsidP="00BF034D"/>
    <w:p w:rsidR="00BF034D" w:rsidRDefault="003B7435" w:rsidP="00BF034D">
      <w:pPr>
        <w:ind w:right="-142"/>
        <w:jc w:val="both"/>
        <w:rPr>
          <w:rFonts w:ascii="Calibri" w:hAnsi="Calibri" w:cs="Calibri"/>
          <w:sz w:val="24"/>
          <w:szCs w:val="24"/>
        </w:rPr>
      </w:pPr>
      <w:r w:rsidRPr="003B7435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75ED3" w:rsidRPr="004D006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86205501" r:id="rId8"/>
        </w:object>
      </w:r>
    </w:p>
    <w:p w:rsidR="00BF034D" w:rsidRDefault="00BF034D" w:rsidP="00BF034D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BF034D" w:rsidTr="0095751A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 xml:space="preserve">INDICAÇÃO Nº </w:t>
            </w:r>
            <w:r w:rsidR="0059360E">
              <w:rPr>
                <w:b/>
                <w:sz w:val="24"/>
                <w:szCs w:val="24"/>
              </w:rPr>
              <w:t>414</w:t>
            </w:r>
            <w:r w:rsidR="00014EF1">
              <w:rPr>
                <w:b/>
                <w:sz w:val="24"/>
                <w:szCs w:val="24"/>
              </w:rPr>
              <w:t>/2015</w:t>
            </w: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</w:tc>
      </w:tr>
    </w:tbl>
    <w:p w:rsidR="00BF034D" w:rsidRDefault="00BF034D" w:rsidP="00BF034D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AUTORIA: </w:t>
      </w:r>
      <w:r w:rsidR="00F75ED3">
        <w:rPr>
          <w:b/>
          <w:sz w:val="24"/>
          <w:szCs w:val="24"/>
        </w:rPr>
        <w:t>VEREADOR</w:t>
      </w:r>
      <w:r w:rsidR="00146E74">
        <w:rPr>
          <w:b/>
          <w:sz w:val="24"/>
          <w:szCs w:val="24"/>
        </w:rPr>
        <w:t>ES</w:t>
      </w:r>
      <w:r w:rsidR="00F75ED3">
        <w:rPr>
          <w:b/>
          <w:sz w:val="24"/>
          <w:szCs w:val="24"/>
        </w:rPr>
        <w:t xml:space="preserve"> </w:t>
      </w:r>
      <w:r w:rsidR="00E14056">
        <w:rPr>
          <w:b/>
          <w:sz w:val="24"/>
          <w:szCs w:val="24"/>
        </w:rPr>
        <w:t>GILBERTO VIEIRA DE MELO</w:t>
      </w:r>
      <w:r w:rsidR="00146E74">
        <w:rPr>
          <w:b/>
          <w:sz w:val="24"/>
          <w:szCs w:val="24"/>
        </w:rPr>
        <w:t>, DIONARDO MENDES E VANDERLEI BAIOTO</w:t>
      </w:r>
      <w:r w:rsidR="0059360E">
        <w:rPr>
          <w:b/>
          <w:sz w:val="24"/>
          <w:szCs w:val="24"/>
        </w:rPr>
        <w:t>.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59360E" w:rsidRDefault="00BF034D" w:rsidP="00BF034D">
      <w:pPr>
        <w:ind w:right="-315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</w:t>
      </w:r>
      <w:r w:rsidR="0059360E">
        <w:rPr>
          <w:b/>
          <w:sz w:val="24"/>
          <w:szCs w:val="24"/>
        </w:rPr>
        <w:t>M</w:t>
      </w:r>
      <w:r w:rsidRPr="007959B2">
        <w:rPr>
          <w:b/>
          <w:sz w:val="24"/>
          <w:szCs w:val="24"/>
        </w:rPr>
        <w:t xml:space="preserve"> A NECESSIDADE </w:t>
      </w:r>
      <w:r w:rsidR="00404B32" w:rsidRPr="007959B2">
        <w:rPr>
          <w:b/>
          <w:sz w:val="24"/>
          <w:szCs w:val="24"/>
        </w:rPr>
        <w:t>D</w:t>
      </w:r>
      <w:r w:rsidR="00404B32">
        <w:rPr>
          <w:b/>
          <w:sz w:val="24"/>
          <w:szCs w:val="24"/>
        </w:rPr>
        <w:t xml:space="preserve">E O </w:t>
      </w:r>
      <w:r w:rsidR="0059360E">
        <w:rPr>
          <w:b/>
          <w:sz w:val="24"/>
          <w:szCs w:val="24"/>
        </w:rPr>
        <w:t xml:space="preserve">GOVERNO DO </w:t>
      </w:r>
      <w:r w:rsidR="00404B32">
        <w:rPr>
          <w:b/>
          <w:sz w:val="24"/>
          <w:szCs w:val="24"/>
        </w:rPr>
        <w:t xml:space="preserve">ESTADO VIABILIZAR A </w:t>
      </w:r>
      <w:r w:rsidR="0059360E">
        <w:rPr>
          <w:b/>
          <w:sz w:val="24"/>
          <w:szCs w:val="24"/>
        </w:rPr>
        <w:t xml:space="preserve">PAVIMENTAÇÃO DA MT-495, </w:t>
      </w:r>
      <w:r w:rsidR="00916B2D">
        <w:rPr>
          <w:b/>
          <w:sz w:val="24"/>
          <w:szCs w:val="24"/>
        </w:rPr>
        <w:t xml:space="preserve">DO </w:t>
      </w:r>
      <w:r w:rsidR="00916B2D" w:rsidRPr="00B16BAE">
        <w:rPr>
          <w:b/>
          <w:sz w:val="24"/>
          <w:szCs w:val="24"/>
        </w:rPr>
        <w:t xml:space="preserve">TRECHO COMPREENDIDO ENTRE A BR-364 - KM 864, PASSANDO AO LADO DA USINA COPRODIA ATÉ A RODOVIA MT-235 - KM 12, PRÓXIMO AO IFMT </w:t>
      </w:r>
      <w:r w:rsidR="00404B32">
        <w:rPr>
          <w:b/>
          <w:sz w:val="24"/>
          <w:szCs w:val="24"/>
        </w:rPr>
        <w:t>–</w:t>
      </w:r>
      <w:r w:rsidR="00916B2D" w:rsidRPr="00B16BAE">
        <w:rPr>
          <w:b/>
          <w:sz w:val="24"/>
          <w:szCs w:val="24"/>
        </w:rPr>
        <w:t xml:space="preserve"> CAMPUS</w:t>
      </w:r>
      <w:r w:rsidR="00404B32">
        <w:rPr>
          <w:b/>
          <w:sz w:val="24"/>
          <w:szCs w:val="24"/>
        </w:rPr>
        <w:t xml:space="preserve"> CAMPO NOVO DO</w:t>
      </w:r>
      <w:r w:rsidR="00916B2D" w:rsidRPr="00B16BAE">
        <w:rPr>
          <w:b/>
          <w:sz w:val="24"/>
          <w:szCs w:val="24"/>
        </w:rPr>
        <w:t xml:space="preserve"> PARECIS.</w:t>
      </w:r>
    </w:p>
    <w:p w:rsidR="0059360E" w:rsidRDefault="0059360E" w:rsidP="00BF034D">
      <w:pPr>
        <w:ind w:right="-315"/>
        <w:jc w:val="both"/>
        <w:rPr>
          <w:b/>
          <w:sz w:val="24"/>
          <w:szCs w:val="24"/>
        </w:rPr>
      </w:pPr>
    </w:p>
    <w:p w:rsidR="00BF034D" w:rsidRPr="0059360E" w:rsidRDefault="00BF034D" w:rsidP="0059360E">
      <w:pPr>
        <w:ind w:right="-315"/>
        <w:jc w:val="both"/>
        <w:rPr>
          <w:rStyle w:val="CorpodetextoChar"/>
          <w:rFonts w:eastAsia="Batang"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</w:t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</w:t>
      </w:r>
      <w:r w:rsidR="0059360E">
        <w:rPr>
          <w:rFonts w:eastAsia="Batang"/>
          <w:sz w:val="24"/>
          <w:szCs w:val="24"/>
        </w:rPr>
        <w:t>amos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</w:t>
      </w:r>
      <w:r w:rsidR="00404B32" w:rsidRPr="00543A8B">
        <w:rPr>
          <w:rFonts w:eastAsia="Batang"/>
          <w:sz w:val="24"/>
          <w:szCs w:val="24"/>
        </w:rPr>
        <w:t>Sr.</w:t>
      </w:r>
      <w:r w:rsidR="00404B32">
        <w:rPr>
          <w:rFonts w:eastAsia="Batang"/>
          <w:sz w:val="24"/>
          <w:szCs w:val="24"/>
        </w:rPr>
        <w:t xml:space="preserve"> Secretário de Estado de Infraestrutura </w:t>
      </w:r>
      <w:r w:rsidR="0059360E">
        <w:rPr>
          <w:rFonts w:eastAsia="Batang"/>
          <w:sz w:val="24"/>
          <w:szCs w:val="24"/>
        </w:rPr>
        <w:t xml:space="preserve">- </w:t>
      </w:r>
      <w:r w:rsidR="00404B32">
        <w:rPr>
          <w:rFonts w:eastAsia="Batang"/>
          <w:sz w:val="24"/>
          <w:szCs w:val="24"/>
        </w:rPr>
        <w:t xml:space="preserve">Marcelo Duarte Monteiro </w:t>
      </w:r>
      <w:r w:rsidRPr="0037218C">
        <w:rPr>
          <w:rFonts w:eastAsia="Batang"/>
          <w:sz w:val="24"/>
          <w:szCs w:val="24"/>
        </w:rPr>
        <w:t xml:space="preserve"> a presente</w:t>
      </w:r>
      <w:r w:rsidR="00473E50"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="0059360E" w:rsidRPr="0059360E">
        <w:rPr>
          <w:rStyle w:val="CorpodetextoChar"/>
          <w:rFonts w:eastAsiaTheme="majorEastAsia"/>
          <w:bCs/>
          <w:sz w:val="24"/>
          <w:szCs w:val="24"/>
          <w:u w:val="single"/>
        </w:rPr>
        <w:t xml:space="preserve">versando sobre a necessidade </w:t>
      </w:r>
      <w:r w:rsidR="0059360E" w:rsidRPr="0059360E">
        <w:rPr>
          <w:bCs/>
          <w:sz w:val="24"/>
          <w:szCs w:val="24"/>
          <w:u w:val="single"/>
        </w:rPr>
        <w:t>de o Governo do Estado viabilizar a pavimentação da MT-495, do trecho compreendido entre a BR-364</w:t>
      </w:r>
      <w:r w:rsidR="0059360E">
        <w:rPr>
          <w:bCs/>
          <w:sz w:val="24"/>
          <w:szCs w:val="24"/>
          <w:u w:val="single"/>
        </w:rPr>
        <w:t xml:space="preserve"> -</w:t>
      </w:r>
      <w:r w:rsidR="0059360E" w:rsidRPr="0059360E">
        <w:rPr>
          <w:bCs/>
          <w:sz w:val="24"/>
          <w:szCs w:val="24"/>
          <w:u w:val="single"/>
        </w:rPr>
        <w:t xml:space="preserve"> Km 864, passando ao </w:t>
      </w:r>
      <w:r w:rsidR="0059360E">
        <w:rPr>
          <w:bCs/>
          <w:sz w:val="24"/>
          <w:szCs w:val="24"/>
          <w:u w:val="single"/>
        </w:rPr>
        <w:t>l</w:t>
      </w:r>
      <w:r w:rsidR="0059360E" w:rsidRPr="0059360E">
        <w:rPr>
          <w:bCs/>
          <w:sz w:val="24"/>
          <w:szCs w:val="24"/>
          <w:u w:val="single"/>
        </w:rPr>
        <w:t>ado da Usina Coprodia até a Rodovia MT-235</w:t>
      </w:r>
      <w:r w:rsidR="0059360E">
        <w:rPr>
          <w:bCs/>
          <w:sz w:val="24"/>
          <w:szCs w:val="24"/>
          <w:u w:val="single"/>
        </w:rPr>
        <w:t xml:space="preserve"> -</w:t>
      </w:r>
      <w:r w:rsidR="0059360E" w:rsidRPr="0059360E">
        <w:rPr>
          <w:bCs/>
          <w:sz w:val="24"/>
          <w:szCs w:val="24"/>
          <w:u w:val="single"/>
        </w:rPr>
        <w:t xml:space="preserve"> Km 12, próximo ao IFMT - Campus Campo Novo do Parecis.</w:t>
      </w:r>
    </w:p>
    <w:p w:rsidR="00BF034D" w:rsidRDefault="00BF034D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1263A6" w:rsidRPr="0037218C" w:rsidRDefault="001263A6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59360E" w:rsidRDefault="00BF034D" w:rsidP="001263A6">
      <w:pPr>
        <w:ind w:right="-380"/>
        <w:jc w:val="both"/>
        <w:rPr>
          <w:sz w:val="24"/>
          <w:szCs w:val="24"/>
        </w:rPr>
      </w:pPr>
      <w:r w:rsidRPr="0037218C">
        <w:rPr>
          <w:sz w:val="24"/>
          <w:szCs w:val="24"/>
        </w:rPr>
        <w:t xml:space="preserve">                                    </w:t>
      </w:r>
      <w:r w:rsidR="001263A6">
        <w:rPr>
          <w:sz w:val="24"/>
          <w:szCs w:val="24"/>
        </w:rPr>
        <w:t xml:space="preserve">                      </w:t>
      </w:r>
      <w:r w:rsidRPr="0037218C">
        <w:rPr>
          <w:sz w:val="24"/>
          <w:szCs w:val="24"/>
        </w:rPr>
        <w:t xml:space="preserve">  </w:t>
      </w:r>
      <w:r w:rsidR="00014EF1">
        <w:rPr>
          <w:sz w:val="24"/>
          <w:szCs w:val="24"/>
        </w:rPr>
        <w:t>Com a</w:t>
      </w:r>
      <w:r w:rsidR="00014EF1" w:rsidRPr="007462C5">
        <w:rPr>
          <w:sz w:val="24"/>
          <w:szCs w:val="24"/>
        </w:rPr>
        <w:t xml:space="preserve"> </w:t>
      </w:r>
      <w:r w:rsidR="00014EF1">
        <w:rPr>
          <w:sz w:val="24"/>
          <w:szCs w:val="24"/>
        </w:rPr>
        <w:t>pavimentação  desse trecho irá</w:t>
      </w:r>
      <w:r w:rsidR="00014EF1" w:rsidRPr="007462C5">
        <w:rPr>
          <w:sz w:val="24"/>
          <w:szCs w:val="24"/>
        </w:rPr>
        <w:t xml:space="preserve"> </w:t>
      </w:r>
      <w:r w:rsidR="00014EF1">
        <w:rPr>
          <w:sz w:val="24"/>
          <w:szCs w:val="24"/>
        </w:rPr>
        <w:t>ser facilitado o</w:t>
      </w:r>
      <w:r w:rsidR="00014EF1" w:rsidRPr="007462C5">
        <w:rPr>
          <w:sz w:val="24"/>
          <w:szCs w:val="24"/>
        </w:rPr>
        <w:t xml:space="preserve"> escoamento da produção de cana-de-açúcar, soja e demais produtos cultivados na região traçada pela referida estrada. </w:t>
      </w:r>
    </w:p>
    <w:p w:rsidR="001263A6" w:rsidRDefault="0059360E" w:rsidP="001263A6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14EF1" w:rsidRPr="007462C5">
        <w:rPr>
          <w:sz w:val="24"/>
          <w:szCs w:val="24"/>
        </w:rPr>
        <w:t xml:space="preserve">A importância e a necessidade de </w:t>
      </w:r>
      <w:r w:rsidR="00014EF1">
        <w:rPr>
          <w:sz w:val="24"/>
          <w:szCs w:val="24"/>
        </w:rPr>
        <w:t>pavimentação</w:t>
      </w:r>
      <w:r w:rsidR="00014EF1" w:rsidRPr="007462C5">
        <w:rPr>
          <w:sz w:val="24"/>
          <w:szCs w:val="24"/>
        </w:rPr>
        <w:t xml:space="preserve"> desta estrada pode ser entendida pelo volume de produção estimado, destacando-se a produção de cana-de-açúcar</w:t>
      </w:r>
      <w:r w:rsidR="00CC2033">
        <w:rPr>
          <w:sz w:val="24"/>
          <w:szCs w:val="24"/>
        </w:rPr>
        <w:t xml:space="preserve"> que já ultrapassa 2.00</w:t>
      </w:r>
      <w:r w:rsidR="00CC2033" w:rsidRPr="007462C5">
        <w:rPr>
          <w:sz w:val="24"/>
          <w:szCs w:val="24"/>
        </w:rPr>
        <w:t>0.000 toneladas para a próxima safra.</w:t>
      </w:r>
    </w:p>
    <w:p w:rsidR="00BF034D" w:rsidRPr="0037218C" w:rsidRDefault="00BF034D" w:rsidP="001263A6">
      <w:pPr>
        <w:jc w:val="both"/>
        <w:rPr>
          <w:sz w:val="24"/>
          <w:szCs w:val="24"/>
        </w:rPr>
      </w:pPr>
    </w:p>
    <w:p w:rsidR="00BF034D" w:rsidRPr="0037218C" w:rsidRDefault="00BF034D" w:rsidP="00BF034D">
      <w:pPr>
        <w:ind w:right="-380" w:firstLine="3600"/>
        <w:jc w:val="both"/>
        <w:rPr>
          <w:rFonts w:cs="Arial"/>
          <w:sz w:val="24"/>
          <w:szCs w:val="24"/>
        </w:rPr>
      </w:pP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em </w:t>
      </w:r>
      <w:r w:rsidR="00014EF1">
        <w:rPr>
          <w:snapToGrid w:val="0"/>
          <w:sz w:val="24"/>
          <w:szCs w:val="24"/>
        </w:rPr>
        <w:t>23</w:t>
      </w:r>
      <w:r w:rsidRPr="0037218C">
        <w:rPr>
          <w:snapToGrid w:val="0"/>
          <w:sz w:val="24"/>
          <w:szCs w:val="24"/>
        </w:rPr>
        <w:t xml:space="preserve"> de </w:t>
      </w:r>
      <w:r w:rsidR="00014EF1">
        <w:rPr>
          <w:snapToGrid w:val="0"/>
          <w:sz w:val="24"/>
          <w:szCs w:val="24"/>
        </w:rPr>
        <w:t>fevereiro</w:t>
      </w:r>
      <w:r w:rsidR="00F75ED3">
        <w:rPr>
          <w:snapToGrid w:val="0"/>
          <w:sz w:val="24"/>
          <w:szCs w:val="24"/>
        </w:rPr>
        <w:t xml:space="preserve"> de</w:t>
      </w:r>
      <w:r w:rsidRPr="0037218C">
        <w:rPr>
          <w:snapToGrid w:val="0"/>
          <w:sz w:val="24"/>
          <w:szCs w:val="24"/>
        </w:rPr>
        <w:t xml:space="preserve"> 201</w:t>
      </w:r>
      <w:r w:rsidR="00014EF1">
        <w:rPr>
          <w:snapToGrid w:val="0"/>
          <w:sz w:val="24"/>
          <w:szCs w:val="24"/>
        </w:rPr>
        <w:t>5</w:t>
      </w:r>
      <w:r w:rsidRPr="0037218C">
        <w:rPr>
          <w:snapToGrid w:val="0"/>
          <w:sz w:val="24"/>
          <w:szCs w:val="24"/>
        </w:rPr>
        <w:t>.</w:t>
      </w:r>
    </w:p>
    <w:p w:rsidR="00BF034D" w:rsidRDefault="00BF034D" w:rsidP="0059360E">
      <w:pPr>
        <w:ind w:right="-380"/>
        <w:jc w:val="center"/>
        <w:rPr>
          <w:b/>
          <w:sz w:val="24"/>
          <w:szCs w:val="24"/>
        </w:rPr>
      </w:pPr>
    </w:p>
    <w:p w:rsidR="0059360E" w:rsidRDefault="0059360E" w:rsidP="0059360E">
      <w:pPr>
        <w:ind w:right="-380"/>
        <w:jc w:val="center"/>
        <w:rPr>
          <w:b/>
          <w:sz w:val="24"/>
          <w:szCs w:val="24"/>
        </w:rPr>
      </w:pPr>
    </w:p>
    <w:p w:rsidR="001263A6" w:rsidRDefault="00F75ED3" w:rsidP="0059360E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VER. </w:t>
      </w:r>
      <w:r w:rsidR="00014EF1">
        <w:rPr>
          <w:b/>
          <w:sz w:val="24"/>
          <w:szCs w:val="24"/>
        </w:rPr>
        <w:t>GILBERTO VIEIRA DE MELO</w:t>
      </w:r>
    </w:p>
    <w:p w:rsidR="0059360E" w:rsidRDefault="0059360E" w:rsidP="0059360E">
      <w:pPr>
        <w:ind w:right="-315"/>
        <w:jc w:val="center"/>
        <w:rPr>
          <w:b/>
          <w:sz w:val="24"/>
          <w:szCs w:val="24"/>
        </w:rPr>
      </w:pPr>
    </w:p>
    <w:p w:rsidR="00BF034D" w:rsidRDefault="00BF034D" w:rsidP="0059360E">
      <w:pPr>
        <w:ind w:right="-315"/>
        <w:rPr>
          <w:b/>
          <w:sz w:val="24"/>
          <w:szCs w:val="24"/>
        </w:rPr>
      </w:pPr>
    </w:p>
    <w:p w:rsidR="009F196D" w:rsidRPr="00CD613B" w:rsidRDefault="0059360E" w:rsidP="0059360E">
      <w:pPr>
        <w:jc w:val="center"/>
      </w:pPr>
      <w:r>
        <w:rPr>
          <w:b/>
          <w:sz w:val="24"/>
          <w:szCs w:val="24"/>
        </w:rPr>
        <w:t>VER. DIONARDO MENDES              VER. VANDERLEI BAIOTO</w:t>
      </w:r>
    </w:p>
    <w:p w:rsidR="0059360E" w:rsidRPr="00CD613B" w:rsidRDefault="0059360E">
      <w:pPr>
        <w:jc w:val="center"/>
      </w:pPr>
    </w:p>
    <w:sectPr w:rsidR="0059360E" w:rsidRPr="00CD613B" w:rsidSect="0059360E">
      <w:footerReference w:type="default" r:id="rId9"/>
      <w:pgSz w:w="11907" w:h="16840" w:code="9"/>
      <w:pgMar w:top="1021" w:right="1701" w:bottom="567" w:left="1797" w:header="284" w:footer="85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3A1" w:rsidRDefault="007F13A1">
      <w:r>
        <w:separator/>
      </w:r>
    </w:p>
  </w:endnote>
  <w:endnote w:type="continuationSeparator" w:id="1">
    <w:p w:rsidR="007F13A1" w:rsidRDefault="007F13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F75ED3" w:rsidTr="00EC357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5ED3" w:rsidRDefault="00F75ED3" w:rsidP="00EC3570"/>
        <w:p w:rsidR="00F75ED3" w:rsidRDefault="00F75ED3" w:rsidP="00EC3570">
          <w:r>
            <w:t>Protocolada na Secretaria Geral da Câmara em ____/____/_____               __________________________</w:t>
          </w:r>
        </w:p>
        <w:p w:rsidR="00F75ED3" w:rsidRDefault="00F75ED3" w:rsidP="00EC3570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Protocolo</w:t>
          </w:r>
        </w:p>
        <w:p w:rsidR="00F75ED3" w:rsidRDefault="00F75ED3" w:rsidP="00EC3570">
          <w:pPr>
            <w:rPr>
              <w:sz w:val="16"/>
              <w:szCs w:val="16"/>
            </w:rPr>
          </w:pPr>
        </w:p>
        <w:p w:rsidR="00F75ED3" w:rsidRDefault="00F75ED3" w:rsidP="00EC3570">
          <w:r>
            <w:t>Lida e aprovada na sessão ordinária do dia ____/____/______</w:t>
          </w:r>
        </w:p>
        <w:p w:rsidR="00F75ED3" w:rsidRDefault="00F75ED3" w:rsidP="00EC3570"/>
        <w:p w:rsidR="00F75ED3" w:rsidRDefault="00F75ED3" w:rsidP="00EC3570">
          <w:r>
            <w:t>Presidente  ____________________________</w:t>
          </w:r>
          <w:r w:rsidR="00095EC3">
            <w:t>__</w:t>
          </w:r>
          <w:r>
            <w:t>__</w:t>
          </w:r>
        </w:p>
        <w:p w:rsidR="00F75ED3" w:rsidRDefault="00F75ED3" w:rsidP="00EC3570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</w:t>
          </w:r>
          <w:r w:rsidR="00095EC3">
            <w:rPr>
              <w:sz w:val="16"/>
              <w:szCs w:val="16"/>
            </w:rPr>
            <w:t xml:space="preserve">  Ver. Dionardo Mendes da Conceição</w:t>
          </w:r>
        </w:p>
        <w:p w:rsidR="00F75ED3" w:rsidRDefault="00F75ED3" w:rsidP="00EC3570"/>
      </w:tc>
    </w:tr>
  </w:tbl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3A1" w:rsidRDefault="007F13A1">
      <w:r>
        <w:separator/>
      </w:r>
    </w:p>
  </w:footnote>
  <w:footnote w:type="continuationSeparator" w:id="1">
    <w:p w:rsidR="007F13A1" w:rsidRDefault="007F13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6B2D"/>
    <w:rsid w:val="00014EF1"/>
    <w:rsid w:val="00095EC3"/>
    <w:rsid w:val="0012334D"/>
    <w:rsid w:val="001263A6"/>
    <w:rsid w:val="00146E74"/>
    <w:rsid w:val="001859D9"/>
    <w:rsid w:val="001E6D34"/>
    <w:rsid w:val="002F1EFE"/>
    <w:rsid w:val="003B7435"/>
    <w:rsid w:val="003D3AA8"/>
    <w:rsid w:val="00404B32"/>
    <w:rsid w:val="00473E50"/>
    <w:rsid w:val="004754B7"/>
    <w:rsid w:val="0059360E"/>
    <w:rsid w:val="005E4A39"/>
    <w:rsid w:val="007F13A1"/>
    <w:rsid w:val="008306E4"/>
    <w:rsid w:val="008A7F60"/>
    <w:rsid w:val="00916B2D"/>
    <w:rsid w:val="0095751A"/>
    <w:rsid w:val="009E1482"/>
    <w:rsid w:val="009F196D"/>
    <w:rsid w:val="00A9035B"/>
    <w:rsid w:val="00BF034D"/>
    <w:rsid w:val="00CC2033"/>
    <w:rsid w:val="00CD613B"/>
    <w:rsid w:val="00E14056"/>
    <w:rsid w:val="00EC3570"/>
    <w:rsid w:val="00F74245"/>
    <w:rsid w:val="00F7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A7F6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8A7F6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  <w:style w:type="paragraph" w:styleId="PargrafodaLista">
    <w:name w:val="List Paragraph"/>
    <w:basedOn w:val="Normal"/>
    <w:uiPriority w:val="34"/>
    <w:qFormat/>
    <w:rsid w:val="0059360E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eus%20documentos\INDICA&#199;&#213;ES\MODELO%20PARA%20INDICA&#199;&#213;E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</Template>
  <TotalTime>1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2015-02-23T18:05:00Z</cp:lastPrinted>
  <dcterms:created xsi:type="dcterms:W3CDTF">2015-02-23T18:05:00Z</dcterms:created>
  <dcterms:modified xsi:type="dcterms:W3CDTF">2015-02-23T18:05:00Z</dcterms:modified>
</cp:coreProperties>
</file>