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44F88" w14:textId="77777777" w:rsidR="00080454" w:rsidRDefault="00955A36" w:rsidP="00084E6E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           </w:t>
      </w:r>
    </w:p>
    <w:p w14:paraId="39E949F0" w14:textId="357C015A" w:rsidR="00644C34" w:rsidRPr="00084E6E" w:rsidRDefault="008345D7" w:rsidP="00080454">
      <w:pPr>
        <w:keepNext/>
        <w:keepLines/>
        <w:spacing w:before="40"/>
        <w:ind w:left="708" w:firstLine="708"/>
        <w:jc w:val="center"/>
        <w:outlineLvl w:val="6"/>
        <w:rPr>
          <w:b/>
          <w:iCs/>
        </w:rPr>
      </w:pPr>
      <w:r>
        <w:rPr>
          <w:b/>
          <w:iCs/>
        </w:rPr>
        <w:t xml:space="preserve">PROJETO DE LEI Nº </w:t>
      </w:r>
      <w:r w:rsidR="00955A36" w:rsidRPr="001C0CA8">
        <w:rPr>
          <w:b/>
          <w:iCs/>
        </w:rPr>
        <w:t>/2022</w:t>
      </w:r>
    </w:p>
    <w:tbl>
      <w:tblPr>
        <w:tblpPr w:leftFromText="141" w:rightFromText="141" w:vertAnchor="text" w:horzAnchor="page" w:tblpX="3358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8"/>
      </w:tblGrid>
      <w:tr w:rsidR="00084E6E" w:rsidRPr="00A35607" w14:paraId="7E82EF52" w14:textId="77777777" w:rsidTr="00084E6E">
        <w:trPr>
          <w:cantSplit/>
          <w:trHeight w:val="1569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2A8764A5" w14:textId="41931540" w:rsidR="00084E6E" w:rsidRPr="001A6058" w:rsidRDefault="00084E6E" w:rsidP="00084E6E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S ADICIONAIS </w:t>
            </w:r>
            <w:r w:rsidR="00974CBF">
              <w:rPr>
                <w:b/>
              </w:rPr>
              <w:t>ESPECIAIS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 xml:space="preserve">NA IMPORTÂNCIA DE ATÉ </w:t>
            </w:r>
            <w:r w:rsidRPr="001A6058">
              <w:rPr>
                <w:b/>
              </w:rPr>
              <w:t xml:space="preserve">R$ </w:t>
            </w:r>
            <w:r w:rsidR="008F657B">
              <w:rPr>
                <w:b/>
              </w:rPr>
              <w:t>1.32</w:t>
            </w:r>
            <w:r w:rsidR="00636C19" w:rsidRPr="001A6058">
              <w:rPr>
                <w:b/>
              </w:rPr>
              <w:t>1.973,52</w:t>
            </w:r>
            <w:r w:rsidRPr="001A6058">
              <w:rPr>
                <w:b/>
              </w:rPr>
              <w:t xml:space="preserve"> (</w:t>
            </w:r>
            <w:r w:rsidR="00636C19" w:rsidRPr="001A6058">
              <w:rPr>
                <w:b/>
              </w:rPr>
              <w:t xml:space="preserve">UM MILHÃO, </w:t>
            </w:r>
            <w:r w:rsidR="008F657B">
              <w:rPr>
                <w:b/>
              </w:rPr>
              <w:t xml:space="preserve">TREZENTOS E VINTE E UM </w:t>
            </w:r>
            <w:r w:rsidR="00636C19" w:rsidRPr="001A6058">
              <w:rPr>
                <w:b/>
              </w:rPr>
              <w:t xml:space="preserve">MIL, NOVECENTOS E SETENTA E TRÊS REAIS E CINQUENTA E DOIS </w:t>
            </w:r>
            <w:r w:rsidRPr="001A6058">
              <w:rPr>
                <w:b/>
              </w:rPr>
              <w:t>CENTAVOS), E CONTÉM OUTRAS PROVIDÊNCIAS.</w:t>
            </w:r>
          </w:p>
          <w:p w14:paraId="272CD8B9" w14:textId="77777777" w:rsidR="00084E6E" w:rsidRPr="00A35607" w:rsidRDefault="00084E6E" w:rsidP="00084E6E">
            <w:pPr>
              <w:jc w:val="both"/>
              <w:rPr>
                <w:b/>
              </w:rPr>
            </w:pPr>
          </w:p>
        </w:tc>
      </w:tr>
    </w:tbl>
    <w:p w14:paraId="7525DE69" w14:textId="77777777" w:rsidR="00644C34" w:rsidRPr="00644C34" w:rsidRDefault="00644C34" w:rsidP="00644C34">
      <w:pPr>
        <w:jc w:val="both"/>
      </w:pPr>
    </w:p>
    <w:p w14:paraId="71132643" w14:textId="77777777" w:rsidR="00683737" w:rsidRPr="00A35607" w:rsidRDefault="00683737" w:rsidP="00683737">
      <w:pPr>
        <w:pStyle w:val="Recuodecorpodetexto2"/>
      </w:pPr>
    </w:p>
    <w:p w14:paraId="06AFCA16" w14:textId="77777777" w:rsidR="00683737" w:rsidRPr="00A35607" w:rsidRDefault="00683737" w:rsidP="00683737">
      <w:pPr>
        <w:pStyle w:val="Recuodecorpodetexto2"/>
      </w:pPr>
    </w:p>
    <w:p w14:paraId="20E85748" w14:textId="77777777" w:rsidR="00683737" w:rsidRPr="00A35607" w:rsidRDefault="00683737" w:rsidP="0068373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0C691BDB" w14:textId="308BE709" w:rsidR="00683737" w:rsidRDefault="00683737" w:rsidP="00683737">
      <w:r w:rsidRPr="00A35607">
        <w:t xml:space="preserve">                                         </w:t>
      </w:r>
      <w:r>
        <w:t xml:space="preserve">              </w:t>
      </w:r>
    </w:p>
    <w:p w14:paraId="375E6AF7" w14:textId="77777777" w:rsidR="00683737" w:rsidRPr="00A35607" w:rsidRDefault="00683737" w:rsidP="0068373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3C3A475E" w14:textId="77777777" w:rsidR="00683737" w:rsidRPr="00A35607" w:rsidRDefault="00683737" w:rsidP="00683737"/>
    <w:p w14:paraId="22D0BF7C" w14:textId="77777777" w:rsidR="00683737" w:rsidRPr="00A35607" w:rsidRDefault="00683737" w:rsidP="0068373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D4EC5D3" w14:textId="77777777" w:rsidR="00683737" w:rsidRDefault="00683737" w:rsidP="00683737">
      <w:pPr>
        <w:jc w:val="center"/>
      </w:pPr>
    </w:p>
    <w:p w14:paraId="1207F7F6" w14:textId="77777777" w:rsidR="00683737" w:rsidRPr="00A35607" w:rsidRDefault="00683737" w:rsidP="00683737">
      <w:pPr>
        <w:jc w:val="center"/>
      </w:pPr>
      <w:r w:rsidRPr="00A35607">
        <w:t>TITULO   I</w:t>
      </w:r>
    </w:p>
    <w:p w14:paraId="56C056B5" w14:textId="3769D9B5" w:rsidR="00683737" w:rsidRPr="00A35607" w:rsidRDefault="00084E6E" w:rsidP="00683737">
      <w:pPr>
        <w:jc w:val="center"/>
      </w:pPr>
      <w:r w:rsidRPr="00A35607">
        <w:t>CAPÍTULO I</w:t>
      </w:r>
    </w:p>
    <w:p w14:paraId="2BCB3C64" w14:textId="77777777" w:rsidR="00683737" w:rsidRPr="00A35607" w:rsidRDefault="00683737" w:rsidP="00683737">
      <w:pPr>
        <w:jc w:val="center"/>
      </w:pPr>
      <w:r w:rsidRPr="00A35607">
        <w:t>DA ALTERAÇÃO ORÇAMENTÁRIA</w:t>
      </w:r>
    </w:p>
    <w:p w14:paraId="2ED88B9D" w14:textId="77777777" w:rsidR="00683737" w:rsidRPr="00A35607" w:rsidRDefault="00683737" w:rsidP="00683737">
      <w:pPr>
        <w:jc w:val="center"/>
      </w:pPr>
    </w:p>
    <w:p w14:paraId="4470E438" w14:textId="5D4313F4" w:rsidR="00683737" w:rsidRDefault="00683737" w:rsidP="00683737">
      <w:pPr>
        <w:jc w:val="both"/>
      </w:pPr>
      <w:r w:rsidRPr="00A35607">
        <w:t xml:space="preserve">                                   Art. 1º Fica alterada a LOA - Lei Orçamentária Anual nº.  </w:t>
      </w:r>
      <w:r w:rsidR="00E842C5">
        <w:t>2680</w:t>
      </w:r>
      <w:r w:rsidRPr="00A35607">
        <w:t xml:space="preserve">, de </w:t>
      </w:r>
      <w:r w:rsidR="00E842C5">
        <w:t>02 de dezembro de 2022,</w:t>
      </w:r>
      <w:r w:rsidRPr="00A35607">
        <w:t xml:space="preserve"> Orçamento Geral do Município de Anchieta- (SC), através da abertur</w:t>
      </w:r>
      <w:r>
        <w:t xml:space="preserve">a de </w:t>
      </w:r>
      <w:r w:rsidRPr="00A35607">
        <w:t>Crédito</w:t>
      </w:r>
      <w:r>
        <w:t xml:space="preserve">s Adicionais </w:t>
      </w:r>
      <w:r w:rsidR="00974CBF">
        <w:t>Especiai</w:t>
      </w:r>
      <w:r>
        <w:t>s</w:t>
      </w:r>
      <w:r w:rsidRPr="00A35607">
        <w:t xml:space="preserve">, na importância de </w:t>
      </w:r>
      <w:r w:rsidRPr="001A6058">
        <w:t xml:space="preserve">até </w:t>
      </w:r>
      <w:r w:rsidRPr="001A6058">
        <w:rPr>
          <w:b/>
        </w:rPr>
        <w:t xml:space="preserve">R$ </w:t>
      </w:r>
      <w:r w:rsidR="008F657B">
        <w:rPr>
          <w:b/>
        </w:rPr>
        <w:t>1.321</w:t>
      </w:r>
      <w:r w:rsidR="00636C19" w:rsidRPr="001A6058">
        <w:rPr>
          <w:b/>
        </w:rPr>
        <w:t xml:space="preserve">.973,52 (um milhão, </w:t>
      </w:r>
      <w:r w:rsidR="008F657B">
        <w:rPr>
          <w:b/>
        </w:rPr>
        <w:t xml:space="preserve">trezentos e vinte </w:t>
      </w:r>
      <w:r w:rsidR="00636C19" w:rsidRPr="001A6058">
        <w:rPr>
          <w:b/>
        </w:rPr>
        <w:t xml:space="preserve">e um mil, novecentos e setenta e três reais e cinquenta e dois centavos), </w:t>
      </w:r>
      <w:r w:rsidRPr="001A6058">
        <w:t xml:space="preserve">distribuídos </w:t>
      </w:r>
      <w:r w:rsidRPr="00A35607">
        <w:t xml:space="preserve">em conformidade com os prescritos </w:t>
      </w:r>
      <w:r>
        <w:t>nesta Lei.</w:t>
      </w:r>
    </w:p>
    <w:p w14:paraId="39F01E8C" w14:textId="77777777" w:rsidR="00683737" w:rsidRDefault="00683737" w:rsidP="00683737">
      <w:pPr>
        <w:jc w:val="both"/>
      </w:pPr>
    </w:p>
    <w:p w14:paraId="4BD0B168" w14:textId="16162DCD" w:rsidR="00683737" w:rsidRPr="00A35607" w:rsidRDefault="00084E6E" w:rsidP="00683737">
      <w:pPr>
        <w:jc w:val="center"/>
      </w:pPr>
      <w:r w:rsidRPr="00A35607">
        <w:t>CAPÍTULO II</w:t>
      </w:r>
    </w:p>
    <w:p w14:paraId="2032C6BD" w14:textId="77777777" w:rsidR="00683737" w:rsidRPr="00A35607" w:rsidRDefault="00683737" w:rsidP="00683737">
      <w:pPr>
        <w:jc w:val="center"/>
      </w:pPr>
      <w:r w:rsidRPr="00A35607">
        <w:t>DO LIMITE DO CRÉDITO E DA ABERTURA</w:t>
      </w:r>
    </w:p>
    <w:p w14:paraId="56FEFFF9" w14:textId="77777777" w:rsidR="00683737" w:rsidRDefault="00683737" w:rsidP="00683737">
      <w:pPr>
        <w:jc w:val="center"/>
      </w:pPr>
    </w:p>
    <w:p w14:paraId="0FAEDFF5" w14:textId="421198B8" w:rsidR="00683737" w:rsidRDefault="00683737" w:rsidP="0068373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</w:t>
      </w:r>
      <w:r w:rsidRPr="00A35607">
        <w:t>Crédito</w:t>
      </w:r>
      <w:r>
        <w:t xml:space="preserve">s Adicionais </w:t>
      </w:r>
      <w:r w:rsidR="00974CBF">
        <w:t>Especiais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8F657B" w:rsidRPr="001A6058">
        <w:rPr>
          <w:b/>
        </w:rPr>
        <w:t xml:space="preserve">R$ </w:t>
      </w:r>
      <w:r w:rsidR="008F657B">
        <w:rPr>
          <w:b/>
        </w:rPr>
        <w:t>1.321</w:t>
      </w:r>
      <w:r w:rsidR="008F657B" w:rsidRPr="001A6058">
        <w:rPr>
          <w:b/>
        </w:rPr>
        <w:t xml:space="preserve">.973,52 (um milhão, </w:t>
      </w:r>
      <w:r w:rsidR="008F657B">
        <w:rPr>
          <w:b/>
        </w:rPr>
        <w:t xml:space="preserve">trezentos e vinte </w:t>
      </w:r>
      <w:r w:rsidR="008F657B" w:rsidRPr="001A6058">
        <w:rPr>
          <w:b/>
        </w:rPr>
        <w:t>e um mil, novecentos e setenta e três reais e cinquenta e dois centavos</w:t>
      </w:r>
      <w:r w:rsidR="00636C19" w:rsidRPr="001A6058">
        <w:rPr>
          <w:b/>
        </w:rPr>
        <w:t>)</w:t>
      </w:r>
      <w:r w:rsidR="00636C19" w:rsidRPr="001A6058">
        <w:t xml:space="preserve">, </w:t>
      </w:r>
      <w:r w:rsidRPr="00A35607">
        <w:t>no Orçamento Geral do Município, conforme abaixo especificado, a saber:</w:t>
      </w:r>
    </w:p>
    <w:p w14:paraId="32829B0E" w14:textId="77777777" w:rsidR="003566F9" w:rsidRDefault="003566F9" w:rsidP="00683737">
      <w:pPr>
        <w:jc w:val="both"/>
      </w:pPr>
    </w:p>
    <w:p w14:paraId="106D0F66" w14:textId="103FD7E5" w:rsidR="003566F9" w:rsidRDefault="003566F9" w:rsidP="003566F9">
      <w:pPr>
        <w:jc w:val="both"/>
      </w:pPr>
      <w:r>
        <w:t>05</w:t>
      </w:r>
      <w:r w:rsidRPr="00A35607">
        <w:t xml:space="preserve"> –</w:t>
      </w:r>
      <w:r>
        <w:t xml:space="preserve"> SECRETARIA MUNICIPAL DE EDUCAÇÃO E ESPORTE</w:t>
      </w:r>
    </w:p>
    <w:p w14:paraId="42F47839" w14:textId="5DA48EA8" w:rsidR="003566F9" w:rsidRDefault="003566F9" w:rsidP="003566F9">
      <w:pPr>
        <w:jc w:val="both"/>
      </w:pPr>
      <w:r>
        <w:t>07 – ESPORTE</w:t>
      </w:r>
    </w:p>
    <w:p w14:paraId="6AF0E187" w14:textId="77777777" w:rsidR="003566F9" w:rsidRDefault="003566F9" w:rsidP="003566F9">
      <w:pPr>
        <w:jc w:val="both"/>
        <w:rPr>
          <w:bCs/>
        </w:rPr>
      </w:pPr>
      <w:r>
        <w:rPr>
          <w:bCs/>
        </w:rPr>
        <w:t>27.812.0013.1.005 – CONSTRUÇÃO E MANUTENÇÃO DO GINÁSIO DE ESPORTES</w:t>
      </w:r>
    </w:p>
    <w:p w14:paraId="7AF71CC7" w14:textId="65FDB56E" w:rsidR="00163FA3" w:rsidRDefault="00163FA3" w:rsidP="003566F9">
      <w:pPr>
        <w:jc w:val="both"/>
        <w:rPr>
          <w:bCs/>
        </w:rPr>
      </w:pPr>
      <w:r>
        <w:rPr>
          <w:bCs/>
        </w:rPr>
        <w:t>R$ 150.000,00</w:t>
      </w:r>
    </w:p>
    <w:p w14:paraId="12010A93" w14:textId="33A0EF46" w:rsidR="00163FA3" w:rsidRDefault="00163FA3" w:rsidP="00561BD2">
      <w:pPr>
        <w:jc w:val="both"/>
      </w:pPr>
    </w:p>
    <w:p w14:paraId="400818D0" w14:textId="77777777" w:rsidR="00080454" w:rsidRDefault="00080454" w:rsidP="00561BD2">
      <w:pPr>
        <w:jc w:val="both"/>
      </w:pPr>
    </w:p>
    <w:p w14:paraId="452C6FD4" w14:textId="77777777" w:rsidR="00561BD2" w:rsidRDefault="00561BD2" w:rsidP="00561BD2">
      <w:pPr>
        <w:jc w:val="both"/>
      </w:pPr>
      <w:r>
        <w:t>05</w:t>
      </w:r>
      <w:r w:rsidRPr="00A35607">
        <w:t xml:space="preserve"> –</w:t>
      </w:r>
      <w:r>
        <w:t xml:space="preserve"> SECRETARIA MUNICIPAL DE EDUCAÇÃO E ESPORTE</w:t>
      </w:r>
    </w:p>
    <w:p w14:paraId="54CAE677" w14:textId="77777777" w:rsidR="00561BD2" w:rsidRDefault="00561BD2" w:rsidP="00561BD2">
      <w:pPr>
        <w:jc w:val="both"/>
      </w:pPr>
      <w:r>
        <w:t>07 – ESPORTE</w:t>
      </w:r>
    </w:p>
    <w:p w14:paraId="06F843E4" w14:textId="20B835E3" w:rsidR="00561BD2" w:rsidRDefault="00561BD2" w:rsidP="00561BD2">
      <w:pPr>
        <w:jc w:val="both"/>
        <w:rPr>
          <w:bCs/>
        </w:rPr>
      </w:pPr>
      <w:r>
        <w:rPr>
          <w:bCs/>
        </w:rPr>
        <w:t>27.812.0013.2.031 – MANUTENÇÃO DO DEPARTAMENTO DE ESPORTES</w:t>
      </w:r>
    </w:p>
    <w:p w14:paraId="57832646" w14:textId="71D50258" w:rsidR="003566F9" w:rsidRDefault="00163FA3" w:rsidP="00683737">
      <w:pPr>
        <w:jc w:val="both"/>
      </w:pPr>
      <w:r>
        <w:t>R$ 325.000,00</w:t>
      </w:r>
    </w:p>
    <w:p w14:paraId="42D26E14" w14:textId="772D7F40" w:rsidR="00683737" w:rsidRDefault="00683737" w:rsidP="00683737"/>
    <w:p w14:paraId="2777A27A" w14:textId="77777777" w:rsidR="00080454" w:rsidRDefault="00080454" w:rsidP="00683737"/>
    <w:p w14:paraId="1DD5D853" w14:textId="4C6771D2" w:rsidR="00683737" w:rsidRDefault="001063DD" w:rsidP="00683737">
      <w:pPr>
        <w:jc w:val="both"/>
      </w:pPr>
      <w:r>
        <w:t>1</w:t>
      </w:r>
      <w:r w:rsidR="00463CF4">
        <w:t>4</w:t>
      </w:r>
      <w:r w:rsidR="00683737" w:rsidRPr="00A35607">
        <w:t xml:space="preserve"> –</w:t>
      </w:r>
      <w:r w:rsidR="00683737">
        <w:t xml:space="preserve"> SECRETARIA </w:t>
      </w:r>
      <w:r w:rsidR="009A7229">
        <w:t>MUNICIPAL DE TURISMO E CULTURA</w:t>
      </w:r>
    </w:p>
    <w:p w14:paraId="2FD8A093" w14:textId="2D278425" w:rsidR="00683737" w:rsidRDefault="00683737" w:rsidP="00683737">
      <w:pPr>
        <w:jc w:val="both"/>
      </w:pPr>
      <w:r>
        <w:t xml:space="preserve">01 – </w:t>
      </w:r>
      <w:r w:rsidR="00636C19">
        <w:t>T</w:t>
      </w:r>
      <w:r w:rsidR="001063DD">
        <w:t>URISMO</w:t>
      </w:r>
      <w:r w:rsidR="00636C19">
        <w:t xml:space="preserve"> E CULTURA</w:t>
      </w:r>
    </w:p>
    <w:p w14:paraId="2494F8A0" w14:textId="77733B01" w:rsidR="00683737" w:rsidRDefault="009A7229" w:rsidP="00683737">
      <w:pPr>
        <w:jc w:val="both"/>
        <w:rPr>
          <w:bCs/>
        </w:rPr>
      </w:pPr>
      <w:r>
        <w:rPr>
          <w:bCs/>
        </w:rPr>
        <w:lastRenderedPageBreak/>
        <w:t>13.392.0012.2.029</w:t>
      </w:r>
      <w:r w:rsidR="00683737">
        <w:rPr>
          <w:bCs/>
        </w:rPr>
        <w:t xml:space="preserve"> – </w:t>
      </w:r>
      <w:r>
        <w:rPr>
          <w:bCs/>
        </w:rPr>
        <w:t>MANUTENÇÃO E DESENVOLVIMENTO DAS ATIVIDADES CULTURAIS E FESTIVIDADES</w:t>
      </w:r>
    </w:p>
    <w:p w14:paraId="13C7E514" w14:textId="7B53F540" w:rsidR="00163FA3" w:rsidRDefault="00163FA3" w:rsidP="00683737">
      <w:pPr>
        <w:jc w:val="both"/>
        <w:rPr>
          <w:bCs/>
        </w:rPr>
      </w:pPr>
      <w:r>
        <w:rPr>
          <w:bCs/>
        </w:rPr>
        <w:t>R$ 147.000,00</w:t>
      </w:r>
    </w:p>
    <w:p w14:paraId="71DB0B78" w14:textId="77777777" w:rsidR="00163FA3" w:rsidRDefault="00163FA3" w:rsidP="00683737">
      <w:pPr>
        <w:jc w:val="both"/>
        <w:rPr>
          <w:bCs/>
        </w:rPr>
      </w:pPr>
    </w:p>
    <w:p w14:paraId="1F876B5C" w14:textId="1DBD1424" w:rsidR="009A7229" w:rsidRDefault="001063DD" w:rsidP="009A7229">
      <w:pPr>
        <w:jc w:val="both"/>
      </w:pPr>
      <w:r>
        <w:t>1</w:t>
      </w:r>
      <w:r w:rsidR="00463CF4">
        <w:t>4</w:t>
      </w:r>
      <w:r w:rsidR="009A7229" w:rsidRPr="00A35607">
        <w:t xml:space="preserve"> –</w:t>
      </w:r>
      <w:r w:rsidR="009A7229">
        <w:t xml:space="preserve"> SECRETARIA MUNICIPAL DE TURISMO E CULTURA</w:t>
      </w:r>
    </w:p>
    <w:p w14:paraId="292E7261" w14:textId="60095BB9" w:rsidR="009A7229" w:rsidRDefault="009A7229" w:rsidP="009A7229">
      <w:pPr>
        <w:jc w:val="both"/>
      </w:pPr>
      <w:r>
        <w:t xml:space="preserve">01 – </w:t>
      </w:r>
      <w:r w:rsidR="00636C19">
        <w:t>TURISMO E CULTURA</w:t>
      </w:r>
    </w:p>
    <w:p w14:paraId="75E6B16D" w14:textId="245196BA" w:rsidR="009A7229" w:rsidRDefault="009A7229" w:rsidP="009A7229">
      <w:pPr>
        <w:jc w:val="both"/>
        <w:rPr>
          <w:bCs/>
        </w:rPr>
      </w:pPr>
      <w:r>
        <w:rPr>
          <w:bCs/>
        </w:rPr>
        <w:t>13.391.0012.2.030 – MANUTENÇÃO E DESENVOLVIMENTO DAS ATIVIDADES DO MUSEU E BIBLIOTECA</w:t>
      </w:r>
    </w:p>
    <w:p w14:paraId="1475AC79" w14:textId="3016CBD1" w:rsidR="001063DD" w:rsidRDefault="001063DD" w:rsidP="009A7229">
      <w:r>
        <w:t>R$ 40.000,00</w:t>
      </w:r>
    </w:p>
    <w:p w14:paraId="1EE66CE5" w14:textId="5354579D" w:rsidR="001063DD" w:rsidRDefault="001063DD" w:rsidP="009A7229"/>
    <w:p w14:paraId="65B1F31B" w14:textId="77777777" w:rsidR="00080454" w:rsidRDefault="00080454" w:rsidP="009A7229"/>
    <w:p w14:paraId="14E1091B" w14:textId="0174379C" w:rsidR="009A7229" w:rsidRDefault="001063DD" w:rsidP="009A7229">
      <w:pPr>
        <w:jc w:val="both"/>
      </w:pPr>
      <w:r>
        <w:t>1</w:t>
      </w:r>
      <w:r w:rsidR="00463CF4">
        <w:t>4</w:t>
      </w:r>
      <w:r w:rsidR="009A7229" w:rsidRPr="00A35607">
        <w:t xml:space="preserve"> –</w:t>
      </w:r>
      <w:r w:rsidR="009A7229">
        <w:t xml:space="preserve"> SECRETARIA MUNICIPAL DE TURISMO E CULTURA</w:t>
      </w:r>
    </w:p>
    <w:p w14:paraId="1827124C" w14:textId="15E81168" w:rsidR="009A7229" w:rsidRDefault="009A7229" w:rsidP="009A7229">
      <w:pPr>
        <w:jc w:val="both"/>
      </w:pPr>
      <w:r>
        <w:t xml:space="preserve">01 – </w:t>
      </w:r>
      <w:r w:rsidR="00636C19">
        <w:t>TURISMO E CULTURA</w:t>
      </w:r>
    </w:p>
    <w:p w14:paraId="2DF5BE02" w14:textId="71919618" w:rsidR="009A7229" w:rsidRDefault="009A7229" w:rsidP="009A7229">
      <w:pPr>
        <w:jc w:val="both"/>
        <w:rPr>
          <w:bCs/>
        </w:rPr>
      </w:pPr>
      <w:r>
        <w:rPr>
          <w:bCs/>
        </w:rPr>
        <w:t xml:space="preserve">13.392.0012.2.078 – </w:t>
      </w:r>
      <w:r w:rsidR="003566F9">
        <w:rPr>
          <w:bCs/>
        </w:rPr>
        <w:t>EXPO ANCHIETA E FEIRA NACIONAL DE SEMENTES</w:t>
      </w:r>
    </w:p>
    <w:p w14:paraId="72641A44" w14:textId="5FE41AAF" w:rsidR="009A7229" w:rsidRDefault="001063DD" w:rsidP="009A7229">
      <w:r>
        <w:t>R$ 251.000,00</w:t>
      </w:r>
    </w:p>
    <w:p w14:paraId="71DB1485" w14:textId="41460EE2" w:rsidR="008F657B" w:rsidRDefault="008F657B" w:rsidP="009A7229"/>
    <w:p w14:paraId="37B5C506" w14:textId="77777777" w:rsidR="00080454" w:rsidRDefault="00080454" w:rsidP="009A7229"/>
    <w:p w14:paraId="6788519E" w14:textId="77777777" w:rsidR="008F657B" w:rsidRDefault="008F657B" w:rsidP="008F657B">
      <w:pPr>
        <w:jc w:val="both"/>
      </w:pPr>
      <w:r>
        <w:t>14</w:t>
      </w:r>
      <w:r w:rsidRPr="00A35607">
        <w:t xml:space="preserve"> –</w:t>
      </w:r>
      <w:r>
        <w:t xml:space="preserve"> SECRETARIA MUNICIPAL DE TURISMO E CULTURA</w:t>
      </w:r>
    </w:p>
    <w:p w14:paraId="73B000D3" w14:textId="77777777" w:rsidR="008F657B" w:rsidRDefault="008F657B" w:rsidP="008F657B">
      <w:pPr>
        <w:jc w:val="both"/>
      </w:pPr>
      <w:r>
        <w:t>01 – TURISMO E CULTURA</w:t>
      </w:r>
    </w:p>
    <w:p w14:paraId="5B04D78C" w14:textId="03C9582E" w:rsidR="008F657B" w:rsidRDefault="008F657B" w:rsidP="008F657B">
      <w:pPr>
        <w:jc w:val="both"/>
        <w:rPr>
          <w:bCs/>
        </w:rPr>
      </w:pPr>
      <w:r>
        <w:rPr>
          <w:bCs/>
        </w:rPr>
        <w:t>23.695.0021.2.053 – MANUTENÇÃO E DESENVOLVIMENTO DAS ATIVIDADES DE TURISMO NO MUNICÍPIO</w:t>
      </w:r>
    </w:p>
    <w:p w14:paraId="651C2521" w14:textId="672B65C0" w:rsidR="008F657B" w:rsidRDefault="008F657B" w:rsidP="008F657B">
      <w:pPr>
        <w:jc w:val="both"/>
      </w:pPr>
      <w:r>
        <w:rPr>
          <w:bCs/>
        </w:rPr>
        <w:t>R$ 60.000,00</w:t>
      </w:r>
    </w:p>
    <w:p w14:paraId="7CAF2E18" w14:textId="77777777" w:rsidR="008F657B" w:rsidRDefault="008F657B" w:rsidP="009A7229"/>
    <w:p w14:paraId="4CE09419" w14:textId="77777777" w:rsidR="001063DD" w:rsidRDefault="001063DD" w:rsidP="009A7229"/>
    <w:p w14:paraId="1E1B4DE0" w14:textId="437DAAD0" w:rsidR="001063DD" w:rsidRDefault="001063DD" w:rsidP="001063DD">
      <w:pPr>
        <w:jc w:val="both"/>
      </w:pPr>
      <w:r>
        <w:t>06</w:t>
      </w:r>
      <w:r w:rsidRPr="00A35607">
        <w:t xml:space="preserve"> –</w:t>
      </w:r>
      <w:r>
        <w:t xml:space="preserve"> SECRETARIA MUNICIPAL DE AGRICULTURA E MEIO AMBIENTE</w:t>
      </w:r>
    </w:p>
    <w:p w14:paraId="18873A1B" w14:textId="1BEDB8A3" w:rsidR="001063DD" w:rsidRDefault="001063DD" w:rsidP="001063DD">
      <w:pPr>
        <w:jc w:val="both"/>
      </w:pPr>
      <w:r>
        <w:t>01 – AGRICULTURA E MEIO AMBIENTE</w:t>
      </w:r>
    </w:p>
    <w:p w14:paraId="16CCEC56" w14:textId="78EF4D29" w:rsidR="001063DD" w:rsidRDefault="001063DD" w:rsidP="001063DD">
      <w:pPr>
        <w:jc w:val="both"/>
        <w:rPr>
          <w:bCs/>
        </w:rPr>
      </w:pPr>
      <w:r>
        <w:rPr>
          <w:bCs/>
        </w:rPr>
        <w:t>18.541.0014.1.011 – MANUTENÇÃO/REFORMA</w:t>
      </w:r>
      <w:r w:rsidR="00463CF4">
        <w:rPr>
          <w:bCs/>
        </w:rPr>
        <w:t xml:space="preserve"> DE ESPAÇO PARA BENEFICIAMENTO DE LIXO RECICLÁVEL</w:t>
      </w:r>
    </w:p>
    <w:p w14:paraId="4E936081" w14:textId="21A603DF" w:rsidR="001063DD" w:rsidRDefault="001063DD" w:rsidP="001063DD">
      <w:r>
        <w:t xml:space="preserve">R$ </w:t>
      </w:r>
      <w:r w:rsidR="00463CF4">
        <w:t>20</w:t>
      </w:r>
      <w:r>
        <w:t>.000,00</w:t>
      </w:r>
    </w:p>
    <w:p w14:paraId="5E9E6BD5" w14:textId="76C8412D" w:rsidR="001063DD" w:rsidRDefault="001063DD" w:rsidP="009A7229"/>
    <w:p w14:paraId="7B794A8A" w14:textId="77777777" w:rsidR="00080454" w:rsidRDefault="00080454" w:rsidP="009A7229"/>
    <w:p w14:paraId="7AE17C91" w14:textId="77777777" w:rsidR="00463CF4" w:rsidRDefault="00463CF4" w:rsidP="00463CF4">
      <w:pPr>
        <w:jc w:val="both"/>
      </w:pPr>
      <w:r>
        <w:t>06</w:t>
      </w:r>
      <w:r w:rsidRPr="00A35607">
        <w:t xml:space="preserve"> –</w:t>
      </w:r>
      <w:r>
        <w:t xml:space="preserve"> SECRETARIA MUNICIPAL DE AGRICULTURA E MEIO AMBIENTE</w:t>
      </w:r>
    </w:p>
    <w:p w14:paraId="3774B100" w14:textId="77777777" w:rsidR="00463CF4" w:rsidRDefault="00463CF4" w:rsidP="00463CF4">
      <w:pPr>
        <w:jc w:val="both"/>
      </w:pPr>
      <w:r>
        <w:t>01 – AGRICULTURA E MEIO AMBIENTE</w:t>
      </w:r>
    </w:p>
    <w:p w14:paraId="0DE81D71" w14:textId="68F3D95D" w:rsidR="00463CF4" w:rsidRDefault="00463CF4" w:rsidP="00463CF4">
      <w:pPr>
        <w:jc w:val="both"/>
        <w:rPr>
          <w:bCs/>
        </w:rPr>
      </w:pPr>
      <w:r>
        <w:rPr>
          <w:bCs/>
        </w:rPr>
        <w:t>18.541.0019.2.051 – MANUTENÇÃO E DESENVOLVIMENTO DO SISTEMA DE ESGOTO, PRESERVAÇÃO E CONSERVAÇÃO AMBIENTAL</w:t>
      </w:r>
    </w:p>
    <w:p w14:paraId="15E9E855" w14:textId="10F4694C" w:rsidR="00463CF4" w:rsidRDefault="00463CF4" w:rsidP="00463CF4">
      <w:r>
        <w:t>R$ 328.973,52</w:t>
      </w:r>
    </w:p>
    <w:p w14:paraId="5B20DBDC" w14:textId="77777777" w:rsidR="009A7229" w:rsidRDefault="009A7229" w:rsidP="009A7229"/>
    <w:p w14:paraId="13F8B94A" w14:textId="77777777" w:rsidR="009A7229" w:rsidRDefault="009A7229" w:rsidP="00683737"/>
    <w:p w14:paraId="50B731F8" w14:textId="02653C0F" w:rsidR="00683737" w:rsidRPr="003D2E4A" w:rsidRDefault="00683737" w:rsidP="00683737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</w:t>
      </w:r>
      <w:r w:rsidR="00636C19">
        <w:rPr>
          <w:b/>
          <w:u w:val="single"/>
        </w:rPr>
        <w:t>.....................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</w:t>
      </w:r>
      <w:r w:rsidR="008F657B">
        <w:rPr>
          <w:b/>
          <w:u w:val="single"/>
        </w:rPr>
        <w:t>1.321</w:t>
      </w:r>
      <w:r w:rsidR="00636C19">
        <w:rPr>
          <w:b/>
          <w:u w:val="single"/>
        </w:rPr>
        <w:t>.973,52</w:t>
      </w:r>
    </w:p>
    <w:p w14:paraId="712F7543" w14:textId="77777777" w:rsidR="00636C19" w:rsidRDefault="00636C19" w:rsidP="00683737">
      <w:pPr>
        <w:ind w:firstLine="1985"/>
        <w:jc w:val="both"/>
      </w:pPr>
    </w:p>
    <w:p w14:paraId="1F04E996" w14:textId="2B777DB6" w:rsidR="00683737" w:rsidRDefault="00683737" w:rsidP="00683737">
      <w:pPr>
        <w:ind w:firstLine="1985"/>
        <w:jc w:val="both"/>
      </w:pPr>
      <w:r>
        <w:t xml:space="preserve">Art. 3º Para o atendimento da abertura dos Créditos autorizados no artigo anterior deste ato, fica igualmente o Chefe do Poder Executivo Municipal, autorizado a proceder à redução das dotações orçamentárias abaixo discriminadas e constantes do mesmo Orçamento, no valor de até </w:t>
      </w:r>
      <w:r w:rsidR="00C92ED2" w:rsidRPr="001A6058">
        <w:rPr>
          <w:b/>
        </w:rPr>
        <w:t xml:space="preserve">R$ </w:t>
      </w:r>
      <w:r w:rsidR="00C92ED2">
        <w:rPr>
          <w:b/>
        </w:rPr>
        <w:t>1.321</w:t>
      </w:r>
      <w:r w:rsidR="00C92ED2" w:rsidRPr="001A6058">
        <w:rPr>
          <w:b/>
        </w:rPr>
        <w:t xml:space="preserve">.973,52 (um milhão, </w:t>
      </w:r>
      <w:r w:rsidR="00C92ED2">
        <w:rPr>
          <w:b/>
        </w:rPr>
        <w:t xml:space="preserve">trezentos e vinte </w:t>
      </w:r>
      <w:r w:rsidR="00C92ED2" w:rsidRPr="001A6058">
        <w:rPr>
          <w:b/>
        </w:rPr>
        <w:t>e um mil, novecentos e setenta e três reais e cinquenta e dois centavos</w:t>
      </w:r>
      <w:r w:rsidR="00C92ED2" w:rsidRPr="00A35607">
        <w:rPr>
          <w:b/>
        </w:rPr>
        <w:t>)</w:t>
      </w:r>
      <w:r w:rsidR="00C92ED2">
        <w:rPr>
          <w:b/>
        </w:rPr>
        <w:t xml:space="preserve">, </w:t>
      </w:r>
      <w:r>
        <w:t>mais precisamente conforme abaixo:</w:t>
      </w:r>
    </w:p>
    <w:p w14:paraId="02C8E288" w14:textId="77777777" w:rsidR="008F657B" w:rsidRDefault="008F657B" w:rsidP="00080454">
      <w:pPr>
        <w:jc w:val="both"/>
      </w:pPr>
    </w:p>
    <w:p w14:paraId="1A81E7F3" w14:textId="77777777" w:rsidR="00683737" w:rsidRDefault="00683737" w:rsidP="00683737">
      <w:pPr>
        <w:jc w:val="both"/>
      </w:pPr>
    </w:p>
    <w:p w14:paraId="3EE300A9" w14:textId="7E4E2E18" w:rsidR="00636C19" w:rsidRDefault="00636C19" w:rsidP="00636C19">
      <w:pPr>
        <w:jc w:val="both"/>
      </w:pPr>
      <w:r>
        <w:t>05</w:t>
      </w:r>
      <w:r w:rsidRPr="00A35607">
        <w:t xml:space="preserve"> –</w:t>
      </w:r>
      <w:r>
        <w:t xml:space="preserve"> SECRETARIA MUNICIPAL DE </w:t>
      </w:r>
      <w:r w:rsidR="00BA27E7">
        <w:t xml:space="preserve">EDUCAÇÃO, CULTURA </w:t>
      </w:r>
      <w:r>
        <w:t>E ESPORTE</w:t>
      </w:r>
    </w:p>
    <w:p w14:paraId="259D3B66" w14:textId="184B44BC" w:rsidR="00636C19" w:rsidRDefault="00636C19" w:rsidP="00636C19">
      <w:pPr>
        <w:jc w:val="both"/>
      </w:pPr>
      <w:r>
        <w:lastRenderedPageBreak/>
        <w:t>08 – ESPORTE</w:t>
      </w:r>
      <w:r w:rsidR="00BA27E7">
        <w:t xml:space="preserve"> E LAZER</w:t>
      </w:r>
    </w:p>
    <w:p w14:paraId="1BFC7007" w14:textId="77777777" w:rsidR="00636C19" w:rsidRDefault="00636C19" w:rsidP="00636C19">
      <w:pPr>
        <w:jc w:val="both"/>
        <w:rPr>
          <w:bCs/>
        </w:rPr>
      </w:pPr>
      <w:r>
        <w:rPr>
          <w:bCs/>
        </w:rPr>
        <w:t>27.812.0013.1.005 – CONSTRUÇÃO E MANUTENÇÃO DO GINÁSIO DE ESPORTES</w:t>
      </w:r>
    </w:p>
    <w:p w14:paraId="3E628A52" w14:textId="77777777" w:rsidR="00636C19" w:rsidRDefault="00636C19" w:rsidP="00636C19">
      <w:pPr>
        <w:jc w:val="both"/>
        <w:rPr>
          <w:bCs/>
        </w:rPr>
      </w:pPr>
      <w:r>
        <w:rPr>
          <w:bCs/>
        </w:rPr>
        <w:t>R$ 150.000,00</w:t>
      </w:r>
    </w:p>
    <w:p w14:paraId="65613418" w14:textId="77777777" w:rsidR="00636C19" w:rsidRDefault="00636C19" w:rsidP="00636C19">
      <w:pPr>
        <w:jc w:val="both"/>
      </w:pPr>
    </w:p>
    <w:p w14:paraId="5C5EBEDC" w14:textId="77777777" w:rsidR="00D17CDF" w:rsidRDefault="00D17CDF" w:rsidP="00BA27E7">
      <w:pPr>
        <w:jc w:val="both"/>
      </w:pPr>
    </w:p>
    <w:p w14:paraId="33EA9777" w14:textId="77777777" w:rsidR="00BA27E7" w:rsidRDefault="00BA27E7" w:rsidP="00BA27E7">
      <w:pPr>
        <w:jc w:val="both"/>
      </w:pPr>
      <w:r>
        <w:t>05</w:t>
      </w:r>
      <w:r w:rsidRPr="00A35607">
        <w:t xml:space="preserve"> –</w:t>
      </w:r>
      <w:r>
        <w:t xml:space="preserve"> SECRETARIA MUNICIPAL DE EDUCAÇÃO, CULTURA E ESPORTE</w:t>
      </w:r>
    </w:p>
    <w:p w14:paraId="49C18187" w14:textId="77777777" w:rsidR="00BA27E7" w:rsidRDefault="00BA27E7" w:rsidP="00BA27E7">
      <w:pPr>
        <w:jc w:val="both"/>
      </w:pPr>
      <w:r>
        <w:t>08 – ESPORTE E LAZER</w:t>
      </w:r>
    </w:p>
    <w:p w14:paraId="3B6B104C" w14:textId="77777777" w:rsidR="00636C19" w:rsidRDefault="00636C19" w:rsidP="00636C19">
      <w:pPr>
        <w:jc w:val="both"/>
        <w:rPr>
          <w:bCs/>
        </w:rPr>
      </w:pPr>
      <w:r>
        <w:rPr>
          <w:bCs/>
        </w:rPr>
        <w:t>27.812.0013.2.031 – MANUTENÇÃO DO DEPARTAMENTO DE ESPORTES</w:t>
      </w:r>
    </w:p>
    <w:p w14:paraId="43A79D49" w14:textId="77777777" w:rsidR="00636C19" w:rsidRDefault="00636C19" w:rsidP="00636C19">
      <w:pPr>
        <w:jc w:val="both"/>
      </w:pPr>
      <w:r>
        <w:t>R$ 325.000,00</w:t>
      </w:r>
    </w:p>
    <w:p w14:paraId="6FA73FAA" w14:textId="11ACA8E0" w:rsidR="008F657B" w:rsidRDefault="008F657B" w:rsidP="00636C19">
      <w:pPr>
        <w:jc w:val="both"/>
      </w:pPr>
    </w:p>
    <w:p w14:paraId="27D74D87" w14:textId="77777777" w:rsidR="00080454" w:rsidRDefault="00080454" w:rsidP="00636C19">
      <w:pPr>
        <w:jc w:val="both"/>
      </w:pPr>
    </w:p>
    <w:p w14:paraId="63CC1778" w14:textId="77777777" w:rsidR="00BA27E7" w:rsidRDefault="00BA27E7" w:rsidP="00BA27E7">
      <w:pPr>
        <w:jc w:val="both"/>
      </w:pPr>
      <w:r>
        <w:t>05</w:t>
      </w:r>
      <w:r w:rsidRPr="00A35607">
        <w:t xml:space="preserve"> –</w:t>
      </w:r>
      <w:r>
        <w:t xml:space="preserve"> SECRETARIA MUNICIPAL DE EDUCAÇÃO, CULTURA E ESPORTE</w:t>
      </w:r>
    </w:p>
    <w:p w14:paraId="2C93829C" w14:textId="3D835D54" w:rsidR="00636C19" w:rsidRDefault="00636C19" w:rsidP="00636C19">
      <w:pPr>
        <w:jc w:val="both"/>
      </w:pPr>
      <w:r>
        <w:t>07 – CULTURA</w:t>
      </w:r>
    </w:p>
    <w:p w14:paraId="320659FD" w14:textId="77777777" w:rsidR="00636C19" w:rsidRDefault="00636C19" w:rsidP="00636C19">
      <w:pPr>
        <w:jc w:val="both"/>
        <w:rPr>
          <w:bCs/>
        </w:rPr>
      </w:pPr>
      <w:r>
        <w:rPr>
          <w:bCs/>
        </w:rPr>
        <w:t>13.392.0012.2.029 – MANUTENÇÃO E DESENVOLVIMENTO DAS ATIVIDADES CULTURAIS E FESTIVIDADES</w:t>
      </w:r>
    </w:p>
    <w:p w14:paraId="38B7050B" w14:textId="77777777" w:rsidR="00636C19" w:rsidRDefault="00636C19" w:rsidP="00636C19">
      <w:pPr>
        <w:jc w:val="both"/>
        <w:rPr>
          <w:bCs/>
        </w:rPr>
      </w:pPr>
      <w:r>
        <w:rPr>
          <w:bCs/>
        </w:rPr>
        <w:t>R$ 147.000,00</w:t>
      </w:r>
    </w:p>
    <w:p w14:paraId="6049516F" w14:textId="09C5F7B5" w:rsidR="00636C19" w:rsidRDefault="00636C19" w:rsidP="00636C19">
      <w:pPr>
        <w:jc w:val="both"/>
        <w:rPr>
          <w:bCs/>
        </w:rPr>
      </w:pPr>
    </w:p>
    <w:p w14:paraId="0ABC8F0F" w14:textId="77777777" w:rsidR="00080454" w:rsidRDefault="00080454" w:rsidP="00636C19">
      <w:pPr>
        <w:jc w:val="both"/>
        <w:rPr>
          <w:bCs/>
        </w:rPr>
      </w:pPr>
    </w:p>
    <w:p w14:paraId="722854A9" w14:textId="77777777" w:rsidR="00BA27E7" w:rsidRDefault="00BA27E7" w:rsidP="00BA27E7">
      <w:pPr>
        <w:jc w:val="both"/>
      </w:pPr>
      <w:r>
        <w:t>05</w:t>
      </w:r>
      <w:r w:rsidRPr="00A35607">
        <w:t xml:space="preserve"> –</w:t>
      </w:r>
      <w:r>
        <w:t xml:space="preserve"> SECRETARIA MUNICIPAL DE EDUCAÇÃO, CULTURA E ESPORTE</w:t>
      </w:r>
    </w:p>
    <w:p w14:paraId="1044CB29" w14:textId="77777777" w:rsidR="00BA27E7" w:rsidRDefault="00BA27E7" w:rsidP="00BA27E7">
      <w:pPr>
        <w:jc w:val="both"/>
      </w:pPr>
      <w:r>
        <w:t>07 – CULTURA</w:t>
      </w:r>
    </w:p>
    <w:p w14:paraId="4187817A" w14:textId="77777777" w:rsidR="00636C19" w:rsidRDefault="00636C19" w:rsidP="00636C19">
      <w:pPr>
        <w:jc w:val="both"/>
        <w:rPr>
          <w:bCs/>
        </w:rPr>
      </w:pPr>
      <w:r>
        <w:rPr>
          <w:bCs/>
        </w:rPr>
        <w:t>13.391.0012.2.030 – MANUTENÇÃO E DESENVOLVIMENTO DAS ATIVIDADES DO MUSEU E BIBLIOTECA</w:t>
      </w:r>
    </w:p>
    <w:p w14:paraId="067F024F" w14:textId="77777777" w:rsidR="00636C19" w:rsidRDefault="00636C19" w:rsidP="00636C19">
      <w:r>
        <w:t>R$ 40.000,00</w:t>
      </w:r>
    </w:p>
    <w:p w14:paraId="76108878" w14:textId="7EC8DDAE" w:rsidR="00636C19" w:rsidRDefault="00636C19" w:rsidP="00636C19"/>
    <w:p w14:paraId="7AED54FE" w14:textId="77777777" w:rsidR="00080454" w:rsidRDefault="00080454" w:rsidP="00636C19"/>
    <w:p w14:paraId="3A32AFCC" w14:textId="77777777" w:rsidR="00BA27E7" w:rsidRDefault="00BA27E7" w:rsidP="00BA27E7">
      <w:pPr>
        <w:jc w:val="both"/>
      </w:pPr>
      <w:r>
        <w:t>05</w:t>
      </w:r>
      <w:r w:rsidRPr="00A35607">
        <w:t xml:space="preserve"> –</w:t>
      </w:r>
      <w:r>
        <w:t xml:space="preserve"> SECRETARIA MUNICIPAL DE EDUCAÇÃO, CULTURA E ESPORTE</w:t>
      </w:r>
    </w:p>
    <w:p w14:paraId="458EFF06" w14:textId="77777777" w:rsidR="00BA27E7" w:rsidRDefault="00BA27E7" w:rsidP="00BA27E7">
      <w:pPr>
        <w:jc w:val="both"/>
      </w:pPr>
      <w:r>
        <w:t>07 – CULTURA</w:t>
      </w:r>
    </w:p>
    <w:p w14:paraId="5BFB03D9" w14:textId="77777777" w:rsidR="00636C19" w:rsidRDefault="00636C19" w:rsidP="00636C19">
      <w:pPr>
        <w:jc w:val="both"/>
        <w:rPr>
          <w:bCs/>
        </w:rPr>
      </w:pPr>
      <w:r>
        <w:rPr>
          <w:bCs/>
        </w:rPr>
        <w:t>13.392.0012.2.078 – EXPO ANCHIETA E FEIRA NACIONAL DE SEMENTES</w:t>
      </w:r>
    </w:p>
    <w:p w14:paraId="47CF7D77" w14:textId="77777777" w:rsidR="00636C19" w:rsidRDefault="00636C19" w:rsidP="00636C19">
      <w:r>
        <w:t>R$ 251.000,00</w:t>
      </w:r>
    </w:p>
    <w:p w14:paraId="7E0D0BB4" w14:textId="7DE28CFB" w:rsidR="00636C19" w:rsidRDefault="00636C19" w:rsidP="00636C19"/>
    <w:p w14:paraId="77476AFF" w14:textId="77777777" w:rsidR="00080454" w:rsidRDefault="00080454" w:rsidP="00636C19"/>
    <w:p w14:paraId="0BFB7401" w14:textId="77777777" w:rsidR="008F657B" w:rsidRDefault="008F657B" w:rsidP="008F657B">
      <w:pPr>
        <w:jc w:val="both"/>
      </w:pPr>
      <w:r>
        <w:t>13</w:t>
      </w:r>
      <w:r w:rsidRPr="00A35607">
        <w:t xml:space="preserve"> –</w:t>
      </w:r>
      <w:r>
        <w:t xml:space="preserve"> SECRETARIA DE DESENVOLVIMENTO LOCAL</w:t>
      </w:r>
    </w:p>
    <w:p w14:paraId="1C8B6027" w14:textId="77777777" w:rsidR="008F657B" w:rsidRDefault="008F657B" w:rsidP="008F657B">
      <w:pPr>
        <w:jc w:val="both"/>
        <w:rPr>
          <w:bCs/>
        </w:rPr>
      </w:pPr>
      <w:r>
        <w:t>01 – DESENVOLVIMENTO LOCAL</w:t>
      </w:r>
      <w:r>
        <w:rPr>
          <w:bCs/>
        </w:rPr>
        <w:t xml:space="preserve"> </w:t>
      </w:r>
    </w:p>
    <w:p w14:paraId="12974ACC" w14:textId="29F48BB7" w:rsidR="008F657B" w:rsidRDefault="008F657B" w:rsidP="008F657B">
      <w:pPr>
        <w:jc w:val="both"/>
        <w:rPr>
          <w:bCs/>
        </w:rPr>
      </w:pPr>
      <w:r>
        <w:rPr>
          <w:bCs/>
        </w:rPr>
        <w:t>23.695.0021.2.053 – MANUTENÇÃO E DESENVOLVIMENTO DAS ATIVIDADES DE TURISMO NO MUNICÍPIO</w:t>
      </w:r>
    </w:p>
    <w:p w14:paraId="511D3452" w14:textId="77777777" w:rsidR="008F657B" w:rsidRDefault="008F657B" w:rsidP="008F657B">
      <w:pPr>
        <w:jc w:val="both"/>
      </w:pPr>
      <w:r>
        <w:rPr>
          <w:bCs/>
        </w:rPr>
        <w:t>R$ 60.000,00</w:t>
      </w:r>
    </w:p>
    <w:p w14:paraId="291489F6" w14:textId="09E0B58C" w:rsidR="008F657B" w:rsidRDefault="008F657B" w:rsidP="00636C19"/>
    <w:p w14:paraId="0CA1678C" w14:textId="77777777" w:rsidR="00080454" w:rsidRDefault="00080454" w:rsidP="00636C19"/>
    <w:p w14:paraId="5586F18C" w14:textId="28880C76" w:rsidR="00636C19" w:rsidRDefault="005B0448" w:rsidP="00636C19">
      <w:pPr>
        <w:jc w:val="both"/>
      </w:pPr>
      <w:r>
        <w:t>13</w:t>
      </w:r>
      <w:r w:rsidR="00636C19" w:rsidRPr="00A35607">
        <w:t xml:space="preserve"> –</w:t>
      </w:r>
      <w:r w:rsidR="00636C19">
        <w:t xml:space="preserve"> SECRETARIA </w:t>
      </w:r>
      <w:r>
        <w:t>DE DESENVOLVIMENTO LOCAL</w:t>
      </w:r>
    </w:p>
    <w:p w14:paraId="34ED7D20" w14:textId="6ADB4DF4" w:rsidR="00636C19" w:rsidRDefault="00636C19" w:rsidP="00636C19">
      <w:pPr>
        <w:jc w:val="both"/>
      </w:pPr>
      <w:r>
        <w:t xml:space="preserve">01 – </w:t>
      </w:r>
      <w:r w:rsidR="005B0448">
        <w:t>DESENVOLVIMENTO LOCAL</w:t>
      </w:r>
    </w:p>
    <w:p w14:paraId="15E5F25E" w14:textId="77777777" w:rsidR="00636C19" w:rsidRDefault="00636C19" w:rsidP="00636C19">
      <w:pPr>
        <w:jc w:val="both"/>
        <w:rPr>
          <w:bCs/>
        </w:rPr>
      </w:pPr>
      <w:r>
        <w:rPr>
          <w:bCs/>
        </w:rPr>
        <w:t>18.541.0014.1.011 – MANUTENÇÃO/REFORMA DE ESPAÇO PARA BENEFICIAMENTO DE LIXO RECICLÁVEL</w:t>
      </w:r>
    </w:p>
    <w:p w14:paraId="318FCD67" w14:textId="77777777" w:rsidR="00636C19" w:rsidRDefault="00636C19" w:rsidP="00636C19">
      <w:r>
        <w:t>R$ 20.000,00</w:t>
      </w:r>
    </w:p>
    <w:p w14:paraId="74C7A64E" w14:textId="270E155E" w:rsidR="00636C19" w:rsidRDefault="00636C19" w:rsidP="00636C19"/>
    <w:p w14:paraId="625670C4" w14:textId="77777777" w:rsidR="00080454" w:rsidRDefault="00080454" w:rsidP="00636C19"/>
    <w:p w14:paraId="66E19ECB" w14:textId="77777777" w:rsidR="005B0448" w:rsidRDefault="005B0448" w:rsidP="005B0448">
      <w:pPr>
        <w:jc w:val="both"/>
      </w:pPr>
      <w:r>
        <w:t>13</w:t>
      </w:r>
      <w:r w:rsidRPr="00A35607">
        <w:t xml:space="preserve"> –</w:t>
      </w:r>
      <w:r>
        <w:t xml:space="preserve"> SECRETARIA DE DESENVOLVIMENTO LOCAL</w:t>
      </w:r>
    </w:p>
    <w:p w14:paraId="7895ACEE" w14:textId="77777777" w:rsidR="005B0448" w:rsidRDefault="005B0448" w:rsidP="005B0448">
      <w:pPr>
        <w:jc w:val="both"/>
      </w:pPr>
      <w:r>
        <w:t>01 – DESENVOLVIMENTO LOCAL</w:t>
      </w:r>
    </w:p>
    <w:p w14:paraId="140F9B22" w14:textId="77777777" w:rsidR="00636C19" w:rsidRDefault="00636C19" w:rsidP="00636C19">
      <w:pPr>
        <w:jc w:val="both"/>
        <w:rPr>
          <w:bCs/>
        </w:rPr>
      </w:pPr>
      <w:r>
        <w:rPr>
          <w:bCs/>
        </w:rPr>
        <w:lastRenderedPageBreak/>
        <w:t>18.541.0019.2.051 – MANUTENÇÃO E DESENVOLVIMENTO DO SISTEMA DE ESGOTO, PRESERVAÇÃO E CONSERVAÇÃO AMBIENTAL</w:t>
      </w:r>
    </w:p>
    <w:p w14:paraId="35BF11D6" w14:textId="77777777" w:rsidR="00636C19" w:rsidRDefault="00636C19" w:rsidP="00636C19">
      <w:r>
        <w:t>R$ 328.973,52</w:t>
      </w:r>
    </w:p>
    <w:p w14:paraId="7E1C1834" w14:textId="77777777" w:rsidR="00636C19" w:rsidRDefault="00636C19" w:rsidP="00636C19"/>
    <w:p w14:paraId="5D64713F" w14:textId="4FEFF4E8" w:rsidR="001A6058" w:rsidRPr="003D2E4A" w:rsidRDefault="001A6058" w:rsidP="001A6058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............................</w:t>
      </w:r>
      <w:r w:rsidRPr="00A35607">
        <w:rPr>
          <w:b/>
          <w:u w:val="single"/>
        </w:rPr>
        <w:t xml:space="preserve">.R$ </w:t>
      </w:r>
      <w:r w:rsidR="008F657B">
        <w:rPr>
          <w:b/>
          <w:u w:val="single"/>
        </w:rPr>
        <w:t>1.32</w:t>
      </w:r>
      <w:r>
        <w:rPr>
          <w:b/>
          <w:u w:val="single"/>
        </w:rPr>
        <w:t>1.973,52</w:t>
      </w:r>
    </w:p>
    <w:p w14:paraId="71596955" w14:textId="77777777" w:rsidR="001A6058" w:rsidRDefault="001A6058" w:rsidP="001A6058">
      <w:pPr>
        <w:ind w:firstLine="1985"/>
        <w:jc w:val="both"/>
      </w:pPr>
    </w:p>
    <w:p w14:paraId="13316092" w14:textId="77777777" w:rsidR="00683737" w:rsidRDefault="00683737" w:rsidP="00683737">
      <w:pPr>
        <w:ind w:left="708" w:firstLine="708"/>
        <w:jc w:val="center"/>
      </w:pPr>
    </w:p>
    <w:p w14:paraId="39CCDD15" w14:textId="77777777" w:rsidR="00D17CDF" w:rsidRDefault="00D17CDF" w:rsidP="00683737">
      <w:pPr>
        <w:ind w:firstLine="1"/>
        <w:jc w:val="center"/>
      </w:pPr>
    </w:p>
    <w:p w14:paraId="034A3C55" w14:textId="77777777" w:rsidR="00D17CDF" w:rsidRDefault="00D17CDF" w:rsidP="00683737">
      <w:pPr>
        <w:ind w:firstLine="1"/>
        <w:jc w:val="center"/>
      </w:pPr>
    </w:p>
    <w:p w14:paraId="51F94A37" w14:textId="77777777" w:rsidR="00D17CDF" w:rsidRDefault="00D17CDF" w:rsidP="00683737">
      <w:pPr>
        <w:ind w:firstLine="1"/>
        <w:jc w:val="center"/>
      </w:pPr>
    </w:p>
    <w:p w14:paraId="685273EA" w14:textId="77777777" w:rsidR="00683737" w:rsidRPr="00A35607" w:rsidRDefault="00683737" w:rsidP="00683737">
      <w:pPr>
        <w:ind w:firstLine="1"/>
        <w:jc w:val="center"/>
      </w:pPr>
      <w:r w:rsidRPr="00A35607">
        <w:t>CAPÍTULO III</w:t>
      </w:r>
    </w:p>
    <w:p w14:paraId="3E35BEA9" w14:textId="77777777" w:rsidR="00683737" w:rsidRPr="00A35607" w:rsidRDefault="00683737" w:rsidP="00683737">
      <w:pPr>
        <w:jc w:val="center"/>
      </w:pPr>
      <w:r w:rsidRPr="00A35607">
        <w:t>DA ALTERAÇÃO DO PLANO PLURIANUAL</w:t>
      </w:r>
    </w:p>
    <w:p w14:paraId="2EE02D64" w14:textId="77777777" w:rsidR="00683737" w:rsidRDefault="00683737" w:rsidP="0068373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693A208E" w14:textId="483D263C" w:rsidR="00683737" w:rsidRPr="00F1431A" w:rsidRDefault="00683737" w:rsidP="0068373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</w:t>
      </w:r>
      <w:r w:rsidR="00AB1FEF">
        <w:t>679</w:t>
      </w:r>
      <w:r w:rsidRPr="00A35607">
        <w:t xml:space="preserve">, de </w:t>
      </w:r>
      <w:r w:rsidR="00AB1FEF">
        <w:t>02 de dezembro de 2022</w:t>
      </w:r>
      <w:r>
        <w:t xml:space="preserve">, </w:t>
      </w:r>
      <w:r w:rsidRPr="00626B63">
        <w:t>em conformidade com o disposto nos artigos anteriores desta Lei, relativamente ao</w:t>
      </w:r>
      <w:r>
        <w:t>s</w:t>
      </w:r>
      <w:r w:rsidRPr="00626B63">
        <w:t xml:space="preserve"> crédito</w:t>
      </w:r>
      <w:r>
        <w:t xml:space="preserve">s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75FFCF82" w14:textId="77777777" w:rsidR="00683737" w:rsidRPr="00A35607" w:rsidRDefault="00683737" w:rsidP="00683737">
      <w:pPr>
        <w:jc w:val="both"/>
      </w:pPr>
    </w:p>
    <w:p w14:paraId="71C8ABF4" w14:textId="77777777" w:rsidR="00683737" w:rsidRPr="00A35607" w:rsidRDefault="00683737" w:rsidP="00683737">
      <w:pPr>
        <w:jc w:val="center"/>
      </w:pPr>
      <w:r w:rsidRPr="00A35607">
        <w:t>CAPÍTULO IV</w:t>
      </w:r>
      <w:r w:rsidRPr="00A35607">
        <w:tab/>
      </w:r>
    </w:p>
    <w:p w14:paraId="3A79A80D" w14:textId="77777777" w:rsidR="00683737" w:rsidRPr="00A35607" w:rsidRDefault="00683737" w:rsidP="0068373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830D0AA" w14:textId="77777777" w:rsidR="00683737" w:rsidRPr="00A35607" w:rsidRDefault="00683737" w:rsidP="00683737">
      <w:pPr>
        <w:ind w:firstLine="720"/>
        <w:jc w:val="center"/>
        <w:rPr>
          <w:bCs/>
          <w:u w:val="single"/>
        </w:rPr>
      </w:pPr>
    </w:p>
    <w:p w14:paraId="33C1F0B6" w14:textId="446DF6B8" w:rsidR="00683737" w:rsidRDefault="00683737" w:rsidP="0068373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5</w:t>
      </w:r>
      <w:r w:rsidRPr="00A35607">
        <w:t>º Fica alterada a LDO - Lei de Diretrizes Orçamentárias nº.  2.</w:t>
      </w:r>
      <w:r w:rsidR="00AB1FEF">
        <w:t>678</w:t>
      </w:r>
      <w:r w:rsidRPr="00A35607">
        <w:t xml:space="preserve">, de </w:t>
      </w:r>
      <w:r w:rsidR="00AB1FEF">
        <w:t>02 de dezembro de 2022</w:t>
      </w:r>
      <w:r w:rsidRPr="00A35607">
        <w:t>, em conformidade com o disposto no</w:t>
      </w:r>
      <w:r>
        <w:t>s artigos anteriores desta Lei.</w:t>
      </w:r>
    </w:p>
    <w:p w14:paraId="323C3F9F" w14:textId="77777777" w:rsidR="00683737" w:rsidRPr="00A35607" w:rsidRDefault="00683737" w:rsidP="00683737">
      <w:pPr>
        <w:tabs>
          <w:tab w:val="left" w:pos="2268"/>
          <w:tab w:val="left" w:pos="2552"/>
          <w:tab w:val="left" w:pos="2977"/>
        </w:tabs>
        <w:jc w:val="both"/>
      </w:pPr>
    </w:p>
    <w:p w14:paraId="4C6197DE" w14:textId="77777777" w:rsidR="00683737" w:rsidRPr="00A35607" w:rsidRDefault="00683737" w:rsidP="0068373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570C0912" w14:textId="77777777" w:rsidR="00683737" w:rsidRPr="00A35607" w:rsidRDefault="00683737" w:rsidP="00683737">
      <w:pPr>
        <w:jc w:val="both"/>
      </w:pPr>
    </w:p>
    <w:p w14:paraId="03C4E730" w14:textId="77777777" w:rsidR="00683737" w:rsidRDefault="00683737" w:rsidP="00683737">
      <w:pPr>
        <w:spacing w:line="276" w:lineRule="auto"/>
        <w:jc w:val="both"/>
      </w:pPr>
    </w:p>
    <w:p w14:paraId="4F8F221E" w14:textId="77777777" w:rsidR="00AB1FEF" w:rsidRDefault="00AB1FEF" w:rsidP="00683737">
      <w:pPr>
        <w:spacing w:line="276" w:lineRule="auto"/>
        <w:jc w:val="right"/>
      </w:pPr>
    </w:p>
    <w:p w14:paraId="63A108CE" w14:textId="77777777" w:rsidR="00D17CDF" w:rsidRDefault="00D17CDF" w:rsidP="00683737">
      <w:pPr>
        <w:spacing w:line="276" w:lineRule="auto"/>
        <w:jc w:val="right"/>
      </w:pPr>
    </w:p>
    <w:p w14:paraId="411CC3D2" w14:textId="77777777" w:rsidR="00AB1FEF" w:rsidRDefault="00AB1FEF" w:rsidP="00683737">
      <w:pPr>
        <w:spacing w:line="276" w:lineRule="auto"/>
        <w:jc w:val="right"/>
      </w:pPr>
    </w:p>
    <w:p w14:paraId="33E5C247" w14:textId="6B87B09B" w:rsidR="00683737" w:rsidRPr="00A35607" w:rsidRDefault="00683737" w:rsidP="00683737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 xml:space="preserve">e Anchieta/SC, em </w:t>
      </w:r>
      <w:r w:rsidR="00AB1FEF">
        <w:t>19 de dezembro</w:t>
      </w:r>
      <w:r>
        <w:t xml:space="preserve"> de 2022</w:t>
      </w:r>
      <w:r w:rsidRPr="00A35607">
        <w:t>.</w:t>
      </w:r>
    </w:p>
    <w:p w14:paraId="105AED38" w14:textId="77777777" w:rsidR="00683737" w:rsidRPr="00A35607" w:rsidRDefault="00683737" w:rsidP="00683737">
      <w:pPr>
        <w:spacing w:line="276" w:lineRule="auto"/>
        <w:jc w:val="both"/>
      </w:pPr>
    </w:p>
    <w:p w14:paraId="0FCBEF31" w14:textId="77777777" w:rsidR="00D17CDF" w:rsidRDefault="00D17CDF" w:rsidP="00683737">
      <w:pPr>
        <w:jc w:val="center"/>
        <w:rPr>
          <w:b/>
        </w:rPr>
      </w:pPr>
    </w:p>
    <w:p w14:paraId="1DA3D1B1" w14:textId="77777777" w:rsidR="00D17CDF" w:rsidRDefault="00D17CDF" w:rsidP="00683737">
      <w:pPr>
        <w:jc w:val="center"/>
        <w:rPr>
          <w:b/>
        </w:rPr>
      </w:pPr>
    </w:p>
    <w:p w14:paraId="30B03131" w14:textId="77777777" w:rsidR="00D17CDF" w:rsidRDefault="00D17CDF" w:rsidP="00683737">
      <w:pPr>
        <w:jc w:val="center"/>
        <w:rPr>
          <w:b/>
        </w:rPr>
      </w:pPr>
    </w:p>
    <w:p w14:paraId="680BBB56" w14:textId="6BAD3142" w:rsidR="00AB1FEF" w:rsidRDefault="009251E3" w:rsidP="00683737">
      <w:pPr>
        <w:jc w:val="center"/>
        <w:rPr>
          <w:b/>
        </w:rPr>
      </w:pPr>
      <w:r>
        <w:rPr>
          <w:i/>
          <w:noProof/>
        </w:rPr>
        <w:drawing>
          <wp:inline distT="0" distB="0" distL="0" distR="0" wp14:anchorId="6E47953A" wp14:editId="4B34D3C5">
            <wp:extent cx="2519363" cy="13144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223" cy="1319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7A2D5" w14:textId="47E04274" w:rsidR="00974CBF" w:rsidRDefault="00974CBF" w:rsidP="00683737">
      <w:pPr>
        <w:jc w:val="center"/>
        <w:rPr>
          <w:b/>
        </w:rPr>
      </w:pPr>
    </w:p>
    <w:p w14:paraId="016227AC" w14:textId="2D98A88F" w:rsidR="009251E3" w:rsidRDefault="009251E3" w:rsidP="00683737">
      <w:pPr>
        <w:jc w:val="center"/>
        <w:rPr>
          <w:b/>
        </w:rPr>
      </w:pPr>
    </w:p>
    <w:p w14:paraId="54873CD5" w14:textId="63359646" w:rsidR="009251E3" w:rsidRDefault="009251E3" w:rsidP="00683737">
      <w:pPr>
        <w:jc w:val="center"/>
        <w:rPr>
          <w:b/>
        </w:rPr>
      </w:pPr>
    </w:p>
    <w:p w14:paraId="19D2EA54" w14:textId="4B744566" w:rsidR="009251E3" w:rsidRDefault="009251E3" w:rsidP="00683737">
      <w:pPr>
        <w:jc w:val="center"/>
        <w:rPr>
          <w:b/>
        </w:rPr>
      </w:pPr>
    </w:p>
    <w:p w14:paraId="46972C53" w14:textId="77777777" w:rsidR="009251E3" w:rsidRDefault="009251E3" w:rsidP="00683737">
      <w:pPr>
        <w:jc w:val="center"/>
      </w:pPr>
    </w:p>
    <w:p w14:paraId="1BD0DB32" w14:textId="77777777" w:rsidR="00974CBF" w:rsidRDefault="00974CBF" w:rsidP="009251E3"/>
    <w:p w14:paraId="5D3B55F4" w14:textId="77777777" w:rsidR="00974CBF" w:rsidRDefault="00974CBF" w:rsidP="00080454"/>
    <w:p w14:paraId="7D0BCCDB" w14:textId="77777777" w:rsidR="00C92ED2" w:rsidRPr="005B040D" w:rsidRDefault="00C92ED2" w:rsidP="00080454">
      <w:pPr>
        <w:pStyle w:val="Ttulo1"/>
        <w:jc w:val="center"/>
        <w:rPr>
          <w:rFonts w:ascii="Times New Roman" w:eastAsia="Arial Unicode MS" w:hAnsi="Times New Roman"/>
          <w:b/>
          <w:color w:val="000000"/>
          <w:szCs w:val="24"/>
        </w:rPr>
      </w:pPr>
      <w:r w:rsidRPr="005B040D">
        <w:rPr>
          <w:rFonts w:ascii="Times New Roman" w:hAnsi="Times New Roman"/>
          <w:b/>
          <w:color w:val="000000"/>
          <w:szCs w:val="24"/>
        </w:rPr>
        <w:t>J U S T I F I C A T I V A</w:t>
      </w:r>
    </w:p>
    <w:p w14:paraId="48BEFB8C" w14:textId="77777777" w:rsidR="00C92ED2" w:rsidRDefault="00C92ED2" w:rsidP="00C92ED2">
      <w:pPr>
        <w:rPr>
          <w:color w:val="000000"/>
        </w:rPr>
      </w:pPr>
    </w:p>
    <w:p w14:paraId="61C50BCA" w14:textId="77777777" w:rsidR="00C92ED2" w:rsidRDefault="00C92ED2" w:rsidP="00C92ED2">
      <w:pPr>
        <w:jc w:val="center"/>
        <w:rPr>
          <w:color w:val="000000"/>
        </w:rPr>
      </w:pPr>
    </w:p>
    <w:p w14:paraId="5F622DBB" w14:textId="77777777" w:rsidR="00C92ED2" w:rsidRDefault="00C92ED2" w:rsidP="00C92ED2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5481479C" w14:textId="77777777" w:rsidR="00C92ED2" w:rsidRDefault="00C92ED2" w:rsidP="00C92ED2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7EA4FBFE" w14:textId="77777777" w:rsidR="00C92ED2" w:rsidRDefault="00C92ED2" w:rsidP="00C92ED2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1A6434B0" w14:textId="77777777" w:rsidR="00C92ED2" w:rsidRDefault="00C92ED2" w:rsidP="00C92ED2">
      <w:pPr>
        <w:jc w:val="both"/>
        <w:rPr>
          <w:color w:val="000000"/>
        </w:rPr>
      </w:pPr>
    </w:p>
    <w:p w14:paraId="11460FB1" w14:textId="6B891877" w:rsidR="00C92ED2" w:rsidRDefault="00C92ED2" w:rsidP="00C92ED2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 créditos adicionais suplementares na importância de até </w:t>
      </w:r>
      <w:r w:rsidRPr="001A6058">
        <w:rPr>
          <w:b/>
        </w:rPr>
        <w:t xml:space="preserve">R$ </w:t>
      </w:r>
      <w:r>
        <w:rPr>
          <w:b/>
        </w:rPr>
        <w:t>1.321</w:t>
      </w:r>
      <w:r w:rsidRPr="001A6058">
        <w:rPr>
          <w:b/>
        </w:rPr>
        <w:t xml:space="preserve">.973,52 (um milhão, </w:t>
      </w:r>
      <w:r>
        <w:rPr>
          <w:b/>
        </w:rPr>
        <w:t xml:space="preserve">trezentos e vinte </w:t>
      </w:r>
      <w:r w:rsidRPr="001A6058">
        <w:rPr>
          <w:b/>
        </w:rPr>
        <w:t>e um mil, novecentos e setenta e três reais e cinquenta e dois centavos</w:t>
      </w:r>
      <w:r w:rsidRPr="00A35607">
        <w:rPr>
          <w:b/>
        </w:rPr>
        <w:t>)</w:t>
      </w:r>
      <w:r>
        <w:rPr>
          <w:b/>
        </w:rPr>
        <w:t>,</w:t>
      </w:r>
      <w:r w:rsidRPr="001719FE">
        <w:t xml:space="preserve"> e contém outras providências.</w:t>
      </w:r>
      <w:r w:rsidRPr="001719FE">
        <w:rPr>
          <w:bCs/>
          <w:iCs/>
        </w:rPr>
        <w:tab/>
        <w:t xml:space="preserve">  </w:t>
      </w:r>
    </w:p>
    <w:p w14:paraId="47D4C547" w14:textId="77777777" w:rsidR="00C92ED2" w:rsidRDefault="00C92ED2" w:rsidP="00C92ED2">
      <w:pPr>
        <w:jc w:val="both"/>
        <w:rPr>
          <w:bCs/>
          <w:iCs/>
        </w:rPr>
      </w:pPr>
    </w:p>
    <w:p w14:paraId="7E23B68E" w14:textId="59CFDDED" w:rsidR="00C92ED2" w:rsidRPr="00080454" w:rsidRDefault="00C92ED2" w:rsidP="00080454">
      <w:pPr>
        <w:shd w:val="clear" w:color="auto" w:fill="FFFFFF" w:themeFill="background1"/>
        <w:ind w:firstLine="708"/>
        <w:jc w:val="both"/>
        <w:rPr>
          <w:rFonts w:ascii="Helvetica" w:hAnsi="Helvetica"/>
          <w:sz w:val="21"/>
          <w:szCs w:val="21"/>
          <w:shd w:val="clear" w:color="auto" w:fill="F5F5F5"/>
        </w:rPr>
      </w:pPr>
      <w:r w:rsidRPr="001719FE">
        <w:rPr>
          <w:bCs/>
          <w:iCs/>
        </w:rPr>
        <w:t xml:space="preserve">    </w:t>
      </w:r>
      <w:r>
        <w:rPr>
          <w:bCs/>
          <w:iCs/>
        </w:rPr>
        <w:t xml:space="preserve">     </w:t>
      </w:r>
      <w:r w:rsidRPr="00811357">
        <w:rPr>
          <w:bCs/>
          <w:iCs/>
        </w:rPr>
        <w:t>O referido Projeto de Lei</w:t>
      </w:r>
      <w:r>
        <w:rPr>
          <w:bCs/>
          <w:iCs/>
        </w:rPr>
        <w:t>,</w:t>
      </w:r>
      <w:r w:rsidRPr="00811357">
        <w:rPr>
          <w:bCs/>
          <w:iCs/>
        </w:rPr>
        <w:t xml:space="preserve"> </w:t>
      </w:r>
      <w:r>
        <w:rPr>
          <w:bCs/>
        </w:rPr>
        <w:t xml:space="preserve">possui como finalidade o </w:t>
      </w:r>
      <w:r>
        <w:t xml:space="preserve">remanejamento de dotações orçamentárias, tendo </w:t>
      </w:r>
      <w:r w:rsidRPr="00080454">
        <w:t xml:space="preserve">em vista as mudanças introduzidas na Lei Municipal nº 113/2022 de 08 de novembro de 2022, que </w:t>
      </w:r>
      <w:r w:rsidRPr="00080454">
        <w:rPr>
          <w:shd w:val="clear" w:color="auto" w:fill="F5F5F5"/>
        </w:rPr>
        <w:t>dispõe sobre a organização da estrutura administrativa do Poder Executivo Municipal, e dá outras providências</w:t>
      </w:r>
      <w:r w:rsidRPr="00080454">
        <w:rPr>
          <w:rFonts w:ascii="Helvetica" w:hAnsi="Helvetica"/>
          <w:sz w:val="21"/>
          <w:szCs w:val="21"/>
          <w:shd w:val="clear" w:color="auto" w:fill="F5F5F5"/>
        </w:rPr>
        <w:t>.</w:t>
      </w:r>
    </w:p>
    <w:p w14:paraId="1E3F8987" w14:textId="77777777" w:rsidR="00080454" w:rsidRPr="00080454" w:rsidRDefault="00080454" w:rsidP="00080454">
      <w:pPr>
        <w:shd w:val="clear" w:color="auto" w:fill="FFFFFF" w:themeFill="background1"/>
        <w:spacing w:line="360" w:lineRule="auto"/>
        <w:jc w:val="both"/>
        <w:rPr>
          <w:rFonts w:ascii="Helvetica" w:hAnsi="Helvetica"/>
          <w:sz w:val="21"/>
          <w:szCs w:val="21"/>
          <w:shd w:val="clear" w:color="auto" w:fill="F5F5F5"/>
        </w:rPr>
      </w:pPr>
    </w:p>
    <w:p w14:paraId="3B9FAA03" w14:textId="075E553C" w:rsidR="00C92ED2" w:rsidRPr="00080454" w:rsidRDefault="00C92ED2" w:rsidP="00080454">
      <w:pPr>
        <w:shd w:val="clear" w:color="auto" w:fill="FFFFFF" w:themeFill="background1"/>
        <w:ind w:firstLine="1276"/>
        <w:jc w:val="both"/>
        <w:rPr>
          <w:shd w:val="clear" w:color="auto" w:fill="F5F5F5"/>
        </w:rPr>
      </w:pPr>
      <w:r w:rsidRPr="00080454">
        <w:rPr>
          <w:shd w:val="clear" w:color="auto" w:fill="F5F5F5"/>
        </w:rPr>
        <w:t>Considerando que o Poder Executivo Municipal já havia protocolado na Câmara de Vereadores de Anchieta os Projetos de Leis do PPA, LDO e LOA quando a Lei Municipal nº 113/2022 foi aprovada, é necessário efetuar as referidas alterações.</w:t>
      </w:r>
    </w:p>
    <w:p w14:paraId="5BD00618" w14:textId="77777777" w:rsidR="00C92ED2" w:rsidRDefault="00C92ED2" w:rsidP="00C92ED2">
      <w:pPr>
        <w:jc w:val="both"/>
      </w:pPr>
    </w:p>
    <w:p w14:paraId="5686B709" w14:textId="530702E2" w:rsidR="00C92ED2" w:rsidRDefault="00C92ED2" w:rsidP="00C92ED2">
      <w:pPr>
        <w:jc w:val="both"/>
      </w:pPr>
      <w:r>
        <w:tab/>
        <w:t xml:space="preserve">        Deste modo, solicitamos a aprovação em </w:t>
      </w:r>
      <w:r w:rsidRPr="00EB6476">
        <w:rPr>
          <w:b/>
        </w:rPr>
        <w:t>Regime de Urgência</w:t>
      </w:r>
      <w:r>
        <w:rPr>
          <w:b/>
        </w:rPr>
        <w:t xml:space="preserve"> Especial</w:t>
      </w:r>
      <w:r>
        <w:t xml:space="preserve">, visando a adequação do orçamento na nova estrutura de 2023. </w:t>
      </w:r>
    </w:p>
    <w:p w14:paraId="0928B8D4" w14:textId="77777777" w:rsidR="00C92ED2" w:rsidRDefault="00C92ED2" w:rsidP="00C92ED2">
      <w:pPr>
        <w:jc w:val="both"/>
      </w:pPr>
    </w:p>
    <w:p w14:paraId="7A474759" w14:textId="77777777" w:rsidR="00C92ED2" w:rsidRDefault="00C92ED2" w:rsidP="00C92ED2">
      <w:pPr>
        <w:ind w:firstLine="708"/>
        <w:jc w:val="both"/>
      </w:pPr>
      <w:r>
        <w:t xml:space="preserve">        </w:t>
      </w:r>
      <w:r>
        <w:rPr>
          <w:color w:val="000000"/>
        </w:rPr>
        <w:t>EXCELENTÍSSIMOS SENHORES EDIS, aqui estão elencadas as contas suplementadas e reduzidas no Orçamento Geral do Município, constantes do respectivo projeto ora submetido à elevada consideração de VOSSAS EXCELÊNCIAS, objetivando o desenvolvimento de ações de suma importância em prol das necessidades de nossa comunidade.</w:t>
      </w:r>
    </w:p>
    <w:p w14:paraId="1B89133A" w14:textId="77777777" w:rsidR="00C92ED2" w:rsidRDefault="00C92ED2" w:rsidP="00C92ED2">
      <w:pPr>
        <w:jc w:val="both"/>
      </w:pPr>
    </w:p>
    <w:p w14:paraId="74B34F24" w14:textId="77777777" w:rsidR="00C92ED2" w:rsidRDefault="00C92ED2" w:rsidP="00C92ED2">
      <w:pPr>
        <w:jc w:val="both"/>
      </w:pPr>
    </w:p>
    <w:p w14:paraId="1DF00553" w14:textId="3B20C321" w:rsidR="00C92ED2" w:rsidRDefault="00C92ED2" w:rsidP="00C92ED2">
      <w:pPr>
        <w:jc w:val="center"/>
      </w:pPr>
      <w:r>
        <w:t>GABINETE DO PREFEITO DO MUNICIPIO DE ANCHIETA (SC), 1</w:t>
      </w:r>
      <w:r w:rsidR="00080454">
        <w:t>9</w:t>
      </w:r>
      <w:r>
        <w:t xml:space="preserve"> de dezembro de 2022.</w:t>
      </w:r>
    </w:p>
    <w:p w14:paraId="7C4F857C" w14:textId="77777777" w:rsidR="00C92ED2" w:rsidRDefault="00C92ED2" w:rsidP="00C92ED2">
      <w:pPr>
        <w:jc w:val="both"/>
      </w:pPr>
    </w:p>
    <w:p w14:paraId="11C0E188" w14:textId="77777777" w:rsidR="00C92ED2" w:rsidRDefault="00C92ED2" w:rsidP="00C92ED2">
      <w:pPr>
        <w:jc w:val="both"/>
      </w:pPr>
    </w:p>
    <w:p w14:paraId="2F98DF12" w14:textId="77777777" w:rsidR="00C92ED2" w:rsidRDefault="00C92ED2" w:rsidP="00C92ED2">
      <w:pPr>
        <w:jc w:val="both"/>
      </w:pPr>
    </w:p>
    <w:p w14:paraId="645DA726" w14:textId="7A1C0197" w:rsidR="00C92ED2" w:rsidRPr="00045245" w:rsidRDefault="009251E3" w:rsidP="00C92ED2">
      <w:pPr>
        <w:jc w:val="center"/>
        <w:rPr>
          <w:i/>
        </w:rPr>
      </w:pPr>
      <w:r>
        <w:rPr>
          <w:i/>
          <w:noProof/>
        </w:rPr>
        <w:drawing>
          <wp:inline distT="0" distB="0" distL="0" distR="0" wp14:anchorId="1F75F7B1" wp14:editId="5E3D1FAF">
            <wp:extent cx="2519363" cy="13144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223" cy="1319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FA64D" w14:textId="77777777" w:rsidR="00C92ED2" w:rsidRDefault="00C92ED2" w:rsidP="00683737">
      <w:pPr>
        <w:jc w:val="center"/>
      </w:pPr>
    </w:p>
    <w:p w14:paraId="4FFBA3F8" w14:textId="77777777" w:rsidR="00D17CDF" w:rsidRDefault="00D17CDF" w:rsidP="00683737">
      <w:pPr>
        <w:jc w:val="center"/>
      </w:pPr>
    </w:p>
    <w:p w14:paraId="24E3AA18" w14:textId="4AAF6FC6" w:rsidR="00974CBF" w:rsidRDefault="00A7755D" w:rsidP="00683737">
      <w:pPr>
        <w:jc w:val="center"/>
      </w:pPr>
      <w:r>
        <w:t xml:space="preserve">  </w:t>
      </w:r>
    </w:p>
    <w:sectPr w:rsidR="00974CBF" w:rsidSect="00D101FA">
      <w:headerReference w:type="default" r:id="rId9"/>
      <w:footerReference w:type="default" r:id="rId10"/>
      <w:pgSz w:w="11907" w:h="16840" w:code="9"/>
      <w:pgMar w:top="720" w:right="720" w:bottom="720" w:left="720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DD1C5" w14:textId="77777777" w:rsidR="007749D7" w:rsidRDefault="007749D7">
      <w:r>
        <w:separator/>
      </w:r>
    </w:p>
  </w:endnote>
  <w:endnote w:type="continuationSeparator" w:id="0">
    <w:p w14:paraId="6867FC6A" w14:textId="77777777" w:rsidR="007749D7" w:rsidRDefault="00774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E00E5" w14:textId="77777777" w:rsidR="007749D7" w:rsidRDefault="007749D7">
      <w:r>
        <w:separator/>
      </w:r>
    </w:p>
  </w:footnote>
  <w:footnote w:type="continuationSeparator" w:id="0">
    <w:p w14:paraId="6531C1C5" w14:textId="77777777" w:rsidR="007749D7" w:rsidRDefault="00774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0B116F6"/>
    <w:multiLevelType w:val="hybridMultilevel"/>
    <w:tmpl w:val="00DA0F8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1C3DEE"/>
    <w:multiLevelType w:val="hybridMultilevel"/>
    <w:tmpl w:val="99AE4D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6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3841713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02793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6917038">
    <w:abstractNumId w:val="5"/>
    <w:lvlOverride w:ilvl="0">
      <w:startOverride w:val="1"/>
    </w:lvlOverride>
  </w:num>
  <w:num w:numId="4" w16cid:durableId="263927791">
    <w:abstractNumId w:val="13"/>
    <w:lvlOverride w:ilvl="0">
      <w:startOverride w:val="1"/>
    </w:lvlOverride>
  </w:num>
  <w:num w:numId="5" w16cid:durableId="636491272">
    <w:abstractNumId w:val="2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56987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5293153">
    <w:abstractNumId w:val="3"/>
  </w:num>
  <w:num w:numId="8" w16cid:durableId="784428647">
    <w:abstractNumId w:val="11"/>
  </w:num>
  <w:num w:numId="9" w16cid:durableId="470286997">
    <w:abstractNumId w:val="6"/>
  </w:num>
  <w:num w:numId="10" w16cid:durableId="1492066480">
    <w:abstractNumId w:val="15"/>
  </w:num>
  <w:num w:numId="11" w16cid:durableId="1085570311">
    <w:abstractNumId w:val="19"/>
  </w:num>
  <w:num w:numId="12" w16cid:durableId="879782971">
    <w:abstractNumId w:val="0"/>
  </w:num>
  <w:num w:numId="13" w16cid:durableId="2053075935">
    <w:abstractNumId w:val="24"/>
  </w:num>
  <w:num w:numId="14" w16cid:durableId="242222368">
    <w:abstractNumId w:val="18"/>
  </w:num>
  <w:num w:numId="15" w16cid:durableId="1097478061">
    <w:abstractNumId w:val="8"/>
  </w:num>
  <w:num w:numId="16" w16cid:durableId="307051707">
    <w:abstractNumId w:val="14"/>
  </w:num>
  <w:num w:numId="17" w16cid:durableId="1457868018">
    <w:abstractNumId w:val="12"/>
  </w:num>
  <w:num w:numId="18" w16cid:durableId="1349599764">
    <w:abstractNumId w:val="2"/>
  </w:num>
  <w:num w:numId="19" w16cid:durableId="1951739957">
    <w:abstractNumId w:val="9"/>
  </w:num>
  <w:num w:numId="20" w16cid:durableId="1713265489">
    <w:abstractNumId w:val="27"/>
  </w:num>
  <w:num w:numId="21" w16cid:durableId="529537473">
    <w:abstractNumId w:val="22"/>
  </w:num>
  <w:num w:numId="22" w16cid:durableId="935138114">
    <w:abstractNumId w:val="17"/>
  </w:num>
  <w:num w:numId="23" w16cid:durableId="1837451778">
    <w:abstractNumId w:val="20"/>
  </w:num>
  <w:num w:numId="24" w16cid:durableId="166795694">
    <w:abstractNumId w:val="4"/>
  </w:num>
  <w:num w:numId="25" w16cid:durableId="803818576">
    <w:abstractNumId w:val="23"/>
  </w:num>
  <w:num w:numId="26" w16cid:durableId="52168499">
    <w:abstractNumId w:val="10"/>
  </w:num>
  <w:num w:numId="27" w16cid:durableId="1610619421">
    <w:abstractNumId w:val="26"/>
  </w:num>
  <w:num w:numId="28" w16cid:durableId="127480081">
    <w:abstractNumId w:val="16"/>
  </w:num>
  <w:num w:numId="29" w16cid:durableId="274605303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73DB8"/>
    <w:rsid w:val="00080454"/>
    <w:rsid w:val="00081A95"/>
    <w:rsid w:val="00084E6E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0F51BA"/>
    <w:rsid w:val="001049EA"/>
    <w:rsid w:val="001063DD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793"/>
    <w:rsid w:val="00151AFB"/>
    <w:rsid w:val="00163FA3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A3E47"/>
    <w:rsid w:val="001A6058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C48"/>
    <w:rsid w:val="001F1EF3"/>
    <w:rsid w:val="001F640E"/>
    <w:rsid w:val="0020052E"/>
    <w:rsid w:val="00203D50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BE8"/>
    <w:rsid w:val="002E2DC1"/>
    <w:rsid w:val="002E3DC3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566F9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3CF4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1BD2"/>
    <w:rsid w:val="005624BE"/>
    <w:rsid w:val="00570361"/>
    <w:rsid w:val="00577A38"/>
    <w:rsid w:val="00580010"/>
    <w:rsid w:val="00583F43"/>
    <w:rsid w:val="005904A3"/>
    <w:rsid w:val="00592DDE"/>
    <w:rsid w:val="0059618C"/>
    <w:rsid w:val="0059726A"/>
    <w:rsid w:val="005A10E0"/>
    <w:rsid w:val="005A70DC"/>
    <w:rsid w:val="005A7D4C"/>
    <w:rsid w:val="005B0448"/>
    <w:rsid w:val="005B365C"/>
    <w:rsid w:val="005C0321"/>
    <w:rsid w:val="005C3369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198D"/>
    <w:rsid w:val="00617D67"/>
    <w:rsid w:val="0062355B"/>
    <w:rsid w:val="006276A4"/>
    <w:rsid w:val="0063171C"/>
    <w:rsid w:val="0063270F"/>
    <w:rsid w:val="00634EF1"/>
    <w:rsid w:val="00636C19"/>
    <w:rsid w:val="00637D64"/>
    <w:rsid w:val="00644C34"/>
    <w:rsid w:val="00645D89"/>
    <w:rsid w:val="00647D33"/>
    <w:rsid w:val="00651B91"/>
    <w:rsid w:val="006577B7"/>
    <w:rsid w:val="00664DB9"/>
    <w:rsid w:val="006655B5"/>
    <w:rsid w:val="00680950"/>
    <w:rsid w:val="0068229A"/>
    <w:rsid w:val="00683737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030F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13D3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49D7"/>
    <w:rsid w:val="00775FC6"/>
    <w:rsid w:val="00780686"/>
    <w:rsid w:val="00787407"/>
    <w:rsid w:val="007903FC"/>
    <w:rsid w:val="0079047E"/>
    <w:rsid w:val="0079208B"/>
    <w:rsid w:val="00792563"/>
    <w:rsid w:val="007951E4"/>
    <w:rsid w:val="007A2617"/>
    <w:rsid w:val="007A3C97"/>
    <w:rsid w:val="007A3DC6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1827"/>
    <w:rsid w:val="007F5FC0"/>
    <w:rsid w:val="007F6A54"/>
    <w:rsid w:val="00801E30"/>
    <w:rsid w:val="00805350"/>
    <w:rsid w:val="00813A34"/>
    <w:rsid w:val="008167B4"/>
    <w:rsid w:val="00825061"/>
    <w:rsid w:val="00826169"/>
    <w:rsid w:val="00830747"/>
    <w:rsid w:val="008345D7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B4DBA"/>
    <w:rsid w:val="008C09B3"/>
    <w:rsid w:val="008C1EE2"/>
    <w:rsid w:val="008C56AD"/>
    <w:rsid w:val="008D24C2"/>
    <w:rsid w:val="008F05B8"/>
    <w:rsid w:val="008F3DE3"/>
    <w:rsid w:val="008F4C73"/>
    <w:rsid w:val="008F657B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251E3"/>
    <w:rsid w:val="00934CFC"/>
    <w:rsid w:val="00937D53"/>
    <w:rsid w:val="0094371F"/>
    <w:rsid w:val="009467D1"/>
    <w:rsid w:val="00950E7B"/>
    <w:rsid w:val="00952DCF"/>
    <w:rsid w:val="00953D9C"/>
    <w:rsid w:val="00955A36"/>
    <w:rsid w:val="00956D1B"/>
    <w:rsid w:val="00961B74"/>
    <w:rsid w:val="00974CBF"/>
    <w:rsid w:val="009776EE"/>
    <w:rsid w:val="00977BA3"/>
    <w:rsid w:val="00981943"/>
    <w:rsid w:val="00991381"/>
    <w:rsid w:val="00992874"/>
    <w:rsid w:val="0099295C"/>
    <w:rsid w:val="009A02C2"/>
    <w:rsid w:val="009A15AF"/>
    <w:rsid w:val="009A40E6"/>
    <w:rsid w:val="009A7229"/>
    <w:rsid w:val="009B372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7755D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1FEF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4CA8"/>
    <w:rsid w:val="00B555DD"/>
    <w:rsid w:val="00B561E0"/>
    <w:rsid w:val="00B61FF2"/>
    <w:rsid w:val="00B72EDE"/>
    <w:rsid w:val="00BA27E7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3A5A"/>
    <w:rsid w:val="00C45274"/>
    <w:rsid w:val="00C545C3"/>
    <w:rsid w:val="00C56051"/>
    <w:rsid w:val="00C61E7A"/>
    <w:rsid w:val="00C65AC3"/>
    <w:rsid w:val="00C71EF8"/>
    <w:rsid w:val="00C80D75"/>
    <w:rsid w:val="00C81D5E"/>
    <w:rsid w:val="00C87C70"/>
    <w:rsid w:val="00C9280E"/>
    <w:rsid w:val="00C92ED2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511F"/>
    <w:rsid w:val="00CF6212"/>
    <w:rsid w:val="00CF6552"/>
    <w:rsid w:val="00D05F6A"/>
    <w:rsid w:val="00D101FA"/>
    <w:rsid w:val="00D10BA3"/>
    <w:rsid w:val="00D172B3"/>
    <w:rsid w:val="00D17CDF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19A3"/>
    <w:rsid w:val="00E2441C"/>
    <w:rsid w:val="00E259B0"/>
    <w:rsid w:val="00E259B8"/>
    <w:rsid w:val="00E32130"/>
    <w:rsid w:val="00E33B88"/>
    <w:rsid w:val="00E33D8D"/>
    <w:rsid w:val="00E366CD"/>
    <w:rsid w:val="00E36F46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2C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085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6263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1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9D4FE-B569-4435-9348-0E2FC861A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238</TotalTime>
  <Pages>5</Pages>
  <Words>1185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23</cp:revision>
  <cp:lastPrinted>2022-12-19T14:52:00Z</cp:lastPrinted>
  <dcterms:created xsi:type="dcterms:W3CDTF">2022-12-19T11:26:00Z</dcterms:created>
  <dcterms:modified xsi:type="dcterms:W3CDTF">2022-12-19T17:57:00Z</dcterms:modified>
</cp:coreProperties>
</file>