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DB6950">
        <w:rPr>
          <w:rFonts w:ascii="Times New (W1)" w:eastAsia="Times New Roman" w:hAnsi="Times New (W1)"/>
          <w:sz w:val="28"/>
          <w:szCs w:val="28"/>
          <w:lang w:eastAsia="pt-BR"/>
        </w:rPr>
        <w:t>078/2023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AC1E16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DB6950" w:rsidRDefault="00DB695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manutenção da Rua nº 157 (lateral da Rua Marcelino Zanella), com execução de patrolamento.</w:t>
      </w:r>
    </w:p>
    <w:p w:rsidR="00AC1E16" w:rsidRDefault="00AC1E1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DB6950" w:rsidRDefault="00DB695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visto a situação de abandono que se apresenta a via em questão, necessitando de melhorias de trafegabilidade, facilitando aos moradores o acesso às suas residências.</w:t>
      </w:r>
    </w:p>
    <w:p w:rsidR="00AC1E16" w:rsidRDefault="00AC1E1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DB695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DB6950">
        <w:rPr>
          <w:rFonts w:ascii="Times New Roman" w:eastAsia="Times New Roman" w:hAnsi="Times New Roman"/>
          <w:sz w:val="24"/>
          <w:szCs w:val="28"/>
          <w:lang w:eastAsia="pt-BR"/>
        </w:rPr>
        <w:t>20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DB6950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DB6950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DB6950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4960EC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AC1E16"/>
    <w:rsid w:val="00C80FA8"/>
    <w:rsid w:val="00CD3940"/>
    <w:rsid w:val="00D866E9"/>
    <w:rsid w:val="00D90C74"/>
    <w:rsid w:val="00DB6950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9F3F5-74D6-4B01-81BE-7793F6A2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078-23</Template>
  <TotalTime>1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2023-03-20T19:16:00Z</dcterms:created>
  <dcterms:modified xsi:type="dcterms:W3CDTF">2023-03-20T19:16:00Z</dcterms:modified>
</cp:coreProperties>
</file>