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FB4D3" w14:textId="77777777" w:rsidR="00264261" w:rsidRPr="00517E1E" w:rsidRDefault="00264261" w:rsidP="00EF4A17">
      <w:pPr>
        <w:rPr>
          <w:rFonts w:cs="Microsoft Sans Serif"/>
          <w:lang w:val="pt-BR"/>
        </w:rPr>
      </w:pPr>
    </w:p>
    <w:p w14:paraId="24C1BB9C" w14:textId="14076A2E" w:rsidR="001E5503" w:rsidRPr="00517E1E" w:rsidRDefault="00264261" w:rsidP="00EF4A17">
      <w:pPr>
        <w:rPr>
          <w:rFonts w:cs="Microsoft Sans Serif"/>
          <w:lang w:val="pt-BR"/>
        </w:rPr>
      </w:pPr>
      <w:r w:rsidRPr="00517E1E">
        <w:rPr>
          <w:rFonts w:cs="Microsoft Sans Serif"/>
          <w:lang w:val="pt-BR"/>
        </w:rPr>
        <w:t xml:space="preserve">INDICAÇÃO </w:t>
      </w:r>
      <w:r w:rsidR="00517E1E">
        <w:rPr>
          <w:rFonts w:cs="Microsoft Sans Serif"/>
          <w:lang w:val="pt-BR"/>
        </w:rPr>
        <w:t>___</w:t>
      </w:r>
      <w:r w:rsidRPr="00517E1E">
        <w:rPr>
          <w:rFonts w:cs="Microsoft Sans Serif"/>
          <w:lang w:val="pt-BR"/>
        </w:rPr>
        <w:t xml:space="preserve"> de 14 de </w:t>
      </w:r>
      <w:r w:rsidR="00517E1E">
        <w:rPr>
          <w:rFonts w:cs="Microsoft Sans Serif"/>
          <w:lang w:val="pt-BR"/>
        </w:rPr>
        <w:t>abril</w:t>
      </w:r>
      <w:r w:rsidRPr="00517E1E">
        <w:rPr>
          <w:rFonts w:cs="Microsoft Sans Serif"/>
          <w:lang w:val="pt-BR"/>
        </w:rPr>
        <w:t xml:space="preserve"> de 2023.</w:t>
      </w:r>
    </w:p>
    <w:p w14:paraId="25FEA290" w14:textId="34AF3FB0" w:rsidR="00264261" w:rsidRPr="00517E1E" w:rsidRDefault="00264261" w:rsidP="00EF4A17">
      <w:pPr>
        <w:rPr>
          <w:rFonts w:cs="Microsoft Sans Serif"/>
          <w:lang w:val="pt-BR"/>
        </w:rPr>
      </w:pPr>
    </w:p>
    <w:p w14:paraId="66856C7A" w14:textId="1F01CA71" w:rsidR="00264261" w:rsidRPr="00517E1E" w:rsidRDefault="00517E1E" w:rsidP="00264261">
      <w:pPr>
        <w:ind w:left="4678"/>
        <w:jc w:val="both"/>
        <w:rPr>
          <w:rFonts w:cs="Microsoft Sans Serif"/>
          <w:lang w:val="pt-BR"/>
        </w:rPr>
      </w:pPr>
      <w:r w:rsidRPr="00517E1E">
        <w:rPr>
          <w:rFonts w:cs="Microsoft Sans Serif"/>
          <w:lang w:val="pt-BR"/>
        </w:rPr>
        <w:t xml:space="preserve">SOLICITA AO PREFEITO MUNICIPAL QUE VIABILIZE </w:t>
      </w:r>
      <w:r w:rsidRPr="00517E1E">
        <w:t>A REINSTALAÇÃO DA GUARDA MUNICIPAL EM NOSSO MUNICÍPIO</w:t>
      </w:r>
      <w:r w:rsidRPr="00517E1E">
        <w:rPr>
          <w:rFonts w:cs="Microsoft Sans Serif"/>
          <w:lang w:val="pt-BR"/>
        </w:rPr>
        <w:t>.</w:t>
      </w:r>
    </w:p>
    <w:p w14:paraId="1A33EF8E" w14:textId="5579D315" w:rsidR="00264261" w:rsidRPr="00517E1E" w:rsidRDefault="00264261" w:rsidP="00264261">
      <w:pPr>
        <w:jc w:val="both"/>
        <w:rPr>
          <w:rFonts w:cs="Microsoft Sans Serif"/>
          <w:lang w:val="pt-BR"/>
        </w:rPr>
      </w:pPr>
    </w:p>
    <w:p w14:paraId="185DFA49" w14:textId="77777777" w:rsidR="00264261" w:rsidRPr="00517E1E" w:rsidRDefault="00264261" w:rsidP="00264261">
      <w:pPr>
        <w:jc w:val="both"/>
        <w:rPr>
          <w:rFonts w:cs="Microsoft Sans Serif"/>
          <w:lang w:val="pt-BR"/>
        </w:rPr>
      </w:pPr>
    </w:p>
    <w:p w14:paraId="3DA3A4D2" w14:textId="4EA2A57C" w:rsidR="00264261" w:rsidRPr="00517E1E" w:rsidRDefault="00517E1E" w:rsidP="00264261">
      <w:pPr>
        <w:jc w:val="both"/>
        <w:rPr>
          <w:rFonts w:cs="Microsoft Sans Serif"/>
          <w:lang w:val="pt-BR"/>
        </w:rPr>
      </w:pPr>
      <w:r w:rsidRPr="00517E1E">
        <w:rPr>
          <w:rFonts w:cs="Microsoft Sans Serif"/>
          <w:lang w:val="pt-BR"/>
        </w:rPr>
        <w:t>Excelentíssimo</w:t>
      </w:r>
      <w:r w:rsidR="00264261" w:rsidRPr="00517E1E">
        <w:rPr>
          <w:rFonts w:cs="Microsoft Sans Serif"/>
          <w:lang w:val="pt-BR"/>
        </w:rPr>
        <w:t xml:space="preserve"> Senhor </w:t>
      </w:r>
      <w:r w:rsidRPr="00517E1E">
        <w:rPr>
          <w:rFonts w:cs="Microsoft Sans Serif"/>
          <w:lang w:val="pt-BR"/>
        </w:rPr>
        <w:t>Presidente</w:t>
      </w:r>
      <w:r w:rsidR="00264261" w:rsidRPr="00517E1E">
        <w:rPr>
          <w:rFonts w:cs="Microsoft Sans Serif"/>
          <w:lang w:val="pt-BR"/>
        </w:rPr>
        <w:t>,</w:t>
      </w:r>
    </w:p>
    <w:p w14:paraId="17325BE8" w14:textId="01FCA362" w:rsidR="00264261" w:rsidRPr="00517E1E" w:rsidRDefault="00264261" w:rsidP="00264261">
      <w:pPr>
        <w:jc w:val="both"/>
        <w:rPr>
          <w:rFonts w:cs="Microsoft Sans Serif"/>
          <w:lang w:val="pt-BR"/>
        </w:rPr>
      </w:pPr>
    </w:p>
    <w:p w14:paraId="3E17958A" w14:textId="77777777" w:rsidR="00264261" w:rsidRPr="00517E1E" w:rsidRDefault="00264261" w:rsidP="00264261">
      <w:pPr>
        <w:jc w:val="both"/>
        <w:rPr>
          <w:rFonts w:cs="Microsoft Sans Serif"/>
        </w:rPr>
      </w:pPr>
    </w:p>
    <w:p w14:paraId="6834DE44" w14:textId="7D16E8B4" w:rsidR="00264261" w:rsidRPr="00517E1E" w:rsidRDefault="00264261" w:rsidP="00517E1E">
      <w:pPr>
        <w:jc w:val="both"/>
        <w:rPr>
          <w:rFonts w:cs="Microsoft Sans Serif"/>
        </w:rPr>
      </w:pPr>
      <w:r w:rsidRPr="00517E1E">
        <w:rPr>
          <w:rFonts w:cs="Microsoft Sans Serif"/>
        </w:rPr>
        <w:t xml:space="preserve">O vereador que abaixo subscreve, vem, respeitosamente, apresentar a presente </w:t>
      </w:r>
      <w:r w:rsidR="001E64A2" w:rsidRPr="00517E1E">
        <w:rPr>
          <w:rFonts w:cs="Microsoft Sans Serif"/>
          <w:lang w:val="pt-BR"/>
        </w:rPr>
        <w:t xml:space="preserve">indicação </w:t>
      </w:r>
      <w:r w:rsidR="00517E1E" w:rsidRPr="00517E1E">
        <w:t>solicitando</w:t>
      </w:r>
      <w:r w:rsidR="00517E1E" w:rsidRPr="00517E1E">
        <w:t xml:space="preserve"> a </w:t>
      </w:r>
      <w:r w:rsidR="00517E1E" w:rsidRPr="00517E1E">
        <w:t>re</w:t>
      </w:r>
      <w:r w:rsidR="00517E1E" w:rsidRPr="00517E1E">
        <w:t xml:space="preserve">instalação da Guarda Municipal em nosso município. </w:t>
      </w:r>
    </w:p>
    <w:p w14:paraId="5CF6AD0A" w14:textId="310A1919" w:rsidR="00264261" w:rsidRPr="00517E1E" w:rsidRDefault="00264261" w:rsidP="00264261">
      <w:pPr>
        <w:jc w:val="both"/>
        <w:rPr>
          <w:rFonts w:cs="Microsoft Sans Serif"/>
        </w:rPr>
      </w:pPr>
    </w:p>
    <w:p w14:paraId="59B3BB51" w14:textId="2C3148C0" w:rsidR="00264261" w:rsidRPr="00517E1E" w:rsidRDefault="00264261" w:rsidP="00264261">
      <w:pPr>
        <w:jc w:val="both"/>
        <w:rPr>
          <w:rFonts w:cs="Microsoft Sans Serif"/>
          <w:b/>
          <w:bCs/>
        </w:rPr>
      </w:pPr>
      <w:r w:rsidRPr="00517E1E">
        <w:rPr>
          <w:rFonts w:cs="Microsoft Sans Serif"/>
          <w:b/>
          <w:bCs/>
        </w:rPr>
        <w:t>Justificativa.</w:t>
      </w:r>
    </w:p>
    <w:p w14:paraId="7936BD5D" w14:textId="77777777" w:rsidR="00517E1E" w:rsidRDefault="00517E1E" w:rsidP="00517E1E">
      <w:pPr>
        <w:jc w:val="both"/>
      </w:pPr>
      <w:r w:rsidRPr="00517E1E">
        <w:t>Acredito que a segurança pública é um direito fundamental do cidadão e a Guarda Municipal tem um papel importante na garantia deste direito. Além disso, a instalação da Guarda Municipal também contribuirá para a prevenção e combate à violência e à criminalidade em nosso município, bem como para a proteção do patrimônio público e do meio ambiente. Sendo assim, solicito a Vossa Excelência que providencie a instalação da Guarda Municipal em nosso município</w:t>
      </w:r>
      <w:r>
        <w:t>.</w:t>
      </w:r>
    </w:p>
    <w:p w14:paraId="08867B4A" w14:textId="77777777" w:rsidR="00517E1E" w:rsidRDefault="00517E1E" w:rsidP="00517E1E">
      <w:pPr>
        <w:jc w:val="both"/>
      </w:pPr>
    </w:p>
    <w:p w14:paraId="4CD10D82" w14:textId="440B81FC" w:rsidR="00517E1E" w:rsidRPr="00517E1E" w:rsidRDefault="00517E1E" w:rsidP="00517E1E">
      <w:pPr>
        <w:jc w:val="both"/>
        <w:rPr>
          <w:rFonts w:eastAsiaTheme="minorHAnsi" w:cstheme="minorBidi"/>
          <w:lang w:val="pt-BR"/>
        </w:rPr>
      </w:pPr>
      <w:r w:rsidRPr="00517E1E">
        <w:t>Desde já agradeço a atenção dispensada e coloco-me à disposição para quaisquer esclarecimentos necessários.</w:t>
      </w:r>
    </w:p>
    <w:p w14:paraId="0B001DA7" w14:textId="77777777" w:rsidR="00517E1E" w:rsidRPr="00517E1E" w:rsidRDefault="00517E1E" w:rsidP="00517E1E">
      <w:pPr>
        <w:jc w:val="both"/>
        <w:rPr>
          <w:rFonts w:cs="Microsoft Sans Serif"/>
        </w:rPr>
      </w:pPr>
      <w:r w:rsidRPr="00517E1E">
        <w:rPr>
          <w:rFonts w:cs="Microsoft Sans Serif"/>
        </w:rPr>
        <w:t>.</w:t>
      </w:r>
    </w:p>
    <w:p w14:paraId="23F2E6AC" w14:textId="77777777" w:rsidR="001E64A2" w:rsidRPr="00517E1E" w:rsidRDefault="001E64A2" w:rsidP="001E64A2">
      <w:pPr>
        <w:jc w:val="both"/>
        <w:rPr>
          <w:rFonts w:cs="Microsoft Sans Serif"/>
          <w:lang w:val="pt-BR"/>
        </w:rPr>
      </w:pPr>
    </w:p>
    <w:p w14:paraId="57073611" w14:textId="4AB206A3" w:rsidR="00264261" w:rsidRPr="00517E1E" w:rsidRDefault="00264261" w:rsidP="00264261">
      <w:pPr>
        <w:jc w:val="both"/>
        <w:rPr>
          <w:rFonts w:cs="Microsoft Sans Serif"/>
          <w:lang w:val="pt-BR"/>
        </w:rPr>
      </w:pPr>
    </w:p>
    <w:p w14:paraId="2AB57A9A" w14:textId="28906DDD" w:rsidR="00264261" w:rsidRPr="00517E1E" w:rsidRDefault="00264261" w:rsidP="00264261">
      <w:pPr>
        <w:jc w:val="both"/>
        <w:rPr>
          <w:rFonts w:cs="Microsoft Sans Serif"/>
          <w:lang w:val="pt-BR"/>
        </w:rPr>
      </w:pPr>
      <w:r w:rsidRPr="00517E1E">
        <w:rPr>
          <w:rFonts w:cs="Microsoft Sans Serif"/>
          <w:lang w:val="pt-BR"/>
        </w:rPr>
        <w:t xml:space="preserve">Sala das Sessões da Camara Municipal de Vitória do Mearim, 14 de </w:t>
      </w:r>
      <w:r w:rsidR="00517E1E" w:rsidRPr="00517E1E">
        <w:rPr>
          <w:rFonts w:cs="Microsoft Sans Serif"/>
          <w:lang w:val="pt-BR"/>
        </w:rPr>
        <w:t>abril</w:t>
      </w:r>
      <w:r w:rsidRPr="00517E1E">
        <w:rPr>
          <w:rFonts w:cs="Microsoft Sans Serif"/>
          <w:lang w:val="pt-BR"/>
        </w:rPr>
        <w:t xml:space="preserve"> de 2023.</w:t>
      </w:r>
    </w:p>
    <w:p w14:paraId="75797EFE" w14:textId="5109DAAC" w:rsidR="00264261" w:rsidRPr="00517E1E" w:rsidRDefault="00264261" w:rsidP="00264261">
      <w:pPr>
        <w:jc w:val="both"/>
        <w:rPr>
          <w:rFonts w:cs="Microsoft Sans Serif"/>
          <w:lang w:val="pt-BR"/>
        </w:rPr>
      </w:pPr>
    </w:p>
    <w:p w14:paraId="4E6D5783" w14:textId="77777777" w:rsidR="00D076F6" w:rsidRPr="00517E1E" w:rsidRDefault="00D076F6" w:rsidP="00D076F6">
      <w:pPr>
        <w:jc w:val="center"/>
        <w:rPr>
          <w:rFonts w:cs="Microsoft Sans Serif"/>
          <w:lang w:val="pt-BR"/>
        </w:rPr>
      </w:pPr>
    </w:p>
    <w:p w14:paraId="7EFB2339" w14:textId="77777777" w:rsidR="00D076F6" w:rsidRPr="00517E1E" w:rsidRDefault="00D076F6" w:rsidP="00D076F6">
      <w:pPr>
        <w:jc w:val="center"/>
        <w:rPr>
          <w:rFonts w:cs="Microsoft Sans Serif"/>
          <w:lang w:val="pt-BR"/>
        </w:rPr>
      </w:pPr>
    </w:p>
    <w:p w14:paraId="0216D0D4" w14:textId="2C375F83" w:rsidR="00264261" w:rsidRPr="00517E1E" w:rsidRDefault="00517E1E" w:rsidP="00D076F6">
      <w:pPr>
        <w:jc w:val="center"/>
        <w:rPr>
          <w:rFonts w:cs="Microsoft Sans Serif"/>
          <w:b/>
          <w:bCs/>
          <w:lang w:val="pt-BR"/>
        </w:rPr>
      </w:pPr>
      <w:r w:rsidRPr="00517E1E">
        <w:rPr>
          <w:rFonts w:cs="Microsoft Sans Serif"/>
          <w:b/>
          <w:bCs/>
          <w:lang w:val="pt-BR"/>
        </w:rPr>
        <w:t>GEORGE MACIEL PAZ</w:t>
      </w:r>
    </w:p>
    <w:p w14:paraId="6AC0D50C" w14:textId="6C6AF933" w:rsidR="00264261" w:rsidRPr="00517E1E" w:rsidRDefault="00264261" w:rsidP="00D076F6">
      <w:pPr>
        <w:jc w:val="center"/>
        <w:rPr>
          <w:rFonts w:cs="Microsoft Sans Serif"/>
          <w:lang w:val="pt-BR"/>
        </w:rPr>
      </w:pPr>
      <w:r w:rsidRPr="00517E1E">
        <w:rPr>
          <w:rFonts w:cs="Microsoft Sans Serif"/>
          <w:lang w:val="pt-BR"/>
        </w:rPr>
        <w:t>Vereador</w:t>
      </w:r>
    </w:p>
    <w:sectPr w:rsidR="00264261" w:rsidRPr="00517E1E" w:rsidSect="00264261">
      <w:headerReference w:type="default" r:id="rId6"/>
      <w:footerReference w:type="default" r:id="rId7"/>
      <w:type w:val="continuous"/>
      <w:pgSz w:w="11900" w:h="16820"/>
      <w:pgMar w:top="2020" w:right="1140" w:bottom="110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20115" w14:textId="77777777" w:rsidR="00264261" w:rsidRDefault="00264261">
      <w:r>
        <w:separator/>
      </w:r>
    </w:p>
  </w:endnote>
  <w:endnote w:type="continuationSeparator" w:id="0">
    <w:p w14:paraId="20591D38" w14:textId="77777777" w:rsidR="00264261" w:rsidRDefault="0026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D082F" w14:textId="77777777" w:rsidR="002531B9" w:rsidRDefault="00B6463D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525888" behindDoc="1" locked="0" layoutInCell="1" allowOverlap="1" wp14:anchorId="6F42669C" wp14:editId="61676FFF">
              <wp:simplePos x="0" y="0"/>
              <wp:positionH relativeFrom="page">
                <wp:posOffset>6388100</wp:posOffset>
              </wp:positionH>
              <wp:positionV relativeFrom="page">
                <wp:posOffset>10274300</wp:posOffset>
              </wp:positionV>
              <wp:extent cx="495300" cy="144145"/>
              <wp:effectExtent l="0" t="0" r="0" b="825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530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5BBA02" w14:textId="77777777" w:rsidR="002531B9" w:rsidRDefault="00D076F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2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4"/>
                              <w:w w:val="120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42669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pt;margin-top:809pt;width:39pt;height:11.35pt;z-index:-1579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" filled="f" stroked="f">
              <v:textbox inset="0,0,0,0">
                <w:txbxContent>
                  <w:p w14:paraId="135BBA02" w14:textId="77777777" w:rsidR="002531B9" w:rsidRDefault="00D076F6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Página</w:t>
                    </w:r>
                    <w:r>
                      <w:rPr>
                        <w:spacing w:val="-4"/>
                        <w:w w:val="120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w w:val="120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E5503">
      <w:rPr>
        <w:noProof/>
      </w:rPr>
      <mc:AlternateContent>
        <mc:Choice Requires="wps">
          <w:drawing>
            <wp:anchor distT="0" distB="0" distL="114300" distR="114300" simplePos="0" relativeHeight="487524352" behindDoc="1" locked="0" layoutInCell="1" allowOverlap="1" wp14:anchorId="58407741" wp14:editId="3C2BEEDA">
              <wp:simplePos x="0" y="0"/>
              <wp:positionH relativeFrom="page">
                <wp:posOffset>1299845</wp:posOffset>
              </wp:positionH>
              <wp:positionV relativeFrom="page">
                <wp:posOffset>9977755</wp:posOffset>
              </wp:positionV>
              <wp:extent cx="4959985" cy="9525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959985" cy="952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53CCE5" id="Rectangle 4" o:spid="_x0000_s1026" style="position:absolute;margin-left:102.35pt;margin-top:785.65pt;width:390.55pt;height:.75pt;z-index:-1579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" fillcolor="black" stroked="f">
              <w10:wrap anchorx="page" anchory="page"/>
            </v:rect>
          </w:pict>
        </mc:Fallback>
      </mc:AlternateContent>
    </w:r>
    <w:r w:rsidR="001E5503">
      <w:rPr>
        <w:noProof/>
      </w:rPr>
      <mc:AlternateContent>
        <mc:Choice Requires="wps">
          <w:drawing>
            <wp:anchor distT="0" distB="0" distL="114300" distR="114300" simplePos="0" relativeHeight="487524864" behindDoc="1" locked="0" layoutInCell="1" allowOverlap="1" wp14:anchorId="7C76ECCB" wp14:editId="79673283">
              <wp:simplePos x="0" y="0"/>
              <wp:positionH relativeFrom="page">
                <wp:posOffset>1402715</wp:posOffset>
              </wp:positionH>
              <wp:positionV relativeFrom="page">
                <wp:posOffset>9977120</wp:posOffset>
              </wp:positionV>
              <wp:extent cx="4752975" cy="38036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2975" cy="380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ABEBFF" w14:textId="77777777" w:rsidR="002531B9" w:rsidRDefault="00D076F6">
                          <w:pPr>
                            <w:spacing w:before="22"/>
                            <w:ind w:left="108" w:right="113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PRESIDENTE</w:t>
                          </w:r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VARGAS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07, BAIRRO</w:t>
                          </w:r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CAMPINA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VITÓRIA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MEARIM</w:t>
                          </w:r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MA</w:t>
                          </w:r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(98)</w:t>
                          </w:r>
                        </w:p>
                        <w:p w14:paraId="17895C4C" w14:textId="77777777" w:rsidR="002531B9" w:rsidRDefault="00D076F6">
                          <w:pPr>
                            <w:spacing w:before="4" w:line="244" w:lineRule="auto"/>
                            <w:ind w:left="108" w:right="106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9702-4199</w:t>
                          </w:r>
                          <w:r>
                            <w:rPr>
                              <w:i/>
                              <w:spacing w:val="1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https://vitoriadomearim.ma.leg.br/</w:t>
                          </w:r>
                          <w:r>
                            <w:rPr>
                              <w:i/>
                              <w:spacing w:val="1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1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1"/>
                              <w:w w:val="105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contato@vitoriadomearim.ma.leg.br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76ECCB" id="Text Box 3" o:spid="_x0000_s1028" type="#_x0000_t202" style="position:absolute;margin-left:110.45pt;margin-top:785.6pt;width:374.25pt;height:29.95pt;z-index:-1579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" filled="f" stroked="f">
              <v:textbox inset="0,0,0,0">
                <w:txbxContent>
                  <w:p w14:paraId="0DABEBFF" w14:textId="77777777" w:rsidR="002531B9" w:rsidRDefault="00D076F6">
                    <w:pPr>
                      <w:spacing w:before="22"/>
                      <w:ind w:left="108" w:right="113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PRESIDENTE</w:t>
                    </w:r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VARGAS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07, BAIRRO</w:t>
                    </w:r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CAMPINA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VITÓRIA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DO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MEARIM</w:t>
                    </w:r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MA</w:t>
                    </w:r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(98)</w:t>
                    </w:r>
                  </w:p>
                  <w:p w14:paraId="17895C4C" w14:textId="77777777" w:rsidR="002531B9" w:rsidRDefault="00D076F6">
                    <w:pPr>
                      <w:spacing w:before="4" w:line="244" w:lineRule="auto"/>
                      <w:ind w:left="108" w:right="106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9702-4199</w:t>
                    </w:r>
                    <w:r>
                      <w:rPr>
                        <w:i/>
                        <w:spacing w:val="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https://vitoriadomearim.ma.leg.br/</w:t>
                    </w:r>
                    <w:r>
                      <w:rPr>
                        <w:i/>
                        <w:spacing w:val="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1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E-mail:</w:t>
                    </w:r>
                    <w:r>
                      <w:rPr>
                        <w:i/>
                        <w:spacing w:val="1"/>
                        <w:w w:val="105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contato@vitoriadomearim.ma.leg.br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70C83" w14:textId="77777777" w:rsidR="00264261" w:rsidRDefault="00264261">
      <w:r>
        <w:separator/>
      </w:r>
    </w:p>
  </w:footnote>
  <w:footnote w:type="continuationSeparator" w:id="0">
    <w:p w14:paraId="2989D13E" w14:textId="77777777" w:rsidR="00264261" w:rsidRDefault="00264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5B193" w14:textId="77777777" w:rsidR="002531B9" w:rsidRDefault="001E5503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523840" behindDoc="1" locked="0" layoutInCell="1" allowOverlap="1" wp14:anchorId="79AF6898" wp14:editId="594C82E8">
              <wp:simplePos x="0" y="0"/>
              <wp:positionH relativeFrom="page">
                <wp:posOffset>1424305</wp:posOffset>
              </wp:positionH>
              <wp:positionV relativeFrom="page">
                <wp:posOffset>647065</wp:posOffset>
              </wp:positionV>
              <wp:extent cx="4881245" cy="597535"/>
              <wp:effectExtent l="0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1245" cy="597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9B4B8" w14:textId="77777777" w:rsidR="001E5503" w:rsidRDefault="00D076F6">
                          <w:pPr>
                            <w:spacing w:before="17"/>
                            <w:ind w:left="20" w:right="18"/>
                            <w:jc w:val="center"/>
                            <w:rPr>
                              <w:rFonts w:ascii="Cambria" w:hAnsi="Cambria"/>
                              <w:b/>
                              <w:spacing w:val="17"/>
                              <w:w w:val="125"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ESTADO</w:t>
                          </w:r>
                          <w:r>
                            <w:rPr>
                              <w:rFonts w:ascii="Cambria" w:hAnsi="Cambria"/>
                              <w:b/>
                              <w:spacing w:val="17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19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MARANHÃO</w:t>
                          </w:r>
                        </w:p>
                        <w:p w14:paraId="1A66A454" w14:textId="77777777" w:rsidR="002531B9" w:rsidRDefault="00D076F6">
                          <w:pPr>
                            <w:spacing w:before="17"/>
                            <w:ind w:left="20" w:right="18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VITÓRIA</w:t>
                          </w:r>
                          <w:r>
                            <w:rPr>
                              <w:rFonts w:ascii="Cambria" w:hAnsi="Cambria"/>
                              <w:b/>
                              <w:spacing w:val="3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MEARIM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F689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12.15pt;margin-top:50.95pt;width:384.35pt;height:47.05pt;z-index:-157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" filled="f" stroked="f">
              <v:textbox inset="0,0,0,0">
                <w:txbxContent>
                  <w:p w14:paraId="0709B4B8" w14:textId="77777777" w:rsidR="001E5503" w:rsidRDefault="00D076F6">
                    <w:pPr>
                      <w:spacing w:before="17"/>
                      <w:ind w:left="20" w:right="18"/>
                      <w:jc w:val="center"/>
                      <w:rPr>
                        <w:rFonts w:ascii="Cambria" w:hAnsi="Cambria"/>
                        <w:b/>
                        <w:spacing w:val="17"/>
                        <w:w w:val="125"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ESTADO</w:t>
                    </w:r>
                    <w:r>
                      <w:rPr>
                        <w:rFonts w:ascii="Cambria" w:hAnsi="Cambria"/>
                        <w:b/>
                        <w:spacing w:val="17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19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MARANHÃO</w:t>
                    </w:r>
                  </w:p>
                  <w:p w14:paraId="1A66A454" w14:textId="77777777" w:rsidR="002531B9" w:rsidRDefault="00D076F6">
                    <w:pPr>
                      <w:spacing w:before="17"/>
                      <w:ind w:left="20" w:right="18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VITÓRIA</w:t>
                    </w:r>
                    <w:r>
                      <w:rPr>
                        <w:rFonts w:ascii="Cambria" w:hAnsi="Cambria"/>
                        <w:b/>
                        <w:spacing w:val="3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MEARIM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allowOverlap="1" wp14:anchorId="6746E980" wp14:editId="2678D0EF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619727" cy="719975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9727" cy="719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523328" behindDoc="1" locked="0" layoutInCell="1" allowOverlap="1" wp14:anchorId="03F416DA" wp14:editId="461D5B3F">
              <wp:simplePos x="0" y="0"/>
              <wp:positionH relativeFrom="page">
                <wp:posOffset>436245</wp:posOffset>
              </wp:positionH>
              <wp:positionV relativeFrom="page">
                <wp:posOffset>1277620</wp:posOffset>
              </wp:positionV>
              <wp:extent cx="6687820" cy="9525"/>
              <wp:effectExtent l="0" t="0" r="0" b="0"/>
              <wp:wrapNone/>
              <wp:docPr id="5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87820" cy="952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15FD63" id="Rectangle 6" o:spid="_x0000_s1026" style="position:absolute;margin-left:34.35pt;margin-top:100.6pt;width:526.6pt;height:.75pt;z-index:-1579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" fillcolor="black" stroked="f"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61"/>
    <w:rsid w:val="001E5503"/>
    <w:rsid w:val="001E64A2"/>
    <w:rsid w:val="002531B9"/>
    <w:rsid w:val="00264261"/>
    <w:rsid w:val="00517E1E"/>
    <w:rsid w:val="00B6463D"/>
    <w:rsid w:val="00BE47AA"/>
    <w:rsid w:val="00D076F6"/>
    <w:rsid w:val="00E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CB08D7"/>
  <w15:docId w15:val="{61BF4E46-8C79-49C7-865C-E7F4C71BB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9"/>
      <w:ind w:left="20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ind w:left="20" w:right="18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55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5503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E55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5503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8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6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9346234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8042278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881055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4925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046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to@vitoriadomearim.ma.leg.br" TargetMode="External"/><Relationship Id="rId1" Type="http://schemas.openxmlformats.org/officeDocument/2006/relationships/hyperlink" Target="mailto:contato@vitoriadomearim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%20Municipal\OneDrive%20-%20RHSolutions\CAMARA%20MUNICIPAL\TIMBRE%20CMV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 CMVM</Template>
  <TotalTime>4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Edian Mota Silva</cp:lastModifiedBy>
  <cp:revision>2</cp:revision>
  <dcterms:created xsi:type="dcterms:W3CDTF">2023-04-11T17:31:00Z</dcterms:created>
  <dcterms:modified xsi:type="dcterms:W3CDTF">2023-04-11T17:31:00Z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LastSaved">
    <vt:filetime>2023-03-02T00:00:00Z</vt:filetime>
  </property>
</Properties>
</file>