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48074829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837B11">
        <w:rPr>
          <w:rFonts w:ascii="Times New Roman" w:hAnsi="Times New Roman" w:cs="Times New Roman"/>
          <w:b/>
          <w:i w:val="0"/>
          <w:color w:val="auto"/>
        </w:rPr>
        <w:t>78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1FA8E206" w:rsidR="00FA1369" w:rsidRPr="00A35607" w:rsidRDefault="002E7D17" w:rsidP="00D15A66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15A66">
              <w:rPr>
                <w:b/>
              </w:rPr>
              <w:t>50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D15A66">
              <w:rPr>
                <w:b/>
              </w:rPr>
              <w:t>CINQUENTA MIL</w:t>
            </w:r>
            <w:r w:rsidR="00FF246A">
              <w:rPr>
                <w:b/>
              </w:rPr>
              <w:t xml:space="preserve">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C70F78A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D15A66">
        <w:rPr>
          <w:b/>
        </w:rPr>
        <w:t>50</w:t>
      </w:r>
      <w:r w:rsidR="00C73EEE" w:rsidRPr="00C73EEE">
        <w:rPr>
          <w:b/>
        </w:rPr>
        <w:t>.000,00 (</w:t>
      </w:r>
      <w:r w:rsidR="00D15A66">
        <w:rPr>
          <w:b/>
        </w:rPr>
        <w:t xml:space="preserve">cinquenta </w:t>
      </w:r>
      <w:r w:rsidR="00C73EEE" w:rsidRPr="00C73EEE">
        <w:rPr>
          <w:b/>
        </w:rPr>
        <w:t>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64074727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D15A66" w:rsidRPr="00C73EEE">
        <w:rPr>
          <w:b/>
        </w:rPr>
        <w:t xml:space="preserve">R$ </w:t>
      </w:r>
      <w:r w:rsidR="00D15A66">
        <w:rPr>
          <w:b/>
        </w:rPr>
        <w:t>50</w:t>
      </w:r>
      <w:r w:rsidR="00D15A66" w:rsidRPr="00C73EEE">
        <w:rPr>
          <w:b/>
        </w:rPr>
        <w:t>.000,00 (</w:t>
      </w:r>
      <w:r w:rsidR="00D15A66">
        <w:rPr>
          <w:b/>
        </w:rPr>
        <w:t xml:space="preserve">cinquenta </w:t>
      </w:r>
      <w:r w:rsidR="00D15A66" w:rsidRPr="00C73EEE">
        <w:rPr>
          <w:b/>
        </w:rPr>
        <w:t>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624500B" w:rsidR="00FF246A" w:rsidRDefault="00D15A66" w:rsidP="00FF246A">
      <w:pPr>
        <w:jc w:val="both"/>
      </w:pPr>
      <w:r>
        <w:t>07</w:t>
      </w:r>
      <w:r w:rsidR="00FF246A" w:rsidRPr="00A35607">
        <w:t xml:space="preserve"> – </w:t>
      </w:r>
      <w:r>
        <w:t>SECRETARIA DE INFRAESTRUTURA</w:t>
      </w:r>
    </w:p>
    <w:p w14:paraId="1734DF7B" w14:textId="14FB8D0E" w:rsidR="00FF246A" w:rsidRDefault="00FF246A" w:rsidP="00FF246A">
      <w:pPr>
        <w:jc w:val="both"/>
      </w:pPr>
      <w:r>
        <w:t>0</w:t>
      </w:r>
      <w:r w:rsidR="00D15A66">
        <w:t>2</w:t>
      </w:r>
      <w:r>
        <w:t xml:space="preserve"> – </w:t>
      </w:r>
      <w:r w:rsidR="00D15A66">
        <w:t>OBRAS E SERVIÇOS RODOVIÁRIOS</w:t>
      </w:r>
    </w:p>
    <w:p w14:paraId="626E3292" w14:textId="4E9CC05C" w:rsidR="00FF246A" w:rsidRDefault="00D15A66" w:rsidP="00FF246A">
      <w:pPr>
        <w:jc w:val="both"/>
        <w:rPr>
          <w:bCs/>
        </w:rPr>
      </w:pPr>
      <w:r>
        <w:rPr>
          <w:bCs/>
        </w:rPr>
        <w:t>26</w:t>
      </w:r>
      <w:r w:rsidR="00C73EEE">
        <w:rPr>
          <w:bCs/>
        </w:rPr>
        <w:t>.</w:t>
      </w:r>
      <w:r>
        <w:rPr>
          <w:bCs/>
        </w:rPr>
        <w:t>782.0016.2.043</w:t>
      </w:r>
      <w:r w:rsidR="00FF246A">
        <w:rPr>
          <w:bCs/>
        </w:rPr>
        <w:t xml:space="preserve"> – </w:t>
      </w:r>
      <w:r>
        <w:rPr>
          <w:bCs/>
        </w:rPr>
        <w:t>MANUTENÇÃO E DESENVOLVIMENTO DAS ATIVIDADES DO DEPARTAMENTO DE OBRAS E SERVIÇOS RODOVIÁRIOS</w:t>
      </w:r>
      <w:r w:rsidR="00FF246A">
        <w:rPr>
          <w:bCs/>
        </w:rPr>
        <w:t xml:space="preserve"> </w:t>
      </w:r>
    </w:p>
    <w:p w14:paraId="0BE6D582" w14:textId="52BB4F0F" w:rsidR="00FF246A" w:rsidRDefault="00FF246A" w:rsidP="00FF246A">
      <w:r>
        <w:t>(</w:t>
      </w:r>
      <w:r w:rsidR="00D15A66">
        <w:t>109</w:t>
      </w:r>
      <w:r w:rsidR="00C73EEE">
        <w:t>)</w:t>
      </w:r>
      <w:r w:rsidRPr="00F00E43">
        <w:t xml:space="preserve"> </w:t>
      </w:r>
      <w:r w:rsidR="00C73EEE">
        <w:t>3.3.90.00.00.00.00.00.0000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...........................</w:t>
      </w:r>
      <w:r w:rsidRPr="00A35607">
        <w:t xml:space="preserve"> R$ </w:t>
      </w:r>
      <w:r w:rsidR="00D15A66">
        <w:t>50</w:t>
      </w:r>
      <w:r>
        <w:t>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1E55C89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F246A">
        <w:rPr>
          <w:b/>
          <w:u w:val="single"/>
        </w:rPr>
        <w:t>50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5218C24A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C73EEE" w:rsidRPr="00C73EEE">
        <w:rPr>
          <w:b/>
        </w:rPr>
        <w:t xml:space="preserve">R$ </w:t>
      </w:r>
      <w:r w:rsidR="00D15A66">
        <w:rPr>
          <w:b/>
        </w:rPr>
        <w:t>50</w:t>
      </w:r>
      <w:r w:rsidR="00C73EEE" w:rsidRPr="00C73EEE">
        <w:rPr>
          <w:b/>
        </w:rPr>
        <w:t>.000,00 (</w:t>
      </w:r>
      <w:r w:rsidR="00D15A66">
        <w:rPr>
          <w:b/>
        </w:rPr>
        <w:t>cinquenta</w:t>
      </w:r>
      <w:r w:rsidR="00C73EEE" w:rsidRPr="00C73EEE">
        <w:rPr>
          <w:b/>
        </w:rPr>
        <w:t xml:space="preserve"> mil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32F33F11" w:rsidR="0062355B" w:rsidRDefault="00746A4B" w:rsidP="0062355B">
      <w:pPr>
        <w:jc w:val="both"/>
      </w:pPr>
      <w:r>
        <w:t>02</w:t>
      </w:r>
      <w:r w:rsidR="0062355B" w:rsidRPr="00A35607">
        <w:t xml:space="preserve"> – </w:t>
      </w:r>
      <w:r>
        <w:t>PODER EXECUTIVO MUNICIPAL</w:t>
      </w:r>
      <w:r w:rsidR="0062355B">
        <w:tab/>
      </w:r>
    </w:p>
    <w:p w14:paraId="237E8AD5" w14:textId="662930F6" w:rsidR="0062355B" w:rsidRDefault="0062355B" w:rsidP="0062355B">
      <w:pPr>
        <w:jc w:val="both"/>
      </w:pPr>
      <w:r>
        <w:t>0</w:t>
      </w:r>
      <w:r w:rsidR="00C73EEE">
        <w:t>1</w:t>
      </w:r>
      <w:r>
        <w:t xml:space="preserve"> – </w:t>
      </w:r>
      <w:r w:rsidR="00746A4B">
        <w:t>GABINETE DO PREFEITO MUNICIPAL</w:t>
      </w:r>
    </w:p>
    <w:p w14:paraId="48A0D6F5" w14:textId="3EBD0484" w:rsidR="0062355B" w:rsidRDefault="00746A4B" w:rsidP="0062355B">
      <w:pPr>
        <w:jc w:val="both"/>
        <w:rPr>
          <w:bCs/>
        </w:rPr>
      </w:pPr>
      <w:r>
        <w:rPr>
          <w:bCs/>
        </w:rPr>
        <w:t>04</w:t>
      </w:r>
      <w:r w:rsidR="0062355B">
        <w:rPr>
          <w:bCs/>
        </w:rPr>
        <w:t>.</w:t>
      </w:r>
      <w:r w:rsidR="00C73EEE">
        <w:rPr>
          <w:bCs/>
        </w:rPr>
        <w:t>122.0002</w:t>
      </w:r>
      <w:r w:rsidR="0062355B">
        <w:rPr>
          <w:bCs/>
        </w:rPr>
        <w:t>.</w:t>
      </w:r>
      <w:r w:rsidR="00C73EEE">
        <w:rPr>
          <w:bCs/>
        </w:rPr>
        <w:t>2.00</w:t>
      </w:r>
      <w:r>
        <w:rPr>
          <w:bCs/>
        </w:rPr>
        <w:t>7</w:t>
      </w:r>
      <w:r w:rsidR="0062355B">
        <w:rPr>
          <w:bCs/>
        </w:rPr>
        <w:t xml:space="preserve"> – </w:t>
      </w:r>
      <w:r w:rsidR="00FF246A">
        <w:rPr>
          <w:bCs/>
        </w:rPr>
        <w:t>MANUTENÇÃO</w:t>
      </w:r>
      <w:r w:rsidR="00C73EEE">
        <w:rPr>
          <w:bCs/>
        </w:rPr>
        <w:t xml:space="preserve"> E DESENVOLVIMENTO DAS ATIVIDADES </w:t>
      </w:r>
      <w:r>
        <w:rPr>
          <w:bCs/>
        </w:rPr>
        <w:t>DO GABINETE DO VICE-PREFEITO</w:t>
      </w:r>
    </w:p>
    <w:p w14:paraId="5D635D14" w14:textId="1330D860" w:rsidR="0062355B" w:rsidRDefault="0062355B" w:rsidP="0062355B">
      <w:r>
        <w:t>(</w:t>
      </w:r>
      <w:r w:rsidR="00746A4B">
        <w:t>3</w:t>
      </w:r>
      <w:r>
        <w:t>)</w:t>
      </w:r>
      <w:r w:rsidRPr="00F00E43">
        <w:t xml:space="preserve"> </w:t>
      </w:r>
      <w:r w:rsidR="00746A4B">
        <w:t>3.1</w:t>
      </w:r>
      <w:r w:rsidR="00FF246A">
        <w:t>.90.00.00.00.00.00.0</w:t>
      </w:r>
      <w:r w:rsidR="00C73EEE">
        <w:t>00</w:t>
      </w:r>
      <w:r w:rsidR="00746A4B">
        <w:t>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C73EEE">
        <w:t>1</w:t>
      </w:r>
      <w:r w:rsidR="00746A4B">
        <w:t>0</w:t>
      </w:r>
      <w:r>
        <w:t>.000,00</w:t>
      </w:r>
    </w:p>
    <w:p w14:paraId="27B3361E" w14:textId="77777777" w:rsidR="00C73EEE" w:rsidRDefault="00C73EEE" w:rsidP="0062355B"/>
    <w:p w14:paraId="212FD938" w14:textId="77777777" w:rsidR="00C73EEE" w:rsidRDefault="00C73EEE" w:rsidP="0062355B"/>
    <w:p w14:paraId="5D4AD758" w14:textId="2EBE456E" w:rsidR="00C73EEE" w:rsidRPr="00746A4B" w:rsidRDefault="00746A4B" w:rsidP="00C73EEE">
      <w:pPr>
        <w:jc w:val="both"/>
      </w:pPr>
      <w:r w:rsidRPr="00746A4B">
        <w:t>04</w:t>
      </w:r>
      <w:r w:rsidR="00C73EEE" w:rsidRPr="00746A4B">
        <w:t xml:space="preserve"> – </w:t>
      </w:r>
      <w:r w:rsidRPr="00746A4B">
        <w:t>SECRETARIA DE FAZENDA</w:t>
      </w:r>
      <w:r w:rsidR="00C73EEE" w:rsidRPr="00746A4B">
        <w:tab/>
      </w:r>
    </w:p>
    <w:p w14:paraId="1B344567" w14:textId="15A98D46" w:rsidR="00C73EEE" w:rsidRPr="00746A4B" w:rsidRDefault="00746A4B" w:rsidP="00C73EEE">
      <w:pPr>
        <w:jc w:val="both"/>
      </w:pPr>
      <w:r w:rsidRPr="00746A4B">
        <w:t>02</w:t>
      </w:r>
      <w:r w:rsidR="00C73EEE" w:rsidRPr="00746A4B">
        <w:t xml:space="preserve"> – </w:t>
      </w:r>
      <w:r w:rsidRPr="00746A4B">
        <w:t>CONTADORIA GERAL</w:t>
      </w:r>
    </w:p>
    <w:p w14:paraId="7E40C1A9" w14:textId="22AEBF54" w:rsidR="00C73EEE" w:rsidRPr="00746A4B" w:rsidRDefault="00746A4B" w:rsidP="00C73EEE">
      <w:pPr>
        <w:jc w:val="both"/>
      </w:pPr>
      <w:r w:rsidRPr="00746A4B">
        <w:t>04</w:t>
      </w:r>
      <w:r w:rsidR="00C73EEE" w:rsidRPr="00746A4B">
        <w:t>.</w:t>
      </w:r>
      <w:r w:rsidRPr="00746A4B">
        <w:t>121.0004.2.016</w:t>
      </w:r>
      <w:r w:rsidR="00C73EEE" w:rsidRPr="00746A4B">
        <w:t xml:space="preserve"> – MANUTENÇÃO E DESENVOLVIMENTO DA</w:t>
      </w:r>
      <w:r w:rsidRPr="00746A4B">
        <w:t>S ATIVIDADES DA CONTADORIA GERAL</w:t>
      </w:r>
    </w:p>
    <w:p w14:paraId="323D297B" w14:textId="565FE315" w:rsidR="002E7D17" w:rsidRDefault="00C73EEE" w:rsidP="002E7D17">
      <w:r w:rsidRPr="00746A4B">
        <w:t>(</w:t>
      </w:r>
      <w:r w:rsidR="00746A4B" w:rsidRPr="00746A4B">
        <w:t>31</w:t>
      </w:r>
      <w:r w:rsidRPr="00746A4B">
        <w:t>) 3.1.90.00.00.00.00.00.000</w:t>
      </w:r>
      <w:r w:rsidR="00746A4B" w:rsidRPr="00746A4B">
        <w:t>0</w:t>
      </w:r>
      <w:r w:rsidRPr="00746A4B">
        <w:t xml:space="preserve"> – Aplicações Diretas............................................ R$ </w:t>
      </w:r>
      <w:r w:rsidR="00746A4B" w:rsidRPr="00746A4B">
        <w:t>5</w:t>
      </w:r>
      <w:r w:rsidRPr="00746A4B">
        <w:t>.000,00</w:t>
      </w:r>
    </w:p>
    <w:p w14:paraId="37978BD3" w14:textId="77777777" w:rsidR="00746A4B" w:rsidRDefault="00746A4B" w:rsidP="002E7D17"/>
    <w:p w14:paraId="4BDBE668" w14:textId="77777777" w:rsidR="00746A4B" w:rsidRDefault="00746A4B" w:rsidP="002E7D17"/>
    <w:p w14:paraId="318D95BC" w14:textId="3D15C760" w:rsidR="00746A4B" w:rsidRDefault="00746A4B" w:rsidP="00746A4B">
      <w:pPr>
        <w:jc w:val="both"/>
      </w:pPr>
      <w:r>
        <w:t>13</w:t>
      </w:r>
      <w:r w:rsidRPr="00A35607">
        <w:t xml:space="preserve"> – </w:t>
      </w:r>
      <w:r>
        <w:t>SECRETARIA DE DESENVOLVIMENTO LOCAL</w:t>
      </w:r>
      <w:r>
        <w:tab/>
      </w:r>
    </w:p>
    <w:p w14:paraId="1FB612D5" w14:textId="6C0FEADB" w:rsidR="00746A4B" w:rsidRDefault="00746A4B" w:rsidP="00746A4B">
      <w:pPr>
        <w:jc w:val="both"/>
      </w:pPr>
      <w:r>
        <w:t>01 – DESENVOLVIMENTO LOCAL</w:t>
      </w:r>
    </w:p>
    <w:p w14:paraId="26FD3E70" w14:textId="2D64392D" w:rsidR="00746A4B" w:rsidRDefault="00746A4B" w:rsidP="00746A4B">
      <w:pPr>
        <w:jc w:val="both"/>
        <w:rPr>
          <w:bCs/>
        </w:rPr>
      </w:pPr>
      <w:r>
        <w:rPr>
          <w:bCs/>
        </w:rPr>
        <w:t xml:space="preserve">18.541.0019.2.051 – MANUTENÇÃO E DESENVOLVIMENTO </w:t>
      </w:r>
      <w:r w:rsidR="001225F9">
        <w:rPr>
          <w:bCs/>
        </w:rPr>
        <w:t>DO SISTEMA DE ESGOTO, PRESERVAÇÃO E CONSERVAÇÃO AMBIENTAL</w:t>
      </w:r>
    </w:p>
    <w:p w14:paraId="5C5105FC" w14:textId="743B40B8" w:rsidR="00746A4B" w:rsidRDefault="00746A4B" w:rsidP="00746A4B">
      <w:r>
        <w:t>(</w:t>
      </w:r>
      <w:r w:rsidR="001225F9">
        <w:t>133</w:t>
      </w:r>
      <w:r>
        <w:t>)</w:t>
      </w:r>
      <w:r w:rsidRPr="00F00E43">
        <w:t xml:space="preserve"> </w:t>
      </w:r>
      <w:r w:rsidR="001225F9">
        <w:t>3.3.5</w:t>
      </w:r>
      <w:r>
        <w:t>0.00.00.00.00.00.0000</w:t>
      </w:r>
      <w:r w:rsidRPr="00A35607">
        <w:t>–</w:t>
      </w:r>
      <w:r w:rsidR="001225F9">
        <w:t>Transf. a Inst. Privadas Sem Fins Lucrativos</w:t>
      </w:r>
      <w:r>
        <w:t>.</w:t>
      </w:r>
      <w:r w:rsidR="001225F9">
        <w:t>.</w:t>
      </w:r>
      <w:r w:rsidRPr="00A35607">
        <w:t xml:space="preserve">R$ </w:t>
      </w:r>
      <w:r w:rsidR="001225F9">
        <w:t>2</w:t>
      </w:r>
      <w:r>
        <w:t>5.000,00</w:t>
      </w:r>
    </w:p>
    <w:p w14:paraId="145CD58C" w14:textId="09553179" w:rsidR="001225F9" w:rsidRDefault="001225F9" w:rsidP="001225F9">
      <w:r>
        <w:t>(135)</w:t>
      </w:r>
      <w:r w:rsidRPr="00F00E43">
        <w:t xml:space="preserve"> </w:t>
      </w:r>
      <w:r>
        <w:t>4.4.90.00.00.00.00.00.0000</w:t>
      </w:r>
      <w:r w:rsidRPr="00A35607">
        <w:t xml:space="preserve"> – </w:t>
      </w:r>
      <w:r>
        <w:t>Aplicações Diretas.........................................</w:t>
      </w:r>
      <w:r w:rsidRPr="00A35607">
        <w:t xml:space="preserve">R$ </w:t>
      </w:r>
      <w:r>
        <w:t>10.000,00</w:t>
      </w:r>
    </w:p>
    <w:p w14:paraId="4E230BEE" w14:textId="77777777" w:rsidR="00746A4B" w:rsidRPr="00044BF8" w:rsidRDefault="00746A4B" w:rsidP="002E7D17"/>
    <w:p w14:paraId="6F6D1ADD" w14:textId="522D206B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1225F9">
        <w:rPr>
          <w:b/>
          <w:u w:val="single"/>
        </w:rPr>
        <w:t>50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392EA1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1225F9">
        <w:t>e 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0B51E11A" w:rsidR="002E7D17" w:rsidRPr="00A35607" w:rsidRDefault="000876C6" w:rsidP="000876C6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>
        <w:t>26</w:t>
      </w:r>
      <w:r w:rsidR="002E7D17">
        <w:t xml:space="preserve"> d</w:t>
      </w:r>
      <w:r w:rsidR="002E7D17" w:rsidRPr="00A35607">
        <w:t xml:space="preserve">e </w:t>
      </w:r>
      <w:r w:rsidR="00604911">
        <w:t>outubro</w:t>
      </w:r>
      <w:r w:rsidR="002E7D17">
        <w:t xml:space="preserve"> de 2022</w:t>
      </w:r>
      <w:r w:rsidR="002E7D17"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065B805D" w14:textId="77777777" w:rsidR="000B55EB" w:rsidRDefault="000B55EB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171C6C4D" w14:textId="6E4FAF64" w:rsidR="00C1128A" w:rsidRDefault="002E7D17" w:rsidP="00582A14">
      <w:pPr>
        <w:jc w:val="center"/>
      </w:pPr>
      <w:r w:rsidRPr="00A35607">
        <w:t>Prefeito Municipal</w:t>
      </w:r>
      <w:r>
        <w:t xml:space="preserve"> </w:t>
      </w:r>
    </w:p>
    <w:p w14:paraId="38737B79" w14:textId="77777777" w:rsidR="00C1128A" w:rsidRDefault="00C1128A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B80CC4" w:rsidRDefault="001719FE" w:rsidP="00554926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B80CC4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33864173" w14:textId="77777777" w:rsidR="00E05228" w:rsidRDefault="00E05228" w:rsidP="00582A14">
      <w:pPr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503A19C" w14:textId="020879CE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7D8BBD21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604911">
        <w:t xml:space="preserve"> um</w:t>
      </w:r>
      <w:r w:rsidR="008852AD">
        <w:t xml:space="preserve"> </w:t>
      </w:r>
      <w:r w:rsidR="009E0EE2">
        <w:t>crédito</w:t>
      </w:r>
      <w:r w:rsidR="00604911">
        <w:t xml:space="preserve"> adicional</w:t>
      </w:r>
      <w:r>
        <w:t xml:space="preserve"> </w:t>
      </w:r>
      <w:r w:rsidR="009E0EE2">
        <w:t>suplementar</w:t>
      </w:r>
      <w:r>
        <w:t xml:space="preserve"> na importância de até</w:t>
      </w:r>
      <w:r w:rsidR="00604911">
        <w:t xml:space="preserve"> </w:t>
      </w:r>
      <w:r w:rsidR="00604911" w:rsidRPr="00C73EEE">
        <w:rPr>
          <w:b/>
        </w:rPr>
        <w:t xml:space="preserve">R$ </w:t>
      </w:r>
      <w:r w:rsidR="001225F9">
        <w:rPr>
          <w:b/>
        </w:rPr>
        <w:t>50</w:t>
      </w:r>
      <w:r w:rsidR="00604911" w:rsidRPr="00C73EEE">
        <w:rPr>
          <w:b/>
        </w:rPr>
        <w:t>.000,00 (</w:t>
      </w:r>
      <w:r w:rsidR="00723A0C">
        <w:rPr>
          <w:b/>
        </w:rPr>
        <w:t>cinquenta m</w:t>
      </w:r>
      <w:r w:rsidR="00604911" w:rsidRPr="00C73EEE">
        <w:rPr>
          <w:b/>
        </w:rPr>
        <w:t>il reais)</w:t>
      </w:r>
      <w:r w:rsidRPr="001719FE">
        <w:t>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0B18421F" w14:textId="77777777" w:rsidR="00723A0C" w:rsidRDefault="001719FE" w:rsidP="00723A0C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723A0C">
        <w:rPr>
          <w:bCs/>
        </w:rPr>
        <w:t>s</w:t>
      </w:r>
      <w:r w:rsidR="00723A0C" w:rsidRPr="00C53BE1">
        <w:rPr>
          <w:bCs/>
        </w:rPr>
        <w:t xml:space="preserve">uplementar dotação orçamentária na Secretaria de Infraestrutura, no departamento de Obras e Serviços Rodoviários, visando a continuidade dos serviços de recuperação das estradas do interior do município, bem como a manutenção do setor, em até R$ </w:t>
      </w:r>
      <w:r w:rsidR="00723A0C">
        <w:rPr>
          <w:bCs/>
        </w:rPr>
        <w:t>50</w:t>
      </w:r>
      <w:r w:rsidR="00723A0C" w:rsidRPr="00C53BE1">
        <w:rPr>
          <w:bCs/>
        </w:rPr>
        <w:t>.000,00 (</w:t>
      </w:r>
      <w:r w:rsidR="00723A0C">
        <w:rPr>
          <w:bCs/>
        </w:rPr>
        <w:t>cinquenta</w:t>
      </w:r>
      <w:r w:rsidR="00723A0C" w:rsidRPr="00C53BE1">
        <w:rPr>
          <w:bCs/>
        </w:rPr>
        <w:t xml:space="preserve"> mil reais)</w:t>
      </w:r>
      <w:r w:rsidR="00723A0C">
        <w:rPr>
          <w:bCs/>
        </w:rPr>
        <w:t>.</w:t>
      </w:r>
    </w:p>
    <w:p w14:paraId="6384E937" w14:textId="77777777" w:rsidR="00723A0C" w:rsidRDefault="00723A0C" w:rsidP="00723A0C">
      <w:pPr>
        <w:ind w:firstLine="708"/>
        <w:jc w:val="both"/>
        <w:rPr>
          <w:bCs/>
        </w:rPr>
      </w:pPr>
    </w:p>
    <w:p w14:paraId="202F0314" w14:textId="24F39314" w:rsidR="00F824DA" w:rsidRDefault="00F824DA" w:rsidP="00723A0C">
      <w:pPr>
        <w:ind w:firstLine="1134"/>
        <w:jc w:val="both"/>
        <w:rPr>
          <w:bCs/>
        </w:rPr>
      </w:pPr>
      <w:r>
        <w:rPr>
          <w:bCs/>
        </w:rPr>
        <w:t>Para cobertura d</w:t>
      </w:r>
      <w:r w:rsidR="008852AD">
        <w:rPr>
          <w:bCs/>
        </w:rPr>
        <w:t>os</w:t>
      </w:r>
      <w:r>
        <w:rPr>
          <w:bCs/>
        </w:rPr>
        <w:t xml:space="preserve"> referido</w:t>
      </w:r>
      <w:r w:rsidR="008852AD">
        <w:rPr>
          <w:bCs/>
        </w:rPr>
        <w:t>s</w:t>
      </w:r>
      <w:r>
        <w:rPr>
          <w:bCs/>
        </w:rPr>
        <w:t xml:space="preserve"> crédito</w:t>
      </w:r>
      <w:r w:rsidR="008852AD">
        <w:rPr>
          <w:bCs/>
        </w:rPr>
        <w:t>s</w:t>
      </w:r>
      <w:r>
        <w:rPr>
          <w:bCs/>
        </w:rPr>
        <w:t xml:space="preserve">, serão </w:t>
      </w:r>
      <w:r w:rsidR="008852AD">
        <w:rPr>
          <w:bCs/>
        </w:rPr>
        <w:t>remanejados recursos</w:t>
      </w:r>
      <w:r w:rsidR="00723A0C">
        <w:rPr>
          <w:bCs/>
        </w:rPr>
        <w:t xml:space="preserve"> próprios</w:t>
      </w:r>
      <w:r w:rsidR="00604911">
        <w:rPr>
          <w:bCs/>
        </w:rPr>
        <w:t>, conforme segue:</w:t>
      </w:r>
    </w:p>
    <w:p w14:paraId="322F057F" w14:textId="040ED57F" w:rsidR="00604911" w:rsidRDefault="00723A0C" w:rsidP="00604911">
      <w:pPr>
        <w:pStyle w:val="PargrafodaLista"/>
        <w:numPr>
          <w:ilvl w:val="0"/>
          <w:numId w:val="28"/>
        </w:numPr>
        <w:ind w:left="1560" w:hanging="284"/>
        <w:jc w:val="both"/>
        <w:rPr>
          <w:bCs/>
        </w:rPr>
      </w:pPr>
      <w:r>
        <w:rPr>
          <w:bCs/>
        </w:rPr>
        <w:t>Do Gabinete do Vice-Prefeito a</w:t>
      </w:r>
      <w:r w:rsidR="00604911">
        <w:rPr>
          <w:bCs/>
        </w:rPr>
        <w:t>té R$ 1</w:t>
      </w:r>
      <w:r>
        <w:rPr>
          <w:bCs/>
        </w:rPr>
        <w:t>0</w:t>
      </w:r>
      <w:r w:rsidR="00604911">
        <w:rPr>
          <w:bCs/>
        </w:rPr>
        <w:t>.000,00 (</w:t>
      </w:r>
      <w:r>
        <w:rPr>
          <w:bCs/>
        </w:rPr>
        <w:t xml:space="preserve">dez </w:t>
      </w:r>
      <w:r w:rsidR="00604911">
        <w:rPr>
          <w:bCs/>
        </w:rPr>
        <w:t>mil reais) destinado</w:t>
      </w:r>
      <w:r w:rsidR="003B5E6C">
        <w:rPr>
          <w:bCs/>
        </w:rPr>
        <w:t>s</w:t>
      </w:r>
      <w:r w:rsidR="00604911">
        <w:rPr>
          <w:bCs/>
        </w:rPr>
        <w:t xml:space="preserve">, </w:t>
      </w:r>
      <w:r>
        <w:rPr>
          <w:bCs/>
        </w:rPr>
        <w:t>originalmente</w:t>
      </w:r>
      <w:r w:rsidR="00604911">
        <w:rPr>
          <w:bCs/>
        </w:rPr>
        <w:t xml:space="preserve">, </w:t>
      </w:r>
      <w:r>
        <w:rPr>
          <w:bCs/>
        </w:rPr>
        <w:t>a folha de pagamento</w:t>
      </w:r>
      <w:r w:rsidR="00604911">
        <w:rPr>
          <w:bCs/>
        </w:rPr>
        <w:t>;</w:t>
      </w:r>
    </w:p>
    <w:p w14:paraId="0317A01B" w14:textId="47D572F9" w:rsidR="00604911" w:rsidRDefault="00723A0C" w:rsidP="00F74CE1">
      <w:pPr>
        <w:pStyle w:val="PargrafodaLista"/>
        <w:numPr>
          <w:ilvl w:val="0"/>
          <w:numId w:val="28"/>
        </w:numPr>
        <w:ind w:left="1560" w:hanging="284"/>
        <w:jc w:val="both"/>
        <w:rPr>
          <w:bCs/>
        </w:rPr>
      </w:pPr>
      <w:r w:rsidRPr="00723A0C">
        <w:rPr>
          <w:bCs/>
        </w:rPr>
        <w:t>Da Contadoria Geral</w:t>
      </w:r>
      <w:r w:rsidR="00582A14">
        <w:rPr>
          <w:bCs/>
        </w:rPr>
        <w:t>,</w:t>
      </w:r>
      <w:r w:rsidRPr="00723A0C">
        <w:rPr>
          <w:bCs/>
        </w:rPr>
        <w:t xml:space="preserve"> até R$ 5</w:t>
      </w:r>
      <w:r w:rsidR="00604911" w:rsidRPr="00723A0C">
        <w:rPr>
          <w:bCs/>
        </w:rPr>
        <w:t>.000,00 (</w:t>
      </w:r>
      <w:r w:rsidRPr="00723A0C">
        <w:rPr>
          <w:bCs/>
        </w:rPr>
        <w:t>cinco</w:t>
      </w:r>
      <w:r w:rsidR="00604911" w:rsidRPr="00723A0C">
        <w:rPr>
          <w:bCs/>
        </w:rPr>
        <w:t xml:space="preserve"> mil reais)</w:t>
      </w:r>
      <w:r w:rsidR="00582A14">
        <w:rPr>
          <w:bCs/>
        </w:rPr>
        <w:t>,</w:t>
      </w:r>
      <w:r>
        <w:rPr>
          <w:bCs/>
        </w:rPr>
        <w:t xml:space="preserve"> também</w:t>
      </w:r>
      <w:r w:rsidRPr="00723A0C">
        <w:rPr>
          <w:bCs/>
        </w:rPr>
        <w:t xml:space="preserve"> </w:t>
      </w:r>
      <w:r w:rsidR="00604911" w:rsidRPr="00723A0C">
        <w:rPr>
          <w:bCs/>
        </w:rPr>
        <w:t>provenientes da folha de pagamento dos profissionais q</w:t>
      </w:r>
      <w:r>
        <w:rPr>
          <w:bCs/>
        </w:rPr>
        <w:t xml:space="preserve">ue ali atuam e; </w:t>
      </w:r>
    </w:p>
    <w:p w14:paraId="7829C976" w14:textId="38070B2E" w:rsidR="00723A0C" w:rsidRDefault="00723A0C" w:rsidP="00F74CE1">
      <w:pPr>
        <w:pStyle w:val="PargrafodaLista"/>
        <w:numPr>
          <w:ilvl w:val="0"/>
          <w:numId w:val="28"/>
        </w:numPr>
        <w:ind w:left="1560" w:hanging="284"/>
        <w:jc w:val="both"/>
        <w:rPr>
          <w:bCs/>
        </w:rPr>
      </w:pPr>
      <w:r>
        <w:rPr>
          <w:bCs/>
        </w:rPr>
        <w:t>Da Secretaria de Desenvolvimento Local, até R$ 35.000,00 (trinta e cinco mil reais)</w:t>
      </w:r>
      <w:r w:rsidR="00582A14">
        <w:rPr>
          <w:bCs/>
        </w:rPr>
        <w:t>, destinados a atividade de Manutenção e Desenvolvimento do Sistema de Esgoto, Preservação e Conservação Ambiental.</w:t>
      </w:r>
    </w:p>
    <w:p w14:paraId="1D4D42C4" w14:textId="77777777" w:rsidR="00582A14" w:rsidRPr="00723A0C" w:rsidRDefault="00582A14" w:rsidP="00582A14">
      <w:pPr>
        <w:pStyle w:val="PargrafodaLista"/>
        <w:ind w:left="1560"/>
        <w:jc w:val="both"/>
        <w:rPr>
          <w:bCs/>
        </w:rPr>
      </w:pPr>
    </w:p>
    <w:p w14:paraId="3653D51B" w14:textId="267BC312" w:rsidR="00F02D0D" w:rsidRDefault="00582A14" w:rsidP="00582A14">
      <w:pPr>
        <w:ind w:firstLine="1134"/>
        <w:jc w:val="both"/>
      </w:pPr>
      <w:r w:rsidRPr="00432A06">
        <w:rPr>
          <w:bCs/>
          <w:iCs/>
        </w:rPr>
        <w:t xml:space="preserve">Deste modo, solicitamos a aprovação em </w:t>
      </w:r>
      <w:r w:rsidR="00C9123D" w:rsidRPr="00432A06">
        <w:rPr>
          <w:b/>
          <w:bCs/>
          <w:iCs/>
        </w:rPr>
        <w:t>REGIME DE URGÊNCIA</w:t>
      </w:r>
      <w:r>
        <w:t>, visando a continuidade dos serviços realizados pelo Departamento de Obras e Serviços Rodoviários.</w:t>
      </w:r>
    </w:p>
    <w:p w14:paraId="74FA2833" w14:textId="77777777" w:rsidR="00582A14" w:rsidRDefault="00582A14" w:rsidP="00FF246A">
      <w:pPr>
        <w:jc w:val="both"/>
      </w:pPr>
    </w:p>
    <w:p w14:paraId="7939B6FE" w14:textId="40789DEF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 conta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</w:t>
      </w:r>
      <w:r w:rsidR="003B5E6C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</w:t>
      </w:r>
      <w:r w:rsidR="003B5E6C">
        <w:rPr>
          <w:color w:val="000000"/>
        </w:rPr>
        <w:t>de ação</w:t>
      </w:r>
      <w:r>
        <w:rPr>
          <w:color w:val="000000"/>
        </w:rPr>
        <w:t xml:space="preserve"> de suma importância em prol das necessidades de </w:t>
      </w:r>
      <w:r w:rsidR="00582A14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1FE90726" w14:textId="77777777" w:rsidR="00566992" w:rsidRPr="00A35607" w:rsidRDefault="00566992" w:rsidP="00566992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>
        <w:t>26 d</w:t>
      </w:r>
      <w:r w:rsidRPr="00A35607">
        <w:t xml:space="preserve">e </w:t>
      </w:r>
      <w:r>
        <w:t>outubro de 2022</w:t>
      </w:r>
      <w:r w:rsidRPr="00A35607">
        <w:t>.</w:t>
      </w:r>
    </w:p>
    <w:p w14:paraId="6CDC5B9C" w14:textId="77777777" w:rsidR="0004659A" w:rsidRDefault="0004659A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CB39C" w14:textId="77777777" w:rsidR="00DC0AF1" w:rsidRDefault="00DC0AF1">
      <w:r>
        <w:separator/>
      </w:r>
    </w:p>
  </w:endnote>
  <w:endnote w:type="continuationSeparator" w:id="0">
    <w:p w14:paraId="24BE8346" w14:textId="77777777" w:rsidR="00DC0AF1" w:rsidRDefault="00DC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554B" w14:textId="77777777" w:rsidR="00DC0AF1" w:rsidRDefault="00DC0AF1">
      <w:r>
        <w:separator/>
      </w:r>
    </w:p>
  </w:footnote>
  <w:footnote w:type="continuationSeparator" w:id="0">
    <w:p w14:paraId="418B00AD" w14:textId="77777777" w:rsidR="00DC0AF1" w:rsidRDefault="00DC0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47342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81391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2065948">
    <w:abstractNumId w:val="5"/>
    <w:lvlOverride w:ilvl="0">
      <w:startOverride w:val="1"/>
    </w:lvlOverride>
  </w:num>
  <w:num w:numId="4" w16cid:durableId="33044992">
    <w:abstractNumId w:val="13"/>
    <w:lvlOverride w:ilvl="0">
      <w:startOverride w:val="1"/>
    </w:lvlOverride>
  </w:num>
  <w:num w:numId="5" w16cid:durableId="1048531741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2385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718005">
    <w:abstractNumId w:val="3"/>
  </w:num>
  <w:num w:numId="8" w16cid:durableId="944775122">
    <w:abstractNumId w:val="11"/>
  </w:num>
  <w:num w:numId="9" w16cid:durableId="1005669112">
    <w:abstractNumId w:val="6"/>
  </w:num>
  <w:num w:numId="10" w16cid:durableId="940336935">
    <w:abstractNumId w:val="15"/>
  </w:num>
  <w:num w:numId="11" w16cid:durableId="1251039916">
    <w:abstractNumId w:val="18"/>
  </w:num>
  <w:num w:numId="12" w16cid:durableId="33772980">
    <w:abstractNumId w:val="0"/>
  </w:num>
  <w:num w:numId="13" w16cid:durableId="1643577669">
    <w:abstractNumId w:val="23"/>
  </w:num>
  <w:num w:numId="14" w16cid:durableId="893157265">
    <w:abstractNumId w:val="17"/>
  </w:num>
  <w:num w:numId="15" w16cid:durableId="1874879313">
    <w:abstractNumId w:val="8"/>
  </w:num>
  <w:num w:numId="16" w16cid:durableId="1425878110">
    <w:abstractNumId w:val="14"/>
  </w:num>
  <w:num w:numId="17" w16cid:durableId="867067153">
    <w:abstractNumId w:val="12"/>
  </w:num>
  <w:num w:numId="18" w16cid:durableId="1552768340">
    <w:abstractNumId w:val="2"/>
  </w:num>
  <w:num w:numId="19" w16cid:durableId="1589921173">
    <w:abstractNumId w:val="9"/>
  </w:num>
  <w:num w:numId="20" w16cid:durableId="1702054784">
    <w:abstractNumId w:val="26"/>
  </w:num>
  <w:num w:numId="21" w16cid:durableId="141237371">
    <w:abstractNumId w:val="21"/>
  </w:num>
  <w:num w:numId="22" w16cid:durableId="1215194711">
    <w:abstractNumId w:val="16"/>
  </w:num>
  <w:num w:numId="23" w16cid:durableId="303896341">
    <w:abstractNumId w:val="20"/>
  </w:num>
  <w:num w:numId="24" w16cid:durableId="22365777">
    <w:abstractNumId w:val="4"/>
  </w:num>
  <w:num w:numId="25" w16cid:durableId="1373771223">
    <w:abstractNumId w:val="22"/>
  </w:num>
  <w:num w:numId="26" w16cid:durableId="2059161387">
    <w:abstractNumId w:val="10"/>
  </w:num>
  <w:num w:numId="27" w16cid:durableId="653753868">
    <w:abstractNumId w:val="25"/>
  </w:num>
  <w:num w:numId="28" w16cid:durableId="62216150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76C6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926"/>
    <w:rsid w:val="00556240"/>
    <w:rsid w:val="00560D29"/>
    <w:rsid w:val="005624BE"/>
    <w:rsid w:val="00566992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37B11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80CC4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123D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1662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0AF1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B548E-567A-4988-AAE0-BB4185F7F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</TotalTime>
  <Pages>3</Pages>
  <Words>952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10</cp:revision>
  <cp:lastPrinted>2022-07-26T16:11:00Z</cp:lastPrinted>
  <dcterms:created xsi:type="dcterms:W3CDTF">2022-10-26T18:17:00Z</dcterms:created>
  <dcterms:modified xsi:type="dcterms:W3CDTF">2022-10-31T10:52:00Z</dcterms:modified>
</cp:coreProperties>
</file>