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45C2144E" w:rsidR="00BE1191" w:rsidRPr="001B411E" w:rsidRDefault="00E83F9E" w:rsidP="00E83F9E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eastAsia="Calibri"/>
          <w:b/>
          <w:lang w:eastAsia="en-US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 2.79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5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3309A726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6930B1">
              <w:rPr>
                <w:b/>
              </w:rPr>
              <w:t>9.000,00</w:t>
            </w:r>
            <w:r w:rsidRPr="001B411E">
              <w:rPr>
                <w:b/>
              </w:rPr>
              <w:t xml:space="preserve"> (</w:t>
            </w:r>
            <w:r w:rsidR="000F1F70" w:rsidRPr="001B411E">
              <w:rPr>
                <w:b/>
              </w:rPr>
              <w:t>NOVE</w:t>
            </w:r>
            <w:r w:rsidR="006930B1">
              <w:rPr>
                <w:b/>
              </w:rPr>
              <w:t xml:space="preserve"> 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3A7B2779" w14:textId="0DF6AB28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r w:rsidRPr="001B411E">
        <w:t>CAPÍTULO  I</w:t>
      </w:r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0EB017B3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C95892">
        <w:rPr>
          <w:b/>
        </w:rPr>
        <w:t>9.000,00</w:t>
      </w:r>
      <w:r w:rsidRPr="001B411E">
        <w:rPr>
          <w:b/>
        </w:rPr>
        <w:t xml:space="preserve"> (</w:t>
      </w:r>
      <w:r w:rsidR="000F1F70" w:rsidRPr="001B411E">
        <w:rPr>
          <w:b/>
        </w:rPr>
        <w:t>nov</w:t>
      </w:r>
      <w:r w:rsidR="00C95892">
        <w:rPr>
          <w:b/>
        </w:rPr>
        <w:t xml:space="preserve">e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r w:rsidRPr="001B411E">
        <w:t>CAPÍTULO  II</w:t>
      </w:r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2D9DED1D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9477AC">
        <w:rPr>
          <w:b/>
        </w:rPr>
        <w:t>9.000,00</w:t>
      </w:r>
      <w:r w:rsidR="009477AC" w:rsidRPr="001B411E">
        <w:rPr>
          <w:b/>
        </w:rPr>
        <w:t xml:space="preserve"> (nov</w:t>
      </w:r>
      <w:r w:rsidR="009477AC">
        <w:rPr>
          <w:b/>
        </w:rPr>
        <w:t xml:space="preserve">e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6E02CF6F" w14:textId="514757B2" w:rsidR="00BE1191" w:rsidRPr="001B411E" w:rsidRDefault="00096007" w:rsidP="00BE1191">
      <w:pPr>
        <w:jc w:val="both"/>
      </w:pPr>
      <w:r>
        <w:t>06</w:t>
      </w:r>
      <w:r w:rsidR="00BE1191" w:rsidRPr="001B411E">
        <w:t xml:space="preserve"> – SECRETARIA </w:t>
      </w:r>
      <w:r w:rsidR="000F1F70" w:rsidRPr="001B411E">
        <w:t>MUN</w:t>
      </w:r>
      <w:r>
        <w:t xml:space="preserve">ICIPAL </w:t>
      </w:r>
      <w:r w:rsidR="008625F3">
        <w:t>DE AGRICULTURA/MEIO AMBIENTE</w:t>
      </w:r>
    </w:p>
    <w:p w14:paraId="7CDCC44A" w14:textId="15645860" w:rsidR="00BE1191" w:rsidRPr="001B411E" w:rsidRDefault="000F1F70" w:rsidP="00BE1191">
      <w:pPr>
        <w:jc w:val="both"/>
      </w:pPr>
      <w:r w:rsidRPr="001B411E">
        <w:t>0</w:t>
      </w:r>
      <w:r w:rsidR="00BE1191" w:rsidRPr="001B411E">
        <w:t xml:space="preserve">01 – </w:t>
      </w:r>
      <w:r w:rsidR="00332900">
        <w:t>AGRICULTURA</w:t>
      </w:r>
    </w:p>
    <w:p w14:paraId="6C5559ED" w14:textId="54D90B32" w:rsidR="009D754D" w:rsidRPr="001B411E" w:rsidRDefault="00DF4CF0" w:rsidP="00BE1191">
      <w:pPr>
        <w:jc w:val="both"/>
      </w:pPr>
      <w:r>
        <w:rPr>
          <w:bCs/>
        </w:rPr>
        <w:t>20.608.0015.1.017</w:t>
      </w:r>
      <w:r w:rsidR="00BE1191" w:rsidRPr="001B411E">
        <w:rPr>
          <w:bCs/>
        </w:rPr>
        <w:t xml:space="preserve"> – </w:t>
      </w:r>
      <w:r>
        <w:rPr>
          <w:bCs/>
        </w:rPr>
        <w:t xml:space="preserve">AQUISIÇÃO DE MÁQUINAS E EQUIPAMENTOS </w:t>
      </w:r>
      <w:r w:rsidR="0004347E">
        <w:rPr>
          <w:bCs/>
        </w:rPr>
        <w:t>AGRÍCOLAS</w:t>
      </w:r>
    </w:p>
    <w:p w14:paraId="174D1A5D" w14:textId="6F49B6A2" w:rsidR="00BE1191" w:rsidRPr="001B411E" w:rsidRDefault="009D754D" w:rsidP="00BE1191">
      <w:pPr>
        <w:jc w:val="both"/>
      </w:pPr>
      <w:r w:rsidRPr="001B411E">
        <w:t>(</w:t>
      </w:r>
      <w:r w:rsidR="0004347E">
        <w:t>78</w:t>
      </w:r>
      <w:r w:rsidRPr="001B411E">
        <w:t>)</w:t>
      </w:r>
      <w:r w:rsidR="00BE1191" w:rsidRPr="001B411E">
        <w:t xml:space="preserve"> </w:t>
      </w:r>
      <w:r w:rsidR="004D5FF3">
        <w:t>4.4.90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1B411E" w:rsidRPr="001B411E">
        <w:t>5</w:t>
      </w:r>
      <w:r w:rsidRPr="001B411E">
        <w:t>00.7000.0</w:t>
      </w:r>
      <w:r w:rsidR="001B411E" w:rsidRPr="001B411E">
        <w:t>000</w:t>
      </w:r>
      <w:r w:rsidR="00BE1191" w:rsidRPr="001B411E">
        <w:t xml:space="preserve"> –</w:t>
      </w:r>
      <w:r w:rsidR="006D7DF7">
        <w:t xml:space="preserve"> Aplicações Diretas..</w:t>
      </w:r>
      <w:r w:rsidR="00D902B9">
        <w:t>........</w:t>
      </w:r>
      <w:r w:rsidR="001B411E" w:rsidRPr="001B411E">
        <w:t>...........</w:t>
      </w:r>
      <w:r w:rsidR="00D902B9">
        <w:t>...</w:t>
      </w:r>
      <w:r w:rsidR="001B411E" w:rsidRPr="001B411E">
        <w:t>.</w:t>
      </w:r>
      <w:r w:rsidR="00BE1191" w:rsidRPr="001B411E">
        <w:t xml:space="preserve">R$ </w:t>
      </w:r>
      <w:r w:rsidR="001B411E" w:rsidRPr="001B411E">
        <w:t>9.</w:t>
      </w:r>
      <w:r w:rsidR="00D902B9">
        <w:t>0</w:t>
      </w:r>
      <w:r w:rsidR="001B411E" w:rsidRPr="001B411E">
        <w:t>00,00</w:t>
      </w:r>
    </w:p>
    <w:p w14:paraId="096BD214" w14:textId="77777777" w:rsidR="00BE1191" w:rsidRPr="001B411E" w:rsidRDefault="00BE1191" w:rsidP="00BE1191">
      <w:pPr>
        <w:rPr>
          <w:b/>
          <w:u w:val="single"/>
        </w:rPr>
      </w:pPr>
    </w:p>
    <w:p w14:paraId="3BC1C12A" w14:textId="1925AF73" w:rsidR="001B411E" w:rsidRPr="001B411E" w:rsidRDefault="00BE1191" w:rsidP="00BE1191"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 xml:space="preserve">.....R$    </w:t>
      </w:r>
      <w:r w:rsidR="001B411E" w:rsidRPr="001B411E">
        <w:rPr>
          <w:b/>
          <w:u w:val="single"/>
        </w:rPr>
        <w:t>9.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161AEAE8" w:rsidR="001B411E" w:rsidRPr="001B411E" w:rsidRDefault="001B411E" w:rsidP="001B411E">
      <w:pPr>
        <w:ind w:firstLine="2268"/>
        <w:jc w:val="both"/>
      </w:pPr>
      <w:r w:rsidRPr="001B411E"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>R$ 9.</w:t>
      </w:r>
      <w:r w:rsidR="00A90EBE">
        <w:rPr>
          <w:b/>
        </w:rPr>
        <w:t>0</w:t>
      </w:r>
      <w:r w:rsidRPr="001B411E">
        <w:rPr>
          <w:b/>
        </w:rPr>
        <w:t>00,00 (nove</w:t>
      </w:r>
      <w:r w:rsidR="00A90EBE">
        <w:rPr>
          <w:b/>
        </w:rPr>
        <w:t xml:space="preserve"> </w:t>
      </w:r>
      <w:r w:rsidRPr="001B411E">
        <w:rPr>
          <w:b/>
        </w:rPr>
        <w:t xml:space="preserve">mil reais), </w:t>
      </w:r>
      <w:r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7CAC1211" w14:textId="77777777" w:rsidR="00980EF6" w:rsidRPr="001B411E" w:rsidRDefault="00980EF6" w:rsidP="00980EF6">
      <w:pPr>
        <w:jc w:val="both"/>
      </w:pPr>
      <w:r>
        <w:t>06</w:t>
      </w:r>
      <w:r w:rsidRPr="001B411E">
        <w:t xml:space="preserve"> – SECRETARIA MUN</w:t>
      </w:r>
      <w:r>
        <w:t>ICIPAL DE AGRICULTURA/MEIO AMBIENTE</w:t>
      </w:r>
    </w:p>
    <w:p w14:paraId="703E0704" w14:textId="77777777" w:rsidR="00980EF6" w:rsidRPr="001B411E" w:rsidRDefault="00980EF6" w:rsidP="00980EF6">
      <w:pPr>
        <w:jc w:val="both"/>
      </w:pPr>
      <w:r w:rsidRPr="001B411E">
        <w:lastRenderedPageBreak/>
        <w:t xml:space="preserve">001 – </w:t>
      </w:r>
      <w:r>
        <w:t>AGRICULTURA</w:t>
      </w:r>
    </w:p>
    <w:p w14:paraId="16A01393" w14:textId="41B9134E" w:rsidR="00980EF6" w:rsidRPr="001B411E" w:rsidRDefault="00980EF6" w:rsidP="00980EF6">
      <w:pPr>
        <w:jc w:val="both"/>
      </w:pPr>
      <w:r>
        <w:rPr>
          <w:bCs/>
        </w:rPr>
        <w:t>20.608.00</w:t>
      </w:r>
      <w:r w:rsidR="00551892">
        <w:rPr>
          <w:bCs/>
        </w:rPr>
        <w:t>32</w:t>
      </w:r>
      <w:r>
        <w:rPr>
          <w:bCs/>
        </w:rPr>
        <w:t>.</w:t>
      </w:r>
      <w:r w:rsidR="00551892">
        <w:rPr>
          <w:bCs/>
        </w:rPr>
        <w:t>2</w:t>
      </w:r>
      <w:r>
        <w:rPr>
          <w:bCs/>
        </w:rPr>
        <w:t>.0</w:t>
      </w:r>
      <w:r w:rsidR="00551892">
        <w:rPr>
          <w:bCs/>
        </w:rPr>
        <w:t>39</w:t>
      </w:r>
      <w:r w:rsidRPr="001B411E">
        <w:rPr>
          <w:bCs/>
        </w:rPr>
        <w:t xml:space="preserve"> – </w:t>
      </w:r>
      <w:r w:rsidR="00551892">
        <w:rPr>
          <w:bCs/>
        </w:rPr>
        <w:t xml:space="preserve">INCENTIVO </w:t>
      </w:r>
      <w:r w:rsidR="0060409C">
        <w:rPr>
          <w:bCs/>
        </w:rPr>
        <w:t>A PRODUÇÃO AGROPECUÁRIA E CUIDADO COM AS ÁGUAS</w:t>
      </w:r>
    </w:p>
    <w:p w14:paraId="161BB044" w14:textId="54E5BD0E" w:rsidR="00980EF6" w:rsidRPr="001B411E" w:rsidRDefault="00980EF6" w:rsidP="00980EF6">
      <w:pPr>
        <w:jc w:val="both"/>
      </w:pPr>
      <w:r w:rsidRPr="001B411E">
        <w:t>(</w:t>
      </w:r>
      <w:r w:rsidR="006367DA">
        <w:t>92</w:t>
      </w:r>
      <w:r w:rsidRPr="001B411E">
        <w:t xml:space="preserve">) </w:t>
      </w:r>
      <w:r w:rsidR="00B15BAB">
        <w:t>3</w:t>
      </w:r>
      <w:r>
        <w:t>.</w:t>
      </w:r>
      <w:r w:rsidR="00B15BAB">
        <w:t>3</w:t>
      </w:r>
      <w:r>
        <w:t>.90</w:t>
      </w:r>
      <w:r w:rsidRPr="001B411E">
        <w:t>.00.00.00.00.00</w:t>
      </w:r>
      <w:r>
        <w:t xml:space="preserve"> - </w:t>
      </w:r>
      <w:r w:rsidRPr="001B411E">
        <w:t xml:space="preserve">1.500.7000.0000 – </w:t>
      </w:r>
      <w:r w:rsidR="006D7DF7">
        <w:t>Aplicações Diretas</w:t>
      </w:r>
      <w:r>
        <w:t>..........</w:t>
      </w:r>
      <w:r w:rsidRPr="001B411E">
        <w:t>...........</w:t>
      </w:r>
      <w:r>
        <w:t>...</w:t>
      </w:r>
      <w:r w:rsidRPr="001B411E">
        <w:t>.R$ 9.</w:t>
      </w:r>
      <w:r>
        <w:t>0</w:t>
      </w:r>
      <w:r w:rsidRPr="001B411E">
        <w:t>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78B82E8A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>.....R$    9.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11218DBA" w14:textId="5352116E" w:rsidR="00E83F9E" w:rsidRPr="00261D6C" w:rsidRDefault="00E83F9E" w:rsidP="00E83F9E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1630F5">
        <w:rPr>
          <w:rFonts w:eastAsia="Calibri"/>
          <w:color w:val="000000"/>
        </w:rPr>
        <w:t>01 de março</w:t>
      </w:r>
      <w:r w:rsidRPr="00261D6C">
        <w:rPr>
          <w:rFonts w:eastAsia="Calibri"/>
          <w:color w:val="000000"/>
        </w:rPr>
        <w:t xml:space="preserve"> de 2024.</w:t>
      </w:r>
    </w:p>
    <w:p w14:paraId="4F46D855" w14:textId="77777777" w:rsidR="00E83F9E" w:rsidRDefault="00E83F9E" w:rsidP="00E83F9E">
      <w:pPr>
        <w:spacing w:line="276" w:lineRule="auto"/>
        <w:jc w:val="right"/>
      </w:pPr>
    </w:p>
    <w:p w14:paraId="6BE624D2" w14:textId="77777777" w:rsidR="00E83F9E" w:rsidRDefault="00E83F9E" w:rsidP="00E83F9E">
      <w:pPr>
        <w:spacing w:line="276" w:lineRule="auto"/>
        <w:jc w:val="right"/>
      </w:pPr>
    </w:p>
    <w:p w14:paraId="771F745D" w14:textId="77777777" w:rsidR="00E83F9E" w:rsidRDefault="00E83F9E" w:rsidP="00E83F9E">
      <w:pPr>
        <w:spacing w:line="276" w:lineRule="auto"/>
        <w:jc w:val="right"/>
      </w:pPr>
    </w:p>
    <w:p w14:paraId="0CBFF92B" w14:textId="77777777" w:rsidR="00E83F9E" w:rsidRDefault="00E83F9E" w:rsidP="00E83F9E">
      <w:pPr>
        <w:spacing w:line="276" w:lineRule="auto"/>
        <w:jc w:val="right"/>
      </w:pPr>
    </w:p>
    <w:p w14:paraId="3BC690F5" w14:textId="77777777" w:rsidR="00E83F9E" w:rsidRDefault="00E83F9E" w:rsidP="00E83F9E">
      <w:pPr>
        <w:spacing w:line="276" w:lineRule="auto"/>
        <w:jc w:val="right"/>
      </w:pPr>
    </w:p>
    <w:p w14:paraId="4BB3D288" w14:textId="77777777" w:rsidR="00E83F9E" w:rsidRDefault="00E83F9E" w:rsidP="00E83F9E">
      <w:pPr>
        <w:spacing w:line="276" w:lineRule="auto"/>
        <w:jc w:val="right"/>
      </w:pPr>
    </w:p>
    <w:p w14:paraId="4CA088D7" w14:textId="77777777" w:rsidR="00E83F9E" w:rsidRPr="00261D6C" w:rsidRDefault="00E83F9E" w:rsidP="00E83F9E">
      <w:pPr>
        <w:spacing w:line="276" w:lineRule="auto"/>
        <w:jc w:val="right"/>
      </w:pPr>
      <w:r w:rsidRPr="00261D6C">
        <w:t xml:space="preserve">                                 </w:t>
      </w:r>
    </w:p>
    <w:p w14:paraId="45AE8D5A" w14:textId="77777777" w:rsidR="00E83F9E" w:rsidRPr="00261D6C" w:rsidRDefault="00E83F9E" w:rsidP="00E83F9E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54718917" w14:textId="77777777" w:rsidR="00E83F9E" w:rsidRDefault="00E83F9E" w:rsidP="00E83F9E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22A51791" w14:textId="77777777" w:rsidR="00E83F9E" w:rsidRDefault="00E83F9E" w:rsidP="00E83F9E">
      <w:pPr>
        <w:spacing w:line="276" w:lineRule="auto"/>
        <w:jc w:val="center"/>
        <w:rPr>
          <w:i/>
          <w:iCs/>
        </w:rPr>
      </w:pPr>
    </w:p>
    <w:p w14:paraId="3285D1D8" w14:textId="77777777" w:rsidR="00E83F9E" w:rsidRDefault="00E83F9E" w:rsidP="00E83F9E">
      <w:pPr>
        <w:spacing w:line="276" w:lineRule="auto"/>
        <w:jc w:val="center"/>
        <w:rPr>
          <w:i/>
          <w:iCs/>
        </w:rPr>
      </w:pPr>
    </w:p>
    <w:p w14:paraId="75A9F8E1" w14:textId="77777777" w:rsidR="00E83F9E" w:rsidRDefault="00E83F9E" w:rsidP="00E83F9E">
      <w:pPr>
        <w:spacing w:line="276" w:lineRule="auto"/>
        <w:rPr>
          <w:i/>
          <w:iCs/>
        </w:rPr>
      </w:pPr>
    </w:p>
    <w:p w14:paraId="14BDCF58" w14:textId="77777777" w:rsidR="00E83F9E" w:rsidRDefault="00E83F9E" w:rsidP="00E83F9E">
      <w:pPr>
        <w:spacing w:line="276" w:lineRule="auto"/>
        <w:jc w:val="center"/>
        <w:rPr>
          <w:i/>
          <w:iCs/>
        </w:rPr>
      </w:pPr>
    </w:p>
    <w:p w14:paraId="50C82355" w14:textId="77777777" w:rsidR="00E83F9E" w:rsidRDefault="00E83F9E" w:rsidP="00E83F9E">
      <w:pPr>
        <w:spacing w:line="276" w:lineRule="auto"/>
        <w:jc w:val="center"/>
        <w:rPr>
          <w:i/>
          <w:iCs/>
        </w:rPr>
      </w:pPr>
    </w:p>
    <w:p w14:paraId="29004ED8" w14:textId="77777777" w:rsidR="00E83F9E" w:rsidRDefault="00E83F9E" w:rsidP="00E83F9E">
      <w:pPr>
        <w:spacing w:line="276" w:lineRule="auto"/>
        <w:jc w:val="center"/>
        <w:rPr>
          <w:i/>
          <w:iCs/>
        </w:rPr>
      </w:pPr>
    </w:p>
    <w:p w14:paraId="5CDB4426" w14:textId="3CBA53E7" w:rsidR="00BA1BF3" w:rsidRPr="00261D6C" w:rsidRDefault="00BA1BF3" w:rsidP="001630F5">
      <w:pPr>
        <w:spacing w:line="276" w:lineRule="auto"/>
        <w:jc w:val="center"/>
        <w:rPr>
          <w:i/>
          <w:iCs/>
        </w:rPr>
      </w:pPr>
    </w:p>
    <w:p w14:paraId="4ADA9EB4" w14:textId="77777777" w:rsidR="00E83F9E" w:rsidRPr="00261D6C" w:rsidRDefault="00E83F9E" w:rsidP="00E83F9E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3B13A60F" w14:textId="45E3DBDB" w:rsidR="00940F4D" w:rsidRDefault="00E83F9E" w:rsidP="00E83F9E">
      <w:pPr>
        <w:rPr>
          <w:color w:val="000000"/>
        </w:rPr>
      </w:pPr>
      <w:r w:rsidRPr="00261D6C">
        <w:rPr>
          <w:b/>
          <w:bCs/>
          <w:sz w:val="18"/>
          <w:szCs w:val="18"/>
        </w:rPr>
        <w:t>Jackline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6251A4DE" w14:textId="2254DF03" w:rsidR="00BE190B" w:rsidRPr="001B411E" w:rsidRDefault="00BE190B" w:rsidP="00975B5E">
      <w:pPr>
        <w:jc w:val="center"/>
        <w:rPr>
          <w:i/>
        </w:rPr>
      </w:pPr>
    </w:p>
    <w:sectPr w:rsidR="00BE190B" w:rsidRPr="001B411E" w:rsidSect="00E92EAB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75B2B" w14:textId="77777777" w:rsidR="00E92EAB" w:rsidRDefault="00E92EAB">
      <w:r>
        <w:separator/>
      </w:r>
    </w:p>
  </w:endnote>
  <w:endnote w:type="continuationSeparator" w:id="0">
    <w:p w14:paraId="3F5A2A35" w14:textId="77777777" w:rsidR="00E92EAB" w:rsidRDefault="00E9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7FB74" w14:textId="77777777" w:rsidR="00E92EAB" w:rsidRDefault="00E92EAB">
      <w:r>
        <w:separator/>
      </w:r>
    </w:p>
  </w:footnote>
  <w:footnote w:type="continuationSeparator" w:id="0">
    <w:p w14:paraId="7F86340C" w14:textId="77777777" w:rsidR="00E92EAB" w:rsidRDefault="00E92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30F5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2CB1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0F4D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A1BF3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3F9E"/>
    <w:rsid w:val="00E843FC"/>
    <w:rsid w:val="00E86CEA"/>
    <w:rsid w:val="00E86EDF"/>
    <w:rsid w:val="00E87B5E"/>
    <w:rsid w:val="00E90DF4"/>
    <w:rsid w:val="00E92E50"/>
    <w:rsid w:val="00E92EAB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79</TotalTime>
  <Pages>2</Pages>
  <Words>536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56</cp:revision>
  <cp:lastPrinted>2022-07-26T16:11:00Z</cp:lastPrinted>
  <dcterms:created xsi:type="dcterms:W3CDTF">2024-02-21T16:43:00Z</dcterms:created>
  <dcterms:modified xsi:type="dcterms:W3CDTF">2024-03-01T14:12:00Z</dcterms:modified>
</cp:coreProperties>
</file>