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5A3BD" w14:textId="3893EB35"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5A3610">
        <w:rPr>
          <w:rFonts w:ascii="Cambria" w:hAnsi="Cambria"/>
          <w:b/>
          <w:sz w:val="24"/>
          <w:szCs w:val="24"/>
          <w:lang w:val="pt-BR"/>
        </w:rPr>
        <w:t>0</w:t>
      </w:r>
      <w:r w:rsidR="00794991">
        <w:rPr>
          <w:rFonts w:ascii="Cambria" w:hAnsi="Cambria"/>
          <w:b/>
          <w:sz w:val="24"/>
          <w:szCs w:val="24"/>
          <w:lang w:val="pt-BR"/>
        </w:rPr>
        <w:t>11</w:t>
      </w:r>
      <w:r w:rsidR="00F467D9">
        <w:rPr>
          <w:rFonts w:ascii="Cambria" w:hAnsi="Cambria"/>
          <w:b/>
          <w:sz w:val="24"/>
          <w:szCs w:val="24"/>
        </w:rPr>
        <w:t>/2026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F467D9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794991">
        <w:rPr>
          <w:rFonts w:ascii="Cambria" w:hAnsi="Cambria"/>
          <w:b/>
          <w:sz w:val="24"/>
          <w:szCs w:val="24"/>
          <w:lang w:val="pt-BR"/>
        </w:rPr>
        <w:t>20</w:t>
      </w:r>
      <w:r w:rsidR="00F467D9">
        <w:rPr>
          <w:rFonts w:ascii="Cambria" w:hAnsi="Cambria"/>
          <w:b/>
          <w:sz w:val="24"/>
          <w:szCs w:val="24"/>
          <w:lang w:val="pt-BR"/>
        </w:rPr>
        <w:t xml:space="preserve"> de </w:t>
      </w:r>
      <w:r w:rsidR="00794991">
        <w:rPr>
          <w:rFonts w:ascii="Cambria" w:hAnsi="Cambria"/>
          <w:b/>
          <w:sz w:val="24"/>
          <w:szCs w:val="24"/>
          <w:lang w:val="pt-BR"/>
        </w:rPr>
        <w:t>Maio</w:t>
      </w:r>
      <w:r w:rsidR="00F467D9">
        <w:rPr>
          <w:rFonts w:ascii="Cambria" w:hAnsi="Cambria"/>
          <w:b/>
          <w:sz w:val="24"/>
          <w:szCs w:val="24"/>
          <w:lang w:val="pt-BR"/>
        </w:rPr>
        <w:t xml:space="preserve"> de 2026</w:t>
      </w:r>
      <w:r w:rsidR="00EE2F61" w:rsidRPr="00E12A7E">
        <w:rPr>
          <w:rFonts w:ascii="Cambria" w:hAnsi="Cambria"/>
          <w:sz w:val="24"/>
          <w:szCs w:val="24"/>
        </w:rPr>
        <w:t>.</w:t>
      </w:r>
    </w:p>
    <w:p w14:paraId="3CF765E6" w14:textId="77777777"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14:paraId="7A0CF308" w14:textId="77777777"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14:paraId="5DD468E0" w14:textId="77777777"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38C833AA" w14:textId="77777777"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14:paraId="1783D967" w14:textId="66546256" w:rsidR="00AC0A91" w:rsidRDefault="005C19EC" w:rsidP="005C19EC">
      <w:pPr>
        <w:spacing w:line="276" w:lineRule="auto"/>
        <w:ind w:firstLine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794991" w:rsidRPr="00794991">
        <w:rPr>
          <w:rFonts w:ascii="Cambria" w:hAnsi="Cambria"/>
        </w:rPr>
        <w:t xml:space="preserve">O Vereador que esta subscreve, no uso de suas atribuições legais e regimentais, requer a Vossa Excelência, </w:t>
      </w:r>
      <w:proofErr w:type="gramStart"/>
      <w:r w:rsidR="00794991" w:rsidRPr="00794991">
        <w:rPr>
          <w:rFonts w:ascii="Cambria" w:hAnsi="Cambria"/>
        </w:rPr>
        <w:t>após</w:t>
      </w:r>
      <w:proofErr w:type="gramEnd"/>
      <w:r w:rsidR="00794991" w:rsidRPr="00794991">
        <w:rPr>
          <w:rFonts w:ascii="Cambria" w:hAnsi="Cambria"/>
        </w:rPr>
        <w:t xml:space="preserve"> ouvido o Plenário, que seja incluído em regime de urgência o </w:t>
      </w:r>
      <w:r w:rsidR="00794991" w:rsidRPr="00794991">
        <w:rPr>
          <w:rFonts w:ascii="Cambria" w:hAnsi="Cambria"/>
          <w:b/>
        </w:rPr>
        <w:t>Projeto de Resolução nº 007/2026</w:t>
      </w:r>
      <w:r w:rsidR="00794991" w:rsidRPr="00794991">
        <w:rPr>
          <w:rFonts w:ascii="Cambria" w:hAnsi="Cambria"/>
        </w:rPr>
        <w:t>, de autoria dos Vereadores Subscritores desta Casa Legislativa, para deliberação na Ordem do Dia da presente sessão.</w:t>
      </w:r>
    </w:p>
    <w:p w14:paraId="701704B8" w14:textId="77777777" w:rsidR="005C19EC" w:rsidRPr="005C19EC" w:rsidRDefault="005C19EC" w:rsidP="005C19EC">
      <w:pPr>
        <w:spacing w:line="276" w:lineRule="auto"/>
        <w:ind w:firstLine="567"/>
        <w:jc w:val="both"/>
        <w:rPr>
          <w:rFonts w:ascii="Cambria" w:hAnsi="Cambria"/>
        </w:rPr>
      </w:pPr>
    </w:p>
    <w:p w14:paraId="383814F7" w14:textId="77777777"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14:paraId="5A892BAF" w14:textId="77777777"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14:paraId="2A051994" w14:textId="77777777" w:rsidR="00794991" w:rsidRPr="00794991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794991">
        <w:rPr>
          <w:rFonts w:ascii="Cambria" w:hAnsi="Cambria"/>
          <w:sz w:val="24"/>
          <w:szCs w:val="24"/>
          <w:lang w:val="pt-BR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14:paraId="20B31989" w14:textId="77777777" w:rsidR="00794991" w:rsidRPr="00794991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11E75D49" w14:textId="77777777" w:rsidR="00794991" w:rsidRPr="00794991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794991">
        <w:rPr>
          <w:rFonts w:ascii="Cambria" w:hAnsi="Cambria"/>
          <w:sz w:val="24"/>
          <w:szCs w:val="24"/>
          <w:lang w:val="pt-BR"/>
        </w:rPr>
        <w:t>A matéria tratada no Projeto de Resolução nº 007/2026 visa promover adequação técnico-redacional no Regimento Interno da Câmara Municipal, disciplinando expressamente o procedimento de eleição da Mesa Diretora mediante votação nominal aberta, em observância aos princípios da publicidade, transparência, segurança jurídica e coerência normativa.</w:t>
      </w:r>
    </w:p>
    <w:p w14:paraId="73F27C0E" w14:textId="77777777" w:rsidR="00794991" w:rsidRPr="00794991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388E0A51" w14:textId="77777777" w:rsidR="00794991" w:rsidRPr="00794991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794991">
        <w:rPr>
          <w:rFonts w:ascii="Cambria" w:hAnsi="Cambria"/>
          <w:sz w:val="24"/>
          <w:szCs w:val="24"/>
          <w:lang w:val="pt-BR"/>
        </w:rPr>
        <w:t>A proposição demanda apreciação célere em razão da necessidade de harmonização sistemática dos dispositivos regimentais relacionados ao processo eleitoral interno da Mesa Diretora, evitando divergências interpretativas e assegurando maior clareza ao procedimento legislativo.</w:t>
      </w:r>
    </w:p>
    <w:p w14:paraId="3C2E8830" w14:textId="77777777" w:rsidR="00794991" w:rsidRPr="00794991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133E409F" w14:textId="602B6D35" w:rsidR="005C19EC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794991">
        <w:rPr>
          <w:rFonts w:ascii="Cambria" w:hAnsi="Cambria"/>
          <w:sz w:val="24"/>
          <w:szCs w:val="24"/>
          <w:lang w:val="pt-BR"/>
        </w:rPr>
        <w:t>Diante do exposto, requer-se a deliberação do Plenário pela aprovação deste requerimento, com a consequente inclusão do referido projeto na Ordem do Dia da mesma sessão, nos termos regimentais.</w:t>
      </w:r>
    </w:p>
    <w:p w14:paraId="7D0966F0" w14:textId="77777777" w:rsidR="00794991" w:rsidRPr="005C19EC" w:rsidRDefault="00794991" w:rsidP="00794991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</w:p>
    <w:p w14:paraId="5641DEC4" w14:textId="1E902E1D" w:rsidR="005C19EC" w:rsidRPr="005C19EC" w:rsidRDefault="005C19EC" w:rsidP="005C19EC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</w:rPr>
      </w:pPr>
      <w:r w:rsidRPr="005C19EC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 w:rsidR="00794991">
        <w:rPr>
          <w:rFonts w:ascii="Cambria" w:hAnsi="Cambria"/>
          <w:sz w:val="24"/>
          <w:szCs w:val="24"/>
          <w:lang w:val="pt-BR"/>
        </w:rPr>
        <w:t>20</w:t>
      </w:r>
      <w:r w:rsidR="00F467D9">
        <w:rPr>
          <w:rFonts w:ascii="Cambria" w:hAnsi="Cambria"/>
          <w:sz w:val="24"/>
          <w:szCs w:val="24"/>
          <w:lang w:val="pt-BR"/>
        </w:rPr>
        <w:t xml:space="preserve"> de </w:t>
      </w:r>
      <w:r w:rsidR="00794991">
        <w:rPr>
          <w:rFonts w:ascii="Cambria" w:hAnsi="Cambria"/>
          <w:sz w:val="24"/>
          <w:szCs w:val="24"/>
          <w:lang w:val="pt-BR"/>
        </w:rPr>
        <w:t>Maio</w:t>
      </w:r>
      <w:r w:rsidR="00F467D9">
        <w:rPr>
          <w:rFonts w:ascii="Cambria" w:hAnsi="Cambria"/>
          <w:sz w:val="24"/>
          <w:szCs w:val="24"/>
          <w:lang w:val="pt-BR"/>
        </w:rPr>
        <w:t xml:space="preserve"> de 2026</w:t>
      </w:r>
      <w:r w:rsidRPr="005C19EC">
        <w:rPr>
          <w:rFonts w:ascii="Cambria" w:hAnsi="Cambria"/>
          <w:sz w:val="24"/>
          <w:szCs w:val="24"/>
        </w:rPr>
        <w:t>.</w:t>
      </w:r>
    </w:p>
    <w:p w14:paraId="427FBFAA" w14:textId="77777777"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14:paraId="39E8BBC5" w14:textId="77777777"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14:paraId="30783455" w14:textId="77777777"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14:paraId="0E7C6A76" w14:textId="0E05670C" w:rsidR="00DC78E3" w:rsidRPr="00E12A7E" w:rsidRDefault="00794991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JOSÉ LÚCIO SILVA</w:t>
      </w:r>
    </w:p>
    <w:p w14:paraId="560CF294" w14:textId="004EF4A8"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bookmarkStart w:id="0" w:name="_GoBack"/>
      <w:bookmarkEnd w:id="0"/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7CFC06" w14:textId="77777777" w:rsidR="0077505D" w:rsidRDefault="0077505D">
      <w:r>
        <w:separator/>
      </w:r>
    </w:p>
  </w:endnote>
  <w:endnote w:type="continuationSeparator" w:id="0">
    <w:p w14:paraId="2FF3285F" w14:textId="77777777" w:rsidR="0077505D" w:rsidRDefault="00775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D2C45" w14:textId="77777777"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1DCB0" w14:textId="77777777"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87EBC" w14:textId="77777777" w:rsidR="0077505D" w:rsidRDefault="0077505D">
      <w:r>
        <w:separator/>
      </w:r>
    </w:p>
  </w:footnote>
  <w:footnote w:type="continuationSeparator" w:id="0">
    <w:p w14:paraId="36D1CF1A" w14:textId="77777777" w:rsidR="0077505D" w:rsidRDefault="00775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88A18" w14:textId="77777777" w:rsidR="002B4360" w:rsidRDefault="0077505D">
    <w:pPr>
      <w:pStyle w:val="Cabealho"/>
    </w:pPr>
    <w:r>
      <w:rPr>
        <w:noProof/>
      </w:rPr>
      <w:pict w14:anchorId="1F19E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E6972" w14:textId="77777777"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1BB29D" wp14:editId="01A01299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505D">
      <w:rPr>
        <w:noProof/>
      </w:rPr>
      <w:pict w14:anchorId="74F61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0B101096" w14:textId="77777777"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70775" w14:textId="77777777" w:rsidR="002B4360" w:rsidRPr="000D0230" w:rsidRDefault="0077505D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1FF911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3D8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3163A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489B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3610"/>
    <w:rsid w:val="005A5880"/>
    <w:rsid w:val="005B0F4A"/>
    <w:rsid w:val="005B3212"/>
    <w:rsid w:val="005B42FE"/>
    <w:rsid w:val="005B4A6B"/>
    <w:rsid w:val="005C19EC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7505D"/>
    <w:rsid w:val="0078066B"/>
    <w:rsid w:val="007827CC"/>
    <w:rsid w:val="00782868"/>
    <w:rsid w:val="00783B63"/>
    <w:rsid w:val="00794991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4A49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62F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126B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D6870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3754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46F7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74F8A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67D9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50CEA2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88878-5A18-4916-BE50-B08DA144B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6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2026-03-24T14:22:00Z</cp:lastPrinted>
  <dcterms:created xsi:type="dcterms:W3CDTF">2026-05-20T12:44:00Z</dcterms:created>
  <dcterms:modified xsi:type="dcterms:W3CDTF">2026-05-20T12:44:00Z</dcterms:modified>
</cp:coreProperties>
</file>