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B9A7D" w14:textId="4E19CDEC" w:rsidR="0069606A" w:rsidRDefault="0069606A" w:rsidP="0069606A">
      <w:pPr>
        <w:spacing w:before="0" w:after="200" w:line="276" w:lineRule="auto"/>
        <w:ind w:left="0" w:right="0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PROJETO DE LEI Nº </w:t>
      </w:r>
      <w:r w:rsidR="00200147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001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/</w:t>
      </w:r>
      <w:r w:rsidR="00B51017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2026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           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ab/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ab/>
        <w:t xml:space="preserve"> 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          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</w:t>
      </w:r>
      <w:r w:rsidR="000A136D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 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Em </w:t>
      </w:r>
      <w:r w:rsidR="00B51017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14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</w:t>
      </w:r>
      <w:r w:rsidR="00200147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janeiro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</w:t>
      </w:r>
      <w:r w:rsidR="00B51017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2026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.</w:t>
      </w:r>
    </w:p>
    <w:p w14:paraId="50B85ADF" w14:textId="77777777" w:rsidR="0069606A" w:rsidRPr="0069606A" w:rsidRDefault="0069606A" w:rsidP="0069606A">
      <w:pPr>
        <w:spacing w:before="0" w:after="200" w:line="276" w:lineRule="auto"/>
        <w:ind w:left="3402" w:right="0"/>
        <w:jc w:val="both"/>
        <w:rPr>
          <w:rFonts w:ascii="Arial" w:eastAsia="Calibri" w:hAnsi="Arial" w:cs="Arial"/>
          <w:color w:val="auto"/>
          <w:kern w:val="0"/>
          <w:sz w:val="10"/>
          <w:szCs w:val="10"/>
          <w:lang w:val="pt-BR" w:eastAsia="en-US"/>
        </w:rPr>
      </w:pPr>
    </w:p>
    <w:p w14:paraId="39A76852" w14:textId="77777777" w:rsidR="00B51017" w:rsidRPr="0069606A" w:rsidRDefault="00B51017" w:rsidP="00B51017">
      <w:pPr>
        <w:spacing w:before="0" w:after="200" w:line="276" w:lineRule="auto"/>
        <w:ind w:left="4536" w:right="0"/>
        <w:jc w:val="both"/>
        <w:rPr>
          <w:rFonts w:ascii="Arial" w:eastAsia="Calibri" w:hAnsi="Arial" w:cs="Arial"/>
          <w:color w:val="auto"/>
          <w:kern w:val="0"/>
          <w:szCs w:val="22"/>
          <w:lang w:val="pt-BR" w:eastAsia="en-US"/>
        </w:rPr>
      </w:pPr>
      <w:r w:rsidRPr="0069606A">
        <w:rPr>
          <w:rFonts w:ascii="Arial" w:eastAsia="Calibri" w:hAnsi="Arial" w:cs="Arial"/>
          <w:color w:val="auto"/>
          <w:kern w:val="0"/>
          <w:szCs w:val="22"/>
          <w:lang w:val="pt-BR" w:eastAsia="en-US"/>
        </w:rPr>
        <w:t>Dispõe sobre a concessão de reajuste de vencimentos e remunerações do quadro de servidores do Município de São João do Sabugi para adequação ao novo valor do salário mínimo e dá outras providências.</w:t>
      </w:r>
    </w:p>
    <w:p w14:paraId="6659F36B" w14:textId="77777777" w:rsidR="00B51017" w:rsidRPr="0069606A" w:rsidRDefault="00B51017" w:rsidP="00B51017">
      <w:pPr>
        <w:spacing w:before="0" w:after="200" w:line="276" w:lineRule="auto"/>
        <w:ind w:left="3119" w:right="0"/>
        <w:jc w:val="both"/>
        <w:rPr>
          <w:rFonts w:ascii="Arial" w:eastAsia="Calibri" w:hAnsi="Arial" w:cs="Arial"/>
          <w:b/>
          <w:color w:val="auto"/>
          <w:kern w:val="0"/>
          <w:sz w:val="4"/>
          <w:szCs w:val="22"/>
          <w:lang w:val="pt-BR" w:eastAsia="en-US"/>
        </w:rPr>
      </w:pPr>
    </w:p>
    <w:p w14:paraId="23DC43B6" w14:textId="77777777" w:rsidR="00B51017" w:rsidRDefault="00B51017" w:rsidP="00B51017">
      <w:pPr>
        <w:spacing w:before="0" w:after="0" w:line="360" w:lineRule="auto"/>
        <w:ind w:left="0" w:right="0" w:firstLine="709"/>
        <w:jc w:val="both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>O</w:t>
      </w:r>
      <w:r w:rsidRPr="0069606A"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 xml:space="preserve"> 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PREFEITO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MUNICIPAL DE SÃO JOÃO DO SABUGI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– RIO GRANDE DO NORTE;</w:t>
      </w:r>
      <w:r w:rsidRPr="0069606A"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 xml:space="preserve"> </w:t>
      </w:r>
      <w:proofErr w:type="gramStart"/>
      <w:r w:rsidRPr="0069606A"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>Faço</w:t>
      </w:r>
      <w:proofErr w:type="gramEnd"/>
      <w:r w:rsidRPr="0069606A"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 xml:space="preserve"> saber que a Câmara Municipal aprovou e eu 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SANCIONO </w:t>
      </w:r>
      <w:r w:rsidRPr="0069606A"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 xml:space="preserve">a seguinte 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LEI</w:t>
      </w:r>
      <w:r w:rsidRPr="0069606A"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>:</w:t>
      </w:r>
    </w:p>
    <w:p w14:paraId="541E6FE9" w14:textId="77777777" w:rsidR="00B51017" w:rsidRDefault="00B51017" w:rsidP="00B51017">
      <w:pPr>
        <w:spacing w:before="0" w:after="0" w:line="360" w:lineRule="auto"/>
        <w:ind w:left="0" w:right="0" w:firstLine="709"/>
        <w:jc w:val="both"/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</w:pPr>
      <w:proofErr w:type="spellStart"/>
      <w:r w:rsidRPr="0069606A"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>Art</w:t>
      </w:r>
      <w:proofErr w:type="spellEnd"/>
      <w:r w:rsidRPr="0069606A"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 xml:space="preserve"> 1° - </w:t>
      </w:r>
      <w:r w:rsidRPr="0069606A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 xml:space="preserve">Fica concedido aos servidores do Município de São João do Sabugi – Rio Grande do Norte, que percebem vencimento equivalente/igual ao salário mínimo, um reajuste de aproximadamente </w:t>
      </w:r>
      <w:r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6,79%</w:t>
      </w:r>
      <w:r w:rsidRPr="0069606A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 xml:space="preserve"> (</w:t>
      </w:r>
      <w:r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seis vírgula setenta e nove por cento</w:t>
      </w:r>
      <w:r w:rsidRPr="0069606A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 xml:space="preserve">), para adequar-se ao valor salário mínimo vigente que é de R$ </w:t>
      </w:r>
      <w:r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1.621</w:t>
      </w:r>
      <w:r w:rsidRPr="0069606A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,00 (</w:t>
      </w:r>
      <w:r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hum mil e seiscentos e vinte um reais</w:t>
      </w:r>
      <w:r w:rsidRPr="0069606A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 xml:space="preserve">), </w:t>
      </w:r>
      <w:r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conforme determina o Decreto</w:t>
      </w:r>
      <w:r w:rsidRPr="00153F1E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 xml:space="preserve"> Nº </w:t>
      </w:r>
      <w:r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12.797</w:t>
      </w:r>
      <w:r w:rsidRPr="00153F1E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 xml:space="preserve">, </w:t>
      </w:r>
      <w:r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d</w:t>
      </w:r>
      <w:r w:rsidRPr="00153F1E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 xml:space="preserve">e </w:t>
      </w:r>
      <w:r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23 de dezembro de 2025.</w:t>
      </w:r>
    </w:p>
    <w:p w14:paraId="2EB832D5" w14:textId="77777777" w:rsidR="00B51017" w:rsidRDefault="00B51017" w:rsidP="00B51017">
      <w:pPr>
        <w:spacing w:before="0" w:after="0" w:line="360" w:lineRule="auto"/>
        <w:ind w:left="0" w:right="0" w:firstLine="708"/>
        <w:jc w:val="both"/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 xml:space="preserve">Parágrafo Único </w:t>
      </w:r>
      <w:r w:rsidRPr="0069606A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– Fica estabelecido o teto máximo de remuneração na administração pública Municipal de São João do Sabugi, o valor percebido em espécie pelo Prefeito Municipal e o piso salarial será o do salário mínimo nacional não se admitindo o pagamento de qualquer remuneração acima do valor percebido pelo Prefeito e nem inferior ao salário mínimo nacional.</w:t>
      </w:r>
    </w:p>
    <w:p w14:paraId="6B82F283" w14:textId="77777777" w:rsidR="00B51017" w:rsidRDefault="00B51017" w:rsidP="00B51017">
      <w:pPr>
        <w:pStyle w:val="Recuodecorpodetexto"/>
        <w:spacing w:line="360" w:lineRule="auto"/>
        <w:ind w:firstLine="708"/>
        <w:rPr>
          <w:rFonts w:ascii="Arial" w:hAnsi="Arial" w:cs="Arial"/>
          <w:szCs w:val="24"/>
        </w:rPr>
      </w:pPr>
      <w:proofErr w:type="spellStart"/>
      <w:r w:rsidRPr="00D54F4C">
        <w:rPr>
          <w:rFonts w:ascii="Arial" w:hAnsi="Arial" w:cs="Arial"/>
          <w:b/>
          <w:bCs/>
          <w:szCs w:val="24"/>
        </w:rPr>
        <w:t>Art</w:t>
      </w:r>
      <w:proofErr w:type="spellEnd"/>
      <w:r w:rsidRPr="00D54F4C"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>2</w:t>
      </w:r>
      <w:r w:rsidRPr="00D54F4C">
        <w:rPr>
          <w:rFonts w:ascii="Arial" w:hAnsi="Arial" w:cs="Arial"/>
          <w:b/>
          <w:bCs/>
          <w:szCs w:val="24"/>
        </w:rPr>
        <w:t xml:space="preserve">° - </w:t>
      </w:r>
      <w:r w:rsidRPr="00D54F4C">
        <w:rPr>
          <w:rFonts w:ascii="Arial" w:hAnsi="Arial" w:cs="Arial"/>
          <w:bCs/>
          <w:szCs w:val="24"/>
        </w:rPr>
        <w:t>Fica</w:t>
      </w:r>
      <w:r>
        <w:rPr>
          <w:rFonts w:ascii="Arial" w:hAnsi="Arial" w:cs="Arial"/>
          <w:szCs w:val="24"/>
        </w:rPr>
        <w:t xml:space="preserve"> alterado a remuneração dos profissionais constante do Anexo III, da Lei</w:t>
      </w:r>
      <w:r w:rsidRPr="00E92E2F">
        <w:rPr>
          <w:rFonts w:ascii="Arial" w:hAnsi="Arial" w:cs="Arial"/>
          <w:szCs w:val="24"/>
        </w:rPr>
        <w:t xml:space="preserve"> Complementar n° 001/2015, de 31 de julho de 2015, </w:t>
      </w:r>
      <w:r>
        <w:rPr>
          <w:rFonts w:ascii="Arial" w:hAnsi="Arial" w:cs="Arial"/>
          <w:szCs w:val="24"/>
        </w:rPr>
        <w:t>conforme tabela a seguir:</w:t>
      </w:r>
    </w:p>
    <w:p w14:paraId="199E8354" w14:textId="77777777" w:rsidR="00B51017" w:rsidRPr="001873FC" w:rsidRDefault="00B51017" w:rsidP="00B51017">
      <w:pPr>
        <w:pStyle w:val="Recuodecorpodetexto"/>
        <w:spacing w:line="360" w:lineRule="auto"/>
        <w:ind w:firstLine="708"/>
        <w:rPr>
          <w:rFonts w:ascii="Arial" w:hAnsi="Arial" w:cs="Arial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90"/>
        <w:gridCol w:w="3491"/>
        <w:gridCol w:w="1890"/>
        <w:gridCol w:w="1048"/>
        <w:gridCol w:w="1742"/>
      </w:tblGrid>
      <w:tr w:rsidR="00B51017" w14:paraId="2596F3D6" w14:textId="77777777" w:rsidTr="00FE5CA0">
        <w:tc>
          <w:tcPr>
            <w:tcW w:w="890" w:type="dxa"/>
          </w:tcPr>
          <w:p w14:paraId="7120EB2E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Ordem </w:t>
            </w:r>
          </w:p>
        </w:tc>
        <w:tc>
          <w:tcPr>
            <w:tcW w:w="3491" w:type="dxa"/>
          </w:tcPr>
          <w:p w14:paraId="16EB305C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Cargo</w:t>
            </w:r>
          </w:p>
        </w:tc>
        <w:tc>
          <w:tcPr>
            <w:tcW w:w="1890" w:type="dxa"/>
          </w:tcPr>
          <w:p w14:paraId="57AAFB95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Horas semanal</w:t>
            </w:r>
          </w:p>
        </w:tc>
        <w:tc>
          <w:tcPr>
            <w:tcW w:w="1048" w:type="dxa"/>
          </w:tcPr>
          <w:p w14:paraId="55826BE1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proofErr w:type="spellStart"/>
            <w:r>
              <w:rPr>
                <w:rFonts w:ascii="Arial" w:hAnsi="Arial" w:cs="Arial"/>
                <w:bCs/>
                <w:szCs w:val="24"/>
              </w:rPr>
              <w:t>Quantid</w:t>
            </w:r>
            <w:proofErr w:type="spellEnd"/>
            <w:r>
              <w:rPr>
                <w:rFonts w:ascii="Arial" w:hAnsi="Arial" w:cs="Arial"/>
                <w:bCs/>
                <w:szCs w:val="24"/>
              </w:rPr>
              <w:t>.</w:t>
            </w:r>
          </w:p>
        </w:tc>
        <w:tc>
          <w:tcPr>
            <w:tcW w:w="1742" w:type="dxa"/>
          </w:tcPr>
          <w:p w14:paraId="07716E09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Salário inicial</w:t>
            </w:r>
          </w:p>
        </w:tc>
      </w:tr>
      <w:tr w:rsidR="00B51017" w14:paraId="7DE71E28" w14:textId="77777777" w:rsidTr="00FE5CA0">
        <w:tc>
          <w:tcPr>
            <w:tcW w:w="890" w:type="dxa"/>
          </w:tcPr>
          <w:p w14:paraId="2B1524CC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01</w:t>
            </w:r>
          </w:p>
        </w:tc>
        <w:tc>
          <w:tcPr>
            <w:tcW w:w="3491" w:type="dxa"/>
          </w:tcPr>
          <w:p w14:paraId="65316798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Advogado</w:t>
            </w:r>
          </w:p>
        </w:tc>
        <w:tc>
          <w:tcPr>
            <w:tcW w:w="1890" w:type="dxa"/>
          </w:tcPr>
          <w:p w14:paraId="336028FB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048" w:type="dxa"/>
          </w:tcPr>
          <w:p w14:paraId="0B10FB34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742" w:type="dxa"/>
            <w:vAlign w:val="center"/>
          </w:tcPr>
          <w:p w14:paraId="2581C173" w14:textId="77777777" w:rsidR="00B51017" w:rsidRDefault="00B51017" w:rsidP="00FE5CA0">
            <w:pPr>
              <w:pStyle w:val="Recuodecorpodetexto"/>
              <w:spacing w:line="360" w:lineRule="auto"/>
              <w:jc w:val="righ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R$ 1.842,01</w:t>
            </w:r>
          </w:p>
        </w:tc>
      </w:tr>
      <w:tr w:rsidR="00B51017" w14:paraId="4A1D46E1" w14:textId="77777777" w:rsidTr="00FE5CA0">
        <w:tc>
          <w:tcPr>
            <w:tcW w:w="890" w:type="dxa"/>
          </w:tcPr>
          <w:p w14:paraId="267CEC61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02</w:t>
            </w:r>
          </w:p>
        </w:tc>
        <w:tc>
          <w:tcPr>
            <w:tcW w:w="3491" w:type="dxa"/>
          </w:tcPr>
          <w:p w14:paraId="218504DB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Assistente social</w:t>
            </w:r>
          </w:p>
        </w:tc>
        <w:tc>
          <w:tcPr>
            <w:tcW w:w="1890" w:type="dxa"/>
          </w:tcPr>
          <w:p w14:paraId="07180135" w14:textId="77777777" w:rsidR="00B51017" w:rsidRPr="005C5329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  <w:highlight w:val="yellow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048" w:type="dxa"/>
          </w:tcPr>
          <w:p w14:paraId="3EF2F1D8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742" w:type="dxa"/>
            <w:vAlign w:val="center"/>
          </w:tcPr>
          <w:p w14:paraId="0934D007" w14:textId="77777777" w:rsidR="00B51017" w:rsidRDefault="00B51017" w:rsidP="00FE5CA0">
            <w:pPr>
              <w:pStyle w:val="Recuodecorpodetexto"/>
              <w:spacing w:line="360" w:lineRule="auto"/>
              <w:jc w:val="righ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R$ 1.842,01</w:t>
            </w:r>
          </w:p>
        </w:tc>
      </w:tr>
      <w:tr w:rsidR="00B51017" w14:paraId="206955E4" w14:textId="77777777" w:rsidTr="00FE5CA0">
        <w:tc>
          <w:tcPr>
            <w:tcW w:w="890" w:type="dxa"/>
          </w:tcPr>
          <w:p w14:paraId="6034F144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03</w:t>
            </w:r>
          </w:p>
        </w:tc>
        <w:tc>
          <w:tcPr>
            <w:tcW w:w="3491" w:type="dxa"/>
          </w:tcPr>
          <w:p w14:paraId="6A189B23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Bioquímico</w:t>
            </w:r>
          </w:p>
        </w:tc>
        <w:tc>
          <w:tcPr>
            <w:tcW w:w="1890" w:type="dxa"/>
          </w:tcPr>
          <w:p w14:paraId="4D047AF6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048" w:type="dxa"/>
          </w:tcPr>
          <w:p w14:paraId="3FEE02C3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742" w:type="dxa"/>
            <w:vAlign w:val="center"/>
          </w:tcPr>
          <w:p w14:paraId="28ECD30D" w14:textId="77777777" w:rsidR="00B51017" w:rsidRDefault="00B51017" w:rsidP="00FE5CA0">
            <w:pPr>
              <w:pStyle w:val="Recuodecorpodetexto"/>
              <w:spacing w:line="360" w:lineRule="auto"/>
              <w:jc w:val="righ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R$ 1.842,01</w:t>
            </w:r>
          </w:p>
        </w:tc>
      </w:tr>
      <w:tr w:rsidR="00B51017" w14:paraId="69BB144A" w14:textId="77777777" w:rsidTr="00FE5CA0">
        <w:tc>
          <w:tcPr>
            <w:tcW w:w="890" w:type="dxa"/>
          </w:tcPr>
          <w:p w14:paraId="0410E034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04</w:t>
            </w:r>
          </w:p>
        </w:tc>
        <w:tc>
          <w:tcPr>
            <w:tcW w:w="3491" w:type="dxa"/>
          </w:tcPr>
          <w:p w14:paraId="1675CC3D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Cirurgião Dentista</w:t>
            </w:r>
          </w:p>
        </w:tc>
        <w:tc>
          <w:tcPr>
            <w:tcW w:w="1890" w:type="dxa"/>
          </w:tcPr>
          <w:p w14:paraId="4028ED1E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048" w:type="dxa"/>
          </w:tcPr>
          <w:p w14:paraId="7D1D7122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742" w:type="dxa"/>
            <w:vAlign w:val="center"/>
          </w:tcPr>
          <w:p w14:paraId="6D8A325D" w14:textId="77777777" w:rsidR="00B51017" w:rsidRDefault="00B51017" w:rsidP="00FE5CA0">
            <w:pPr>
              <w:pStyle w:val="Recuodecorpodetexto"/>
              <w:spacing w:line="360" w:lineRule="auto"/>
              <w:jc w:val="righ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R$ 3.070,02</w:t>
            </w:r>
          </w:p>
        </w:tc>
      </w:tr>
      <w:tr w:rsidR="00B51017" w14:paraId="5EE4591E" w14:textId="77777777" w:rsidTr="00FE5CA0">
        <w:tc>
          <w:tcPr>
            <w:tcW w:w="890" w:type="dxa"/>
          </w:tcPr>
          <w:p w14:paraId="49065A7C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05</w:t>
            </w:r>
          </w:p>
        </w:tc>
        <w:tc>
          <w:tcPr>
            <w:tcW w:w="3491" w:type="dxa"/>
          </w:tcPr>
          <w:p w14:paraId="13CA2DB4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Contador</w:t>
            </w:r>
          </w:p>
        </w:tc>
        <w:tc>
          <w:tcPr>
            <w:tcW w:w="1890" w:type="dxa"/>
          </w:tcPr>
          <w:p w14:paraId="4E480005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048" w:type="dxa"/>
          </w:tcPr>
          <w:p w14:paraId="3B35B169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742" w:type="dxa"/>
            <w:vAlign w:val="center"/>
          </w:tcPr>
          <w:p w14:paraId="15E3CAB6" w14:textId="77777777" w:rsidR="00B51017" w:rsidRDefault="00B51017" w:rsidP="00FE5CA0">
            <w:pPr>
              <w:pStyle w:val="Recuodecorpodetexto"/>
              <w:spacing w:line="360" w:lineRule="auto"/>
              <w:jc w:val="righ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R$ 3.070,02</w:t>
            </w:r>
          </w:p>
        </w:tc>
      </w:tr>
      <w:tr w:rsidR="00B51017" w14:paraId="52D6B4FE" w14:textId="77777777" w:rsidTr="00FE5CA0">
        <w:tc>
          <w:tcPr>
            <w:tcW w:w="890" w:type="dxa"/>
          </w:tcPr>
          <w:p w14:paraId="793BCC28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06</w:t>
            </w:r>
          </w:p>
        </w:tc>
        <w:tc>
          <w:tcPr>
            <w:tcW w:w="3491" w:type="dxa"/>
          </w:tcPr>
          <w:p w14:paraId="061408D4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Fisioterapeuta</w:t>
            </w:r>
          </w:p>
        </w:tc>
        <w:tc>
          <w:tcPr>
            <w:tcW w:w="1890" w:type="dxa"/>
          </w:tcPr>
          <w:p w14:paraId="49A36EE1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048" w:type="dxa"/>
          </w:tcPr>
          <w:p w14:paraId="1DE17A9E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742" w:type="dxa"/>
            <w:vAlign w:val="center"/>
          </w:tcPr>
          <w:p w14:paraId="6E29C0CF" w14:textId="77777777" w:rsidR="00B51017" w:rsidRDefault="00B51017" w:rsidP="00FE5CA0">
            <w:pPr>
              <w:pStyle w:val="Recuodecorpodetexto"/>
              <w:spacing w:line="360" w:lineRule="auto"/>
              <w:jc w:val="righ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R$ 1.842,01</w:t>
            </w:r>
          </w:p>
        </w:tc>
      </w:tr>
      <w:tr w:rsidR="00B51017" w14:paraId="1AF29D7B" w14:textId="77777777" w:rsidTr="00FE5CA0">
        <w:tc>
          <w:tcPr>
            <w:tcW w:w="890" w:type="dxa"/>
          </w:tcPr>
          <w:p w14:paraId="11EA4E6A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07</w:t>
            </w:r>
          </w:p>
        </w:tc>
        <w:tc>
          <w:tcPr>
            <w:tcW w:w="3491" w:type="dxa"/>
          </w:tcPr>
          <w:p w14:paraId="64CEFFB0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Fonoaudiólogo</w:t>
            </w:r>
          </w:p>
        </w:tc>
        <w:tc>
          <w:tcPr>
            <w:tcW w:w="1890" w:type="dxa"/>
          </w:tcPr>
          <w:p w14:paraId="7433F234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048" w:type="dxa"/>
          </w:tcPr>
          <w:p w14:paraId="07DFAAFB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742" w:type="dxa"/>
            <w:vAlign w:val="center"/>
          </w:tcPr>
          <w:p w14:paraId="2AAF1CDA" w14:textId="77777777" w:rsidR="00B51017" w:rsidRDefault="00B51017" w:rsidP="00FE5CA0">
            <w:pPr>
              <w:pStyle w:val="Recuodecorpodetexto"/>
              <w:spacing w:line="360" w:lineRule="auto"/>
              <w:jc w:val="righ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R$ 1.842,01</w:t>
            </w:r>
          </w:p>
        </w:tc>
      </w:tr>
      <w:tr w:rsidR="00B51017" w14:paraId="28F961C2" w14:textId="77777777" w:rsidTr="00FE5CA0">
        <w:tc>
          <w:tcPr>
            <w:tcW w:w="890" w:type="dxa"/>
          </w:tcPr>
          <w:p w14:paraId="689039B1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lastRenderedPageBreak/>
              <w:t>08</w:t>
            </w:r>
          </w:p>
        </w:tc>
        <w:tc>
          <w:tcPr>
            <w:tcW w:w="3491" w:type="dxa"/>
          </w:tcPr>
          <w:p w14:paraId="00023C7B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Nutricionista</w:t>
            </w:r>
          </w:p>
        </w:tc>
        <w:tc>
          <w:tcPr>
            <w:tcW w:w="1890" w:type="dxa"/>
          </w:tcPr>
          <w:p w14:paraId="70D6F3DA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048" w:type="dxa"/>
          </w:tcPr>
          <w:p w14:paraId="0155E2BE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742" w:type="dxa"/>
            <w:vAlign w:val="center"/>
          </w:tcPr>
          <w:p w14:paraId="56E84DB1" w14:textId="77777777" w:rsidR="00B51017" w:rsidRDefault="00B51017" w:rsidP="00FE5CA0">
            <w:pPr>
              <w:pStyle w:val="Recuodecorpodetexto"/>
              <w:spacing w:line="360" w:lineRule="auto"/>
              <w:jc w:val="righ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R$ 1.842,01</w:t>
            </w:r>
          </w:p>
        </w:tc>
      </w:tr>
      <w:tr w:rsidR="00B51017" w14:paraId="12350776" w14:textId="77777777" w:rsidTr="00FE5CA0">
        <w:tc>
          <w:tcPr>
            <w:tcW w:w="890" w:type="dxa"/>
          </w:tcPr>
          <w:p w14:paraId="02282858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09</w:t>
            </w:r>
          </w:p>
        </w:tc>
        <w:tc>
          <w:tcPr>
            <w:tcW w:w="3491" w:type="dxa"/>
          </w:tcPr>
          <w:p w14:paraId="59A07BC7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Operador de Máquinas pesadas</w:t>
            </w:r>
          </w:p>
        </w:tc>
        <w:tc>
          <w:tcPr>
            <w:tcW w:w="1890" w:type="dxa"/>
          </w:tcPr>
          <w:p w14:paraId="7CB969E4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048" w:type="dxa"/>
          </w:tcPr>
          <w:p w14:paraId="7020568C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742" w:type="dxa"/>
            <w:vAlign w:val="center"/>
          </w:tcPr>
          <w:p w14:paraId="23A5297B" w14:textId="77777777" w:rsidR="00B51017" w:rsidRDefault="00B51017" w:rsidP="00FE5CA0">
            <w:pPr>
              <w:pStyle w:val="Recuodecorpodetexto"/>
              <w:spacing w:line="360" w:lineRule="auto"/>
              <w:jc w:val="righ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R$ 1.742.65</w:t>
            </w:r>
          </w:p>
        </w:tc>
      </w:tr>
      <w:tr w:rsidR="00B51017" w14:paraId="5974EBBD" w14:textId="77777777" w:rsidTr="00FE5CA0">
        <w:tc>
          <w:tcPr>
            <w:tcW w:w="890" w:type="dxa"/>
          </w:tcPr>
          <w:p w14:paraId="176C010D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10</w:t>
            </w:r>
          </w:p>
        </w:tc>
        <w:tc>
          <w:tcPr>
            <w:tcW w:w="3491" w:type="dxa"/>
          </w:tcPr>
          <w:p w14:paraId="257118A1" w14:textId="77777777" w:rsidR="00B51017" w:rsidRDefault="00B51017" w:rsidP="00FE5CA0">
            <w:pPr>
              <w:pStyle w:val="Recuodecorpodetexto"/>
              <w:spacing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Psicólogo</w:t>
            </w:r>
          </w:p>
        </w:tc>
        <w:tc>
          <w:tcPr>
            <w:tcW w:w="1890" w:type="dxa"/>
          </w:tcPr>
          <w:p w14:paraId="7ECAA835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048" w:type="dxa"/>
          </w:tcPr>
          <w:p w14:paraId="3FA403A6" w14:textId="77777777" w:rsidR="00B51017" w:rsidRDefault="00B51017" w:rsidP="00FE5CA0">
            <w:pPr>
              <w:pStyle w:val="Recuodecorpodetexto"/>
              <w:spacing w:line="360" w:lineRule="auto"/>
              <w:jc w:val="center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-</w:t>
            </w:r>
          </w:p>
        </w:tc>
        <w:tc>
          <w:tcPr>
            <w:tcW w:w="1742" w:type="dxa"/>
            <w:vAlign w:val="center"/>
          </w:tcPr>
          <w:p w14:paraId="122CBDAA" w14:textId="77777777" w:rsidR="00B51017" w:rsidRDefault="00B51017" w:rsidP="00FE5CA0">
            <w:pPr>
              <w:pStyle w:val="Recuodecorpodetexto"/>
              <w:spacing w:line="360" w:lineRule="auto"/>
              <w:jc w:val="righ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R$ 1.842,01</w:t>
            </w:r>
          </w:p>
        </w:tc>
      </w:tr>
    </w:tbl>
    <w:p w14:paraId="75848859" w14:textId="77777777" w:rsidR="00B51017" w:rsidRPr="0069606A" w:rsidRDefault="00B51017" w:rsidP="00B51017">
      <w:pPr>
        <w:spacing w:before="0" w:after="0" w:line="360" w:lineRule="auto"/>
        <w:ind w:left="0" w:right="0" w:firstLine="708"/>
        <w:jc w:val="both"/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</w:pPr>
    </w:p>
    <w:p w14:paraId="786FC49A" w14:textId="77777777" w:rsidR="00B51017" w:rsidRPr="0069606A" w:rsidRDefault="00B51017" w:rsidP="00B51017">
      <w:pPr>
        <w:spacing w:before="0" w:after="0" w:line="360" w:lineRule="auto"/>
        <w:ind w:left="0" w:right="0" w:firstLine="708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 xml:space="preserve">Art. </w:t>
      </w:r>
      <w:r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>3</w:t>
      </w:r>
      <w:r w:rsidRPr="0069606A"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>º</w:t>
      </w:r>
      <w:r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 xml:space="preserve"> </w:t>
      </w:r>
      <w:r w:rsidRPr="0069606A"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 xml:space="preserve">- </w:t>
      </w:r>
      <w:r w:rsidRPr="0069606A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As despesas decorrentes do reajuste concedido por forças do Art. 1.º, desta lei, correrão por contas das dotações próprias consideradas no Orçamento vigente</w:t>
      </w: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.</w:t>
      </w:r>
    </w:p>
    <w:p w14:paraId="72D634F7" w14:textId="77777777" w:rsidR="00B51017" w:rsidRPr="0069606A" w:rsidRDefault="00B51017" w:rsidP="00B51017">
      <w:pPr>
        <w:spacing w:before="0" w:after="0" w:line="360" w:lineRule="auto"/>
        <w:ind w:left="0" w:right="0" w:firstLine="708"/>
        <w:jc w:val="both"/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 xml:space="preserve">Art. </w:t>
      </w:r>
      <w:r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>4</w:t>
      </w:r>
      <w:r w:rsidRPr="0069606A"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>º</w:t>
      </w:r>
      <w:r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 xml:space="preserve"> - </w:t>
      </w:r>
      <w:r w:rsidRPr="0069606A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Esta Lei entra</w:t>
      </w:r>
      <w:r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 xml:space="preserve"> em vigor</w:t>
      </w:r>
      <w:r w:rsidRPr="0069606A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 xml:space="preserve"> na data de sua publicação com efeitos retroativos a partir de </w:t>
      </w:r>
      <w:r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01</w:t>
      </w:r>
      <w:r w:rsidRPr="0069606A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 xml:space="preserve"> de </w:t>
      </w:r>
      <w:r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janeiro de 2025</w:t>
      </w:r>
      <w:r w:rsidRPr="0069606A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.</w:t>
      </w:r>
    </w:p>
    <w:p w14:paraId="1EBACCA9" w14:textId="77777777" w:rsidR="00B51017" w:rsidRDefault="00B51017" w:rsidP="00B51017">
      <w:pPr>
        <w:spacing w:before="0" w:after="0" w:line="360" w:lineRule="auto"/>
        <w:ind w:left="0" w:right="0" w:firstLine="708"/>
        <w:jc w:val="both"/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</w:pPr>
      <w:r w:rsidRPr="0069606A">
        <w:rPr>
          <w:rFonts w:ascii="Arial" w:eastAsia="Calibri" w:hAnsi="Arial" w:cs="Arial"/>
          <w:b/>
          <w:bCs/>
          <w:color w:val="auto"/>
          <w:kern w:val="0"/>
          <w:szCs w:val="24"/>
          <w:lang w:val="pt-BR" w:eastAsia="en-US"/>
        </w:rPr>
        <w:t xml:space="preserve">Art. </w:t>
      </w:r>
      <w:r>
        <w:rPr>
          <w:rFonts w:ascii="Arial" w:eastAsia="Calibri" w:hAnsi="Arial" w:cs="Arial"/>
          <w:b/>
          <w:bCs/>
          <w:color w:val="auto"/>
          <w:kern w:val="0"/>
          <w:szCs w:val="24"/>
          <w:lang w:val="pt-BR" w:eastAsia="en-US"/>
        </w:rPr>
        <w:t>5</w:t>
      </w:r>
      <w:r w:rsidRPr="0069606A">
        <w:rPr>
          <w:rFonts w:ascii="Arial" w:eastAsia="Calibri" w:hAnsi="Arial" w:cs="Arial"/>
          <w:b/>
          <w:bCs/>
          <w:color w:val="auto"/>
          <w:kern w:val="0"/>
          <w:szCs w:val="24"/>
          <w:lang w:val="pt-BR" w:eastAsia="en-US"/>
        </w:rPr>
        <w:sym w:font="Symbol" w:char="F0B0"/>
      </w:r>
      <w:r>
        <w:rPr>
          <w:rFonts w:ascii="Arial" w:eastAsia="Calibri" w:hAnsi="Arial" w:cs="Arial"/>
          <w:b/>
          <w:bCs/>
          <w:color w:val="auto"/>
          <w:kern w:val="0"/>
          <w:szCs w:val="24"/>
          <w:lang w:val="pt-BR" w:eastAsia="en-US"/>
        </w:rPr>
        <w:t xml:space="preserve"> -</w:t>
      </w:r>
      <w:r w:rsidRPr="0069606A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 xml:space="preserve"> Revogam - se as disposições em contrário.</w:t>
      </w:r>
    </w:p>
    <w:p w14:paraId="7F4A3CA4" w14:textId="77777777" w:rsidR="00B51017" w:rsidRPr="0069606A" w:rsidRDefault="00B51017" w:rsidP="00B51017">
      <w:pPr>
        <w:spacing w:before="0" w:after="0" w:line="360" w:lineRule="auto"/>
        <w:ind w:left="0" w:right="0" w:firstLine="708"/>
        <w:jc w:val="both"/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</w:pPr>
    </w:p>
    <w:p w14:paraId="5E056A32" w14:textId="3C3F85D9" w:rsidR="00B51017" w:rsidRPr="0069606A" w:rsidRDefault="00B51017" w:rsidP="00B51017">
      <w:pPr>
        <w:spacing w:before="0" w:after="0" w:line="360" w:lineRule="auto"/>
        <w:ind w:left="0" w:right="0" w:firstLine="142"/>
        <w:jc w:val="right"/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</w:pPr>
      <w:r w:rsidRPr="0069606A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 xml:space="preserve">Prefeitura Municipal de São João do Sabugi - RN, </w:t>
      </w:r>
      <w:r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>14</w:t>
      </w:r>
      <w:r w:rsidRPr="0069606A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 xml:space="preserve"> de </w:t>
      </w:r>
      <w:r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>janeiro</w:t>
      </w:r>
      <w:r w:rsidRPr="0069606A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 xml:space="preserve"> de </w:t>
      </w:r>
      <w:r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>2026</w:t>
      </w:r>
      <w:r w:rsidRPr="0069606A">
        <w:rPr>
          <w:rFonts w:ascii="Arial" w:eastAsia="Calibri" w:hAnsi="Arial" w:cs="Arial"/>
          <w:bCs/>
          <w:color w:val="auto"/>
          <w:kern w:val="0"/>
          <w:szCs w:val="24"/>
          <w:lang w:val="pt-BR" w:eastAsia="en-US"/>
        </w:rPr>
        <w:t>.</w:t>
      </w:r>
    </w:p>
    <w:p w14:paraId="10C7DB81" w14:textId="659F38F2" w:rsidR="00B51017" w:rsidRDefault="00B51017" w:rsidP="00B51017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28588C62" w14:textId="680E57BA" w:rsidR="00E74437" w:rsidRDefault="00E74437" w:rsidP="00B51017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9486965" w14:textId="77777777" w:rsidR="00E74437" w:rsidRDefault="00E74437" w:rsidP="00B51017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E3CA772" w14:textId="77777777" w:rsidR="00B51017" w:rsidRPr="0069606A" w:rsidRDefault="00B51017" w:rsidP="00B51017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7F0BA79" w14:textId="77777777" w:rsidR="00B51017" w:rsidRPr="0069606A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ANÍBAL PEREIRA DE ARAÚJO</w:t>
      </w:r>
    </w:p>
    <w:p w14:paraId="492E89AD" w14:textId="77777777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>Prefeito</w:t>
      </w:r>
      <w:r w:rsidRPr="0069606A"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 xml:space="preserve"> Municipal</w:t>
      </w:r>
    </w:p>
    <w:p w14:paraId="196483E6" w14:textId="77777777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024BE0F" w14:textId="77777777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C9C256E" w14:textId="77777777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D54E0F3" w14:textId="77777777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C46AB02" w14:textId="77777777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E1B58BF" w14:textId="16DD6447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65CA619" w14:textId="6B5CF0A9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7896C97" w14:textId="1E17DDF6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14AAD892" w14:textId="79432756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20490754" w14:textId="2CAAE960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33C7C2C5" w14:textId="1187D091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22590BB7" w14:textId="4D23386E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B38C2B4" w14:textId="2B925F10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2955C354" w14:textId="5A33312D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78F26602" w14:textId="064052B1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CB0FC6E" w14:textId="5CD107A3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A1EE5D5" w14:textId="6E64129D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102B0301" w14:textId="5D1EFB7A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8A2676B" w14:textId="59661D28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3D796498" w14:textId="7514E59F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3DB9ECC3" w14:textId="77777777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2A287C51" w14:textId="77777777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6E35FCAD" w14:textId="77777777" w:rsidR="00B51017" w:rsidRDefault="00B51017" w:rsidP="00B51017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21226826" w14:textId="0C3C74DD" w:rsidR="0069606A" w:rsidRDefault="0069606A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65C0C9E" w14:textId="77777777" w:rsidR="00F56962" w:rsidRPr="0069606A" w:rsidRDefault="00F56962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0023EF7" w14:textId="47FEE7D1" w:rsidR="0069606A" w:rsidRPr="0069606A" w:rsidRDefault="0069606A" w:rsidP="0069606A">
      <w:pPr>
        <w:tabs>
          <w:tab w:val="left" w:pos="1134"/>
        </w:tabs>
        <w:spacing w:before="0" w:after="200" w:line="360" w:lineRule="auto"/>
        <w:ind w:left="0" w:right="0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MENSAGEM Nº </w:t>
      </w:r>
      <w:r w:rsidR="00200147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001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, de </w:t>
      </w:r>
      <w:r w:rsidR="00B51017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04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</w:t>
      </w:r>
      <w:r w:rsidR="00200147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janeiro</w:t>
      </w:r>
      <w:r w:rsidR="007C71CF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202</w:t>
      </w:r>
      <w:r w:rsidR="00EE03B3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5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.</w:t>
      </w:r>
    </w:p>
    <w:p w14:paraId="3136564F" w14:textId="77777777" w:rsidR="0069606A" w:rsidRPr="0069606A" w:rsidRDefault="0069606A" w:rsidP="0069606A">
      <w:pPr>
        <w:spacing w:before="0" w:after="0"/>
        <w:ind w:left="0" w:right="0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C99E09B" w14:textId="77777777" w:rsidR="0069606A" w:rsidRPr="0069606A" w:rsidRDefault="0069606A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Exmo. Sr.</w:t>
      </w:r>
    </w:p>
    <w:p w14:paraId="26C578C8" w14:textId="6A97C192" w:rsidR="00EE03B3" w:rsidRPr="0069606A" w:rsidRDefault="00EE03B3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b/>
          <w:color w:val="auto"/>
          <w:kern w:val="0"/>
          <w:szCs w:val="24"/>
          <w:lang w:val="pt-BR" w:eastAsia="pt-BR"/>
        </w:rPr>
      </w:pPr>
      <w:r>
        <w:rPr>
          <w:rFonts w:ascii="Arial" w:eastAsia="Times New Roman" w:hAnsi="Arial" w:cs="Arial"/>
          <w:b/>
          <w:color w:val="auto"/>
          <w:kern w:val="0"/>
          <w:szCs w:val="24"/>
          <w:lang w:val="pt-BR" w:eastAsia="pt-BR"/>
        </w:rPr>
        <w:t>ANDRÉ LUIZ FERNANDES DE MEDEIROS</w:t>
      </w:r>
    </w:p>
    <w:p w14:paraId="6B99C98F" w14:textId="77777777" w:rsidR="0069606A" w:rsidRPr="0069606A" w:rsidRDefault="0069606A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Presidente da Câmara Municipal</w:t>
      </w:r>
    </w:p>
    <w:p w14:paraId="05D66E96" w14:textId="77777777" w:rsidR="0069606A" w:rsidRPr="0069606A" w:rsidRDefault="0069606A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São João do Sabugi – RN</w:t>
      </w:r>
    </w:p>
    <w:p w14:paraId="0E5D18E2" w14:textId="77777777" w:rsidR="0069606A" w:rsidRPr="0069606A" w:rsidRDefault="0069606A" w:rsidP="0069606A">
      <w:pPr>
        <w:spacing w:before="0" w:after="0"/>
        <w:ind w:left="0" w:right="-93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249045E8" w14:textId="77777777" w:rsidR="0069606A" w:rsidRPr="0069606A" w:rsidRDefault="0069606A" w:rsidP="0069606A">
      <w:pPr>
        <w:spacing w:before="0" w:after="0"/>
        <w:ind w:left="0" w:right="-93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01D537CB" w14:textId="77777777" w:rsidR="00B51017" w:rsidRPr="0069606A" w:rsidRDefault="00B51017" w:rsidP="00B51017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b/>
          <w:color w:val="auto"/>
          <w:kern w:val="0"/>
          <w:szCs w:val="24"/>
          <w:lang w:val="pt-BR" w:eastAsia="pt-BR"/>
        </w:rPr>
        <w:t>Assunto:</w:t>
      </w: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 Encaminha Projeto de Lei que dispõe sobre a concessão de reajuste de vencimentos e remunerações do quadro de servidores.</w:t>
      </w:r>
    </w:p>
    <w:p w14:paraId="6BCA2815" w14:textId="77777777" w:rsidR="00B51017" w:rsidRPr="0069606A" w:rsidRDefault="00B51017" w:rsidP="00B51017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45709675" w14:textId="77777777" w:rsidR="00B51017" w:rsidRPr="0069606A" w:rsidRDefault="00B51017" w:rsidP="00B51017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0B48D568" w14:textId="77777777" w:rsidR="00B51017" w:rsidRPr="0069606A" w:rsidRDefault="00B51017" w:rsidP="00B51017">
      <w:pPr>
        <w:spacing w:before="0" w:after="0"/>
        <w:ind w:left="0" w:right="-93" w:firstLine="708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Senhor Presidente, </w:t>
      </w:r>
    </w:p>
    <w:p w14:paraId="042FB487" w14:textId="77777777" w:rsidR="00B51017" w:rsidRPr="0069606A" w:rsidRDefault="00B51017" w:rsidP="00B51017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352D45EF" w14:textId="77777777" w:rsidR="00B51017" w:rsidRPr="0069606A" w:rsidRDefault="00B51017" w:rsidP="00B51017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24E09FB8" w14:textId="77777777" w:rsidR="00B51017" w:rsidRPr="0069606A" w:rsidRDefault="00B51017" w:rsidP="00B51017">
      <w:pPr>
        <w:spacing w:before="0" w:after="0" w:line="360" w:lineRule="auto"/>
        <w:ind w:left="0" w:right="-93" w:firstLine="708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Estou encaminhando a essa Augusta Casa para exame e apreciação</w:t>
      </w:r>
      <w:r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 em </w:t>
      </w:r>
      <w:r w:rsidRPr="00747259">
        <w:rPr>
          <w:rFonts w:ascii="Arial" w:eastAsia="Times New Roman" w:hAnsi="Arial" w:cs="Arial"/>
          <w:b/>
          <w:bCs/>
          <w:color w:val="auto"/>
          <w:kern w:val="0"/>
          <w:szCs w:val="24"/>
          <w:lang w:val="pt-BR" w:eastAsia="pt-BR"/>
        </w:rPr>
        <w:t>regine de urgência</w:t>
      </w: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 e consequente aprovação do Projeto de Lei em anexo através de Vossa Excelência e de seus pares, o Projeto de Lei que dispõe sobre a concessão de reajuste de vencimentos e remunerações do quadro de servidores</w:t>
      </w:r>
      <w:r w:rsidRPr="0069606A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 xml:space="preserve"> do Município </w:t>
      </w: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de São João do Sabugi para adequação ao novo valor do salário mínim</w:t>
      </w:r>
      <w:r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o e </w:t>
      </w: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reajuste de vencimentos do quadro</w:t>
      </w:r>
      <w:r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 dos profissionais de nível superior e operador de máquinas pesadas.</w:t>
      </w:r>
    </w:p>
    <w:p w14:paraId="585C0AAB" w14:textId="77777777" w:rsidR="00B51017" w:rsidRPr="0069606A" w:rsidRDefault="00B51017" w:rsidP="00B51017">
      <w:pPr>
        <w:spacing w:before="0" w:after="0" w:line="360" w:lineRule="auto"/>
        <w:ind w:left="0" w:right="-93" w:firstLine="708"/>
        <w:jc w:val="both"/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</w:pPr>
      <w:r w:rsidRPr="0069606A">
        <w:rPr>
          <w:rFonts w:ascii="Arial" w:eastAsia="Times New Roman" w:hAnsi="Arial" w:cs="Arial"/>
          <w:bCs/>
          <w:color w:val="auto"/>
          <w:kern w:val="0"/>
          <w:szCs w:val="24"/>
          <w:lang w:val="pt-BR" w:eastAsia="pt-BR"/>
        </w:rPr>
        <w:t>Solicit</w:t>
      </w: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o à Vossa Excelência e aos Ilustres Vereadores a participarem desse empreendimento</w:t>
      </w:r>
      <w:r w:rsidRPr="0069606A"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>, por entender que a questão é de significativa importância.</w:t>
      </w:r>
    </w:p>
    <w:p w14:paraId="5E121E22" w14:textId="77777777" w:rsidR="00B51017" w:rsidRPr="0069606A" w:rsidRDefault="00B51017" w:rsidP="00B51017">
      <w:pPr>
        <w:spacing w:before="0" w:after="0" w:line="360" w:lineRule="auto"/>
        <w:ind w:left="0" w:right="-93" w:firstLine="708"/>
        <w:jc w:val="both"/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16"/>
          <w:szCs w:val="24"/>
          <w:lang w:val="pt-BR" w:eastAsia="pt-BR"/>
        </w:rPr>
        <w:t>Privilegio-me do ensejo para apresentar a Vossa Excelência e aos Excelentíssimos Senhores Vereadores protestos de estima e elevado apreço.</w:t>
      </w:r>
    </w:p>
    <w:p w14:paraId="556A8657" w14:textId="77777777" w:rsidR="0069606A" w:rsidRPr="0069606A" w:rsidRDefault="0069606A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ab/>
      </w: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ab/>
        <w:t xml:space="preserve">    Cordialmente,</w:t>
      </w:r>
    </w:p>
    <w:p w14:paraId="72B0994F" w14:textId="77777777" w:rsidR="0069606A" w:rsidRPr="0069606A" w:rsidRDefault="0069606A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7BF66681" w14:textId="77777777" w:rsidR="0069606A" w:rsidRPr="0069606A" w:rsidRDefault="0069606A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36C757FA" w14:textId="77777777" w:rsidR="0069606A" w:rsidRPr="0069606A" w:rsidRDefault="0069606A" w:rsidP="0069606A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5DA8FE30" w14:textId="77777777" w:rsidR="007C71CF" w:rsidRPr="0069606A" w:rsidRDefault="007C71CF" w:rsidP="007C71CF">
      <w:pPr>
        <w:spacing w:before="0" w:after="0"/>
        <w:ind w:left="0" w:right="0"/>
        <w:jc w:val="center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ANÍBAL PEREIRA DE ARAÚJO</w:t>
      </w:r>
    </w:p>
    <w:p w14:paraId="372C5313" w14:textId="77777777" w:rsidR="007C71CF" w:rsidRPr="0069606A" w:rsidRDefault="007C71C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>Prefeito</w:t>
      </w:r>
      <w:r w:rsidRPr="0069606A"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 xml:space="preserve"> Municipal</w:t>
      </w:r>
    </w:p>
    <w:p w14:paraId="26A27ED1" w14:textId="77777777" w:rsidR="0069606A" w:rsidRPr="0069606A" w:rsidRDefault="0069606A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1EEA9E6B" w14:textId="48C96C7D" w:rsidR="00A66B18" w:rsidRPr="00D608C2" w:rsidRDefault="00A66B18" w:rsidP="00D608C2"/>
    <w:sectPr w:rsidR="00A66B18" w:rsidRPr="00D608C2" w:rsidSect="0069606A">
      <w:headerReference w:type="default" r:id="rId10"/>
      <w:footerReference w:type="default" r:id="rId11"/>
      <w:pgSz w:w="11906" w:h="16838" w:code="9"/>
      <w:pgMar w:top="2552" w:right="1134" w:bottom="1134" w:left="170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40A770" w14:textId="77777777" w:rsidR="006375B1" w:rsidRDefault="006375B1" w:rsidP="00A66B18">
      <w:pPr>
        <w:spacing w:before="0" w:after="0"/>
      </w:pPr>
      <w:r>
        <w:separator/>
      </w:r>
    </w:p>
  </w:endnote>
  <w:endnote w:type="continuationSeparator" w:id="0">
    <w:p w14:paraId="201556A4" w14:textId="77777777" w:rsidR="006375B1" w:rsidRDefault="006375B1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4D622" w14:textId="31E12790" w:rsidR="00741771" w:rsidRDefault="00F56962" w:rsidP="00741771">
    <w:pPr>
      <w:pStyle w:val="Rodap"/>
      <w:jc w:val="center"/>
    </w:pPr>
    <w:r>
      <w:rPr>
        <w:noProof/>
      </w:rPr>
      <w:drawing>
        <wp:anchor distT="114300" distB="114300" distL="114300" distR="114300" simplePos="0" relativeHeight="251663360" behindDoc="0" locked="0" layoutInCell="1" hidden="0" allowOverlap="1" wp14:anchorId="25B78F43" wp14:editId="279B4F43">
          <wp:simplePos x="0" y="0"/>
          <wp:positionH relativeFrom="margin">
            <wp:posOffset>-1054100</wp:posOffset>
          </wp:positionH>
          <wp:positionV relativeFrom="paragraph">
            <wp:posOffset>-1457960</wp:posOffset>
          </wp:positionV>
          <wp:extent cx="7658100" cy="1828800"/>
          <wp:effectExtent l="0" t="0" r="0" b="0"/>
          <wp:wrapNone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366" r="366"/>
                  <a:stretch>
                    <a:fillRect/>
                  </a:stretch>
                </pic:blipFill>
                <pic:spPr>
                  <a:xfrm>
                    <a:off x="0" y="0"/>
                    <a:ext cx="7658100" cy="182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1DD7BB" w14:textId="77777777" w:rsidR="006375B1" w:rsidRDefault="006375B1" w:rsidP="00A66B18">
      <w:pPr>
        <w:spacing w:before="0" w:after="0"/>
      </w:pPr>
      <w:r>
        <w:separator/>
      </w:r>
    </w:p>
  </w:footnote>
  <w:footnote w:type="continuationSeparator" w:id="0">
    <w:p w14:paraId="640918C4" w14:textId="77777777" w:rsidR="006375B1" w:rsidRDefault="006375B1" w:rsidP="00A66B1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BA35B" w14:textId="33F6A96F" w:rsidR="00316EBA" w:rsidRPr="00F56962" w:rsidRDefault="00F56962" w:rsidP="00F56962">
    <w:pPr>
      <w:pStyle w:val="Cabealho"/>
    </w:pPr>
    <w:r>
      <w:rPr>
        <w:noProof/>
      </w:rPr>
      <w:drawing>
        <wp:anchor distT="114300" distB="114300" distL="114300" distR="114300" simplePos="0" relativeHeight="251661312" behindDoc="1" locked="0" layoutInCell="1" hidden="0" allowOverlap="1" wp14:anchorId="18CEE597" wp14:editId="66A7B485">
          <wp:simplePos x="0" y="0"/>
          <wp:positionH relativeFrom="page">
            <wp:align>left</wp:align>
          </wp:positionH>
          <wp:positionV relativeFrom="paragraph">
            <wp:posOffset>-428625</wp:posOffset>
          </wp:positionV>
          <wp:extent cx="7515225" cy="1590675"/>
          <wp:effectExtent l="0" t="0" r="0" b="0"/>
          <wp:wrapNone/>
          <wp:docPr id="2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t="118" b="27591"/>
                  <a:stretch/>
                </pic:blipFill>
                <pic:spPr bwMode="auto">
                  <a:xfrm>
                    <a:off x="0" y="0"/>
                    <a:ext cx="7515225" cy="1590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173"/>
    <w:rsid w:val="00013911"/>
    <w:rsid w:val="00032A37"/>
    <w:rsid w:val="00045401"/>
    <w:rsid w:val="00066AE9"/>
    <w:rsid w:val="00083BAA"/>
    <w:rsid w:val="000A136D"/>
    <w:rsid w:val="000A2F79"/>
    <w:rsid w:val="000B1500"/>
    <w:rsid w:val="000C2070"/>
    <w:rsid w:val="00100D9D"/>
    <w:rsid w:val="0010680C"/>
    <w:rsid w:val="00113D79"/>
    <w:rsid w:val="00152B0B"/>
    <w:rsid w:val="00153F1E"/>
    <w:rsid w:val="001766D6"/>
    <w:rsid w:val="00192419"/>
    <w:rsid w:val="001B5CFA"/>
    <w:rsid w:val="001C270D"/>
    <w:rsid w:val="001D0B5A"/>
    <w:rsid w:val="001E2320"/>
    <w:rsid w:val="001F1D6F"/>
    <w:rsid w:val="001F3948"/>
    <w:rsid w:val="00200147"/>
    <w:rsid w:val="00203DFF"/>
    <w:rsid w:val="00214E28"/>
    <w:rsid w:val="00223CF2"/>
    <w:rsid w:val="00237E57"/>
    <w:rsid w:val="002C374D"/>
    <w:rsid w:val="00316EBA"/>
    <w:rsid w:val="00352B81"/>
    <w:rsid w:val="00365FD3"/>
    <w:rsid w:val="00373AF6"/>
    <w:rsid w:val="00390F22"/>
    <w:rsid w:val="00394757"/>
    <w:rsid w:val="003A0150"/>
    <w:rsid w:val="003B3275"/>
    <w:rsid w:val="003E24DF"/>
    <w:rsid w:val="0041428F"/>
    <w:rsid w:val="00452F49"/>
    <w:rsid w:val="00455F73"/>
    <w:rsid w:val="004679A8"/>
    <w:rsid w:val="004A2B0D"/>
    <w:rsid w:val="004D0173"/>
    <w:rsid w:val="004E01B2"/>
    <w:rsid w:val="005158A2"/>
    <w:rsid w:val="00564FC3"/>
    <w:rsid w:val="005741F8"/>
    <w:rsid w:val="005B0455"/>
    <w:rsid w:val="005C2210"/>
    <w:rsid w:val="005F3AA9"/>
    <w:rsid w:val="00615018"/>
    <w:rsid w:val="0062123A"/>
    <w:rsid w:val="00635F04"/>
    <w:rsid w:val="006375B1"/>
    <w:rsid w:val="00644B22"/>
    <w:rsid w:val="00646E75"/>
    <w:rsid w:val="00656C0D"/>
    <w:rsid w:val="0069606A"/>
    <w:rsid w:val="006E3A16"/>
    <w:rsid w:val="006E51D8"/>
    <w:rsid w:val="006F6F10"/>
    <w:rsid w:val="0070092C"/>
    <w:rsid w:val="00700D72"/>
    <w:rsid w:val="00714317"/>
    <w:rsid w:val="00727429"/>
    <w:rsid w:val="00741771"/>
    <w:rsid w:val="00747259"/>
    <w:rsid w:val="0077633A"/>
    <w:rsid w:val="00783E79"/>
    <w:rsid w:val="007B5AE8"/>
    <w:rsid w:val="007C50DE"/>
    <w:rsid w:val="007C71CF"/>
    <w:rsid w:val="007F5192"/>
    <w:rsid w:val="00811BAD"/>
    <w:rsid w:val="008174B4"/>
    <w:rsid w:val="00852D30"/>
    <w:rsid w:val="00885FDE"/>
    <w:rsid w:val="008F0ED9"/>
    <w:rsid w:val="00906CC9"/>
    <w:rsid w:val="0091610F"/>
    <w:rsid w:val="0094302F"/>
    <w:rsid w:val="00955A05"/>
    <w:rsid w:val="00990E3D"/>
    <w:rsid w:val="009C00D4"/>
    <w:rsid w:val="009C6360"/>
    <w:rsid w:val="009D6510"/>
    <w:rsid w:val="009F6646"/>
    <w:rsid w:val="009F6AD4"/>
    <w:rsid w:val="00A03601"/>
    <w:rsid w:val="00A26FE7"/>
    <w:rsid w:val="00A66B18"/>
    <w:rsid w:val="00A6783B"/>
    <w:rsid w:val="00A7331C"/>
    <w:rsid w:val="00A96CF8"/>
    <w:rsid w:val="00AA02F7"/>
    <w:rsid w:val="00AA089B"/>
    <w:rsid w:val="00AE1388"/>
    <w:rsid w:val="00AE2793"/>
    <w:rsid w:val="00AF3982"/>
    <w:rsid w:val="00B4062E"/>
    <w:rsid w:val="00B50294"/>
    <w:rsid w:val="00B51017"/>
    <w:rsid w:val="00B5198D"/>
    <w:rsid w:val="00B53065"/>
    <w:rsid w:val="00B57D6E"/>
    <w:rsid w:val="00B86B8F"/>
    <w:rsid w:val="00B87420"/>
    <w:rsid w:val="00C01365"/>
    <w:rsid w:val="00C16F11"/>
    <w:rsid w:val="00C22F94"/>
    <w:rsid w:val="00C701F7"/>
    <w:rsid w:val="00C70786"/>
    <w:rsid w:val="00C73DF1"/>
    <w:rsid w:val="00CC78A4"/>
    <w:rsid w:val="00CC7C08"/>
    <w:rsid w:val="00CF090A"/>
    <w:rsid w:val="00D10958"/>
    <w:rsid w:val="00D5033F"/>
    <w:rsid w:val="00D608C2"/>
    <w:rsid w:val="00D66593"/>
    <w:rsid w:val="00D73513"/>
    <w:rsid w:val="00D9365A"/>
    <w:rsid w:val="00DE6DA2"/>
    <w:rsid w:val="00DF2D30"/>
    <w:rsid w:val="00E20CF4"/>
    <w:rsid w:val="00E27966"/>
    <w:rsid w:val="00E4786A"/>
    <w:rsid w:val="00E55D74"/>
    <w:rsid w:val="00E6540C"/>
    <w:rsid w:val="00E74437"/>
    <w:rsid w:val="00E81E2A"/>
    <w:rsid w:val="00EE03B3"/>
    <w:rsid w:val="00EE0952"/>
    <w:rsid w:val="00EE315E"/>
    <w:rsid w:val="00F0657F"/>
    <w:rsid w:val="00F1629E"/>
    <w:rsid w:val="00F56962"/>
    <w:rsid w:val="00F802D4"/>
    <w:rsid w:val="00F95B27"/>
    <w:rsid w:val="00F97C55"/>
    <w:rsid w:val="00FA5FE1"/>
    <w:rsid w:val="00FC3B21"/>
    <w:rsid w:val="00FE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C468EF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pt-P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83B"/>
    <w:pPr>
      <w:spacing w:before="40" w:after="360"/>
      <w:ind w:left="720" w:right="720"/>
    </w:pPr>
    <w:rPr>
      <w:rFonts w:eastAsiaTheme="minorHAnsi"/>
      <w:color w:val="595959" w:themeColor="text1" w:themeTint="A6"/>
      <w:kern w:val="20"/>
      <w:szCs w:val="20"/>
    </w:rPr>
  </w:style>
  <w:style w:type="paragraph" w:styleId="Ttulo1">
    <w:name w:val="heading 1"/>
    <w:basedOn w:val="Normal"/>
    <w:next w:val="Normal"/>
    <w:link w:val="Ttulo1Char"/>
    <w:uiPriority w:val="8"/>
    <w:unhideWhenUsed/>
    <w:qFormat/>
    <w:rsid w:val="003E24DF"/>
    <w:pPr>
      <w:spacing w:before="0"/>
      <w:contextualSpacing/>
      <w:outlineLvl w:val="0"/>
    </w:pPr>
    <w:rPr>
      <w:rFonts w:asciiTheme="majorHAnsi" w:eastAsiaTheme="majorEastAsia" w:hAnsiTheme="majorHAnsi" w:cstheme="majorBidi"/>
      <w:caps/>
      <w:color w:val="112F51" w:themeColor="accent1" w:themeShade="BF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2B0D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112F5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8"/>
    <w:rsid w:val="003E24DF"/>
    <w:rPr>
      <w:rFonts w:asciiTheme="majorHAnsi" w:eastAsiaTheme="majorEastAsia" w:hAnsiTheme="majorHAnsi" w:cstheme="majorBidi"/>
      <w:caps/>
      <w:color w:val="112F51" w:themeColor="accent1" w:themeShade="BF"/>
      <w:kern w:val="20"/>
      <w:sz w:val="20"/>
      <w:szCs w:val="20"/>
    </w:rPr>
  </w:style>
  <w:style w:type="paragraph" w:customStyle="1" w:styleId="Destinatrio1">
    <w:name w:val="Destinatário1"/>
    <w:basedOn w:val="Normal"/>
    <w:uiPriority w:val="3"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Saudao">
    <w:name w:val="Salutation"/>
    <w:basedOn w:val="Normal"/>
    <w:link w:val="SaudaoChar"/>
    <w:uiPriority w:val="4"/>
    <w:unhideWhenUsed/>
    <w:qFormat/>
    <w:rsid w:val="00A66B18"/>
    <w:pPr>
      <w:spacing w:before="720"/>
    </w:pPr>
  </w:style>
  <w:style w:type="character" w:customStyle="1" w:styleId="SaudaoChar">
    <w:name w:val="Saudação Char"/>
    <w:basedOn w:val="Fontepargpadro"/>
    <w:link w:val="Saudao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Encerramento">
    <w:name w:val="Closing"/>
    <w:basedOn w:val="Normal"/>
    <w:next w:val="Assinatura"/>
    <w:link w:val="EncerramentoChar"/>
    <w:uiPriority w:val="6"/>
    <w:unhideWhenUsed/>
    <w:qFormat/>
    <w:rsid w:val="00A6783B"/>
    <w:pPr>
      <w:spacing w:before="480" w:after="960"/>
    </w:pPr>
  </w:style>
  <w:style w:type="character" w:customStyle="1" w:styleId="EncerramentoChar">
    <w:name w:val="Encerramento Char"/>
    <w:basedOn w:val="Fontepargpadro"/>
    <w:link w:val="Encerramento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Assinatura">
    <w:name w:val="Signature"/>
    <w:basedOn w:val="Normal"/>
    <w:link w:val="AssinaturaChar"/>
    <w:uiPriority w:val="7"/>
    <w:unhideWhenUsed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AssinaturaChar">
    <w:name w:val="Assinatura Char"/>
    <w:basedOn w:val="Fontepargpadro"/>
    <w:link w:val="Assinatura"/>
    <w:uiPriority w:val="7"/>
    <w:rsid w:val="00A6783B"/>
    <w:rPr>
      <w:rFonts w:eastAsiaTheme="minorHAnsi"/>
      <w:b/>
      <w:bCs/>
      <w:color w:val="17406D" w:themeColor="accent1"/>
      <w:kern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3E24DF"/>
    <w:pPr>
      <w:spacing w:after="0"/>
      <w:jc w:val="right"/>
    </w:pPr>
  </w:style>
  <w:style w:type="character" w:customStyle="1" w:styleId="CabealhoChar">
    <w:name w:val="Cabeçalho Char"/>
    <w:basedOn w:val="Fontepargpadro"/>
    <w:link w:val="Cabealho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Forte">
    <w:name w:val="Strong"/>
    <w:basedOn w:val="Fontepargpadro"/>
    <w:uiPriority w:val="1"/>
    <w:semiHidden/>
    <w:rsid w:val="003E24DF"/>
    <w:rPr>
      <w:b/>
      <w:bCs/>
    </w:rPr>
  </w:style>
  <w:style w:type="paragraph" w:customStyle="1" w:styleId="Informaesdecontato">
    <w:name w:val="Informações de contato"/>
    <w:basedOn w:val="Normal"/>
    <w:uiPriority w:val="1"/>
    <w:qFormat/>
    <w:rsid w:val="00A66B18"/>
    <w:pPr>
      <w:spacing w:before="0" w:after="0"/>
    </w:pPr>
    <w:rPr>
      <w:color w:val="FFFFFF" w:themeColor="background1"/>
    </w:rPr>
  </w:style>
  <w:style w:type="character" w:customStyle="1" w:styleId="Ttulo2Char">
    <w:name w:val="Título 2 Char"/>
    <w:basedOn w:val="Fontepargpadro"/>
    <w:link w:val="Ttulo2"/>
    <w:uiPriority w:val="9"/>
    <w:rsid w:val="004A2B0D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kern w:val="0"/>
      <w:szCs w:val="24"/>
    </w:rPr>
  </w:style>
  <w:style w:type="character" w:styleId="TextodoEspaoReservado">
    <w:name w:val="Placeholder Text"/>
    <w:basedOn w:val="Fontepargpadro"/>
    <w:uiPriority w:val="99"/>
    <w:semiHidden/>
    <w:rsid w:val="001766D6"/>
    <w:rPr>
      <w:color w:val="808080"/>
    </w:rPr>
  </w:style>
  <w:style w:type="paragraph" w:styleId="Rodap">
    <w:name w:val="footer"/>
    <w:basedOn w:val="Normal"/>
    <w:link w:val="RodapChar"/>
    <w:uiPriority w:val="99"/>
    <w:unhideWhenUsed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Logotipo">
    <w:name w:val="Logotipo"/>
    <w:basedOn w:val="Normal"/>
    <w:next w:val="Normal"/>
    <w:link w:val="CaracteredeLogotipo"/>
    <w:qFormat/>
    <w:rsid w:val="00AA089B"/>
    <w:pPr>
      <w:spacing w:before="0" w:after="0"/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</w:rPr>
  </w:style>
  <w:style w:type="character" w:customStyle="1" w:styleId="CaracteredeLogotipo">
    <w:name w:val="Caractere de Logotipo"/>
    <w:basedOn w:val="Fontepargpadro"/>
    <w:link w:val="Logotipo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  <w:style w:type="character" w:styleId="Hyperlink">
    <w:name w:val="Hyperlink"/>
    <w:basedOn w:val="Fontepargpadro"/>
    <w:uiPriority w:val="99"/>
    <w:unhideWhenUsed/>
    <w:rsid w:val="00741771"/>
    <w:rPr>
      <w:color w:val="F49100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94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948"/>
    <w:rPr>
      <w:rFonts w:ascii="Tahoma" w:eastAsiaTheme="minorHAnsi" w:hAnsi="Tahoma" w:cs="Tahoma"/>
      <w:color w:val="595959" w:themeColor="text1" w:themeTint="A6"/>
      <w:kern w:val="20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51017"/>
    <w:pPr>
      <w:spacing w:before="0" w:after="0"/>
      <w:ind w:left="0" w:right="0"/>
      <w:jc w:val="both"/>
    </w:pPr>
    <w:rPr>
      <w:rFonts w:ascii="Times New Roman" w:eastAsia="Times New Roman" w:hAnsi="Times New Roman" w:cs="Times New Roman"/>
      <w:color w:val="auto"/>
      <w:kern w:val="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51017"/>
    <w:rPr>
      <w:rFonts w:ascii="Times New Roman" w:eastAsia="Times New Roman" w:hAnsi="Times New Roman" w:cs="Times New Roman"/>
      <w:szCs w:val="20"/>
      <w:lang w:val="pt-BR" w:eastAsia="pt-BR"/>
    </w:rPr>
  </w:style>
  <w:style w:type="table" w:styleId="Tabelacomgrade">
    <w:name w:val="Table Grid"/>
    <w:basedOn w:val="Tabelanormal"/>
    <w:uiPriority w:val="39"/>
    <w:rsid w:val="00B51017"/>
    <w:rPr>
      <w:rFonts w:eastAsiaTheme="minorHAnsi"/>
      <w:sz w:val="22"/>
      <w:szCs w:val="22"/>
      <w:lang w:val="pt-BR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fael\AppData\Roaming\Microsoft\Templates\Papel%20timbrado%20com%20curva%20azul.dotx" TargetMode="External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72AD07-53A3-41FC-A530-2744C14395A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C0412535-AE33-43A1-B3B1-F28E4B7485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A04023A-A2A1-445E-8B7C-04FB2DBA59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D5B660-4932-4A22-8C59-4E5235DA8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com curva azul</Template>
  <TotalTime>0</TotalTime>
  <Pages>3</Pages>
  <Words>528</Words>
  <Characters>2854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2024-01-15T14:48:00Z</dcterms:created>
  <dcterms:modified xsi:type="dcterms:W3CDTF">2026-01-16T12:00:00Z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