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1DFB0C1E" w:rsidR="002E7D17" w:rsidRPr="002E7D17" w:rsidRDefault="00590490" w:rsidP="00590490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</w:t>
      </w:r>
      <w:r w:rsidR="00DE502B">
        <w:rPr>
          <w:rFonts w:ascii="Times New Roman" w:hAnsi="Times New Roman" w:cs="Times New Roman"/>
          <w:b/>
          <w:i w:val="0"/>
          <w:color w:val="auto"/>
        </w:rPr>
        <w:t>66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20402F7B" w:rsidR="00FA1369" w:rsidRPr="00A35607" w:rsidRDefault="002E7D17" w:rsidP="00C1128A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1128A">
              <w:rPr>
                <w:b/>
              </w:rPr>
              <w:t xml:space="preserve"> UM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C1128A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1128A">
              <w:rPr>
                <w:b/>
              </w:rPr>
              <w:t>140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C1128A">
              <w:rPr>
                <w:b/>
              </w:rPr>
              <w:t>CENTO E QUARENTA MIL RE</w:t>
            </w:r>
            <w:r w:rsidR="003D0441">
              <w:rPr>
                <w:b/>
              </w:rPr>
              <w:t>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1F0B06A9" w14:textId="3831B8CE" w:rsidR="002E7D17" w:rsidRPr="00A35607" w:rsidRDefault="002E7D17" w:rsidP="00590490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05001915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1128A">
        <w:t xml:space="preserve"> um</w:t>
      </w:r>
      <w:r w:rsidR="00DB574F">
        <w:t xml:space="preserve"> </w:t>
      </w:r>
      <w:r w:rsidRPr="00A35607">
        <w:t>Crédito</w:t>
      </w:r>
      <w:r w:rsidR="00C1128A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C1128A">
        <w:rPr>
          <w:b/>
        </w:rPr>
        <w:t>140</w:t>
      </w:r>
      <w:r w:rsidR="0021753E">
        <w:rPr>
          <w:b/>
        </w:rPr>
        <w:t>.0</w:t>
      </w:r>
      <w:r>
        <w:rPr>
          <w:b/>
        </w:rPr>
        <w:t>00,00 (</w:t>
      </w:r>
      <w:r w:rsidR="00C1128A">
        <w:rPr>
          <w:b/>
        </w:rPr>
        <w:t>cento e quarenta</w:t>
      </w:r>
      <w:r w:rsidR="009E0EE2">
        <w:rPr>
          <w:b/>
        </w:rPr>
        <w:t xml:space="preserve">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403DEC1E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="00C1128A">
        <w:t xml:space="preserve">um </w:t>
      </w:r>
      <w:r w:rsidRPr="00A35607">
        <w:t>Crédito</w:t>
      </w:r>
      <w:r>
        <w:t xml:space="preserve"> Adicio</w:t>
      </w:r>
      <w:r w:rsidR="00C1128A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1128A">
        <w:rPr>
          <w:b/>
        </w:rPr>
        <w:t>R</w:t>
      </w:r>
      <w:r w:rsidR="00C1128A" w:rsidRPr="00A35607">
        <w:rPr>
          <w:b/>
        </w:rPr>
        <w:t>$</w:t>
      </w:r>
      <w:r w:rsidR="00C1128A">
        <w:rPr>
          <w:b/>
        </w:rPr>
        <w:t xml:space="preserve"> 140.000,00 (cento e quarenta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123DFF3" w14:textId="6A2F7087" w:rsidR="00DB574F" w:rsidRDefault="00C1128A" w:rsidP="00DB574F">
      <w:pPr>
        <w:jc w:val="both"/>
      </w:pPr>
      <w:r>
        <w:t>02</w:t>
      </w:r>
      <w:r w:rsidR="00DB574F" w:rsidRPr="00A35607">
        <w:t xml:space="preserve"> – </w:t>
      </w:r>
      <w:r>
        <w:t>PODER EXECUTIVO MUNICIPAL</w:t>
      </w:r>
      <w:r w:rsidR="00DB574F">
        <w:tab/>
      </w:r>
    </w:p>
    <w:p w14:paraId="48533DFA" w14:textId="72F7348D" w:rsidR="00DB574F" w:rsidRDefault="00DB574F" w:rsidP="00DB574F">
      <w:pPr>
        <w:jc w:val="both"/>
      </w:pPr>
      <w:r>
        <w:t>0</w:t>
      </w:r>
      <w:r w:rsidR="00C1128A">
        <w:t>4</w:t>
      </w:r>
      <w:r>
        <w:t xml:space="preserve"> – </w:t>
      </w:r>
      <w:r w:rsidR="00C1128A">
        <w:t>DEFESA CIVIL</w:t>
      </w:r>
    </w:p>
    <w:p w14:paraId="3C7D6B59" w14:textId="4175C3AA" w:rsidR="00DB574F" w:rsidRDefault="00C1128A" w:rsidP="00DB574F">
      <w:pPr>
        <w:jc w:val="both"/>
        <w:rPr>
          <w:bCs/>
        </w:rPr>
      </w:pPr>
      <w:r>
        <w:rPr>
          <w:bCs/>
        </w:rPr>
        <w:t>06</w:t>
      </w:r>
      <w:r w:rsidR="00DB574F">
        <w:rPr>
          <w:bCs/>
        </w:rPr>
        <w:t>.</w:t>
      </w:r>
      <w:r>
        <w:rPr>
          <w:bCs/>
        </w:rPr>
        <w:t>153</w:t>
      </w:r>
      <w:r w:rsidR="00DB574F">
        <w:rPr>
          <w:bCs/>
        </w:rPr>
        <w:t>.00</w:t>
      </w:r>
      <w:r>
        <w:rPr>
          <w:bCs/>
        </w:rPr>
        <w:t>06</w:t>
      </w:r>
      <w:r w:rsidR="00DB574F">
        <w:rPr>
          <w:bCs/>
        </w:rPr>
        <w:t>.2.0</w:t>
      </w:r>
      <w:r>
        <w:rPr>
          <w:bCs/>
        </w:rPr>
        <w:t>11</w:t>
      </w:r>
      <w:r w:rsidR="00DB574F">
        <w:rPr>
          <w:bCs/>
        </w:rPr>
        <w:t xml:space="preserve"> – </w:t>
      </w:r>
      <w:r>
        <w:rPr>
          <w:bCs/>
        </w:rPr>
        <w:t>MANUTENÇÃO E DESENVOLVIMENTO DAS ATIVIDADES DE DEFESA CIVIL</w:t>
      </w:r>
      <w:r w:rsidR="00DB574F">
        <w:rPr>
          <w:bCs/>
        </w:rPr>
        <w:t xml:space="preserve"> </w:t>
      </w:r>
      <w:r w:rsidR="00DB574F" w:rsidRPr="00A35607">
        <w:rPr>
          <w:bCs/>
        </w:rPr>
        <w:t xml:space="preserve"> </w:t>
      </w:r>
    </w:p>
    <w:p w14:paraId="04FA92F2" w14:textId="44B4C54F" w:rsidR="002E7D17" w:rsidRPr="00044BF8" w:rsidRDefault="00DB574F" w:rsidP="002E7D17">
      <w:r>
        <w:t>(</w:t>
      </w:r>
      <w:r w:rsidR="00C1128A">
        <w:t>14</w:t>
      </w:r>
      <w:r>
        <w:t>)</w:t>
      </w:r>
      <w:r w:rsidRPr="00F00E43">
        <w:t xml:space="preserve"> </w:t>
      </w:r>
      <w:r w:rsidR="00C1128A">
        <w:t>3.3</w:t>
      </w:r>
      <w:r>
        <w:t>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 w:rsidR="00C1128A">
        <w:t>140.000,00</w:t>
      </w:r>
    </w:p>
    <w:p w14:paraId="4AF4459E" w14:textId="77777777" w:rsidR="003D2E4A" w:rsidRDefault="003D2E4A" w:rsidP="002E7D17">
      <w:pPr>
        <w:rPr>
          <w:b/>
          <w:u w:val="single"/>
        </w:rPr>
      </w:pPr>
    </w:p>
    <w:p w14:paraId="634E9ECE" w14:textId="1ECAA834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1128A">
        <w:rPr>
          <w:b/>
          <w:u w:val="single"/>
        </w:rPr>
        <w:t>140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0680C4A6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DA2988">
        <w:t xml:space="preserve"> dotaç</w:t>
      </w:r>
      <w:r w:rsidR="00C1128A">
        <w:t>ão</w:t>
      </w:r>
      <w:r w:rsidR="009E0EE2">
        <w:t xml:space="preserve"> orçamentária abaixo discriminada e constante</w:t>
      </w:r>
      <w:r>
        <w:t xml:space="preserve"> do mesmo </w:t>
      </w:r>
      <w:r>
        <w:lastRenderedPageBreak/>
        <w:t xml:space="preserve">Orçamento, no valor de até </w:t>
      </w:r>
      <w:r w:rsidR="009E0EE2">
        <w:rPr>
          <w:b/>
        </w:rPr>
        <w:t xml:space="preserve">R$ </w:t>
      </w:r>
      <w:r w:rsidR="00C1128A">
        <w:rPr>
          <w:b/>
        </w:rPr>
        <w:t>140</w:t>
      </w:r>
      <w:r w:rsidR="00F92D28">
        <w:rPr>
          <w:b/>
        </w:rPr>
        <w:t>.000,00</w:t>
      </w:r>
      <w:r w:rsidR="00A1766D">
        <w:rPr>
          <w:b/>
        </w:rPr>
        <w:t xml:space="preserve"> </w:t>
      </w:r>
      <w:r w:rsidR="00DB574F">
        <w:rPr>
          <w:b/>
        </w:rPr>
        <w:t>(</w:t>
      </w:r>
      <w:r w:rsidR="00C1128A">
        <w:rPr>
          <w:b/>
        </w:rPr>
        <w:t>cento e quarenta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0E67BE6" w14:textId="77777777" w:rsidR="00DA2988" w:rsidRDefault="00DA2988" w:rsidP="00DB574F">
      <w:pPr>
        <w:jc w:val="both"/>
      </w:pPr>
    </w:p>
    <w:p w14:paraId="7D5A0570" w14:textId="6DC4E4BC" w:rsidR="003D2E4A" w:rsidRDefault="00C1128A" w:rsidP="003D2E4A">
      <w:pPr>
        <w:jc w:val="both"/>
      </w:pPr>
      <w:r>
        <w:t>07</w:t>
      </w:r>
      <w:r w:rsidR="003D2E4A" w:rsidRPr="00A35607">
        <w:t xml:space="preserve"> – </w:t>
      </w:r>
      <w:r w:rsidR="003D2E4A">
        <w:t xml:space="preserve">SECRETARIA DE </w:t>
      </w:r>
      <w:r>
        <w:t>INFRAESTRUTURA</w:t>
      </w:r>
      <w:r w:rsidR="003D2E4A">
        <w:tab/>
      </w:r>
    </w:p>
    <w:p w14:paraId="018FA582" w14:textId="38177B30" w:rsidR="003D2E4A" w:rsidRDefault="003D2E4A" w:rsidP="003D2E4A">
      <w:pPr>
        <w:jc w:val="both"/>
      </w:pPr>
      <w:r>
        <w:t>0</w:t>
      </w:r>
      <w:r w:rsidR="00C1128A">
        <w:t>2</w:t>
      </w:r>
      <w:r>
        <w:t xml:space="preserve"> – </w:t>
      </w:r>
      <w:r w:rsidR="00C1128A">
        <w:t>OBRAS E SERVIÇOS RODOVIÁRIOS</w:t>
      </w:r>
    </w:p>
    <w:p w14:paraId="7ECD1D9A" w14:textId="0FE10DA0" w:rsidR="003D2E4A" w:rsidRDefault="00C1128A" w:rsidP="003D2E4A">
      <w:pPr>
        <w:jc w:val="both"/>
        <w:rPr>
          <w:bCs/>
        </w:rPr>
      </w:pPr>
      <w:r>
        <w:rPr>
          <w:bCs/>
        </w:rPr>
        <w:t>26.782.0016.1.009</w:t>
      </w:r>
      <w:r w:rsidR="003D2E4A">
        <w:rPr>
          <w:bCs/>
        </w:rPr>
        <w:t xml:space="preserve"> – </w:t>
      </w:r>
      <w:r>
        <w:rPr>
          <w:bCs/>
        </w:rPr>
        <w:t>CONSTRUÇÃO DE PONTES E PONTILHÕES</w:t>
      </w:r>
      <w:r w:rsidR="003D2E4A">
        <w:rPr>
          <w:bCs/>
        </w:rPr>
        <w:t xml:space="preserve"> </w:t>
      </w:r>
      <w:r w:rsidR="003D2E4A" w:rsidRPr="00A35607">
        <w:rPr>
          <w:bCs/>
        </w:rPr>
        <w:t xml:space="preserve"> </w:t>
      </w:r>
    </w:p>
    <w:p w14:paraId="1DF591B0" w14:textId="5BDE9253" w:rsidR="003D2E4A" w:rsidRDefault="003D2E4A" w:rsidP="003D2E4A">
      <w:r>
        <w:t>(</w:t>
      </w:r>
      <w:r w:rsidR="00C1128A">
        <w:t>103</w:t>
      </w:r>
      <w:r>
        <w:t>)</w:t>
      </w:r>
      <w:r w:rsidRPr="00F00E43">
        <w:t xml:space="preserve"> </w:t>
      </w:r>
      <w:r w:rsidR="00C1128A">
        <w:t>4</w:t>
      </w:r>
      <w:r>
        <w:t>.</w:t>
      </w:r>
      <w:r w:rsidR="00C1128A">
        <w:t>4</w:t>
      </w:r>
      <w:r>
        <w:t>.90.00.00.00.00.00.0000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 w:rsidR="00C1128A">
        <w:t>140</w:t>
      </w:r>
      <w:r>
        <w:t>.000,00</w:t>
      </w:r>
    </w:p>
    <w:p w14:paraId="323D297B" w14:textId="77777777" w:rsidR="002E7D17" w:rsidRPr="00044BF8" w:rsidRDefault="002E7D17" w:rsidP="002E7D17"/>
    <w:p w14:paraId="6F6D1ADD" w14:textId="73A3F615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C1128A">
        <w:rPr>
          <w:b/>
          <w:u w:val="single"/>
        </w:rPr>
        <w:t>140.000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27329EF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1128A">
        <w:t xml:space="preserve"> e redução</w:t>
      </w:r>
      <w:r>
        <w:t xml:space="preserve"> </w:t>
      </w:r>
      <w:r w:rsidRPr="00626B63">
        <w:t>introduzido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139A9265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590490">
        <w:t>23</w:t>
      </w:r>
      <w:r>
        <w:t xml:space="preserve"> d</w:t>
      </w:r>
      <w:r w:rsidRPr="00A35607">
        <w:t xml:space="preserve">e </w:t>
      </w:r>
      <w:r w:rsidR="00E05228">
        <w:t>setembro</w:t>
      </w:r>
      <w:r>
        <w:t xml:space="preserve"> de 2022</w:t>
      </w:r>
      <w:r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6472E2D4" w14:textId="77777777" w:rsidR="003D2E4A" w:rsidRDefault="003D2E4A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171C6C4D" w14:textId="77777777" w:rsidR="00C1128A" w:rsidRDefault="00C1128A" w:rsidP="002E7D17">
      <w:pPr>
        <w:jc w:val="both"/>
      </w:pPr>
    </w:p>
    <w:p w14:paraId="38737B79" w14:textId="77777777" w:rsidR="00C1128A" w:rsidRDefault="00C1128A" w:rsidP="002E7D17">
      <w:pPr>
        <w:jc w:val="both"/>
      </w:pPr>
    </w:p>
    <w:p w14:paraId="4154B5F6" w14:textId="77777777" w:rsidR="00C1128A" w:rsidRDefault="00C1128A" w:rsidP="002E7D17">
      <w:pPr>
        <w:jc w:val="both"/>
      </w:pPr>
    </w:p>
    <w:p w14:paraId="69D57282" w14:textId="77777777" w:rsidR="00C1128A" w:rsidRDefault="00C1128A" w:rsidP="002E7D17">
      <w:pPr>
        <w:jc w:val="both"/>
      </w:pPr>
    </w:p>
    <w:p w14:paraId="3C96E4C1" w14:textId="77777777" w:rsidR="00C1128A" w:rsidRDefault="00C1128A" w:rsidP="002E7D17">
      <w:pPr>
        <w:jc w:val="both"/>
      </w:pPr>
    </w:p>
    <w:p w14:paraId="03D29FCD" w14:textId="77777777" w:rsidR="00C1128A" w:rsidRDefault="00C1128A" w:rsidP="002E7D17">
      <w:pPr>
        <w:jc w:val="both"/>
      </w:pPr>
    </w:p>
    <w:p w14:paraId="42492D3A" w14:textId="77777777" w:rsidR="00C1128A" w:rsidRDefault="00C1128A" w:rsidP="002E7D17">
      <w:pPr>
        <w:jc w:val="both"/>
      </w:pPr>
    </w:p>
    <w:p w14:paraId="0C58D4ED" w14:textId="77777777" w:rsidR="00C1128A" w:rsidRDefault="00C1128A" w:rsidP="002E7D17">
      <w:pPr>
        <w:jc w:val="both"/>
      </w:pPr>
    </w:p>
    <w:p w14:paraId="46ED4D2E" w14:textId="77777777" w:rsidR="00C1128A" w:rsidRDefault="00C1128A" w:rsidP="002E7D17">
      <w:pPr>
        <w:jc w:val="both"/>
      </w:pPr>
    </w:p>
    <w:p w14:paraId="18B6C9AF" w14:textId="77777777" w:rsidR="00C1128A" w:rsidRDefault="00C1128A" w:rsidP="002E7D17">
      <w:pPr>
        <w:jc w:val="both"/>
      </w:pPr>
    </w:p>
    <w:p w14:paraId="147FCA6D" w14:textId="77777777" w:rsidR="00C1128A" w:rsidRDefault="00C1128A" w:rsidP="002E7D17">
      <w:pPr>
        <w:jc w:val="both"/>
      </w:pPr>
    </w:p>
    <w:p w14:paraId="305E7A4A" w14:textId="77777777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Pr="00590490" w:rsidRDefault="001719FE" w:rsidP="00590490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590490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14669312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Lei, que autoriza a alteração do Plano Plurianual, da Lei de Diretrizes Orçamentárias e da Lei Orçamentária Anual, através da abertura de</w:t>
      </w:r>
      <w:r w:rsidR="00C1128A">
        <w:t xml:space="preserve"> um</w:t>
      </w:r>
      <w:r w:rsidR="003D2E4A">
        <w:t xml:space="preserve"> </w:t>
      </w:r>
      <w:r w:rsidR="009E0EE2">
        <w:t>crédito</w:t>
      </w:r>
      <w:r w:rsidR="00C1128A">
        <w:t xml:space="preserve"> adicional</w:t>
      </w:r>
      <w:r>
        <w:t xml:space="preserve"> </w:t>
      </w:r>
      <w:r w:rsidR="009E0EE2">
        <w:t>suplementar</w:t>
      </w:r>
      <w:r>
        <w:t xml:space="preserve"> na importância de até </w:t>
      </w:r>
      <w:r w:rsidR="009E0EE2">
        <w:t xml:space="preserve">R$ </w:t>
      </w:r>
      <w:r w:rsidR="00C1128A">
        <w:t>140</w:t>
      </w:r>
      <w:r w:rsidR="008D24C2">
        <w:t>.000,00</w:t>
      </w:r>
      <w:r w:rsidRPr="001719FE">
        <w:t xml:space="preserve"> (</w:t>
      </w:r>
      <w:r w:rsidR="00C1128A">
        <w:t xml:space="preserve">cento e quarenta </w:t>
      </w:r>
      <w:r w:rsidR="008D24C2">
        <w:t>m</w:t>
      </w:r>
      <w:r w:rsidRPr="001719FE">
        <w:t>il reais),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08B46C42" w14:textId="1497D765" w:rsidR="003D2E4A" w:rsidRDefault="001719FE" w:rsidP="0004659A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C1128A">
        <w:rPr>
          <w:bCs/>
        </w:rPr>
        <w:t xml:space="preserve"> dotação</w:t>
      </w:r>
      <w:r w:rsidR="00E05228">
        <w:rPr>
          <w:bCs/>
        </w:rPr>
        <w:t xml:space="preserve"> orçamentária</w:t>
      </w:r>
      <w:r w:rsidR="00F824DA">
        <w:rPr>
          <w:bCs/>
        </w:rPr>
        <w:t xml:space="preserve"> para a Defesa Civil do Município, objetivando a construção de 06 pontes, tendo em vista a doação dos kits de transposição pela Defesa Civil do estado. </w:t>
      </w:r>
    </w:p>
    <w:p w14:paraId="2BD7E5CE" w14:textId="77777777" w:rsidR="00F824DA" w:rsidRDefault="00F824DA" w:rsidP="0004659A">
      <w:pPr>
        <w:ind w:firstLine="708"/>
        <w:jc w:val="both"/>
        <w:rPr>
          <w:bCs/>
        </w:rPr>
      </w:pPr>
    </w:p>
    <w:p w14:paraId="202F0314" w14:textId="754E4EEA" w:rsidR="00F824DA" w:rsidRDefault="00F824DA" w:rsidP="00F824DA">
      <w:pPr>
        <w:ind w:firstLine="1134"/>
        <w:jc w:val="both"/>
        <w:rPr>
          <w:bCs/>
        </w:rPr>
      </w:pPr>
      <w:r>
        <w:rPr>
          <w:bCs/>
        </w:rPr>
        <w:t>Para cobertura do referido crédito, serão utilizados rec</w:t>
      </w:r>
      <w:r w:rsidR="00E45593">
        <w:rPr>
          <w:bCs/>
        </w:rPr>
        <w:t>ursos previamente orçados, para construção e reforma de pontes e pontilhões, no Departamento de Obras e Serviços Rodoviários, pertencente a Secretaria Municipal de Infraestrutura.</w:t>
      </w:r>
    </w:p>
    <w:p w14:paraId="28FFB84E" w14:textId="77777777" w:rsidR="00E45593" w:rsidRDefault="00E45593" w:rsidP="00F824DA">
      <w:pPr>
        <w:ind w:firstLine="1134"/>
        <w:jc w:val="both"/>
        <w:rPr>
          <w:bCs/>
        </w:rPr>
      </w:pPr>
    </w:p>
    <w:p w14:paraId="5B73623D" w14:textId="046FFB42" w:rsidR="00F824DA" w:rsidRDefault="00E45593" w:rsidP="00E45593">
      <w:pPr>
        <w:ind w:firstLine="1134"/>
        <w:jc w:val="both"/>
        <w:rPr>
          <w:bCs/>
        </w:rPr>
      </w:pPr>
      <w:r>
        <w:rPr>
          <w:bCs/>
        </w:rPr>
        <w:t xml:space="preserve">Desta forma, solicitamos a aprovação em </w:t>
      </w:r>
      <w:r w:rsidRPr="00590490">
        <w:rPr>
          <w:b/>
        </w:rPr>
        <w:t>Regime de Urgência</w:t>
      </w:r>
      <w:r w:rsidR="00021311" w:rsidRPr="00590490">
        <w:rPr>
          <w:b/>
        </w:rPr>
        <w:t xml:space="preserve"> Especial</w:t>
      </w:r>
      <w:r>
        <w:rPr>
          <w:bCs/>
        </w:rPr>
        <w:t>,</w:t>
      </w:r>
      <w:r w:rsidR="00AB46F2">
        <w:rPr>
          <w:bCs/>
        </w:rPr>
        <w:t xml:space="preserve"> considerando</w:t>
      </w:r>
      <w:r>
        <w:rPr>
          <w:bCs/>
        </w:rPr>
        <w:t xml:space="preserve"> a necessidade d</w:t>
      </w:r>
      <w:r w:rsidR="00021311">
        <w:rPr>
          <w:bCs/>
        </w:rPr>
        <w:t>o</w:t>
      </w:r>
      <w:r>
        <w:rPr>
          <w:bCs/>
        </w:rPr>
        <w:t xml:space="preserve"> início imediato das obras</w:t>
      </w:r>
      <w:r w:rsidR="008E0A04">
        <w:rPr>
          <w:bCs/>
        </w:rPr>
        <w:t>, buscando atender as comunidades e melhorar o tráfego dos locais</w:t>
      </w:r>
      <w:r>
        <w:rPr>
          <w:bCs/>
        </w:rPr>
        <w:t>.</w:t>
      </w:r>
      <w:r w:rsidR="00F824DA">
        <w:rPr>
          <w:bCs/>
        </w:rPr>
        <w:t xml:space="preserve">                   </w:t>
      </w:r>
    </w:p>
    <w:p w14:paraId="25D6B197" w14:textId="77777777" w:rsidR="00C1128A" w:rsidRDefault="00C1128A" w:rsidP="001719FE">
      <w:pPr>
        <w:jc w:val="both"/>
      </w:pPr>
    </w:p>
    <w:p w14:paraId="7939B6FE" w14:textId="45B34E64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>
        <w:rPr>
          <w:color w:val="000000"/>
        </w:rPr>
        <w:t xml:space="preserve"> e reduzida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0112683E" w:rsidR="00E05228" w:rsidRDefault="00E05228" w:rsidP="001719FE">
      <w:pPr>
        <w:jc w:val="both"/>
      </w:pPr>
    </w:p>
    <w:p w14:paraId="3A35BB0F" w14:textId="77777777" w:rsidR="000470AA" w:rsidRDefault="000470AA" w:rsidP="001719FE">
      <w:pPr>
        <w:jc w:val="both"/>
      </w:pPr>
    </w:p>
    <w:p w14:paraId="7F57F7D9" w14:textId="3DF2167D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590490">
        <w:t>23</w:t>
      </w:r>
      <w:r w:rsidR="00045245">
        <w:t xml:space="preserve"> de </w:t>
      </w:r>
      <w:r w:rsidR="00E05228">
        <w:t>setembro</w:t>
      </w:r>
      <w:r w:rsidR="006C4D86">
        <w:t xml:space="preserve"> </w:t>
      </w:r>
      <w:r w:rsidR="00C41E8B">
        <w:t>de 2022.</w:t>
      </w:r>
    </w:p>
    <w:p w14:paraId="6CDC5B9C" w14:textId="77777777" w:rsidR="0004659A" w:rsidRDefault="0004659A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6E31286" w:rsidR="001719FE" w:rsidRPr="000470AA" w:rsidRDefault="001719FE" w:rsidP="001719FE">
      <w:pPr>
        <w:jc w:val="both"/>
        <w:rPr>
          <w:b/>
        </w:rPr>
      </w:pPr>
      <w:r w:rsidRPr="000470AA">
        <w:rPr>
          <w:b/>
        </w:rPr>
        <w:t xml:space="preserve">                                           </w:t>
      </w:r>
    </w:p>
    <w:p w14:paraId="42D6589D" w14:textId="77777777" w:rsidR="001719FE" w:rsidRPr="000470AA" w:rsidRDefault="001719FE" w:rsidP="001719FE">
      <w:pPr>
        <w:jc w:val="center"/>
        <w:rPr>
          <w:b/>
        </w:rPr>
      </w:pPr>
      <w:r w:rsidRPr="000470AA">
        <w:rPr>
          <w:b/>
        </w:rPr>
        <w:t>IVAN JOSÉ CANCI</w:t>
      </w:r>
    </w:p>
    <w:p w14:paraId="6251A4DE" w14:textId="7B745014" w:rsidR="00BE190B" w:rsidRPr="000470AA" w:rsidRDefault="001719FE" w:rsidP="00045245">
      <w:pPr>
        <w:jc w:val="center"/>
        <w:rPr>
          <w:i/>
        </w:rPr>
      </w:pPr>
      <w:r w:rsidRPr="000470AA">
        <w:t xml:space="preserve">Prefeito Municipal </w:t>
      </w:r>
    </w:p>
    <w:sectPr w:rsidR="00BE190B" w:rsidRPr="000470AA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378A4" w14:textId="77777777" w:rsidR="00D13F13" w:rsidRDefault="00D13F13">
      <w:r>
        <w:separator/>
      </w:r>
    </w:p>
  </w:endnote>
  <w:endnote w:type="continuationSeparator" w:id="0">
    <w:p w14:paraId="0906EDEE" w14:textId="77777777" w:rsidR="00D13F13" w:rsidRDefault="00D1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0F6C8" w14:textId="77777777" w:rsidR="00D13F13" w:rsidRDefault="00D13F13">
      <w:r>
        <w:separator/>
      </w:r>
    </w:p>
  </w:footnote>
  <w:footnote w:type="continuationSeparator" w:id="0">
    <w:p w14:paraId="670250FE" w14:textId="77777777" w:rsidR="00D13F13" w:rsidRDefault="00D1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894453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76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6537779">
    <w:abstractNumId w:val="5"/>
    <w:lvlOverride w:ilvl="0">
      <w:startOverride w:val="1"/>
    </w:lvlOverride>
  </w:num>
  <w:num w:numId="4" w16cid:durableId="887885550">
    <w:abstractNumId w:val="12"/>
    <w:lvlOverride w:ilvl="0">
      <w:startOverride w:val="1"/>
    </w:lvlOverride>
  </w:num>
  <w:num w:numId="5" w16cid:durableId="1657344840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63890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38570153">
    <w:abstractNumId w:val="3"/>
  </w:num>
  <w:num w:numId="8" w16cid:durableId="1620917971">
    <w:abstractNumId w:val="10"/>
  </w:num>
  <w:num w:numId="9" w16cid:durableId="1259563906">
    <w:abstractNumId w:val="6"/>
  </w:num>
  <w:num w:numId="10" w16cid:durableId="1040203384">
    <w:abstractNumId w:val="14"/>
  </w:num>
  <w:num w:numId="11" w16cid:durableId="974873674">
    <w:abstractNumId w:val="17"/>
  </w:num>
  <w:num w:numId="12" w16cid:durableId="1930968092">
    <w:abstractNumId w:val="0"/>
  </w:num>
  <w:num w:numId="13" w16cid:durableId="859705404">
    <w:abstractNumId w:val="21"/>
  </w:num>
  <w:num w:numId="14" w16cid:durableId="1375078835">
    <w:abstractNumId w:val="16"/>
  </w:num>
  <w:num w:numId="15" w16cid:durableId="684983410">
    <w:abstractNumId w:val="8"/>
  </w:num>
  <w:num w:numId="16" w16cid:durableId="887490193">
    <w:abstractNumId w:val="13"/>
  </w:num>
  <w:num w:numId="17" w16cid:durableId="61875756">
    <w:abstractNumId w:val="11"/>
  </w:num>
  <w:num w:numId="18" w16cid:durableId="1695887727">
    <w:abstractNumId w:val="2"/>
  </w:num>
  <w:num w:numId="19" w16cid:durableId="772019671">
    <w:abstractNumId w:val="9"/>
  </w:num>
  <w:num w:numId="20" w16cid:durableId="2117484352">
    <w:abstractNumId w:val="23"/>
  </w:num>
  <w:num w:numId="21" w16cid:durableId="576982354">
    <w:abstractNumId w:val="19"/>
  </w:num>
  <w:num w:numId="22" w16cid:durableId="1079253543">
    <w:abstractNumId w:val="15"/>
  </w:num>
  <w:num w:numId="23" w16cid:durableId="1026755471">
    <w:abstractNumId w:val="18"/>
  </w:num>
  <w:num w:numId="24" w16cid:durableId="1332367470">
    <w:abstractNumId w:val="4"/>
  </w:num>
  <w:num w:numId="25" w16cid:durableId="2063557897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470A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049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E0A04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46F2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274AC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3F1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2B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0F979-356F-4294-BD0B-05890775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57</TotalTime>
  <Pages>3</Pages>
  <Words>789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7</cp:revision>
  <cp:lastPrinted>2022-07-26T16:11:00Z</cp:lastPrinted>
  <dcterms:created xsi:type="dcterms:W3CDTF">2022-09-22T14:06:00Z</dcterms:created>
  <dcterms:modified xsi:type="dcterms:W3CDTF">2022-09-29T12:02:00Z</dcterms:modified>
</cp:coreProperties>
</file>