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4E5C94">
        <w:rPr>
          <w:rFonts w:ascii="Times New (W1)" w:eastAsia="Times New Roman" w:hAnsi="Times New (W1)"/>
          <w:sz w:val="28"/>
          <w:szCs w:val="28"/>
          <w:lang w:eastAsia="pt-BR"/>
        </w:rPr>
        <w:t>113/2023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2D291B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ADRIANO DIAS FURTADO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4E5C94" w:rsidRDefault="004E5C94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execução de pavimentação asfáltica da Rua Hilário Guckert.</w:t>
      </w:r>
    </w:p>
    <w:p w:rsidR="002D291B" w:rsidRDefault="002D291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4E5C94" w:rsidRDefault="004E5C94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Justifica-se, visto que trará melhor qualidade de vida aos moradores, amenizará os transtornos causados pela ação do tempo, tanto em períodos chuvosos (lama e buracos) quanto em períodos de seca (excesso de poeira), além de contribuir para melhor trafegabilidade. </w:t>
      </w:r>
    </w:p>
    <w:p w:rsidR="002D291B" w:rsidRDefault="002D291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4E5C94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4E5C94">
        <w:rPr>
          <w:rFonts w:ascii="Times New Roman" w:eastAsia="Times New Roman" w:hAnsi="Times New Roman"/>
          <w:sz w:val="24"/>
          <w:szCs w:val="28"/>
          <w:lang w:eastAsia="pt-BR"/>
        </w:rPr>
        <w:t>24 de abril de 2023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4E5C94">
        <w:rPr>
          <w:rFonts w:ascii="Times New Roman" w:eastAsia="Times New Roman" w:hAnsi="Times New Roman"/>
          <w:sz w:val="24"/>
          <w:szCs w:val="28"/>
          <w:lang w:eastAsia="pt-BR"/>
        </w:rPr>
        <w:t>Adriano Dias Furtado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66315"/>
    <w:rsid w:val="002D291B"/>
    <w:rsid w:val="003030B3"/>
    <w:rsid w:val="004E5C94"/>
    <w:rsid w:val="00506EE6"/>
    <w:rsid w:val="0053668A"/>
    <w:rsid w:val="005D66C7"/>
    <w:rsid w:val="00605E35"/>
    <w:rsid w:val="0062401D"/>
    <w:rsid w:val="0075570F"/>
    <w:rsid w:val="007D6552"/>
    <w:rsid w:val="008533A7"/>
    <w:rsid w:val="0095688A"/>
    <w:rsid w:val="009A668E"/>
    <w:rsid w:val="00A3167C"/>
    <w:rsid w:val="00AA3B7D"/>
    <w:rsid w:val="00CD3940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A6CD6"/>
  <w15:chartTrackingRefBased/>
  <w15:docId w15:val="{7924ECFA-7AAE-4E0D-BCB4-85DCC1BC8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113-23</Template>
  <TotalTime>90</TotalTime>
  <Pages>1</Pages>
  <Words>133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2023-04-24T17:26:00Z</dcterms:created>
  <dcterms:modified xsi:type="dcterms:W3CDTF">2023-04-24T17:26:00Z</dcterms:modified>
</cp:coreProperties>
</file>