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AC491E">
        <w:rPr>
          <w:rFonts w:ascii="Times New (W1)" w:eastAsia="Times New Roman" w:hAnsi="Times New (W1)"/>
          <w:sz w:val="28"/>
          <w:szCs w:val="28"/>
          <w:lang w:eastAsia="pt-BR"/>
        </w:rPr>
        <w:t>110/2023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AD653D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ILDEMAR ZOZ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AC491E" w:rsidRDefault="00AC491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academia ao ar livre na Rua Ricardo Gorl, em imóvel pertencente ao Município, próximo à unidade de saúde, junto ao parque infantil.</w:t>
      </w:r>
    </w:p>
    <w:p w:rsidR="00AD653D" w:rsidRDefault="00AD653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AC491E" w:rsidRDefault="00AC491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com o intuito de ofertar aos moradores da localidade, um espaço gratuito para prática de atividades físicas, promovendo o bem-estar físico e mental, trazendo benefícios à saúde, além de proporcionar a integração social.</w:t>
      </w:r>
    </w:p>
    <w:p w:rsidR="00AD653D" w:rsidRDefault="00AD653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AC491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AC491E">
        <w:rPr>
          <w:rFonts w:ascii="Times New Roman" w:eastAsia="Times New Roman" w:hAnsi="Times New Roman"/>
          <w:sz w:val="24"/>
          <w:szCs w:val="28"/>
          <w:lang w:eastAsia="pt-BR"/>
        </w:rPr>
        <w:t>17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AC491E"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 w:rsidR="00AC491E"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AC491E"/>
    <w:rsid w:val="00AD653D"/>
    <w:rsid w:val="00C3474A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631B"/>
  <w15:chartTrackingRefBased/>
  <w15:docId w15:val="{B0D1C6E6-F752-4819-8CD7-82BFDBCF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110-23</Template>
  <TotalTime>65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2023-04-17T17:31:00Z</dcterms:created>
  <dcterms:modified xsi:type="dcterms:W3CDTF">2023-04-17T17:31:00Z</dcterms:modified>
</cp:coreProperties>
</file>