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FEB" w:rsidRDefault="00332FEB" w:rsidP="00E87BFF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7B2EC1" w:rsidRDefault="009D77D8" w:rsidP="00E87BFF">
      <w:pPr>
        <w:jc w:val="center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ATA DE Nº 004</w:t>
      </w:r>
      <w:r w:rsidR="00D70899">
        <w:rPr>
          <w:rFonts w:ascii="Courier New" w:hAnsi="Courier New" w:cs="Courier New"/>
          <w:b/>
          <w:sz w:val="24"/>
          <w:szCs w:val="24"/>
        </w:rPr>
        <w:t>/2019</w:t>
      </w:r>
    </w:p>
    <w:p w:rsidR="005B6D44" w:rsidRPr="00B83660" w:rsidRDefault="005B6D44" w:rsidP="00E87BFF">
      <w:pPr>
        <w:jc w:val="center"/>
        <w:rPr>
          <w:rFonts w:ascii="Courier New" w:hAnsi="Courier New" w:cs="Courier New"/>
          <w:b/>
          <w:sz w:val="24"/>
          <w:szCs w:val="24"/>
        </w:rPr>
      </w:pPr>
    </w:p>
    <w:p w:rsidR="001872EE" w:rsidRPr="009D1F44" w:rsidRDefault="001872EE" w:rsidP="009D1F44">
      <w:pPr>
        <w:pStyle w:val="NormalWeb"/>
        <w:spacing w:before="0" w:beforeAutospacing="0" w:after="158" w:afterAutospacing="0"/>
        <w:jc w:val="both"/>
        <w:rPr>
          <w:rFonts w:ascii="Courier New" w:hAnsi="Courier New" w:cs="Courier New"/>
          <w:shd w:val="clear" w:color="auto" w:fill="FFFFFF"/>
        </w:rPr>
      </w:pPr>
      <w:r w:rsidRPr="00B83660">
        <w:rPr>
          <w:rFonts w:ascii="Courier New" w:hAnsi="Courier New" w:cs="Courier New"/>
        </w:rPr>
        <w:t>Ata da Reunião Ordinária</w:t>
      </w:r>
      <w:r w:rsidRPr="00B83660">
        <w:rPr>
          <w:rFonts w:ascii="Courier New" w:hAnsi="Courier New" w:cs="Courier New"/>
          <w:b/>
        </w:rPr>
        <w:t>,</w:t>
      </w:r>
      <w:r w:rsidR="00D70899">
        <w:rPr>
          <w:rFonts w:ascii="Courier New" w:hAnsi="Courier New" w:cs="Courier New"/>
        </w:rPr>
        <w:t xml:space="preserve"> realizada no dia </w:t>
      </w:r>
      <w:r w:rsidR="009D77D8">
        <w:rPr>
          <w:rFonts w:ascii="Courier New" w:hAnsi="Courier New" w:cs="Courier New"/>
        </w:rPr>
        <w:t>onze</w:t>
      </w:r>
      <w:r w:rsidRPr="00B83660">
        <w:rPr>
          <w:rFonts w:ascii="Courier New" w:hAnsi="Courier New" w:cs="Courier New"/>
        </w:rPr>
        <w:t xml:space="preserve"> de </w:t>
      </w:r>
      <w:r w:rsidR="009D77D8">
        <w:rPr>
          <w:rFonts w:ascii="Courier New" w:hAnsi="Courier New" w:cs="Courier New"/>
        </w:rPr>
        <w:t>Março</w:t>
      </w:r>
      <w:r w:rsidRPr="00B83660">
        <w:rPr>
          <w:rFonts w:ascii="Courier New" w:hAnsi="Courier New" w:cs="Courier New"/>
        </w:rPr>
        <w:t xml:space="preserve"> de dois mil e </w:t>
      </w:r>
      <w:r w:rsidR="00D70899">
        <w:rPr>
          <w:rFonts w:ascii="Courier New" w:hAnsi="Courier New" w:cs="Courier New"/>
        </w:rPr>
        <w:t>dezenove</w:t>
      </w:r>
      <w:r w:rsidRPr="00B83660">
        <w:rPr>
          <w:rFonts w:ascii="Courier New" w:hAnsi="Courier New" w:cs="Courier New"/>
          <w:b/>
        </w:rPr>
        <w:t xml:space="preserve">, </w:t>
      </w:r>
      <w:r w:rsidRPr="00B83660">
        <w:rPr>
          <w:rFonts w:ascii="Courier New" w:hAnsi="Courier New" w:cs="Courier New"/>
        </w:rPr>
        <w:t>precisamente às dezoito horas, na Avenida Carlos de Medeiros</w:t>
      </w:r>
      <w:r w:rsidR="00E35775">
        <w:rPr>
          <w:rFonts w:ascii="Courier New" w:hAnsi="Courier New" w:cs="Courier New"/>
        </w:rPr>
        <w:t>,</w:t>
      </w:r>
      <w:r w:rsidRPr="00B83660">
        <w:rPr>
          <w:rFonts w:ascii="Courier New" w:hAnsi="Courier New" w:cs="Courier New"/>
        </w:rPr>
        <w:t xml:space="preserve"> nº231</w:t>
      </w:r>
      <w:r w:rsidR="00E35775">
        <w:rPr>
          <w:rFonts w:ascii="Courier New" w:hAnsi="Courier New" w:cs="Courier New"/>
        </w:rPr>
        <w:t>,</w:t>
      </w:r>
      <w:r w:rsidRPr="00B83660">
        <w:rPr>
          <w:rFonts w:ascii="Courier New" w:hAnsi="Courier New" w:cs="Courier New"/>
        </w:rPr>
        <w:t xml:space="preserve"> no salão das sessões desta Egrégia Câmara Municipal de Baixo Guandu, Estado do Espírito Santo, sob a Presidência do Excelentíssimo Senhor Vereador </w:t>
      </w:r>
      <w:r w:rsidRPr="00B83660">
        <w:rPr>
          <w:rFonts w:ascii="Courier New" w:hAnsi="Courier New" w:cs="Courier New"/>
          <w:b/>
        </w:rPr>
        <w:t>Wilton Minarini de Souza Filho</w:t>
      </w:r>
      <w:r w:rsidRPr="00B83660">
        <w:rPr>
          <w:rFonts w:ascii="Courier New" w:hAnsi="Courier New" w:cs="Courier New"/>
        </w:rPr>
        <w:t xml:space="preserve">, </w:t>
      </w:r>
      <w:r w:rsidR="00D70899">
        <w:rPr>
          <w:rFonts w:ascii="Courier New" w:hAnsi="Courier New" w:cs="Courier New"/>
        </w:rPr>
        <w:t>a Ilma</w:t>
      </w:r>
      <w:r w:rsidRPr="00B83660">
        <w:rPr>
          <w:rFonts w:ascii="Courier New" w:hAnsi="Courier New" w:cs="Courier New"/>
        </w:rPr>
        <w:t>. Senhor</w:t>
      </w:r>
      <w:r w:rsidR="00D70899">
        <w:rPr>
          <w:rFonts w:ascii="Courier New" w:hAnsi="Courier New" w:cs="Courier New"/>
        </w:rPr>
        <w:t>a Secretária</w:t>
      </w:r>
      <w:r w:rsidRPr="00B83660">
        <w:rPr>
          <w:rFonts w:ascii="Courier New" w:hAnsi="Courier New" w:cs="Courier New"/>
        </w:rPr>
        <w:t xml:space="preserve"> da Mesa Diretora</w:t>
      </w:r>
      <w:r w:rsidR="00E87BFF">
        <w:rPr>
          <w:rFonts w:ascii="Courier New" w:hAnsi="Courier New" w:cs="Courier New"/>
        </w:rPr>
        <w:t>,</w:t>
      </w:r>
      <w:r w:rsidRPr="00B83660">
        <w:rPr>
          <w:rFonts w:ascii="Courier New" w:hAnsi="Courier New" w:cs="Courier New"/>
        </w:rPr>
        <w:t xml:space="preserve"> Vereador</w:t>
      </w:r>
      <w:r w:rsidR="00D70899">
        <w:rPr>
          <w:rFonts w:ascii="Courier New" w:hAnsi="Courier New" w:cs="Courier New"/>
        </w:rPr>
        <w:t>a</w:t>
      </w:r>
      <w:r w:rsidRPr="00B83660">
        <w:rPr>
          <w:rFonts w:ascii="Courier New" w:hAnsi="Courier New" w:cs="Courier New"/>
        </w:rPr>
        <w:t xml:space="preserve"> </w:t>
      </w:r>
      <w:r w:rsidR="00D70899">
        <w:rPr>
          <w:rFonts w:ascii="Courier New" w:hAnsi="Courier New" w:cs="Courier New"/>
          <w:b/>
        </w:rPr>
        <w:t>Celma Côrtes Bussular</w:t>
      </w:r>
      <w:r w:rsidRPr="00B83660">
        <w:rPr>
          <w:rFonts w:ascii="Courier New" w:hAnsi="Courier New" w:cs="Courier New"/>
          <w:b/>
        </w:rPr>
        <w:t xml:space="preserve"> </w:t>
      </w:r>
      <w:r w:rsidRPr="00B83660">
        <w:rPr>
          <w:rFonts w:ascii="Courier New" w:hAnsi="Courier New" w:cs="Courier New"/>
        </w:rPr>
        <w:t xml:space="preserve">procedeu à chamada dos Senhores (as) Vereadores (as) para efeito de quórum, responderam-na os seguintes Edis: </w:t>
      </w:r>
      <w:r w:rsidRPr="00B83660">
        <w:rPr>
          <w:rFonts w:ascii="Courier New" w:hAnsi="Courier New" w:cs="Courier New"/>
          <w:b/>
        </w:rPr>
        <w:t>Aguinaldo d</w:t>
      </w:r>
      <w:r w:rsidR="00706A52" w:rsidRPr="00B83660">
        <w:rPr>
          <w:rFonts w:ascii="Courier New" w:hAnsi="Courier New" w:cs="Courier New"/>
          <w:b/>
        </w:rPr>
        <w:t>a Penha, Celma Côrtes Bussular</w:t>
      </w:r>
      <w:r w:rsidRPr="00B83660">
        <w:rPr>
          <w:rFonts w:ascii="Courier New" w:hAnsi="Courier New" w:cs="Courier New"/>
          <w:b/>
        </w:rPr>
        <w:t>,</w:t>
      </w:r>
      <w:r w:rsidR="005837BB" w:rsidRPr="00B83660">
        <w:rPr>
          <w:rFonts w:ascii="Courier New" w:hAnsi="Courier New" w:cs="Courier New"/>
          <w:b/>
        </w:rPr>
        <w:t xml:space="preserve"> Elias Fernando M. de Araújo</w:t>
      </w:r>
      <w:r w:rsidR="00967969" w:rsidRPr="00B83660">
        <w:rPr>
          <w:rFonts w:ascii="Courier New" w:hAnsi="Courier New" w:cs="Courier New"/>
          <w:b/>
        </w:rPr>
        <w:t>, Esmar da Vitória Costa</w:t>
      </w:r>
      <w:r w:rsidRPr="00B83660">
        <w:rPr>
          <w:rFonts w:ascii="Courier New" w:hAnsi="Courier New" w:cs="Courier New"/>
          <w:b/>
        </w:rPr>
        <w:t>, Geraldo Boone, José Carlos Vieira, Paulo César da Fonseca, Romilson Araújo Ferreira, Sebastião Batista de Araújo, Sueli Alves Teodoro, Valmir Estevão Mota, Varli Queiróz, Wilton Minarini de Souza Filho</w:t>
      </w:r>
      <w:r w:rsidRPr="00B83660">
        <w:rPr>
          <w:rFonts w:ascii="Courier New" w:hAnsi="Courier New" w:cs="Courier New"/>
        </w:rPr>
        <w:t>.</w:t>
      </w:r>
      <w:r w:rsidRPr="00B83660">
        <w:rPr>
          <w:rFonts w:ascii="Courier New" w:hAnsi="Courier New" w:cs="Courier New"/>
          <w:b/>
        </w:rPr>
        <w:t xml:space="preserve"> </w:t>
      </w:r>
      <w:r w:rsidR="00E87BFF">
        <w:rPr>
          <w:rFonts w:ascii="Courier New" w:hAnsi="Courier New" w:cs="Courier New"/>
        </w:rPr>
        <w:t>Havendo</w:t>
      </w:r>
      <w:r w:rsidRPr="00B83660">
        <w:rPr>
          <w:rFonts w:ascii="Courier New" w:hAnsi="Courier New" w:cs="Courier New"/>
        </w:rPr>
        <w:t xml:space="preserve"> número legal de Vereadores (as), conforme dispõe o artigo sessenta e dois, parágrafo quinto, do Regimento Interno, o Excelentíssimo Senhor Presidente declarou aberta a Sessão Ordinária, convidando os presentes a se colocarem de pé para a le</w:t>
      </w:r>
      <w:r w:rsidR="00CC18D8" w:rsidRPr="00B83660">
        <w:rPr>
          <w:rFonts w:ascii="Courier New" w:hAnsi="Courier New" w:cs="Courier New"/>
        </w:rPr>
        <w:t>itura de um texto Bíblico, feita</w:t>
      </w:r>
      <w:r w:rsidR="009D77D8">
        <w:rPr>
          <w:rFonts w:ascii="Courier New" w:hAnsi="Courier New" w:cs="Courier New"/>
        </w:rPr>
        <w:t xml:space="preserve"> pela</w:t>
      </w:r>
      <w:r w:rsidRPr="00B83660">
        <w:rPr>
          <w:rFonts w:ascii="Courier New" w:hAnsi="Courier New" w:cs="Courier New"/>
        </w:rPr>
        <w:t xml:space="preserve"> </w:t>
      </w:r>
      <w:r w:rsidR="00086438" w:rsidRPr="00B83660">
        <w:rPr>
          <w:rFonts w:ascii="Courier New" w:hAnsi="Courier New" w:cs="Courier New"/>
        </w:rPr>
        <w:t>vereador</w:t>
      </w:r>
      <w:r w:rsidR="009D77D8">
        <w:rPr>
          <w:rFonts w:ascii="Courier New" w:hAnsi="Courier New" w:cs="Courier New"/>
        </w:rPr>
        <w:t>a</w:t>
      </w:r>
      <w:r w:rsidR="00086438" w:rsidRPr="00B83660">
        <w:rPr>
          <w:rFonts w:ascii="Courier New" w:hAnsi="Courier New" w:cs="Courier New"/>
        </w:rPr>
        <w:t xml:space="preserve"> </w:t>
      </w:r>
      <w:r w:rsidR="009D77D8">
        <w:rPr>
          <w:rFonts w:ascii="Courier New" w:hAnsi="Courier New" w:cs="Courier New"/>
          <w:b/>
        </w:rPr>
        <w:t>Sueli Alves Teodoro</w:t>
      </w:r>
      <w:r w:rsidRPr="00B83660">
        <w:rPr>
          <w:rFonts w:ascii="Courier New" w:hAnsi="Courier New" w:cs="Courier New"/>
        </w:rPr>
        <w:t>.</w:t>
      </w:r>
      <w:r w:rsidR="00564521">
        <w:rPr>
          <w:rFonts w:ascii="Courier New" w:hAnsi="Courier New" w:cs="Courier New"/>
        </w:rPr>
        <w:t xml:space="preserve"> </w:t>
      </w:r>
      <w:r w:rsidR="00564521" w:rsidRPr="00586C26">
        <w:rPr>
          <w:rFonts w:ascii="Courier New" w:hAnsi="Courier New" w:cs="Courier New"/>
        </w:rPr>
        <w:t>Prosseguindo com os trabalhos, o Excelentíssimo Senhor Presidente colocou em apreciação dos Nobres Vereadores (as), a ata de nº</w:t>
      </w:r>
      <w:r w:rsidR="00D70899">
        <w:rPr>
          <w:rFonts w:ascii="Courier New" w:hAnsi="Courier New" w:cs="Courier New"/>
        </w:rPr>
        <w:t xml:space="preserve"> </w:t>
      </w:r>
      <w:r w:rsidR="009D77D8">
        <w:rPr>
          <w:rFonts w:ascii="Courier New" w:hAnsi="Courier New" w:cs="Courier New"/>
        </w:rPr>
        <w:t>003</w:t>
      </w:r>
      <w:r w:rsidR="007A29CF">
        <w:rPr>
          <w:rFonts w:ascii="Courier New" w:hAnsi="Courier New" w:cs="Courier New"/>
        </w:rPr>
        <w:t>/2019</w:t>
      </w:r>
      <w:r w:rsidR="00564521" w:rsidRPr="00586C26">
        <w:rPr>
          <w:rFonts w:ascii="Courier New" w:hAnsi="Courier New" w:cs="Courier New"/>
        </w:rPr>
        <w:t>, a mesma</w:t>
      </w:r>
      <w:r w:rsidR="00564521">
        <w:rPr>
          <w:rFonts w:ascii="Courier New" w:hAnsi="Courier New" w:cs="Courier New"/>
        </w:rPr>
        <w:t xml:space="preserve"> fo</w:t>
      </w:r>
      <w:r w:rsidR="007A29CF">
        <w:rPr>
          <w:rFonts w:ascii="Courier New" w:hAnsi="Courier New" w:cs="Courier New"/>
        </w:rPr>
        <w:t>i</w:t>
      </w:r>
      <w:r w:rsidR="00564521" w:rsidRPr="00586C26">
        <w:rPr>
          <w:rFonts w:ascii="Courier New" w:hAnsi="Courier New" w:cs="Courier New"/>
        </w:rPr>
        <w:t xml:space="preserve"> aprovada</w:t>
      </w:r>
      <w:r w:rsidR="00D70899">
        <w:rPr>
          <w:rFonts w:ascii="Courier New" w:hAnsi="Courier New" w:cs="Courier New"/>
        </w:rPr>
        <w:t xml:space="preserve"> </w:t>
      </w:r>
      <w:r w:rsidR="00DF3259">
        <w:rPr>
          <w:rFonts w:ascii="Courier New" w:hAnsi="Courier New" w:cs="Courier New"/>
        </w:rPr>
        <w:t>por unanimidade de votos,</w:t>
      </w:r>
      <w:r w:rsidR="007A29CF">
        <w:rPr>
          <w:rFonts w:ascii="Courier New" w:hAnsi="Courier New" w:cs="Courier New"/>
        </w:rPr>
        <w:t xml:space="preserve"> e será</w:t>
      </w:r>
      <w:r w:rsidR="00564521" w:rsidRPr="00586C26">
        <w:rPr>
          <w:rFonts w:ascii="Courier New" w:hAnsi="Courier New" w:cs="Courier New"/>
        </w:rPr>
        <w:t xml:space="preserve"> pela Mesa Diretora assinada e encaminhada à secretaria para os procedimentos formais. </w:t>
      </w:r>
      <w:r w:rsidRPr="00B83660">
        <w:rPr>
          <w:rFonts w:ascii="Courier New" w:hAnsi="Courier New" w:cs="Courier New"/>
        </w:rPr>
        <w:t xml:space="preserve"> O Excelentíssimo</w:t>
      </w:r>
      <w:r w:rsidR="00D70899">
        <w:rPr>
          <w:rFonts w:ascii="Courier New" w:hAnsi="Courier New" w:cs="Courier New"/>
        </w:rPr>
        <w:t xml:space="preserve"> Senhor Presidente, solicitou a Ilma</w:t>
      </w:r>
      <w:r w:rsidRPr="00B83660">
        <w:rPr>
          <w:rFonts w:ascii="Courier New" w:hAnsi="Courier New" w:cs="Courier New"/>
        </w:rPr>
        <w:t>. Senhor</w:t>
      </w:r>
      <w:r w:rsidR="00D70899">
        <w:rPr>
          <w:rFonts w:ascii="Courier New" w:hAnsi="Courier New" w:cs="Courier New"/>
        </w:rPr>
        <w:t>a Secretária</w:t>
      </w:r>
      <w:r w:rsidRPr="00B83660">
        <w:rPr>
          <w:rFonts w:ascii="Courier New" w:hAnsi="Courier New" w:cs="Courier New"/>
        </w:rPr>
        <w:t xml:space="preserve"> proceder com a </w:t>
      </w:r>
      <w:r w:rsidRPr="00B83660">
        <w:rPr>
          <w:rFonts w:ascii="Courier New" w:hAnsi="Courier New" w:cs="Courier New"/>
          <w:b/>
          <w:u w:val="single"/>
        </w:rPr>
        <w:t>LEITURA DO EXPEDIENTE DO DIA</w:t>
      </w:r>
      <w:r w:rsidRPr="00B83660">
        <w:rPr>
          <w:rFonts w:ascii="Courier New" w:hAnsi="Courier New" w:cs="Courier New"/>
          <w:b/>
        </w:rPr>
        <w:t xml:space="preserve">, </w:t>
      </w:r>
      <w:r w:rsidR="009D77D8">
        <w:rPr>
          <w:rFonts w:ascii="Courier New" w:hAnsi="Courier New" w:cs="Courier New"/>
        </w:rPr>
        <w:t>comunico ao Exmo. presidente que Não há proposições apresentadas para o expediente do dia</w:t>
      </w:r>
      <w:r w:rsidR="00EC3313" w:rsidRPr="007350C3">
        <w:rPr>
          <w:rFonts w:ascii="Courier New" w:hAnsi="Courier New" w:cs="Courier New"/>
          <w:sz w:val="25"/>
          <w:szCs w:val="25"/>
        </w:rPr>
        <w:t>.</w:t>
      </w:r>
      <w:r w:rsidR="009B503A" w:rsidRPr="00B83660">
        <w:rPr>
          <w:rFonts w:ascii="Courier New" w:hAnsi="Courier New" w:cs="Courier New"/>
          <w:color w:val="000000"/>
        </w:rPr>
        <w:t xml:space="preserve"> </w:t>
      </w:r>
      <w:r w:rsidRPr="00B83660">
        <w:rPr>
          <w:rFonts w:ascii="Courier New" w:hAnsi="Courier New" w:cs="Courier New"/>
          <w:b/>
          <w:u w:val="single"/>
        </w:rPr>
        <w:t>LEITURA DA ORDEM DO DIA</w:t>
      </w:r>
      <w:r w:rsidRPr="00B83660">
        <w:rPr>
          <w:rFonts w:ascii="Courier New" w:hAnsi="Courier New" w:cs="Courier New"/>
        </w:rPr>
        <w:t xml:space="preserve">, </w:t>
      </w:r>
      <w:r w:rsidR="009D77D8">
        <w:rPr>
          <w:rFonts w:ascii="Courier New" w:hAnsi="Courier New" w:cs="Courier New"/>
        </w:rPr>
        <w:t>comunico ao Exmo. presidente que Não há proposições apresentadas para o expediente do dia</w:t>
      </w:r>
      <w:r w:rsidR="00EF194E">
        <w:rPr>
          <w:rFonts w:ascii="Courier New" w:hAnsi="Courier New" w:cs="Courier New"/>
          <w:color w:val="000000"/>
        </w:rPr>
        <w:t>.</w:t>
      </w:r>
      <w:r w:rsidRPr="00B83660">
        <w:rPr>
          <w:rFonts w:ascii="Courier New" w:hAnsi="Courier New" w:cs="Courier New"/>
        </w:rPr>
        <w:t xml:space="preserve"> Não havendo mais proposições o Excelentíssimo Senhor Presidente</w:t>
      </w:r>
      <w:r w:rsidR="009D1F44">
        <w:rPr>
          <w:rFonts w:ascii="Courier New" w:hAnsi="Courier New" w:cs="Courier New"/>
        </w:rPr>
        <w:t xml:space="preserve"> </w:t>
      </w:r>
      <w:r w:rsidR="008F04B5">
        <w:rPr>
          <w:rFonts w:ascii="Courier New" w:hAnsi="Courier New" w:cs="Courier New"/>
        </w:rPr>
        <w:t>colocou</w:t>
      </w:r>
      <w:r w:rsidRPr="00B83660">
        <w:rPr>
          <w:rFonts w:ascii="Courier New" w:hAnsi="Courier New" w:cs="Courier New"/>
        </w:rPr>
        <w:t xml:space="preserve"> </w:t>
      </w:r>
      <w:r w:rsidR="00D25138" w:rsidRPr="00B83660">
        <w:rPr>
          <w:rFonts w:ascii="Courier New" w:hAnsi="Courier New" w:cs="Courier New"/>
        </w:rPr>
        <w:t>à</w:t>
      </w:r>
      <w:r w:rsidRPr="00B83660">
        <w:rPr>
          <w:rFonts w:ascii="Courier New" w:hAnsi="Courier New" w:cs="Courier New"/>
        </w:rPr>
        <w:t xml:space="preserve"> disposição dos Nobres </w:t>
      </w:r>
      <w:r w:rsidRPr="005555E7">
        <w:rPr>
          <w:rFonts w:ascii="Courier New" w:hAnsi="Courier New" w:cs="Courier New"/>
        </w:rPr>
        <w:t>Vereadores</w:t>
      </w:r>
      <w:r w:rsidR="005555E7">
        <w:rPr>
          <w:rFonts w:ascii="Courier New" w:hAnsi="Courier New" w:cs="Courier New"/>
        </w:rPr>
        <w:t xml:space="preserve"> </w:t>
      </w:r>
      <w:r w:rsidR="005555E7" w:rsidRPr="00B83660">
        <w:rPr>
          <w:rFonts w:ascii="Courier New" w:hAnsi="Courier New" w:cs="Courier New"/>
        </w:rPr>
        <w:t>(as)</w:t>
      </w:r>
      <w:r w:rsidR="009D77D8">
        <w:rPr>
          <w:rFonts w:ascii="Courier New" w:hAnsi="Courier New" w:cs="Courier New"/>
        </w:rPr>
        <w:t xml:space="preserve"> para o uso da palavra franca</w:t>
      </w:r>
      <w:r w:rsidR="005555E7" w:rsidRPr="00B83660">
        <w:rPr>
          <w:rFonts w:ascii="Courier New" w:hAnsi="Courier New" w:cs="Courier New"/>
        </w:rPr>
        <w:t>,</w:t>
      </w:r>
      <w:r w:rsidR="00D25138">
        <w:rPr>
          <w:rFonts w:ascii="Courier New" w:hAnsi="Courier New" w:cs="Courier New"/>
        </w:rPr>
        <w:t xml:space="preserve"> </w:t>
      </w:r>
      <w:r w:rsidR="009D77D8">
        <w:rPr>
          <w:rFonts w:ascii="Courier New" w:hAnsi="Courier New" w:cs="Courier New"/>
        </w:rPr>
        <w:t>nenhum vereador, fez uso da mesma</w:t>
      </w:r>
      <w:r w:rsidR="00722D05">
        <w:rPr>
          <w:rFonts w:ascii="Courier New" w:hAnsi="Courier New" w:cs="Courier New"/>
        </w:rPr>
        <w:t>.</w:t>
      </w:r>
      <w:r w:rsidRPr="00B83660">
        <w:rPr>
          <w:rFonts w:ascii="Courier New" w:hAnsi="Courier New" w:cs="Courier New"/>
        </w:rPr>
        <w:t xml:space="preserve"> Todas as falas dos Senhores Vereadores (as) estão gravadas na íntegra, conforme áudio. Não havendo mais nenhum escrito e vereador que queira usar a palavra. O Excelentíssimo Senhor Presidente </w:t>
      </w:r>
      <w:r w:rsidRPr="00B83660">
        <w:rPr>
          <w:rFonts w:ascii="Courier New" w:hAnsi="Courier New" w:cs="Courier New"/>
          <w:b/>
        </w:rPr>
        <w:t xml:space="preserve">Wilton Minarini de Souza Filho </w:t>
      </w:r>
      <w:r w:rsidRPr="00B83660">
        <w:rPr>
          <w:rFonts w:ascii="Courier New" w:hAnsi="Courier New" w:cs="Courier New"/>
        </w:rPr>
        <w:t xml:space="preserve">encerrou a Sessão Ordinária e convidou a todos </w:t>
      </w:r>
      <w:r w:rsidR="00C962A9" w:rsidRPr="00B83660">
        <w:rPr>
          <w:rFonts w:ascii="Courier New" w:hAnsi="Courier New" w:cs="Courier New"/>
        </w:rPr>
        <w:t>para</w:t>
      </w:r>
      <w:r w:rsidR="0014511A">
        <w:rPr>
          <w:rFonts w:ascii="Courier New" w:hAnsi="Courier New" w:cs="Courier New"/>
        </w:rPr>
        <w:t xml:space="preserve"> a próxima</w:t>
      </w:r>
      <w:r w:rsidR="00B83660">
        <w:rPr>
          <w:rFonts w:ascii="Courier New" w:hAnsi="Courier New" w:cs="Courier New"/>
        </w:rPr>
        <w:t xml:space="preserve"> Sessão</w:t>
      </w:r>
      <w:r w:rsidR="00C56015">
        <w:rPr>
          <w:rFonts w:ascii="Courier New" w:hAnsi="Courier New" w:cs="Courier New"/>
        </w:rPr>
        <w:t xml:space="preserve"> </w:t>
      </w:r>
      <w:r w:rsidRPr="00B83660">
        <w:rPr>
          <w:rFonts w:ascii="Courier New" w:hAnsi="Courier New" w:cs="Courier New"/>
        </w:rPr>
        <w:t xml:space="preserve">que será no dia </w:t>
      </w:r>
      <w:r w:rsidR="009D77D8">
        <w:rPr>
          <w:rFonts w:ascii="Courier New" w:hAnsi="Courier New" w:cs="Courier New"/>
        </w:rPr>
        <w:t>18</w:t>
      </w:r>
      <w:bookmarkStart w:id="0" w:name="_GoBack"/>
      <w:bookmarkEnd w:id="0"/>
      <w:r w:rsidR="00C962A9" w:rsidRPr="00B83660">
        <w:rPr>
          <w:rFonts w:ascii="Courier New" w:hAnsi="Courier New" w:cs="Courier New"/>
        </w:rPr>
        <w:t>/</w:t>
      </w:r>
      <w:r w:rsidR="003C50EB">
        <w:rPr>
          <w:rFonts w:ascii="Courier New" w:hAnsi="Courier New" w:cs="Courier New"/>
        </w:rPr>
        <w:t>0</w:t>
      </w:r>
      <w:r w:rsidR="004A52BC">
        <w:rPr>
          <w:rFonts w:ascii="Courier New" w:hAnsi="Courier New" w:cs="Courier New"/>
        </w:rPr>
        <w:t>3</w:t>
      </w:r>
      <w:r w:rsidR="003C50EB">
        <w:rPr>
          <w:rFonts w:ascii="Courier New" w:hAnsi="Courier New" w:cs="Courier New"/>
        </w:rPr>
        <w:t>/2019</w:t>
      </w:r>
      <w:r w:rsidRPr="00B83660">
        <w:rPr>
          <w:rFonts w:ascii="Courier New" w:hAnsi="Courier New" w:cs="Courier New"/>
        </w:rPr>
        <w:t>. Eu, Salatiel Dias Bebiano, lavrei a presente Ata que será assinada pela Mesa Diretora após aprovação da mesma.</w:t>
      </w:r>
    </w:p>
    <w:p w:rsidR="00CD3378" w:rsidRPr="00B83660" w:rsidRDefault="00CD3378" w:rsidP="00EC331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1872EE" w:rsidRPr="00B83660" w:rsidRDefault="001872EE" w:rsidP="00EC3313">
      <w:pPr>
        <w:jc w:val="both"/>
        <w:rPr>
          <w:rFonts w:ascii="Courier New" w:hAnsi="Courier New" w:cs="Courier New"/>
          <w:sz w:val="24"/>
          <w:szCs w:val="24"/>
        </w:rPr>
      </w:pPr>
      <w:r w:rsidRPr="00B83660">
        <w:rPr>
          <w:rFonts w:ascii="Courier New" w:hAnsi="Courier New" w:cs="Courier New"/>
          <w:b/>
          <w:sz w:val="24"/>
          <w:szCs w:val="24"/>
        </w:rPr>
        <w:t>Presidente</w:t>
      </w:r>
      <w:r w:rsidRPr="00B83660">
        <w:rPr>
          <w:rFonts w:ascii="Courier New" w:hAnsi="Courier New" w:cs="Courier New"/>
          <w:sz w:val="24"/>
          <w:szCs w:val="24"/>
        </w:rPr>
        <w:t>____________________________________________</w:t>
      </w:r>
    </w:p>
    <w:p w:rsidR="00CD3378" w:rsidRPr="00B83660" w:rsidRDefault="00CD3378" w:rsidP="00EC3313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1872EE" w:rsidRPr="00B83660" w:rsidRDefault="001872EE" w:rsidP="00EC3313">
      <w:pPr>
        <w:jc w:val="both"/>
        <w:rPr>
          <w:rFonts w:ascii="Courier New" w:hAnsi="Courier New" w:cs="Courier New"/>
          <w:sz w:val="24"/>
          <w:szCs w:val="24"/>
        </w:rPr>
      </w:pPr>
      <w:r w:rsidRPr="00B83660">
        <w:rPr>
          <w:rFonts w:ascii="Courier New" w:hAnsi="Courier New" w:cs="Courier New"/>
          <w:b/>
          <w:sz w:val="24"/>
          <w:szCs w:val="24"/>
        </w:rPr>
        <w:lastRenderedPageBreak/>
        <w:t>Vice-Presidente</w:t>
      </w:r>
      <w:r w:rsidRPr="00B83660">
        <w:rPr>
          <w:rFonts w:ascii="Courier New" w:hAnsi="Courier New" w:cs="Courier New"/>
          <w:sz w:val="24"/>
          <w:szCs w:val="24"/>
        </w:rPr>
        <w:t>_______________________________________</w:t>
      </w:r>
    </w:p>
    <w:p w:rsidR="00CD3378" w:rsidRPr="00B83660" w:rsidRDefault="00CD3378" w:rsidP="00EC3313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1872EE" w:rsidRPr="00B83660" w:rsidRDefault="001872EE" w:rsidP="00EC3313">
      <w:pPr>
        <w:jc w:val="both"/>
        <w:rPr>
          <w:rFonts w:ascii="Courier New" w:hAnsi="Courier New" w:cs="Courier New"/>
          <w:sz w:val="24"/>
          <w:szCs w:val="24"/>
        </w:rPr>
      </w:pPr>
      <w:r w:rsidRPr="00B83660">
        <w:rPr>
          <w:rFonts w:ascii="Courier New" w:hAnsi="Courier New" w:cs="Courier New"/>
          <w:b/>
          <w:sz w:val="24"/>
          <w:szCs w:val="24"/>
        </w:rPr>
        <w:t>1º Secretário</w:t>
      </w:r>
      <w:r w:rsidRPr="00B83660">
        <w:rPr>
          <w:rFonts w:ascii="Courier New" w:hAnsi="Courier New" w:cs="Courier New"/>
          <w:sz w:val="24"/>
          <w:szCs w:val="24"/>
        </w:rPr>
        <w:t>_________________________________________</w:t>
      </w:r>
    </w:p>
    <w:p w:rsidR="00CD3378" w:rsidRPr="00B83660" w:rsidRDefault="00CD3378" w:rsidP="00EC3313">
      <w:pPr>
        <w:jc w:val="both"/>
        <w:rPr>
          <w:rFonts w:ascii="Courier New" w:hAnsi="Courier New" w:cs="Courier New"/>
          <w:b/>
          <w:sz w:val="24"/>
          <w:szCs w:val="24"/>
        </w:rPr>
      </w:pPr>
    </w:p>
    <w:p w:rsidR="00B00C52" w:rsidRPr="00B83660" w:rsidRDefault="001872EE" w:rsidP="00EC3313">
      <w:pPr>
        <w:jc w:val="both"/>
        <w:rPr>
          <w:rFonts w:ascii="Courier New" w:hAnsi="Courier New" w:cs="Courier New"/>
          <w:sz w:val="24"/>
          <w:szCs w:val="24"/>
        </w:rPr>
      </w:pPr>
      <w:r w:rsidRPr="00B83660">
        <w:rPr>
          <w:rFonts w:ascii="Courier New" w:hAnsi="Courier New" w:cs="Courier New"/>
          <w:b/>
          <w:sz w:val="24"/>
          <w:szCs w:val="24"/>
        </w:rPr>
        <w:t>2º Secretário</w:t>
      </w:r>
      <w:r w:rsidRPr="00B83660">
        <w:rPr>
          <w:rFonts w:ascii="Courier New" w:hAnsi="Courier New" w:cs="Courier New"/>
          <w:sz w:val="24"/>
          <w:szCs w:val="24"/>
        </w:rPr>
        <w:t>_________________________________________</w:t>
      </w:r>
    </w:p>
    <w:sectPr w:rsidR="00B00C52" w:rsidRPr="00B83660" w:rsidSect="00995CF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663" w:right="1701" w:bottom="1417" w:left="1701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DA2" w:rsidRDefault="00805DA2" w:rsidP="00CE7E60">
      <w:pPr>
        <w:spacing w:after="0" w:line="240" w:lineRule="auto"/>
      </w:pPr>
      <w:r>
        <w:separator/>
      </w:r>
    </w:p>
  </w:endnote>
  <w:endnote w:type="continuationSeparator" w:id="0">
    <w:p w:rsidR="00805DA2" w:rsidRDefault="00805DA2" w:rsidP="00C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60" w:rsidRDefault="00CE7E60">
    <w:pPr>
      <w:pStyle w:val="Rodap"/>
      <w:pBdr>
        <w:bottom w:val="single" w:sz="12" w:space="1" w:color="auto"/>
      </w:pBdr>
    </w:pPr>
  </w:p>
  <w:p w:rsidR="00CE7E60" w:rsidRDefault="001872EE" w:rsidP="007D7AEA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3681095</wp:posOffset>
          </wp:positionH>
          <wp:positionV relativeFrom="paragraph">
            <wp:posOffset>125730</wp:posOffset>
          </wp:positionV>
          <wp:extent cx="383540" cy="271145"/>
          <wp:effectExtent l="0" t="0" r="0" b="0"/>
          <wp:wrapNone/>
          <wp:docPr id="30" name="Imagem 30" descr="Image result for e-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e-sic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27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7E60">
      <w:t>Av. Carlos de Medeiros, 59, Centro, Baixo Guandu-ES, 29 730-000, Fone (27) 3732-1644</w:t>
    </w:r>
  </w:p>
  <w:p w:rsidR="00CE7E60" w:rsidRDefault="00CE7E60" w:rsidP="007D7AEA">
    <w:pPr>
      <w:pStyle w:val="Rodap"/>
      <w:jc w:val="center"/>
    </w:pPr>
    <w:r>
      <w:t>CNPJ 31.796.832/0001-90 |</w:t>
    </w:r>
    <w:r w:rsidR="007D7AEA">
      <w:t>www.baixoguandu.es.leg.br</w:t>
    </w:r>
    <w:r>
      <w:t>|</w:t>
    </w:r>
    <w:r w:rsidR="002F12E6">
      <w:t xml:space="preserve">             0800-283-1644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DA2" w:rsidRDefault="00805DA2" w:rsidP="00CE7E60">
      <w:pPr>
        <w:spacing w:after="0" w:line="240" w:lineRule="auto"/>
      </w:pPr>
      <w:r>
        <w:separator/>
      </w:r>
    </w:p>
  </w:footnote>
  <w:footnote w:type="continuationSeparator" w:id="0">
    <w:p w:rsidR="00805DA2" w:rsidRDefault="00805DA2" w:rsidP="00C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AEA" w:rsidRDefault="009D77D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2" o:spid="_x0000_s2056" type="#_x0000_t75" style="position:absolute;margin-left:0;margin-top:0;width:425.05pt;height:423.45pt;z-index:-251658240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E60" w:rsidRDefault="00861797" w:rsidP="00861797">
    <w:pPr>
      <w:pStyle w:val="Cabealho"/>
      <w:tabs>
        <w:tab w:val="left" w:pos="7571"/>
      </w:tabs>
      <w:rPr>
        <w:b/>
        <w:spacing w:val="40"/>
      </w:rPr>
    </w:pPr>
    <w:r>
      <w:rPr>
        <w:b/>
        <w:spacing w:val="40"/>
      </w:rPr>
      <w:tab/>
    </w:r>
    <w:r w:rsidR="009D77D8">
      <w:rPr>
        <w:b/>
        <w:noProof/>
        <w:spacing w:val="40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3" o:spid="_x0000_s2057" type="#_x0000_t75" style="position:absolute;margin-left:0;margin-top:0;width:425.05pt;height:423.45pt;z-index:-251657216;mso-position-horizontal:center;mso-position-horizontal-relative:margin;mso-position-vertical:center;mso-position-vertical-relative:margin" o:allowincell="f">
          <v:imagedata r:id="rId1" o:title="CMBG" gain="13107f" blacklevel="26214f"/>
          <w10:wrap anchorx="margin" anchory="margin"/>
        </v:shape>
      </w:pict>
    </w:r>
    <w:r w:rsidR="001872EE">
      <w:rPr>
        <w:b/>
        <w:noProof/>
        <w:spacing w:val="40"/>
        <w:lang w:eastAsia="pt-BR"/>
      </w:rPr>
      <w:drawing>
        <wp:inline distT="0" distB="0" distL="0" distR="0">
          <wp:extent cx="825500" cy="819150"/>
          <wp:effectExtent l="0" t="0" r="0" b="0"/>
          <wp:docPr id="29" name="Imagem 29" descr="Brasao de Baixo Guan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Brasao de Baixo Guand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spacing w:val="40"/>
      </w:rPr>
      <w:tab/>
    </w:r>
  </w:p>
  <w:p w:rsidR="00332FEB" w:rsidRPr="001872EE" w:rsidRDefault="00672C51" w:rsidP="00672C51">
    <w:pPr>
      <w:pStyle w:val="Cabealho"/>
      <w:pBdr>
        <w:bottom w:val="single" w:sz="12" w:space="1" w:color="auto"/>
      </w:pBdr>
      <w:rPr>
        <w:b/>
        <w:spacing w:val="40"/>
      </w:rPr>
    </w:pPr>
    <w:r>
      <w:rPr>
        <w:b/>
        <w:spacing w:val="40"/>
      </w:rPr>
      <w:tab/>
    </w:r>
    <w:r w:rsidR="00CE7E60" w:rsidRPr="00CE7E60">
      <w:rPr>
        <w:b/>
        <w:spacing w:val="40"/>
      </w:rPr>
      <w:t>CÂM</w:t>
    </w:r>
    <w:r w:rsidR="007B2EC1">
      <w:rPr>
        <w:b/>
        <w:spacing w:val="40"/>
      </w:rPr>
      <w:t>ARA MUNICIPAL DE BAIXO GUANDU-ES</w:t>
    </w:r>
    <w:r>
      <w:rPr>
        <w:b/>
        <w:spacing w:val="4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AEA" w:rsidRDefault="009D77D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1" o:spid="_x0000_s2055" type="#_x0000_t75" style="position:absolute;margin-left:0;margin-top:0;width:425.05pt;height:423.45pt;z-index:-251659264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2EE"/>
    <w:rsid w:val="00012B4B"/>
    <w:rsid w:val="0001437F"/>
    <w:rsid w:val="00074287"/>
    <w:rsid w:val="00086438"/>
    <w:rsid w:val="00091D8A"/>
    <w:rsid w:val="000A3509"/>
    <w:rsid w:val="000A75D2"/>
    <w:rsid w:val="000B3F48"/>
    <w:rsid w:val="000C532B"/>
    <w:rsid w:val="000D472A"/>
    <w:rsid w:val="000D5003"/>
    <w:rsid w:val="000E2006"/>
    <w:rsid w:val="000E2654"/>
    <w:rsid w:val="000E4A47"/>
    <w:rsid w:val="000F3738"/>
    <w:rsid w:val="0014511A"/>
    <w:rsid w:val="00151CE6"/>
    <w:rsid w:val="001872EE"/>
    <w:rsid w:val="001956FA"/>
    <w:rsid w:val="0019676D"/>
    <w:rsid w:val="001C53E8"/>
    <w:rsid w:val="001D728B"/>
    <w:rsid w:val="001E1D29"/>
    <w:rsid w:val="00235EBB"/>
    <w:rsid w:val="002704B7"/>
    <w:rsid w:val="002853C7"/>
    <w:rsid w:val="00292957"/>
    <w:rsid w:val="002A7E07"/>
    <w:rsid w:val="002C2C2C"/>
    <w:rsid w:val="002C34A9"/>
    <w:rsid w:val="002C3F23"/>
    <w:rsid w:val="002D5F1E"/>
    <w:rsid w:val="002F12E6"/>
    <w:rsid w:val="002F6F10"/>
    <w:rsid w:val="003068C3"/>
    <w:rsid w:val="003260B3"/>
    <w:rsid w:val="00331AEC"/>
    <w:rsid w:val="00332FEB"/>
    <w:rsid w:val="0039480A"/>
    <w:rsid w:val="003950A1"/>
    <w:rsid w:val="003A5310"/>
    <w:rsid w:val="003A61AC"/>
    <w:rsid w:val="003B7DD8"/>
    <w:rsid w:val="003C0663"/>
    <w:rsid w:val="003C0EF6"/>
    <w:rsid w:val="003C27BD"/>
    <w:rsid w:val="003C50EB"/>
    <w:rsid w:val="003E51A1"/>
    <w:rsid w:val="003F01EA"/>
    <w:rsid w:val="003F72B6"/>
    <w:rsid w:val="00406A98"/>
    <w:rsid w:val="00454B9D"/>
    <w:rsid w:val="00466898"/>
    <w:rsid w:val="004772CC"/>
    <w:rsid w:val="00477C30"/>
    <w:rsid w:val="00495A5F"/>
    <w:rsid w:val="00496244"/>
    <w:rsid w:val="004A1640"/>
    <w:rsid w:val="004A52BC"/>
    <w:rsid w:val="004A6E52"/>
    <w:rsid w:val="004C739D"/>
    <w:rsid w:val="004E4A0C"/>
    <w:rsid w:val="004E5908"/>
    <w:rsid w:val="00511457"/>
    <w:rsid w:val="00521FD7"/>
    <w:rsid w:val="00545456"/>
    <w:rsid w:val="00550F6F"/>
    <w:rsid w:val="005555E7"/>
    <w:rsid w:val="00561DEF"/>
    <w:rsid w:val="00564521"/>
    <w:rsid w:val="005702BA"/>
    <w:rsid w:val="00581380"/>
    <w:rsid w:val="005837BB"/>
    <w:rsid w:val="005914B4"/>
    <w:rsid w:val="005B6D44"/>
    <w:rsid w:val="005C5CB8"/>
    <w:rsid w:val="005C70BB"/>
    <w:rsid w:val="005E1006"/>
    <w:rsid w:val="005F62AA"/>
    <w:rsid w:val="00617120"/>
    <w:rsid w:val="006230A7"/>
    <w:rsid w:val="00637A8C"/>
    <w:rsid w:val="00656872"/>
    <w:rsid w:val="0066191F"/>
    <w:rsid w:val="006645A5"/>
    <w:rsid w:val="00672C51"/>
    <w:rsid w:val="00681DE1"/>
    <w:rsid w:val="00683FBB"/>
    <w:rsid w:val="006930B5"/>
    <w:rsid w:val="006D7D5D"/>
    <w:rsid w:val="00706A52"/>
    <w:rsid w:val="0071194C"/>
    <w:rsid w:val="00722D05"/>
    <w:rsid w:val="00725E9B"/>
    <w:rsid w:val="00741884"/>
    <w:rsid w:val="00751B3E"/>
    <w:rsid w:val="007909D2"/>
    <w:rsid w:val="007A29CF"/>
    <w:rsid w:val="007B2EC1"/>
    <w:rsid w:val="007B3169"/>
    <w:rsid w:val="007D7AEA"/>
    <w:rsid w:val="007E5C3D"/>
    <w:rsid w:val="007F1A91"/>
    <w:rsid w:val="00801851"/>
    <w:rsid w:val="00805DA2"/>
    <w:rsid w:val="00806AFF"/>
    <w:rsid w:val="0081171B"/>
    <w:rsid w:val="0081343C"/>
    <w:rsid w:val="00816DEA"/>
    <w:rsid w:val="0082265E"/>
    <w:rsid w:val="00833109"/>
    <w:rsid w:val="008438D3"/>
    <w:rsid w:val="0084665D"/>
    <w:rsid w:val="00861797"/>
    <w:rsid w:val="00877704"/>
    <w:rsid w:val="008B4057"/>
    <w:rsid w:val="008B7928"/>
    <w:rsid w:val="008F00AE"/>
    <w:rsid w:val="008F04B5"/>
    <w:rsid w:val="00922704"/>
    <w:rsid w:val="009311CD"/>
    <w:rsid w:val="00940879"/>
    <w:rsid w:val="00955611"/>
    <w:rsid w:val="0095611F"/>
    <w:rsid w:val="00967969"/>
    <w:rsid w:val="00975B6B"/>
    <w:rsid w:val="009954B0"/>
    <w:rsid w:val="00995CF6"/>
    <w:rsid w:val="009B459E"/>
    <w:rsid w:val="009B47FB"/>
    <w:rsid w:val="009B503A"/>
    <w:rsid w:val="009D1F44"/>
    <w:rsid w:val="009D356A"/>
    <w:rsid w:val="009D77D8"/>
    <w:rsid w:val="009E5F5C"/>
    <w:rsid w:val="00A01B05"/>
    <w:rsid w:val="00A04977"/>
    <w:rsid w:val="00A123BC"/>
    <w:rsid w:val="00A156F3"/>
    <w:rsid w:val="00A57CFF"/>
    <w:rsid w:val="00A85DF2"/>
    <w:rsid w:val="00A875A9"/>
    <w:rsid w:val="00AD07B5"/>
    <w:rsid w:val="00AD3E07"/>
    <w:rsid w:val="00AD67D9"/>
    <w:rsid w:val="00AF6193"/>
    <w:rsid w:val="00B00C52"/>
    <w:rsid w:val="00B02BBC"/>
    <w:rsid w:val="00B0624F"/>
    <w:rsid w:val="00B151F7"/>
    <w:rsid w:val="00B25DDA"/>
    <w:rsid w:val="00B543F9"/>
    <w:rsid w:val="00B54996"/>
    <w:rsid w:val="00B55249"/>
    <w:rsid w:val="00B56719"/>
    <w:rsid w:val="00B61AC8"/>
    <w:rsid w:val="00B83660"/>
    <w:rsid w:val="00B9605D"/>
    <w:rsid w:val="00BA6F2F"/>
    <w:rsid w:val="00BB3183"/>
    <w:rsid w:val="00BB3432"/>
    <w:rsid w:val="00BB52C1"/>
    <w:rsid w:val="00BC05E5"/>
    <w:rsid w:val="00BC7080"/>
    <w:rsid w:val="00C2756D"/>
    <w:rsid w:val="00C3184D"/>
    <w:rsid w:val="00C35E9D"/>
    <w:rsid w:val="00C56015"/>
    <w:rsid w:val="00C7530B"/>
    <w:rsid w:val="00C75360"/>
    <w:rsid w:val="00C824AC"/>
    <w:rsid w:val="00C93A58"/>
    <w:rsid w:val="00C95EDC"/>
    <w:rsid w:val="00C962A9"/>
    <w:rsid w:val="00CA57CF"/>
    <w:rsid w:val="00CC18D8"/>
    <w:rsid w:val="00CC31FC"/>
    <w:rsid w:val="00CD1630"/>
    <w:rsid w:val="00CD2B2C"/>
    <w:rsid w:val="00CD3378"/>
    <w:rsid w:val="00CE7E60"/>
    <w:rsid w:val="00D25138"/>
    <w:rsid w:val="00D636AF"/>
    <w:rsid w:val="00D70899"/>
    <w:rsid w:val="00D959BD"/>
    <w:rsid w:val="00DA4764"/>
    <w:rsid w:val="00DC04EB"/>
    <w:rsid w:val="00DC43AC"/>
    <w:rsid w:val="00DD277F"/>
    <w:rsid w:val="00DD2A7B"/>
    <w:rsid w:val="00DD6F84"/>
    <w:rsid w:val="00DF3259"/>
    <w:rsid w:val="00E00C96"/>
    <w:rsid w:val="00E135DD"/>
    <w:rsid w:val="00E20A1C"/>
    <w:rsid w:val="00E26902"/>
    <w:rsid w:val="00E34D17"/>
    <w:rsid w:val="00E35775"/>
    <w:rsid w:val="00E41598"/>
    <w:rsid w:val="00E46204"/>
    <w:rsid w:val="00E52DDC"/>
    <w:rsid w:val="00E60C04"/>
    <w:rsid w:val="00E83B9C"/>
    <w:rsid w:val="00E83CB3"/>
    <w:rsid w:val="00E87BFF"/>
    <w:rsid w:val="00EA384D"/>
    <w:rsid w:val="00EB7618"/>
    <w:rsid w:val="00EC3313"/>
    <w:rsid w:val="00EC34E4"/>
    <w:rsid w:val="00ED034C"/>
    <w:rsid w:val="00EE2007"/>
    <w:rsid w:val="00EF194E"/>
    <w:rsid w:val="00EF601E"/>
    <w:rsid w:val="00EF6A0D"/>
    <w:rsid w:val="00F011DA"/>
    <w:rsid w:val="00F1726F"/>
    <w:rsid w:val="00F274EC"/>
    <w:rsid w:val="00F3245D"/>
    <w:rsid w:val="00F369BA"/>
    <w:rsid w:val="00F47891"/>
    <w:rsid w:val="00F5429B"/>
    <w:rsid w:val="00F76EAF"/>
    <w:rsid w:val="00FB4899"/>
    <w:rsid w:val="00FD5AD1"/>
    <w:rsid w:val="00FE135C"/>
    <w:rsid w:val="00FF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51C48288-A07F-45DD-95E9-8C0BBFCC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2E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  <w:style w:type="paragraph" w:styleId="NormalWeb">
    <w:name w:val="Normal (Web)"/>
    <w:basedOn w:val="Normal"/>
    <w:uiPriority w:val="99"/>
    <w:unhideWhenUsed/>
    <w:rsid w:val="001872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A85DF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85DF2"/>
    <w:rPr>
      <w:rFonts w:ascii="Times New Roman" w:eastAsia="Times New Roman" w:hAnsi="Times New Roman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1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145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2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www.trensurb.gov.br/imagens/logo-sic.pn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apelTimbrado2018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0D86C-D32C-4B4D-A915-7F5642728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PapelTimbrado2018</Template>
  <TotalTime>262</TotalTime>
  <Pages>2</Pages>
  <Words>404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Links>
    <vt:vector size="6" baseType="variant">
      <vt:variant>
        <vt:i4>3604524</vt:i4>
      </vt:variant>
      <vt:variant>
        <vt:i4>-1</vt:i4>
      </vt:variant>
      <vt:variant>
        <vt:i4>2058</vt:i4>
      </vt:variant>
      <vt:variant>
        <vt:i4>1</vt:i4>
      </vt:variant>
      <vt:variant>
        <vt:lpwstr>http://www.trensurb.gov.br/imagens/logo-sic.png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Salatiel Dias Bebiano</dc:creator>
  <cp:keywords/>
  <dc:description/>
  <cp:lastModifiedBy>NoteSecretaria</cp:lastModifiedBy>
  <cp:revision>21</cp:revision>
  <cp:lastPrinted>2019-02-21T10:25:00Z</cp:lastPrinted>
  <dcterms:created xsi:type="dcterms:W3CDTF">2019-02-18T14:57:00Z</dcterms:created>
  <dcterms:modified xsi:type="dcterms:W3CDTF">2019-03-16T19:07:00Z</dcterms:modified>
</cp:coreProperties>
</file>