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772D" w14:textId="286BB223" w:rsidR="00000000" w:rsidRPr="001F0AAF" w:rsidRDefault="003F39A8">
      <w:pPr>
        <w:spacing w:before="220"/>
        <w:ind w:left="1"/>
        <w:rPr>
          <w:b/>
          <w:bCs/>
          <w:sz w:val="24"/>
        </w:rPr>
      </w:pP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 w:rsidR="001F0AAF">
        <w:rPr>
          <w:spacing w:val="-1"/>
          <w:sz w:val="24"/>
        </w:rPr>
        <w:t xml:space="preserve"> </w:t>
      </w:r>
      <w:r w:rsidR="001F0AAF" w:rsidRPr="001F0AAF">
        <w:rPr>
          <w:b/>
          <w:bCs/>
          <w:spacing w:val="-1"/>
          <w:sz w:val="24"/>
        </w:rPr>
        <w:t>010</w:t>
      </w:r>
      <w:r>
        <w:rPr>
          <w:b/>
          <w:bCs/>
          <w:spacing w:val="-1"/>
          <w:sz w:val="24"/>
        </w:rPr>
        <w:t>8</w:t>
      </w:r>
      <w:r w:rsidRPr="001F0AAF">
        <w:rPr>
          <w:b/>
          <w:bCs/>
          <w:spacing w:val="-2"/>
          <w:sz w:val="24"/>
        </w:rPr>
        <w:t>/2025</w:t>
      </w:r>
    </w:p>
    <w:p w14:paraId="2AB90311" w14:textId="77777777" w:rsidR="00000000" w:rsidRDefault="003F39A8">
      <w:pPr>
        <w:pStyle w:val="Corpodetexto"/>
        <w:rPr>
          <w:b/>
        </w:rPr>
      </w:pPr>
    </w:p>
    <w:p w14:paraId="16B7779F" w14:textId="77777777" w:rsidR="00000000" w:rsidRDefault="003F39A8">
      <w:pPr>
        <w:pStyle w:val="Corpodetexto"/>
        <w:rPr>
          <w:b/>
        </w:rPr>
      </w:pPr>
    </w:p>
    <w:p w14:paraId="1774DD70" w14:textId="77777777" w:rsidR="00000000" w:rsidRDefault="003F39A8">
      <w:pPr>
        <w:pStyle w:val="Corpodetexto"/>
        <w:rPr>
          <w:b/>
        </w:rPr>
      </w:pPr>
    </w:p>
    <w:p w14:paraId="795FE0E2" w14:textId="77777777" w:rsidR="00000000" w:rsidRDefault="003F39A8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6E433E14" w14:textId="77777777" w:rsidR="00000000" w:rsidRDefault="003F39A8">
      <w:pPr>
        <w:ind w:left="1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VEREADORES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pacing w:val="-4"/>
          <w:sz w:val="24"/>
        </w:rPr>
        <w:t>(AS)</w:t>
      </w:r>
    </w:p>
    <w:p w14:paraId="24B16866" w14:textId="77777777" w:rsidR="00000000" w:rsidRDefault="003F39A8">
      <w:pPr>
        <w:pStyle w:val="Corpodetexto"/>
        <w:rPr>
          <w:b/>
        </w:rPr>
      </w:pPr>
    </w:p>
    <w:p w14:paraId="44FED085" w14:textId="77777777" w:rsidR="00000000" w:rsidRDefault="003F39A8">
      <w:pPr>
        <w:pStyle w:val="Corpodetexto"/>
        <w:spacing w:before="274"/>
        <w:rPr>
          <w:b/>
        </w:rPr>
      </w:pPr>
    </w:p>
    <w:p w14:paraId="7E925262" w14:textId="77777777" w:rsidR="00000000" w:rsidRDefault="003F39A8">
      <w:pPr>
        <w:pStyle w:val="Corpodetexto"/>
        <w:ind w:left="1" w:right="46" w:firstLine="1557"/>
        <w:jc w:val="both"/>
      </w:pPr>
      <w:r>
        <w:t>O Vereador que este subscreve requer na forma regimental e depois de ouvido do plenário, que seja encaminhado um ofício ao</w:t>
      </w:r>
      <w:r>
        <w:rPr>
          <w:lang w:val="pt-BR"/>
        </w:rPr>
        <w:t xml:space="preserve"> </w:t>
      </w:r>
      <w:proofErr w:type="spellStart"/>
      <w:r>
        <w:rPr>
          <w:lang w:val="pt-BR"/>
        </w:rPr>
        <w:t>Secretario</w:t>
      </w:r>
      <w:proofErr w:type="spellEnd"/>
      <w:r>
        <w:rPr>
          <w:lang w:val="pt-BR"/>
        </w:rPr>
        <w:t xml:space="preserve"> de Infraestrutura da Prefeitura do Conde</w:t>
      </w:r>
      <w:r>
        <w:rPr>
          <w:lang w:val="pt-BR"/>
        </w:rPr>
        <w:t xml:space="preserve">, o senhor </w:t>
      </w:r>
      <w:r>
        <w:rPr>
          <w:b/>
          <w:bCs/>
          <w:lang w:val="pt-BR"/>
        </w:rPr>
        <w:t>IGOR RODRIGO CONFESSOR BEZERRA,</w:t>
      </w:r>
      <w:r>
        <w:rPr>
          <w:lang w:val="pt-BR"/>
        </w:rPr>
        <w:t xml:space="preserve"> solicitando a implementação de manilhas  de concreto de grande porte, além de terraplanagem, na rua Ary de Almeida Pereira, que fica localizada no Loteamento Nossa Senhora das Neves, neste município</w:t>
      </w:r>
      <w:r>
        <w:t xml:space="preserve">. </w:t>
      </w:r>
    </w:p>
    <w:p w14:paraId="4E6F7229" w14:textId="77777777" w:rsidR="00000000" w:rsidRDefault="003F39A8">
      <w:pPr>
        <w:pStyle w:val="Corpodetexto"/>
      </w:pPr>
    </w:p>
    <w:p w14:paraId="247B72C7" w14:textId="77777777" w:rsidR="00000000" w:rsidRDefault="003F39A8">
      <w:pPr>
        <w:ind w:left="205" w:right="60"/>
        <w:jc w:val="center"/>
        <w:rPr>
          <w:b/>
          <w:color w:val="333333"/>
          <w:spacing w:val="-2"/>
          <w:sz w:val="24"/>
        </w:rPr>
      </w:pPr>
    </w:p>
    <w:p w14:paraId="2EEEF4A4" w14:textId="77777777" w:rsidR="00000000" w:rsidRDefault="003F39A8">
      <w:pPr>
        <w:ind w:left="205" w:right="60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</w:t>
      </w:r>
      <w:r>
        <w:rPr>
          <w:b/>
          <w:color w:val="333333"/>
          <w:spacing w:val="-2"/>
          <w:sz w:val="24"/>
        </w:rPr>
        <w:t>IVA</w:t>
      </w:r>
    </w:p>
    <w:p w14:paraId="202C01D6" w14:textId="77777777" w:rsidR="00000000" w:rsidRDefault="003F39A8">
      <w:pPr>
        <w:pStyle w:val="Corpodetexto"/>
        <w:rPr>
          <w:b/>
        </w:rPr>
      </w:pPr>
    </w:p>
    <w:p w14:paraId="534F2271" w14:textId="77777777" w:rsidR="00000000" w:rsidRDefault="003F39A8">
      <w:pPr>
        <w:pStyle w:val="Corpodetexto"/>
        <w:rPr>
          <w:b/>
        </w:rPr>
      </w:pPr>
    </w:p>
    <w:p w14:paraId="1DE92FA1" w14:textId="77777777" w:rsidR="00000000" w:rsidRDefault="003F39A8">
      <w:pPr>
        <w:pStyle w:val="Corpodetexto"/>
        <w:ind w:left="1" w:right="44" w:firstLine="1701"/>
        <w:jc w:val="both"/>
        <w:rPr>
          <w:lang w:val="pt-BR"/>
        </w:rPr>
      </w:pPr>
      <w:r>
        <w:t>Esse requerimento visa</w:t>
      </w:r>
      <w:r>
        <w:rPr>
          <w:lang w:val="pt-BR"/>
        </w:rPr>
        <w:t xml:space="preserve"> atender um apelo dos moradores da referida rua acima mencionada, que fica localizada em uma área geograficamente baixa do Loteamento Nossa Senhora das Neves e quem vem sofrendo há bastante tempo com o acumulo de agua em frente </w:t>
      </w:r>
      <w:r>
        <w:rPr>
          <w:lang w:val="pt-BR"/>
        </w:rPr>
        <w:t xml:space="preserve">a suas residências e que tal problema se agravou diante das fortes chuvas que caíram no nosso município nos últimos dias.    </w:t>
      </w:r>
    </w:p>
    <w:p w14:paraId="15D50084" w14:textId="77777777" w:rsidR="00000000" w:rsidRDefault="003F39A8">
      <w:pPr>
        <w:pStyle w:val="Corpodetexto"/>
        <w:ind w:left="1" w:right="44" w:firstLine="1701"/>
        <w:jc w:val="both"/>
        <w:rPr>
          <w:lang w:val="pt-BR"/>
        </w:rPr>
      </w:pPr>
    </w:p>
    <w:p w14:paraId="2781974E" w14:textId="77777777" w:rsidR="00000000" w:rsidRDefault="003F39A8">
      <w:pPr>
        <w:pStyle w:val="Corpodetexto"/>
        <w:ind w:left="205" w:right="64"/>
        <w:jc w:val="center"/>
      </w:pPr>
    </w:p>
    <w:p w14:paraId="31964C86" w14:textId="77777777" w:rsidR="00000000" w:rsidRDefault="003F39A8">
      <w:pPr>
        <w:pStyle w:val="Corpodetexto"/>
        <w:ind w:left="205" w:right="64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 xml:space="preserve">Sessões, </w:t>
      </w:r>
      <w:r>
        <w:rPr>
          <w:lang w:val="pt-BR"/>
        </w:rPr>
        <w:t>25</w:t>
      </w:r>
      <w:r>
        <w:rPr>
          <w:spacing w:val="-1"/>
        </w:rPr>
        <w:t xml:space="preserve"> </w:t>
      </w:r>
      <w:r>
        <w:t xml:space="preserve">de </w:t>
      </w:r>
      <w:r>
        <w:rPr>
          <w:lang w:val="pt-BR"/>
        </w:rPr>
        <w:t>Agosto</w:t>
      </w:r>
      <w:r>
        <w:t xml:space="preserve"> de </w:t>
      </w:r>
      <w:r>
        <w:rPr>
          <w:spacing w:val="-2"/>
        </w:rPr>
        <w:t>2025.</w:t>
      </w:r>
    </w:p>
    <w:p w14:paraId="6E028B91" w14:textId="77777777" w:rsidR="00000000" w:rsidRDefault="003F39A8">
      <w:pPr>
        <w:pStyle w:val="Corpodetexto"/>
      </w:pPr>
    </w:p>
    <w:p w14:paraId="72B1202D" w14:textId="469DA94E" w:rsidR="00000000" w:rsidRDefault="003F39A8">
      <w:pPr>
        <w:pStyle w:val="Corpodetexto"/>
      </w:pPr>
    </w:p>
    <w:p w14:paraId="2974DED8" w14:textId="77777777" w:rsidR="003F39A8" w:rsidRDefault="003F39A8">
      <w:pPr>
        <w:pStyle w:val="Corpodetexto"/>
      </w:pPr>
    </w:p>
    <w:p w14:paraId="102C4AC6" w14:textId="77777777" w:rsidR="00000000" w:rsidRDefault="003F39A8">
      <w:pPr>
        <w:pStyle w:val="Corpodetexto"/>
      </w:pPr>
    </w:p>
    <w:p w14:paraId="0E3D3B1D" w14:textId="77777777" w:rsidR="00000000" w:rsidRDefault="003F39A8">
      <w:pPr>
        <w:ind w:left="20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5E118F51" w14:textId="77777777" w:rsidR="001F0AAF" w:rsidRDefault="003F39A8">
      <w:pPr>
        <w:spacing w:before="38"/>
        <w:ind w:left="205" w:right="64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1F0AAF">
      <w:headerReference w:type="default" r:id="rId6"/>
      <w:footerReference w:type="default" r:id="rId7"/>
      <w:type w:val="continuous"/>
      <w:pgSz w:w="11910" w:h="16840"/>
      <w:pgMar w:top="2000" w:right="1275" w:bottom="1100" w:left="1700" w:header="283" w:footer="9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BDE6D" w14:textId="77777777" w:rsidR="001F0AAF" w:rsidRDefault="001F0AAF">
      <w:r>
        <w:separator/>
      </w:r>
    </w:p>
  </w:endnote>
  <w:endnote w:type="continuationSeparator" w:id="0">
    <w:p w14:paraId="686D3FD0" w14:textId="77777777" w:rsidR="001F0AAF" w:rsidRDefault="001F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578C3" w14:textId="6C671E60" w:rsidR="00000000" w:rsidRDefault="001F0AA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60288" behindDoc="0" locked="0" layoutInCell="1" allowOverlap="1" wp14:anchorId="7153E51D" wp14:editId="003AD76D">
          <wp:simplePos x="0" y="0"/>
          <wp:positionH relativeFrom="page">
            <wp:posOffset>5246370</wp:posOffset>
          </wp:positionH>
          <wp:positionV relativeFrom="page">
            <wp:posOffset>9993630</wp:posOffset>
          </wp:positionV>
          <wp:extent cx="2034540" cy="419100"/>
          <wp:effectExtent l="0" t="0" r="0" b="0"/>
          <wp:wrapNone/>
          <wp:docPr id="1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A89816C" wp14:editId="02D414DC">
              <wp:simplePos x="0" y="0"/>
              <wp:positionH relativeFrom="page">
                <wp:posOffset>1419860</wp:posOffset>
              </wp:positionH>
              <wp:positionV relativeFrom="page">
                <wp:posOffset>10221595</wp:posOffset>
              </wp:positionV>
              <wp:extent cx="5080635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0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0635">
                            <a:moveTo>
                              <a:pt x="0" y="0"/>
                            </a:moveTo>
                            <a:lnTo>
                              <a:pt x="5080110" y="0"/>
                            </a:lnTo>
                          </a:path>
                        </a:pathLst>
                      </a:custGeom>
                      <a:ln w="632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369971" id="Graphic 5" o:spid="_x0000_s1026" style="position:absolute;margin-left:111.8pt;margin-top:804.85pt;width:400.0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80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" path="m,l5080110,e" filled="f" strokeweight=".1756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836D7B0" wp14:editId="420597B0">
              <wp:simplePos x="0" y="0"/>
              <wp:positionH relativeFrom="page">
                <wp:posOffset>1800860</wp:posOffset>
              </wp:positionH>
              <wp:positionV relativeFrom="page">
                <wp:posOffset>10222865</wp:posOffset>
              </wp:positionV>
              <wp:extent cx="4318000" cy="1720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A32472" w14:textId="77777777" w:rsidR="00000000" w:rsidRDefault="003F39A8">
                          <w:pPr>
                            <w:spacing w:before="19"/>
                            <w:ind w:left="20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PB-018,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Arial Rounded MT Bold" w:hAnsi="Arial Rounded MT Bold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- S/N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Conde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6D7B0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41.8pt;margin-top:804.95pt;width:340pt;height:13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" filled="f" stroked="f">
              <v:textbox inset="0,0,0,0">
                <w:txbxContent>
                  <w:p w14:paraId="5EA32472" w14:textId="77777777" w:rsidR="00000000" w:rsidRDefault="003F39A8">
                    <w:pPr>
                      <w:spacing w:before="19"/>
                      <w:ind w:left="20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Rodovia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PB-018,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Km</w:t>
                    </w:r>
                    <w:r>
                      <w:rPr>
                        <w:rFonts w:ascii="Arial Rounded MT Bold" w:hAnsi="Arial Rounded MT Bold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3,5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- S/N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Centro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CEP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58.322-000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Conde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–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3F0B6" w14:textId="77777777" w:rsidR="001F0AAF" w:rsidRDefault="001F0AAF">
      <w:r>
        <w:separator/>
      </w:r>
    </w:p>
  </w:footnote>
  <w:footnote w:type="continuationSeparator" w:id="0">
    <w:p w14:paraId="59E0E19B" w14:textId="77777777" w:rsidR="001F0AAF" w:rsidRDefault="001F0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A1FB" w14:textId="324A6181" w:rsidR="00000000" w:rsidRDefault="001F0AA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168" behindDoc="1" locked="0" layoutInCell="1" allowOverlap="1" wp14:anchorId="32E2B2CD" wp14:editId="022A7801">
          <wp:simplePos x="0" y="0"/>
          <wp:positionH relativeFrom="page">
            <wp:posOffset>3690620</wp:posOffset>
          </wp:positionH>
          <wp:positionV relativeFrom="page">
            <wp:posOffset>179705</wp:posOffset>
          </wp:positionV>
          <wp:extent cx="539750" cy="560705"/>
          <wp:effectExtent l="0" t="0" r="0" b="0"/>
          <wp:wrapNone/>
          <wp:docPr id="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3DF22DA0" wp14:editId="5678370F">
              <wp:simplePos x="0" y="0"/>
              <wp:positionH relativeFrom="page">
                <wp:posOffset>1216025</wp:posOffset>
              </wp:positionH>
              <wp:positionV relativeFrom="page">
                <wp:posOffset>1271270</wp:posOffset>
              </wp:positionV>
              <wp:extent cx="549021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902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0210">
                            <a:moveTo>
                              <a:pt x="0" y="0"/>
                            </a:moveTo>
                            <a:lnTo>
                              <a:pt x="5490058" y="0"/>
                            </a:lnTo>
                          </a:path>
                        </a:pathLst>
                      </a:custGeom>
                      <a:ln w="571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54BA1B" id="Graphic 2" o:spid="_x0000_s1026" style="position:absolute;margin-left:95.75pt;margin-top:100.1pt;width:432.3pt;height:.1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490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" path="m,l5490058,e" filled="f" strokeweight=".4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ECD3416" wp14:editId="30FBE22D">
              <wp:simplePos x="0" y="0"/>
              <wp:positionH relativeFrom="page">
                <wp:posOffset>2929890</wp:posOffset>
              </wp:positionH>
              <wp:positionV relativeFrom="page">
                <wp:posOffset>727710</wp:posOffset>
              </wp:positionV>
              <wp:extent cx="2051050" cy="4381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105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FD5167" w14:textId="77777777" w:rsidR="00000000" w:rsidRDefault="003F39A8">
                          <w:pPr>
                            <w:spacing w:before="20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6328CDC8" w14:textId="77777777" w:rsidR="00000000" w:rsidRDefault="003F39A8">
                          <w:pPr>
                            <w:ind w:left="18" w:right="18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2F6B6B1E" w14:textId="77777777" w:rsidR="00000000" w:rsidRDefault="003F39A8">
                          <w:pPr>
                            <w:spacing w:before="2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Comendador Cícero</w:t>
                          </w:r>
                          <w:r>
                            <w:rPr>
                              <w:rFonts w:ascii="Arial Rounded MT Bold" w:hAnsi="Arial Rounded MT Bold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CD341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30.7pt;margin-top:57.3pt;width:161.5pt;height:34.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" filled="f" stroked="f">
              <v:textbox inset="0,0,0,0">
                <w:txbxContent>
                  <w:p w14:paraId="7AFD5167" w14:textId="77777777" w:rsidR="00000000" w:rsidRDefault="003F39A8">
                    <w:pPr>
                      <w:spacing w:before="20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6328CDC8" w14:textId="77777777" w:rsidR="00000000" w:rsidRDefault="003F39A8">
                    <w:pPr>
                      <w:ind w:left="18" w:right="18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2F6B6B1E" w14:textId="77777777" w:rsidR="00000000" w:rsidRDefault="003F39A8">
                    <w:pPr>
                      <w:spacing w:before="2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>Comendador Cícero</w:t>
                    </w:r>
                    <w:r>
                      <w:rPr>
                        <w:rFonts w:ascii="Arial Rounded MT Bold" w:hAnsi="Arial Rounded MT Bold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doNotLeaveBackslashAlone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AF"/>
    <w:rsid w:val="001F0AAF"/>
    <w:rsid w:val="003F39A8"/>
    <w:rsid w:val="00407310"/>
    <w:rsid w:val="005450B7"/>
    <w:rsid w:val="00873786"/>
    <w:rsid w:val="00891AA4"/>
    <w:rsid w:val="00E67C8B"/>
    <w:rsid w:val="4DA56AF2"/>
    <w:rsid w:val="5198798C"/>
    <w:rsid w:val="55723134"/>
    <w:rsid w:val="5FD02698"/>
    <w:rsid w:val="714A1ACD"/>
    <w:rsid w:val="7B71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BD458D4"/>
  <w15:chartTrackingRefBased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val="pt-PT"/>
    </w:r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193;RIO\Downloads\10%20-%20Igor%20Confessor%2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10 - Igor Confessor </Template>
  <TotalTime>2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MINUTA</dc:title>
  <dc:subject/>
  <dc:creator>USUÁRIO</dc:creator>
  <cp:keywords/>
  <cp:lastModifiedBy>USUÁRIO</cp:lastModifiedBy>
  <cp:revision>2</cp:revision>
  <cp:lastPrinted>2025-03-17T12:10:00Z</cp:lastPrinted>
  <dcterms:created xsi:type="dcterms:W3CDTF">2025-08-25T11:43:00Z</dcterms:created>
  <dcterms:modified xsi:type="dcterms:W3CDTF">2025-08-25T11:45:00Z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2025-02-26T03:00:00Z</vt:filetime>
  </property>
  <property fmtid="{D5CDD505-2E9C-101B-9397-08002B2CF9AE}" pid="3" name="LastSaved">
    <vt:filetime>2025-03-10T03:00:00Z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KSOProductBuildVer">
    <vt:lpwstr>1046-12.2.0.22222</vt:lpwstr>
  </property>
  <property fmtid="{D5CDD505-2E9C-101B-9397-08002B2CF9AE}" pid="6" name="ICV">
    <vt:lpwstr>638A2B9A71E14C15B52FCA780D1B2BD2_13</vt:lpwstr>
  </property>
</Properties>
</file>