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557DF3CD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1D4ED1AB" w14:textId="1B33CA34" w:rsidR="002E7D17" w:rsidRPr="00105123" w:rsidRDefault="00644C34" w:rsidP="00644C34">
      <w:pPr>
        <w:pStyle w:val="Ttulo7"/>
        <w:ind w:left="708" w:firstLine="708"/>
        <w:rPr>
          <w:rFonts w:ascii="Times New Roman" w:hAnsi="Times New Roman" w:cs="Times New Roman"/>
          <w:b/>
          <w:i w:val="0"/>
          <w:color w:val="auto"/>
        </w:rPr>
      </w:pPr>
      <w:r>
        <w:rPr>
          <w:rFonts w:ascii="Times New Roman" w:hAnsi="Times New Roman" w:cs="Times New Roman"/>
          <w:b/>
          <w:i w:val="0"/>
          <w:color w:val="auto"/>
        </w:rPr>
        <w:t xml:space="preserve">                         </w:t>
      </w:r>
      <w:r w:rsidR="002E7D17" w:rsidRPr="00105123">
        <w:rPr>
          <w:rFonts w:ascii="Times New Roman" w:hAnsi="Times New Roman" w:cs="Times New Roman"/>
          <w:b/>
          <w:i w:val="0"/>
          <w:color w:val="auto"/>
        </w:rPr>
        <w:t xml:space="preserve">PROJETO DE LEI Nº.  </w:t>
      </w:r>
      <w:r w:rsidR="00932E46" w:rsidRPr="00105123">
        <w:rPr>
          <w:rFonts w:ascii="Times New Roman" w:hAnsi="Times New Roman" w:cs="Times New Roman"/>
          <w:b/>
          <w:i w:val="0"/>
          <w:color w:val="auto"/>
        </w:rPr>
        <w:t xml:space="preserve">  </w:t>
      </w:r>
      <w:r w:rsidR="002E7D17" w:rsidRPr="00105123">
        <w:rPr>
          <w:rFonts w:ascii="Times New Roman" w:hAnsi="Times New Roman" w:cs="Times New Roman"/>
          <w:b/>
          <w:i w:val="0"/>
          <w:color w:val="auto"/>
        </w:rPr>
        <w:t xml:space="preserve">    /2022</w:t>
      </w:r>
    </w:p>
    <w:p w14:paraId="6D63E709" w14:textId="2CE0DD85" w:rsidR="00644C34" w:rsidRPr="00105123" w:rsidRDefault="00BF6976" w:rsidP="00644C34">
      <w:r w:rsidRPr="0010512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13BAF3" wp14:editId="5E47A967">
                <wp:simplePos x="0" y="0"/>
                <wp:positionH relativeFrom="margin">
                  <wp:align>right</wp:align>
                </wp:positionH>
                <wp:positionV relativeFrom="paragraph">
                  <wp:posOffset>119444</wp:posOffset>
                </wp:positionV>
                <wp:extent cx="5081368" cy="791308"/>
                <wp:effectExtent l="0" t="0" r="24130" b="2794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1368" cy="7913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FB45B80" w14:textId="08308A1D" w:rsidR="001E5415" w:rsidRPr="00644C34" w:rsidRDefault="001E5415" w:rsidP="001E5415">
                            <w:pPr>
                              <w:jc w:val="both"/>
                            </w:pPr>
                            <w:r w:rsidRPr="00644C34">
                              <w:rPr>
                                <w:b/>
                              </w:rPr>
                              <w:t xml:space="preserve">AUTORIZA A REALIZAR A </w:t>
                            </w:r>
                            <w:r w:rsidR="001B1B11">
                              <w:rPr>
                                <w:b/>
                              </w:rPr>
                              <w:t>DOAÇ</w:t>
                            </w:r>
                            <w:r w:rsidRPr="00644C34">
                              <w:rPr>
                                <w:b/>
                              </w:rPr>
                              <w:t xml:space="preserve">ÃO </w:t>
                            </w:r>
                            <w:r w:rsidR="001B1B11">
                              <w:rPr>
                                <w:b/>
                              </w:rPr>
                              <w:t>COM ENCARGOS</w:t>
                            </w:r>
                            <w:r w:rsidRPr="00644C34">
                              <w:rPr>
                                <w:b/>
                              </w:rPr>
                              <w:t xml:space="preserve"> DE </w:t>
                            </w:r>
                            <w:r w:rsidR="001B1B11">
                              <w:rPr>
                                <w:b/>
                              </w:rPr>
                              <w:t>BENS PATRIMONIAIS</w:t>
                            </w:r>
                            <w:r w:rsidRPr="00644C34">
                              <w:rPr>
                                <w:b/>
                              </w:rPr>
                              <w:t xml:space="preserve">, PARA FINS </w:t>
                            </w:r>
                            <w:r w:rsidR="001B1B11">
                              <w:rPr>
                                <w:b/>
                              </w:rPr>
                              <w:t xml:space="preserve">DE </w:t>
                            </w:r>
                            <w:r w:rsidR="006B42AB">
                              <w:rPr>
                                <w:b/>
                              </w:rPr>
                              <w:t>INSTALAÇÃO DE AGROINDÚSTRIA</w:t>
                            </w:r>
                            <w:r w:rsidR="00C06C44">
                              <w:rPr>
                                <w:b/>
                              </w:rPr>
                              <w:t xml:space="preserve"> PARA</w:t>
                            </w:r>
                            <w:r w:rsidR="006B42AB">
                              <w:rPr>
                                <w:b/>
                              </w:rPr>
                              <w:t xml:space="preserve"> </w:t>
                            </w:r>
                            <w:r w:rsidR="001B1B11">
                              <w:rPr>
                                <w:b/>
                              </w:rPr>
                              <w:t>ABATE E PROCESSAMENTO DE CARNE SUÍNA E BOVINA</w:t>
                            </w:r>
                            <w:r w:rsidRPr="00644C34">
                              <w:rPr>
                                <w:b/>
                              </w:rPr>
                              <w:t xml:space="preserve">, E DÁ OUTRAS PROVIDÊNCIAS. </w:t>
                            </w:r>
                          </w:p>
                          <w:p w14:paraId="052708BB" w14:textId="77777777" w:rsidR="001E5415" w:rsidRPr="00644C34" w:rsidRDefault="001E5415" w:rsidP="001E5415">
                            <w:pPr>
                              <w:jc w:val="both"/>
                            </w:pPr>
                            <w:r w:rsidRPr="00644C34">
                              <w:t xml:space="preserve">                                                 </w:t>
                            </w:r>
                          </w:p>
                          <w:p w14:paraId="5FE8412C" w14:textId="77777777" w:rsidR="001E5415" w:rsidRDefault="001E5415" w:rsidP="001E5415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13BAF3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348.9pt;margin-top:9.4pt;width:400.1pt;height:62.3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" fillcolor="white [3201]" strokecolor="white [3212]" strokeweight=".5pt">
                <v:textbox>
                  <w:txbxContent>
                    <w:p w14:paraId="3FB45B80" w14:textId="08308A1D" w:rsidR="001E5415" w:rsidRPr="00644C34" w:rsidRDefault="001E5415" w:rsidP="001E5415">
                      <w:pPr>
                        <w:jc w:val="both"/>
                      </w:pPr>
                      <w:r w:rsidRPr="00644C34">
                        <w:rPr>
                          <w:b/>
                        </w:rPr>
                        <w:t xml:space="preserve">AUTORIZA A REALIZAR A </w:t>
                      </w:r>
                      <w:r w:rsidR="001B1B11">
                        <w:rPr>
                          <w:b/>
                        </w:rPr>
                        <w:t>DOAÇ</w:t>
                      </w:r>
                      <w:r w:rsidRPr="00644C34">
                        <w:rPr>
                          <w:b/>
                        </w:rPr>
                        <w:t xml:space="preserve">ÃO </w:t>
                      </w:r>
                      <w:r w:rsidR="001B1B11">
                        <w:rPr>
                          <w:b/>
                        </w:rPr>
                        <w:t>COM ENCARGOS</w:t>
                      </w:r>
                      <w:r w:rsidRPr="00644C34">
                        <w:rPr>
                          <w:b/>
                        </w:rPr>
                        <w:t xml:space="preserve"> DE </w:t>
                      </w:r>
                      <w:r w:rsidR="001B1B11">
                        <w:rPr>
                          <w:b/>
                        </w:rPr>
                        <w:t>BENS PATRIMONIAIS</w:t>
                      </w:r>
                      <w:r w:rsidRPr="00644C34">
                        <w:rPr>
                          <w:b/>
                        </w:rPr>
                        <w:t xml:space="preserve">, PARA FINS </w:t>
                      </w:r>
                      <w:r w:rsidR="001B1B11">
                        <w:rPr>
                          <w:b/>
                        </w:rPr>
                        <w:t xml:space="preserve">DE </w:t>
                      </w:r>
                      <w:r w:rsidR="006B42AB">
                        <w:rPr>
                          <w:b/>
                        </w:rPr>
                        <w:t>INSTALAÇÃO DE AGROINDÚSTRIA</w:t>
                      </w:r>
                      <w:r w:rsidR="00C06C44">
                        <w:rPr>
                          <w:b/>
                        </w:rPr>
                        <w:t xml:space="preserve"> PARA</w:t>
                      </w:r>
                      <w:r w:rsidR="006B42AB">
                        <w:rPr>
                          <w:b/>
                        </w:rPr>
                        <w:t xml:space="preserve"> </w:t>
                      </w:r>
                      <w:r w:rsidR="001B1B11">
                        <w:rPr>
                          <w:b/>
                        </w:rPr>
                        <w:t>ABATE E PROCESSAMENTO DE CARNE SUÍNA E BOVINA</w:t>
                      </w:r>
                      <w:r w:rsidRPr="00644C34">
                        <w:rPr>
                          <w:b/>
                        </w:rPr>
                        <w:t xml:space="preserve">, E DÁ OUTRAS PROVIDÊNCIAS. </w:t>
                      </w:r>
                    </w:p>
                    <w:p w14:paraId="052708BB" w14:textId="77777777" w:rsidR="001E5415" w:rsidRPr="00644C34" w:rsidRDefault="001E5415" w:rsidP="001E5415">
                      <w:pPr>
                        <w:jc w:val="both"/>
                      </w:pPr>
                      <w:r w:rsidRPr="00644C34">
                        <w:t xml:space="preserve">                                                 </w:t>
                      </w:r>
                    </w:p>
                    <w:p w14:paraId="5FE8412C" w14:textId="77777777" w:rsidR="001E5415" w:rsidRDefault="001E5415" w:rsidP="001E5415">
                      <w:pPr>
                        <w:jc w:val="both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E949F0" w14:textId="77777777" w:rsidR="00644C34" w:rsidRPr="00105123" w:rsidRDefault="00644C34" w:rsidP="00644C34">
      <w:pPr>
        <w:rPr>
          <w:b/>
        </w:rPr>
      </w:pPr>
    </w:p>
    <w:p w14:paraId="089A5FEF" w14:textId="77777777" w:rsidR="001E5415" w:rsidRPr="00105123" w:rsidRDefault="001E5415" w:rsidP="00644C34"/>
    <w:p w14:paraId="738FEAD6" w14:textId="77777777" w:rsidR="001E5415" w:rsidRPr="00105123" w:rsidRDefault="00644C34" w:rsidP="00644C34">
      <w:r w:rsidRPr="00105123">
        <w:t xml:space="preserve">         </w:t>
      </w:r>
    </w:p>
    <w:p w14:paraId="3F05A6EE" w14:textId="77777777" w:rsidR="00FA3BCF" w:rsidRPr="00105123" w:rsidRDefault="00644C34" w:rsidP="00644C34">
      <w:r w:rsidRPr="00105123">
        <w:t xml:space="preserve">    </w:t>
      </w:r>
    </w:p>
    <w:p w14:paraId="6AC16972" w14:textId="77777777" w:rsidR="001B1B11" w:rsidRPr="00105123" w:rsidRDefault="001B1B11" w:rsidP="00FA3BCF">
      <w:pPr>
        <w:ind w:firstLine="708"/>
      </w:pPr>
    </w:p>
    <w:p w14:paraId="2F7390FA" w14:textId="2C7A4BF9" w:rsidR="00644C34" w:rsidRPr="00105123" w:rsidRDefault="00644C34" w:rsidP="00FA3BCF">
      <w:pPr>
        <w:ind w:firstLine="708"/>
      </w:pPr>
      <w:r w:rsidRPr="00105123">
        <w:t xml:space="preserve">O Prefeito Municipal de Anchieta, Estado de Santa Catarina;                                    </w:t>
      </w:r>
    </w:p>
    <w:p w14:paraId="7F8D91F8" w14:textId="492F3F05" w:rsidR="00644C34" w:rsidRPr="00105123" w:rsidRDefault="00644C34" w:rsidP="00644C34">
      <w:r w:rsidRPr="00105123">
        <w:t xml:space="preserve">            Faço saber a todos os habitantes deste Município que a Câmara   Municipal de Vereadores aprovou e eu sanciono a seguinte Lei:</w:t>
      </w:r>
    </w:p>
    <w:p w14:paraId="46465D17" w14:textId="77777777" w:rsidR="004C30CB" w:rsidRPr="00105123" w:rsidRDefault="004C30CB" w:rsidP="00644C34"/>
    <w:p w14:paraId="6076F93A" w14:textId="2D7F4021" w:rsidR="00C06C44" w:rsidRPr="00105123" w:rsidRDefault="00644C34" w:rsidP="00562E2A">
      <w:pPr>
        <w:ind w:firstLine="708"/>
        <w:jc w:val="both"/>
      </w:pPr>
      <w:r w:rsidRPr="00105123">
        <w:t>Art. 1</w:t>
      </w:r>
      <w:r w:rsidR="00C06C44" w:rsidRPr="00105123">
        <w:t xml:space="preserve">º </w:t>
      </w:r>
      <w:r w:rsidRPr="00105123">
        <w:t xml:space="preserve">Fica o Poder Executivo Municipal autorizado a realizar </w:t>
      </w:r>
      <w:r w:rsidR="00C06C44" w:rsidRPr="00105123">
        <w:t>a d</w:t>
      </w:r>
      <w:r w:rsidR="009047D6" w:rsidRPr="00105123">
        <w:t xml:space="preserve">oação com </w:t>
      </w:r>
      <w:r w:rsidR="00C06C44" w:rsidRPr="00105123">
        <w:t>e</w:t>
      </w:r>
      <w:r w:rsidR="009047D6" w:rsidRPr="00105123">
        <w:t xml:space="preserve">ncargos de </w:t>
      </w:r>
      <w:r w:rsidR="00C06C44" w:rsidRPr="00105123">
        <w:t>b</w:t>
      </w:r>
      <w:r w:rsidR="009047D6" w:rsidRPr="00105123">
        <w:t>ens</w:t>
      </w:r>
      <w:r w:rsidR="00C06C44" w:rsidRPr="00105123">
        <w:t xml:space="preserve"> públicos móveis e </w:t>
      </w:r>
      <w:r w:rsidR="00D726EE" w:rsidRPr="00105123">
        <w:t>i</w:t>
      </w:r>
      <w:r w:rsidR="00C06C44" w:rsidRPr="00105123">
        <w:t>móveis de p</w:t>
      </w:r>
      <w:bookmarkStart w:id="0" w:name="_Hlk114821849"/>
      <w:r w:rsidR="00ED5085" w:rsidRPr="00105123">
        <w:t>ropriedade do Município de Anchieta,</w:t>
      </w:r>
      <w:r w:rsidR="00C06C44" w:rsidRPr="00105123">
        <w:t xml:space="preserve"> a título de incentivo para fins de desenvolvimento industrial, mediante a instalação de agroindústria para abate e processamento de carne suína e bovina, a saber:</w:t>
      </w:r>
    </w:p>
    <w:p w14:paraId="05CBFEA5" w14:textId="77777777" w:rsidR="00D726EE" w:rsidRPr="00105123" w:rsidRDefault="00D726EE" w:rsidP="00562E2A">
      <w:pPr>
        <w:ind w:firstLine="708"/>
        <w:jc w:val="both"/>
      </w:pPr>
    </w:p>
    <w:p w14:paraId="63467B65" w14:textId="1A3C69BF" w:rsidR="00C06C44" w:rsidRPr="00105123" w:rsidRDefault="00C06C44" w:rsidP="00562E2A">
      <w:pPr>
        <w:ind w:firstLine="708"/>
        <w:jc w:val="both"/>
      </w:pPr>
      <w:r w:rsidRPr="00105123">
        <w:t>I –</w:t>
      </w:r>
      <w:r w:rsidR="00ED5085" w:rsidRPr="00105123">
        <w:t xml:space="preserve"> </w:t>
      </w:r>
      <w:r w:rsidRPr="00105123">
        <w:t xml:space="preserve">imóvel rural identificado como </w:t>
      </w:r>
      <w:r w:rsidR="002A5075" w:rsidRPr="00105123">
        <w:t xml:space="preserve">parte do </w:t>
      </w:r>
      <w:r w:rsidRPr="00105123">
        <w:t>B</w:t>
      </w:r>
      <w:r w:rsidR="002A5075" w:rsidRPr="00105123">
        <w:t>loco nº 23,</w:t>
      </w:r>
      <w:bookmarkEnd w:id="0"/>
      <w:r w:rsidR="00644C34" w:rsidRPr="00105123">
        <w:t xml:space="preserve"> com área </w:t>
      </w:r>
      <w:r w:rsidRPr="00105123">
        <w:t xml:space="preserve">superficial </w:t>
      </w:r>
      <w:r w:rsidR="00ED5085" w:rsidRPr="00105123">
        <w:t>total</w:t>
      </w:r>
      <w:r w:rsidR="00644C34" w:rsidRPr="00105123">
        <w:t xml:space="preserve"> de </w:t>
      </w:r>
      <w:bookmarkStart w:id="1" w:name="_Hlk78962686"/>
      <w:r w:rsidR="002A5075" w:rsidRPr="00105123">
        <w:t>12</w:t>
      </w:r>
      <w:r w:rsidR="004B1834" w:rsidRPr="00105123">
        <w:t>.000,00</w:t>
      </w:r>
      <w:r w:rsidR="00644C34" w:rsidRPr="00105123">
        <w:t xml:space="preserve"> m</w:t>
      </w:r>
      <w:r w:rsidR="00C43A5A" w:rsidRPr="00105123">
        <w:t>²</w:t>
      </w:r>
      <w:r w:rsidR="00644C34" w:rsidRPr="00105123">
        <w:t xml:space="preserve"> (</w:t>
      </w:r>
      <w:r w:rsidR="002A5075" w:rsidRPr="00105123">
        <w:t>doze</w:t>
      </w:r>
      <w:r w:rsidR="004B1834" w:rsidRPr="00105123">
        <w:t xml:space="preserve"> mil metros</w:t>
      </w:r>
      <w:r w:rsidR="00644C34" w:rsidRPr="00105123">
        <w:t xml:space="preserve"> quadrados), situado na </w:t>
      </w:r>
      <w:r w:rsidR="004B1834" w:rsidRPr="00105123">
        <w:t xml:space="preserve">Linha São </w:t>
      </w:r>
      <w:r w:rsidR="002A5075" w:rsidRPr="00105123">
        <w:t>Paulo</w:t>
      </w:r>
      <w:r w:rsidR="00644C34" w:rsidRPr="00105123">
        <w:t xml:space="preserve">, </w:t>
      </w:r>
      <w:r w:rsidR="004B1834" w:rsidRPr="00105123">
        <w:t>interior</w:t>
      </w:r>
      <w:r w:rsidR="00644C34" w:rsidRPr="00105123">
        <w:t xml:space="preserve">, </w:t>
      </w:r>
      <w:r w:rsidR="002D0E95" w:rsidRPr="00105123">
        <w:t>do</w:t>
      </w:r>
      <w:r w:rsidRPr="00105123">
        <w:t xml:space="preserve"> Município </w:t>
      </w:r>
      <w:r w:rsidR="00ED5085" w:rsidRPr="00105123">
        <w:t>de</w:t>
      </w:r>
      <w:r w:rsidR="00644C34" w:rsidRPr="00105123">
        <w:t xml:space="preserve"> Anchieta/SC</w:t>
      </w:r>
      <w:bookmarkEnd w:id="1"/>
      <w:r w:rsidR="00644C34" w:rsidRPr="00105123">
        <w:t>, matriculado sob o n</w:t>
      </w:r>
      <w:r w:rsidR="00ED5085" w:rsidRPr="00105123">
        <w:t>º</w:t>
      </w:r>
      <w:r w:rsidR="00644C34" w:rsidRPr="00105123">
        <w:t xml:space="preserve"> </w:t>
      </w:r>
      <w:r w:rsidR="002A5075" w:rsidRPr="00105123">
        <w:t>3.442</w:t>
      </w:r>
      <w:r w:rsidR="00644C34" w:rsidRPr="00105123">
        <w:t xml:space="preserve">, no </w:t>
      </w:r>
      <w:r w:rsidRPr="00105123">
        <w:t xml:space="preserve">Cartório do </w:t>
      </w:r>
      <w:r w:rsidR="00644C34" w:rsidRPr="00105123">
        <w:t>Registro de Imóveis de Anchieta</w:t>
      </w:r>
      <w:r w:rsidR="0096598C" w:rsidRPr="00105123">
        <w:t>/SC e respectiva benfeitoria existente, consistente em barracão de alvenaria de 132,74 m2 (cento e trinta e dois vírgula setenta e quatro metros quadrados).</w:t>
      </w:r>
    </w:p>
    <w:p w14:paraId="1AB17757" w14:textId="77777777" w:rsidR="00CD297B" w:rsidRPr="00105123" w:rsidRDefault="00CD297B" w:rsidP="00562E2A">
      <w:pPr>
        <w:ind w:firstLine="708"/>
        <w:jc w:val="both"/>
      </w:pPr>
    </w:p>
    <w:p w14:paraId="37BF5ED4" w14:textId="77777777" w:rsidR="00C06C44" w:rsidRPr="00105123" w:rsidRDefault="00C06C44" w:rsidP="00562E2A">
      <w:pPr>
        <w:ind w:firstLine="708"/>
        <w:jc w:val="both"/>
      </w:pPr>
      <w:r w:rsidRPr="00105123">
        <w:t>II – bens móveis</w:t>
      </w:r>
      <w:r w:rsidR="0044106E" w:rsidRPr="00105123">
        <w:t xml:space="preserve"> </w:t>
      </w:r>
      <w:r w:rsidRPr="00105123">
        <w:t xml:space="preserve">identificados no Anexo único desta </w:t>
      </w:r>
      <w:r w:rsidR="0044106E" w:rsidRPr="00105123">
        <w:t>Lei</w:t>
      </w:r>
      <w:r w:rsidRPr="00105123">
        <w:t>.</w:t>
      </w:r>
    </w:p>
    <w:p w14:paraId="2F0E749D" w14:textId="1CC439BF" w:rsidR="004C30CB" w:rsidRPr="00105123" w:rsidRDefault="004C30CB" w:rsidP="00562E2A">
      <w:pPr>
        <w:ind w:firstLine="708"/>
        <w:jc w:val="both"/>
      </w:pPr>
      <w:r w:rsidRPr="00105123">
        <w:rPr>
          <w:bCs/>
        </w:rPr>
        <w:t xml:space="preserve">                                        </w:t>
      </w:r>
    </w:p>
    <w:p w14:paraId="60110D9B" w14:textId="38410386" w:rsidR="004C30CB" w:rsidRPr="00105123" w:rsidRDefault="004C30CB" w:rsidP="004C30CB">
      <w:pPr>
        <w:ind w:firstLine="708"/>
        <w:jc w:val="both"/>
      </w:pPr>
      <w:r w:rsidRPr="00105123">
        <w:rPr>
          <w:bCs/>
        </w:rPr>
        <w:t>Art. 2º</w:t>
      </w:r>
      <w:r w:rsidRPr="00105123">
        <w:t xml:space="preserve"> A doação com encargos de que trata o </w:t>
      </w:r>
      <w:r w:rsidR="00C06C44" w:rsidRPr="00105123">
        <w:t>a</w:t>
      </w:r>
      <w:r w:rsidRPr="00105123">
        <w:t>rt</w:t>
      </w:r>
      <w:r w:rsidR="00C06C44" w:rsidRPr="00105123">
        <w:t>.</w:t>
      </w:r>
      <w:r w:rsidRPr="00105123">
        <w:t xml:space="preserve"> 1º desta Lei, será precedida de processo licitatório, na modalidade de concorrência, em cujo </w:t>
      </w:r>
      <w:r w:rsidR="00C06C44" w:rsidRPr="00105123">
        <w:t>e</w:t>
      </w:r>
      <w:r w:rsidRPr="00105123">
        <w:t xml:space="preserve">dital constarão, obrigatoriamente, os encargos </w:t>
      </w:r>
      <w:r w:rsidR="00C06C44" w:rsidRPr="00105123">
        <w:t xml:space="preserve">para serem cumpridos pela donatária </w:t>
      </w:r>
      <w:r w:rsidRPr="00105123">
        <w:t xml:space="preserve">e </w:t>
      </w:r>
      <w:r w:rsidR="00C06C44" w:rsidRPr="00105123">
        <w:t xml:space="preserve">os </w:t>
      </w:r>
      <w:r w:rsidRPr="00105123">
        <w:t>critérios para participar do certame.</w:t>
      </w:r>
      <w:r w:rsidR="00C06C44" w:rsidRPr="00105123">
        <w:t xml:space="preserve"> </w:t>
      </w:r>
    </w:p>
    <w:p w14:paraId="0943CB94" w14:textId="77777777" w:rsidR="004C30CB" w:rsidRPr="00105123" w:rsidRDefault="004C30CB" w:rsidP="004C30CB">
      <w:pPr>
        <w:ind w:firstLine="708"/>
        <w:jc w:val="both"/>
      </w:pPr>
    </w:p>
    <w:p w14:paraId="08E59F32" w14:textId="056DACD1" w:rsidR="004C30CB" w:rsidRPr="00105123" w:rsidRDefault="004C30CB" w:rsidP="004C30CB">
      <w:pPr>
        <w:ind w:firstLine="708"/>
        <w:jc w:val="both"/>
      </w:pPr>
      <w:r w:rsidRPr="00105123">
        <w:rPr>
          <w:bCs/>
        </w:rPr>
        <w:t>Art. 3°</w:t>
      </w:r>
      <w:r w:rsidRPr="00105123">
        <w:t xml:space="preserve"> As despesas decorrentes da aplicação desta Lei correrão à conta das dotações orçamentárias do Município, em cada exercício.</w:t>
      </w:r>
    </w:p>
    <w:p w14:paraId="6C18FE01" w14:textId="77777777" w:rsidR="004C30CB" w:rsidRPr="00105123" w:rsidRDefault="004C30CB" w:rsidP="004C30CB">
      <w:pPr>
        <w:ind w:firstLine="708"/>
        <w:jc w:val="both"/>
      </w:pPr>
    </w:p>
    <w:p w14:paraId="490BEE78" w14:textId="5FA6133B" w:rsidR="00644C34" w:rsidRPr="00105123" w:rsidRDefault="00644C34" w:rsidP="00644C34">
      <w:pPr>
        <w:ind w:firstLine="708"/>
        <w:jc w:val="both"/>
      </w:pPr>
      <w:r w:rsidRPr="00105123">
        <w:t>Art. 4º Esta Lei entra em vigor da data de sua publicação</w:t>
      </w:r>
      <w:r w:rsidR="009339C4" w:rsidRPr="00105123">
        <w:t>,</w:t>
      </w:r>
      <w:r w:rsidRPr="00105123">
        <w:t xml:space="preserve"> revogando</w:t>
      </w:r>
      <w:r w:rsidR="009339C4" w:rsidRPr="00105123">
        <w:t>-se a Lei nº 1.930/2012</w:t>
      </w:r>
      <w:r w:rsidRPr="00105123">
        <w:t>.</w:t>
      </w:r>
    </w:p>
    <w:p w14:paraId="013C9CEC" w14:textId="0D5CBF16" w:rsidR="00844716" w:rsidRPr="00105123" w:rsidRDefault="00844716" w:rsidP="00644C34">
      <w:pPr>
        <w:ind w:firstLine="708"/>
        <w:jc w:val="both"/>
      </w:pPr>
    </w:p>
    <w:p w14:paraId="3A1B6F0F" w14:textId="49805D0A" w:rsidR="00844716" w:rsidRPr="00105123" w:rsidRDefault="00844716" w:rsidP="00644C34">
      <w:pPr>
        <w:ind w:firstLine="708"/>
        <w:jc w:val="both"/>
      </w:pPr>
    </w:p>
    <w:p w14:paraId="5C7E2ED5" w14:textId="085DFA97" w:rsidR="00844716" w:rsidRPr="00105123" w:rsidRDefault="00844716" w:rsidP="00844716">
      <w:pPr>
        <w:ind w:firstLine="708"/>
        <w:jc w:val="right"/>
      </w:pPr>
      <w:r w:rsidRPr="00105123">
        <w:t xml:space="preserve">Anchieta/SC, </w:t>
      </w:r>
      <w:r w:rsidR="001C500D" w:rsidRPr="00105123">
        <w:t>30</w:t>
      </w:r>
      <w:r w:rsidRPr="00105123">
        <w:t xml:space="preserve"> de novembro de 2022.</w:t>
      </w:r>
    </w:p>
    <w:p w14:paraId="1EC1B750" w14:textId="77777777" w:rsidR="002D2D88" w:rsidRPr="00105123" w:rsidRDefault="002D2D88" w:rsidP="00644C34">
      <w:pPr>
        <w:jc w:val="both"/>
      </w:pPr>
    </w:p>
    <w:p w14:paraId="4100971B" w14:textId="4EB1AF7D" w:rsidR="00D41F8A" w:rsidRPr="00105123" w:rsidRDefault="00D41F8A" w:rsidP="00D41F8A">
      <w:pPr>
        <w:jc w:val="both"/>
      </w:pPr>
    </w:p>
    <w:p w14:paraId="422A73EC" w14:textId="77777777" w:rsidR="00D41F8A" w:rsidRPr="00105123" w:rsidRDefault="00D41F8A" w:rsidP="00D41F8A">
      <w:pPr>
        <w:jc w:val="center"/>
        <w:rPr>
          <w:b/>
        </w:rPr>
      </w:pPr>
      <w:r w:rsidRPr="00105123">
        <w:rPr>
          <w:b/>
        </w:rPr>
        <w:t>IVAN JOSÉ CANCI</w:t>
      </w:r>
    </w:p>
    <w:p w14:paraId="71ADF308" w14:textId="034F5DCC" w:rsidR="00D41F8A" w:rsidRPr="00105123" w:rsidRDefault="00D41F8A" w:rsidP="00D41F8A">
      <w:pPr>
        <w:jc w:val="center"/>
      </w:pPr>
      <w:r w:rsidRPr="00105123">
        <w:t>Prefeito Municipal</w:t>
      </w:r>
    </w:p>
    <w:p w14:paraId="16CE1C26" w14:textId="7C1AAAC1" w:rsidR="001C69F2" w:rsidRPr="00105123" w:rsidRDefault="001C69F2" w:rsidP="00D41F8A">
      <w:pPr>
        <w:jc w:val="center"/>
      </w:pPr>
    </w:p>
    <w:p w14:paraId="2615B3DD" w14:textId="29A1E19B" w:rsidR="001C69F2" w:rsidRPr="00105123" w:rsidRDefault="001C69F2" w:rsidP="00D41F8A">
      <w:pPr>
        <w:jc w:val="center"/>
      </w:pPr>
    </w:p>
    <w:p w14:paraId="4258B340" w14:textId="5FE18413" w:rsidR="001C69F2" w:rsidRPr="00105123" w:rsidRDefault="001C69F2" w:rsidP="00D41F8A">
      <w:pPr>
        <w:jc w:val="center"/>
      </w:pPr>
    </w:p>
    <w:p w14:paraId="6994C755" w14:textId="0BB00071" w:rsidR="001C69F2" w:rsidRPr="00105123" w:rsidRDefault="001C69F2" w:rsidP="00D41F8A">
      <w:pPr>
        <w:jc w:val="center"/>
      </w:pPr>
    </w:p>
    <w:p w14:paraId="7A0DAC7D" w14:textId="799F3583" w:rsidR="001C69F2" w:rsidRPr="00105123" w:rsidRDefault="001C69F2" w:rsidP="00D41F8A">
      <w:pPr>
        <w:jc w:val="center"/>
      </w:pPr>
    </w:p>
    <w:p w14:paraId="6BD4D767" w14:textId="5F586B26" w:rsidR="001C69F2" w:rsidRPr="00105123" w:rsidRDefault="001C69F2" w:rsidP="00D41F8A">
      <w:pPr>
        <w:jc w:val="center"/>
      </w:pPr>
    </w:p>
    <w:p w14:paraId="5E137DD3" w14:textId="2CCEEC82" w:rsidR="001C69F2" w:rsidRPr="00105123" w:rsidRDefault="001C69F2" w:rsidP="00D41F8A">
      <w:pPr>
        <w:jc w:val="center"/>
      </w:pPr>
    </w:p>
    <w:p w14:paraId="1953FD70" w14:textId="462E6CBB" w:rsidR="001C69F2" w:rsidRPr="00105123" w:rsidRDefault="001C69F2" w:rsidP="00D41F8A">
      <w:pPr>
        <w:jc w:val="center"/>
      </w:pPr>
    </w:p>
    <w:p w14:paraId="14CF214E" w14:textId="1E88DB3C" w:rsidR="00595C29" w:rsidRPr="00105123" w:rsidRDefault="002D2D88" w:rsidP="001C69F2">
      <w:pPr>
        <w:jc w:val="center"/>
        <w:rPr>
          <w:b/>
          <w:bCs/>
        </w:rPr>
      </w:pPr>
      <w:r w:rsidRPr="00105123">
        <w:rPr>
          <w:b/>
          <w:bCs/>
        </w:rPr>
        <w:lastRenderedPageBreak/>
        <w:t>ANEXO ÚNICO</w:t>
      </w:r>
    </w:p>
    <w:tbl>
      <w:tblPr>
        <w:tblW w:w="104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1"/>
        <w:gridCol w:w="8222"/>
        <w:gridCol w:w="1178"/>
      </w:tblGrid>
      <w:tr w:rsidR="001C69F2" w:rsidRPr="00105123" w14:paraId="1673B56B" w14:textId="77777777" w:rsidTr="00611482">
        <w:trPr>
          <w:trHeight w:val="390"/>
        </w:trPr>
        <w:tc>
          <w:tcPr>
            <w:tcW w:w="1021" w:type="dxa"/>
            <w:vAlign w:val="center"/>
          </w:tcPr>
          <w:p w14:paraId="77E971D6" w14:textId="77777777" w:rsidR="001C69F2" w:rsidRPr="00105123" w:rsidRDefault="001C69F2" w:rsidP="007D1900">
            <w:pPr>
              <w:jc w:val="center"/>
              <w:rPr>
                <w:b/>
                <w:sz w:val="18"/>
                <w:szCs w:val="18"/>
              </w:rPr>
            </w:pPr>
            <w:r w:rsidRPr="00105123">
              <w:rPr>
                <w:b/>
                <w:sz w:val="18"/>
                <w:szCs w:val="18"/>
              </w:rPr>
              <w:t>QUANT.</w:t>
            </w:r>
          </w:p>
        </w:tc>
        <w:tc>
          <w:tcPr>
            <w:tcW w:w="8222" w:type="dxa"/>
            <w:vAlign w:val="center"/>
          </w:tcPr>
          <w:p w14:paraId="51C125D7" w14:textId="77777777" w:rsidR="001C69F2" w:rsidRPr="00105123" w:rsidRDefault="001C69F2" w:rsidP="007D1900">
            <w:pPr>
              <w:jc w:val="center"/>
              <w:rPr>
                <w:b/>
                <w:sz w:val="18"/>
                <w:szCs w:val="18"/>
              </w:rPr>
            </w:pPr>
            <w:r w:rsidRPr="00105123">
              <w:rPr>
                <w:b/>
                <w:sz w:val="18"/>
                <w:szCs w:val="18"/>
              </w:rPr>
              <w:t>EQUIPAMENTO</w:t>
            </w:r>
          </w:p>
        </w:tc>
        <w:tc>
          <w:tcPr>
            <w:tcW w:w="1178" w:type="dxa"/>
            <w:vAlign w:val="center"/>
          </w:tcPr>
          <w:p w14:paraId="0F9D091F" w14:textId="77777777" w:rsidR="001C69F2" w:rsidRPr="00105123" w:rsidRDefault="001C69F2" w:rsidP="007D1900">
            <w:pPr>
              <w:jc w:val="center"/>
              <w:rPr>
                <w:b/>
                <w:sz w:val="18"/>
                <w:szCs w:val="18"/>
              </w:rPr>
            </w:pPr>
            <w:r w:rsidRPr="00105123">
              <w:rPr>
                <w:b/>
                <w:sz w:val="18"/>
                <w:szCs w:val="18"/>
              </w:rPr>
              <w:t>Nº PATRI-MÔNIO</w:t>
            </w:r>
          </w:p>
        </w:tc>
      </w:tr>
      <w:tr w:rsidR="001C69F2" w:rsidRPr="00105123" w14:paraId="0E32C94E" w14:textId="77777777" w:rsidTr="00611482">
        <w:trPr>
          <w:trHeight w:val="168"/>
        </w:trPr>
        <w:tc>
          <w:tcPr>
            <w:tcW w:w="1021" w:type="dxa"/>
          </w:tcPr>
          <w:p w14:paraId="70038476" w14:textId="77777777" w:rsidR="001C69F2" w:rsidRPr="00105123" w:rsidRDefault="001C69F2" w:rsidP="007D1900">
            <w:pPr>
              <w:jc w:val="center"/>
            </w:pPr>
            <w:r w:rsidRPr="00105123">
              <w:t>1</w:t>
            </w:r>
          </w:p>
        </w:tc>
        <w:tc>
          <w:tcPr>
            <w:tcW w:w="8222" w:type="dxa"/>
          </w:tcPr>
          <w:p w14:paraId="51FDA4B8" w14:textId="77777777" w:rsidR="001C69F2" w:rsidRPr="00105123" w:rsidRDefault="001C69F2" w:rsidP="007D1900">
            <w:r w:rsidRPr="00105123">
              <w:t xml:space="preserve">Caixa de água em fibra com capacidade de </w:t>
            </w:r>
            <w:smartTag w:uri="urn:schemas-microsoft-com:office:smarttags" w:element="metricconverter">
              <w:smartTagPr>
                <w:attr w:name="ProductID" w:val="15.000 litros"/>
              </w:smartTagPr>
              <w:r w:rsidRPr="00105123">
                <w:t>15.000 litros</w:t>
              </w:r>
            </w:smartTag>
          </w:p>
        </w:tc>
        <w:tc>
          <w:tcPr>
            <w:tcW w:w="1178" w:type="dxa"/>
          </w:tcPr>
          <w:p w14:paraId="75DBD978" w14:textId="77777777" w:rsidR="001C69F2" w:rsidRPr="00105123" w:rsidRDefault="001C69F2" w:rsidP="007D1900">
            <w:pPr>
              <w:jc w:val="center"/>
            </w:pPr>
            <w:r w:rsidRPr="00105123">
              <w:t>3103</w:t>
            </w:r>
          </w:p>
        </w:tc>
      </w:tr>
      <w:tr w:rsidR="001C69F2" w:rsidRPr="00105123" w14:paraId="4913C697" w14:textId="77777777" w:rsidTr="00611482">
        <w:trPr>
          <w:trHeight w:val="237"/>
        </w:trPr>
        <w:tc>
          <w:tcPr>
            <w:tcW w:w="1021" w:type="dxa"/>
          </w:tcPr>
          <w:p w14:paraId="4D6180CA" w14:textId="77777777" w:rsidR="001C69F2" w:rsidRPr="00105123" w:rsidRDefault="001C69F2" w:rsidP="007D1900">
            <w:pPr>
              <w:jc w:val="center"/>
            </w:pPr>
            <w:r w:rsidRPr="00105123">
              <w:t>1</w:t>
            </w:r>
          </w:p>
        </w:tc>
        <w:tc>
          <w:tcPr>
            <w:tcW w:w="8222" w:type="dxa"/>
          </w:tcPr>
          <w:p w14:paraId="30969BDA" w14:textId="77777777" w:rsidR="001C69F2" w:rsidRPr="00105123" w:rsidRDefault="001C69F2" w:rsidP="007D1900">
            <w:r w:rsidRPr="00105123">
              <w:t xml:space="preserve">Freezer com capacidade de </w:t>
            </w:r>
            <w:smartTag w:uri="urn:schemas-microsoft-com:office:smarttags" w:element="metricconverter">
              <w:smartTagPr>
                <w:attr w:name="ProductID" w:val="500 litros"/>
              </w:smartTagPr>
              <w:r w:rsidRPr="00105123">
                <w:t>500 litros</w:t>
              </w:r>
            </w:smartTag>
            <w:r w:rsidRPr="00105123">
              <w:t>, 220v</w:t>
            </w:r>
          </w:p>
        </w:tc>
        <w:tc>
          <w:tcPr>
            <w:tcW w:w="1178" w:type="dxa"/>
          </w:tcPr>
          <w:p w14:paraId="35CB088D" w14:textId="77777777" w:rsidR="001C69F2" w:rsidRPr="00105123" w:rsidRDefault="001C69F2" w:rsidP="007D1900">
            <w:pPr>
              <w:jc w:val="center"/>
            </w:pPr>
            <w:r w:rsidRPr="00105123">
              <w:t>3104</w:t>
            </w:r>
          </w:p>
        </w:tc>
      </w:tr>
      <w:tr w:rsidR="001C69F2" w:rsidRPr="00105123" w14:paraId="0C999A60" w14:textId="77777777" w:rsidTr="00611482">
        <w:trPr>
          <w:trHeight w:val="249"/>
        </w:trPr>
        <w:tc>
          <w:tcPr>
            <w:tcW w:w="1021" w:type="dxa"/>
          </w:tcPr>
          <w:p w14:paraId="16B65FA2" w14:textId="77777777" w:rsidR="001C69F2" w:rsidRPr="00105123" w:rsidRDefault="001C69F2" w:rsidP="007D1900">
            <w:pPr>
              <w:jc w:val="center"/>
            </w:pPr>
            <w:r w:rsidRPr="00105123">
              <w:t>1</w:t>
            </w:r>
          </w:p>
        </w:tc>
        <w:tc>
          <w:tcPr>
            <w:tcW w:w="8222" w:type="dxa"/>
          </w:tcPr>
          <w:p w14:paraId="6D7F75FB" w14:textId="77777777" w:rsidR="001C69F2" w:rsidRPr="00105123" w:rsidRDefault="001C69F2" w:rsidP="007D1900">
            <w:r w:rsidRPr="00105123">
              <w:t xml:space="preserve">Lavadora de alta pressão RE 900KM </w:t>
            </w:r>
            <w:smartTag w:uri="urn:schemas-microsoft-com:office:smarttags" w:element="metricconverter">
              <w:smartTagPr>
                <w:attr w:name="ProductID" w:val="1740 lbs"/>
              </w:smartTagPr>
              <w:r w:rsidRPr="00105123">
                <w:t>1740 lbs</w:t>
              </w:r>
            </w:smartTag>
          </w:p>
        </w:tc>
        <w:tc>
          <w:tcPr>
            <w:tcW w:w="1178" w:type="dxa"/>
          </w:tcPr>
          <w:p w14:paraId="5D2C6E8A" w14:textId="77777777" w:rsidR="001C69F2" w:rsidRPr="00105123" w:rsidRDefault="001C69F2" w:rsidP="007D1900">
            <w:pPr>
              <w:jc w:val="center"/>
            </w:pPr>
            <w:r w:rsidRPr="00105123">
              <w:t>3105</w:t>
            </w:r>
          </w:p>
        </w:tc>
      </w:tr>
      <w:tr w:rsidR="001C69F2" w:rsidRPr="00105123" w14:paraId="479B7E11" w14:textId="77777777" w:rsidTr="00611482">
        <w:trPr>
          <w:trHeight w:val="212"/>
        </w:trPr>
        <w:tc>
          <w:tcPr>
            <w:tcW w:w="1021" w:type="dxa"/>
          </w:tcPr>
          <w:p w14:paraId="7BC3FA1C" w14:textId="77777777" w:rsidR="001C69F2" w:rsidRPr="00105123" w:rsidRDefault="001C69F2" w:rsidP="007D1900">
            <w:pPr>
              <w:jc w:val="center"/>
            </w:pPr>
            <w:r w:rsidRPr="00105123">
              <w:t>1</w:t>
            </w:r>
          </w:p>
        </w:tc>
        <w:tc>
          <w:tcPr>
            <w:tcW w:w="8222" w:type="dxa"/>
          </w:tcPr>
          <w:p w14:paraId="285F0EF1" w14:textId="77777777" w:rsidR="001C69F2" w:rsidRPr="00105123" w:rsidRDefault="001C69F2" w:rsidP="007D1900">
            <w:r w:rsidRPr="00105123">
              <w:t>Mesa de aço inox 304, chapa nº18 com bordas de 40mm</w:t>
            </w:r>
          </w:p>
        </w:tc>
        <w:tc>
          <w:tcPr>
            <w:tcW w:w="1178" w:type="dxa"/>
          </w:tcPr>
          <w:p w14:paraId="0F122ED6" w14:textId="77777777" w:rsidR="001C69F2" w:rsidRPr="00105123" w:rsidRDefault="001C69F2" w:rsidP="007D1900">
            <w:pPr>
              <w:jc w:val="center"/>
            </w:pPr>
            <w:r w:rsidRPr="00105123">
              <w:t>3106</w:t>
            </w:r>
          </w:p>
        </w:tc>
      </w:tr>
      <w:tr w:rsidR="001C69F2" w:rsidRPr="00105123" w14:paraId="0E08164C" w14:textId="77777777" w:rsidTr="00611482">
        <w:trPr>
          <w:trHeight w:val="135"/>
        </w:trPr>
        <w:tc>
          <w:tcPr>
            <w:tcW w:w="1021" w:type="dxa"/>
          </w:tcPr>
          <w:p w14:paraId="3340201A" w14:textId="77777777" w:rsidR="001C69F2" w:rsidRPr="00105123" w:rsidRDefault="001C69F2" w:rsidP="007D1900">
            <w:pPr>
              <w:jc w:val="center"/>
            </w:pPr>
            <w:r w:rsidRPr="00105123">
              <w:t>1</w:t>
            </w:r>
          </w:p>
        </w:tc>
        <w:tc>
          <w:tcPr>
            <w:tcW w:w="8222" w:type="dxa"/>
          </w:tcPr>
          <w:p w14:paraId="3E1C5BB0" w14:textId="77777777" w:rsidR="001C69F2" w:rsidRPr="00105123" w:rsidRDefault="001C69F2" w:rsidP="007D1900">
            <w:r w:rsidRPr="00105123">
              <w:t>Balança de trilhos eletrônica digital capacidade de 500KG</w:t>
            </w:r>
          </w:p>
        </w:tc>
        <w:tc>
          <w:tcPr>
            <w:tcW w:w="1178" w:type="dxa"/>
          </w:tcPr>
          <w:p w14:paraId="63B76770" w14:textId="77777777" w:rsidR="001C69F2" w:rsidRPr="00105123" w:rsidRDefault="001C69F2" w:rsidP="007D1900">
            <w:pPr>
              <w:jc w:val="center"/>
            </w:pPr>
            <w:r w:rsidRPr="00105123">
              <w:t>3107</w:t>
            </w:r>
          </w:p>
        </w:tc>
      </w:tr>
      <w:tr w:rsidR="001C69F2" w:rsidRPr="00105123" w14:paraId="544112E9" w14:textId="77777777" w:rsidTr="00611482">
        <w:trPr>
          <w:trHeight w:val="249"/>
        </w:trPr>
        <w:tc>
          <w:tcPr>
            <w:tcW w:w="1021" w:type="dxa"/>
          </w:tcPr>
          <w:p w14:paraId="674C1695" w14:textId="77777777" w:rsidR="001C69F2" w:rsidRPr="00105123" w:rsidRDefault="001C69F2" w:rsidP="007D1900">
            <w:pPr>
              <w:jc w:val="center"/>
            </w:pPr>
            <w:r w:rsidRPr="00105123">
              <w:t>1</w:t>
            </w:r>
          </w:p>
        </w:tc>
        <w:tc>
          <w:tcPr>
            <w:tcW w:w="8222" w:type="dxa"/>
          </w:tcPr>
          <w:p w14:paraId="6D0B3C13" w14:textId="77777777" w:rsidR="001C69F2" w:rsidRPr="00105123" w:rsidRDefault="001C69F2" w:rsidP="007D1900">
            <w:r w:rsidRPr="00105123">
              <w:t>Conjunto de depilagem com aquecedor para água</w:t>
            </w:r>
          </w:p>
        </w:tc>
        <w:tc>
          <w:tcPr>
            <w:tcW w:w="1178" w:type="dxa"/>
          </w:tcPr>
          <w:p w14:paraId="763B1928" w14:textId="77777777" w:rsidR="001C69F2" w:rsidRPr="00105123" w:rsidRDefault="001C69F2" w:rsidP="007D1900">
            <w:pPr>
              <w:jc w:val="center"/>
            </w:pPr>
            <w:r w:rsidRPr="00105123">
              <w:t>3108</w:t>
            </w:r>
          </w:p>
        </w:tc>
      </w:tr>
      <w:tr w:rsidR="001C69F2" w:rsidRPr="00105123" w14:paraId="317C6A15" w14:textId="77777777" w:rsidTr="00611482">
        <w:trPr>
          <w:trHeight w:val="249"/>
        </w:trPr>
        <w:tc>
          <w:tcPr>
            <w:tcW w:w="1021" w:type="dxa"/>
          </w:tcPr>
          <w:p w14:paraId="5F7F4664" w14:textId="77777777" w:rsidR="001C69F2" w:rsidRPr="00105123" w:rsidRDefault="001C69F2" w:rsidP="007D1900">
            <w:pPr>
              <w:jc w:val="center"/>
            </w:pPr>
            <w:r w:rsidRPr="00105123">
              <w:t>1</w:t>
            </w:r>
          </w:p>
        </w:tc>
        <w:tc>
          <w:tcPr>
            <w:tcW w:w="8222" w:type="dxa"/>
          </w:tcPr>
          <w:p w14:paraId="30BC4AB0" w14:textId="77777777" w:rsidR="001C69F2" w:rsidRPr="00105123" w:rsidRDefault="001C69F2" w:rsidP="007D1900">
            <w:r w:rsidRPr="00105123">
              <w:t>Seladora elétrica a pedal</w:t>
            </w:r>
          </w:p>
        </w:tc>
        <w:tc>
          <w:tcPr>
            <w:tcW w:w="1178" w:type="dxa"/>
          </w:tcPr>
          <w:p w14:paraId="44FCCE20" w14:textId="77777777" w:rsidR="001C69F2" w:rsidRPr="00105123" w:rsidRDefault="001C69F2" w:rsidP="007D1900">
            <w:pPr>
              <w:jc w:val="center"/>
            </w:pPr>
            <w:r w:rsidRPr="00105123">
              <w:t>3109</w:t>
            </w:r>
          </w:p>
        </w:tc>
      </w:tr>
      <w:tr w:rsidR="001C69F2" w:rsidRPr="00105123" w14:paraId="1350A32F" w14:textId="77777777" w:rsidTr="00611482">
        <w:trPr>
          <w:trHeight w:val="193"/>
        </w:trPr>
        <w:tc>
          <w:tcPr>
            <w:tcW w:w="1021" w:type="dxa"/>
          </w:tcPr>
          <w:p w14:paraId="0CFE73E9" w14:textId="77777777" w:rsidR="001C69F2" w:rsidRPr="00105123" w:rsidRDefault="001C69F2" w:rsidP="007D1900">
            <w:pPr>
              <w:jc w:val="center"/>
            </w:pPr>
            <w:r w:rsidRPr="00105123">
              <w:t>1</w:t>
            </w:r>
          </w:p>
        </w:tc>
        <w:tc>
          <w:tcPr>
            <w:tcW w:w="8222" w:type="dxa"/>
          </w:tcPr>
          <w:p w14:paraId="67FCEDE1" w14:textId="74C8E7AA" w:rsidR="001C69F2" w:rsidRPr="00105123" w:rsidRDefault="001C69F2" w:rsidP="007D1900">
            <w:r w:rsidRPr="00105123">
              <w:t>Câmara fria para resfriamento desmontável termostato.</w:t>
            </w:r>
          </w:p>
        </w:tc>
        <w:tc>
          <w:tcPr>
            <w:tcW w:w="1178" w:type="dxa"/>
          </w:tcPr>
          <w:p w14:paraId="1D7B03E1" w14:textId="77777777" w:rsidR="001C69F2" w:rsidRPr="00105123" w:rsidRDefault="001C69F2" w:rsidP="007D1900">
            <w:pPr>
              <w:jc w:val="center"/>
            </w:pPr>
            <w:r w:rsidRPr="00105123">
              <w:t>3110</w:t>
            </w:r>
          </w:p>
        </w:tc>
      </w:tr>
      <w:tr w:rsidR="001C69F2" w:rsidRPr="00105123" w14:paraId="46A9E4C2" w14:textId="77777777" w:rsidTr="00611482">
        <w:trPr>
          <w:trHeight w:val="249"/>
        </w:trPr>
        <w:tc>
          <w:tcPr>
            <w:tcW w:w="1021" w:type="dxa"/>
          </w:tcPr>
          <w:p w14:paraId="179110C0" w14:textId="77777777" w:rsidR="001C69F2" w:rsidRPr="00105123" w:rsidRDefault="001C69F2" w:rsidP="007D1900">
            <w:pPr>
              <w:jc w:val="center"/>
            </w:pPr>
            <w:r w:rsidRPr="00105123">
              <w:t>1</w:t>
            </w:r>
          </w:p>
        </w:tc>
        <w:tc>
          <w:tcPr>
            <w:tcW w:w="8222" w:type="dxa"/>
          </w:tcPr>
          <w:p w14:paraId="333C64F3" w14:textId="77777777" w:rsidR="001C69F2" w:rsidRPr="00105123" w:rsidRDefault="001C69F2" w:rsidP="007D1900">
            <w:r w:rsidRPr="00105123">
              <w:t>Misturador de massa capacidade de 50kg</w:t>
            </w:r>
          </w:p>
        </w:tc>
        <w:tc>
          <w:tcPr>
            <w:tcW w:w="1178" w:type="dxa"/>
          </w:tcPr>
          <w:p w14:paraId="3844E8F6" w14:textId="77777777" w:rsidR="001C69F2" w:rsidRPr="00105123" w:rsidRDefault="001C69F2" w:rsidP="007D1900">
            <w:pPr>
              <w:jc w:val="center"/>
            </w:pPr>
            <w:r w:rsidRPr="00105123">
              <w:t>3111</w:t>
            </w:r>
          </w:p>
        </w:tc>
      </w:tr>
      <w:tr w:rsidR="001C69F2" w:rsidRPr="00105123" w14:paraId="362BE319" w14:textId="77777777" w:rsidTr="00611482">
        <w:trPr>
          <w:trHeight w:val="237"/>
        </w:trPr>
        <w:tc>
          <w:tcPr>
            <w:tcW w:w="1021" w:type="dxa"/>
          </w:tcPr>
          <w:p w14:paraId="7EB9B393" w14:textId="77777777" w:rsidR="001C69F2" w:rsidRPr="00105123" w:rsidRDefault="001C69F2" w:rsidP="007D1900">
            <w:pPr>
              <w:jc w:val="center"/>
            </w:pPr>
            <w:r w:rsidRPr="00105123">
              <w:t>1</w:t>
            </w:r>
          </w:p>
        </w:tc>
        <w:tc>
          <w:tcPr>
            <w:tcW w:w="8222" w:type="dxa"/>
          </w:tcPr>
          <w:p w14:paraId="352B0B16" w14:textId="77777777" w:rsidR="001C69F2" w:rsidRPr="00105123" w:rsidRDefault="001C69F2" w:rsidP="007D1900">
            <w:r w:rsidRPr="00105123">
              <w:t>Arco de serra manual para carne</w:t>
            </w:r>
          </w:p>
        </w:tc>
        <w:tc>
          <w:tcPr>
            <w:tcW w:w="1178" w:type="dxa"/>
          </w:tcPr>
          <w:p w14:paraId="0C2302B7" w14:textId="77777777" w:rsidR="001C69F2" w:rsidRPr="00105123" w:rsidRDefault="001C69F2" w:rsidP="007D1900">
            <w:pPr>
              <w:jc w:val="center"/>
            </w:pPr>
            <w:r w:rsidRPr="00105123">
              <w:t>3112</w:t>
            </w:r>
          </w:p>
        </w:tc>
      </w:tr>
      <w:tr w:rsidR="001C69F2" w:rsidRPr="00105123" w14:paraId="12468B69" w14:textId="77777777" w:rsidTr="00611482">
        <w:trPr>
          <w:trHeight w:val="340"/>
        </w:trPr>
        <w:tc>
          <w:tcPr>
            <w:tcW w:w="1021" w:type="dxa"/>
          </w:tcPr>
          <w:p w14:paraId="4CB40DE6" w14:textId="77777777" w:rsidR="001C69F2" w:rsidRPr="00105123" w:rsidRDefault="001C69F2" w:rsidP="007D1900">
            <w:pPr>
              <w:jc w:val="center"/>
            </w:pPr>
            <w:r w:rsidRPr="00105123">
              <w:t>1</w:t>
            </w:r>
          </w:p>
        </w:tc>
        <w:tc>
          <w:tcPr>
            <w:tcW w:w="8222" w:type="dxa"/>
          </w:tcPr>
          <w:p w14:paraId="328605E6" w14:textId="0F316547" w:rsidR="001C69F2" w:rsidRPr="00105123" w:rsidRDefault="001C69F2" w:rsidP="007D1900">
            <w:r w:rsidRPr="00105123">
              <w:t xml:space="preserve">Moedor de carne profissional capacidade de moagem </w:t>
            </w:r>
            <w:smartTag w:uri="urn:schemas-microsoft-com:office:smarttags" w:element="metricconverter">
              <w:smartTagPr>
                <w:attr w:name="ProductID" w:val="120 kg"/>
              </w:smartTagPr>
              <w:r w:rsidRPr="00105123">
                <w:t>120 kg</w:t>
              </w:r>
            </w:smartTag>
            <w:r w:rsidRPr="00105123">
              <w:t xml:space="preserve"> por hora (Acompanha um funil de inox, 1 soquete, 1 disco furo 5mm e 1 navalha).</w:t>
            </w:r>
          </w:p>
        </w:tc>
        <w:tc>
          <w:tcPr>
            <w:tcW w:w="1178" w:type="dxa"/>
          </w:tcPr>
          <w:p w14:paraId="589975BC" w14:textId="77777777" w:rsidR="001C69F2" w:rsidRPr="00105123" w:rsidRDefault="001C69F2" w:rsidP="007D1900">
            <w:pPr>
              <w:jc w:val="center"/>
            </w:pPr>
            <w:r w:rsidRPr="00105123">
              <w:t>3113</w:t>
            </w:r>
          </w:p>
        </w:tc>
      </w:tr>
      <w:tr w:rsidR="001C69F2" w:rsidRPr="00105123" w14:paraId="6F73AA12" w14:textId="77777777" w:rsidTr="00611482">
        <w:trPr>
          <w:trHeight w:val="218"/>
        </w:trPr>
        <w:tc>
          <w:tcPr>
            <w:tcW w:w="1021" w:type="dxa"/>
          </w:tcPr>
          <w:p w14:paraId="375EF404" w14:textId="77777777" w:rsidR="001C69F2" w:rsidRPr="00105123" w:rsidRDefault="001C69F2" w:rsidP="007D1900">
            <w:pPr>
              <w:jc w:val="center"/>
            </w:pPr>
            <w:r w:rsidRPr="00105123">
              <w:t>1</w:t>
            </w:r>
          </w:p>
        </w:tc>
        <w:tc>
          <w:tcPr>
            <w:tcW w:w="8222" w:type="dxa"/>
          </w:tcPr>
          <w:p w14:paraId="50C4121F" w14:textId="77777777" w:rsidR="001C69F2" w:rsidRPr="00105123" w:rsidRDefault="001C69F2" w:rsidP="00611482">
            <w:pPr>
              <w:jc w:val="both"/>
            </w:pPr>
            <w:r w:rsidRPr="00105123">
              <w:t>Serra fita para carne, mesa em aço inox 700x800mm, lâmina 2,20m de comprimento</w:t>
            </w:r>
          </w:p>
        </w:tc>
        <w:tc>
          <w:tcPr>
            <w:tcW w:w="1178" w:type="dxa"/>
          </w:tcPr>
          <w:p w14:paraId="23F7AB4F" w14:textId="77777777" w:rsidR="001C69F2" w:rsidRPr="00105123" w:rsidRDefault="001C69F2" w:rsidP="007D1900">
            <w:pPr>
              <w:jc w:val="center"/>
            </w:pPr>
            <w:r w:rsidRPr="00105123">
              <w:t>3114</w:t>
            </w:r>
          </w:p>
        </w:tc>
      </w:tr>
      <w:tr w:rsidR="001C69F2" w:rsidRPr="00105123" w14:paraId="50A66E73" w14:textId="77777777" w:rsidTr="00611482">
        <w:trPr>
          <w:trHeight w:val="499"/>
        </w:trPr>
        <w:tc>
          <w:tcPr>
            <w:tcW w:w="1021" w:type="dxa"/>
          </w:tcPr>
          <w:p w14:paraId="43507378" w14:textId="77777777" w:rsidR="001C69F2" w:rsidRPr="00105123" w:rsidRDefault="001C69F2" w:rsidP="007D1900">
            <w:pPr>
              <w:jc w:val="center"/>
            </w:pPr>
            <w:r w:rsidRPr="00105123">
              <w:t>1</w:t>
            </w:r>
          </w:p>
        </w:tc>
        <w:tc>
          <w:tcPr>
            <w:tcW w:w="8222" w:type="dxa"/>
          </w:tcPr>
          <w:p w14:paraId="006A910C" w14:textId="77777777" w:rsidR="001C69F2" w:rsidRPr="00105123" w:rsidRDefault="001C69F2" w:rsidP="00611482">
            <w:pPr>
              <w:jc w:val="both"/>
            </w:pPr>
            <w:r w:rsidRPr="00105123">
              <w:t xml:space="preserve">Mesa de aço inox-304 para corte, </w:t>
            </w:r>
            <w:smartTag w:uri="urn:schemas-microsoft-com:office:smarttags" w:element="metricconverter">
              <w:smartTagPr>
                <w:attr w:name="ProductID" w:val="2 metros"/>
              </w:smartTagPr>
              <w:r w:rsidRPr="00105123">
                <w:t>2 metros</w:t>
              </w:r>
            </w:smartTag>
            <w:r w:rsidRPr="00105123">
              <w:t xml:space="preserve"> de comprimento por 0,80 de largura e 1m de altura</w:t>
            </w:r>
          </w:p>
        </w:tc>
        <w:tc>
          <w:tcPr>
            <w:tcW w:w="1178" w:type="dxa"/>
          </w:tcPr>
          <w:p w14:paraId="470973A5" w14:textId="77777777" w:rsidR="001C69F2" w:rsidRPr="00105123" w:rsidRDefault="001C69F2" w:rsidP="007D1900">
            <w:pPr>
              <w:jc w:val="center"/>
            </w:pPr>
            <w:r w:rsidRPr="00105123">
              <w:t>3115</w:t>
            </w:r>
          </w:p>
        </w:tc>
      </w:tr>
      <w:tr w:rsidR="001C69F2" w:rsidRPr="00105123" w14:paraId="67840F7D" w14:textId="77777777" w:rsidTr="00611482">
        <w:trPr>
          <w:trHeight w:val="290"/>
        </w:trPr>
        <w:tc>
          <w:tcPr>
            <w:tcW w:w="1021" w:type="dxa"/>
          </w:tcPr>
          <w:p w14:paraId="1BE80A58" w14:textId="77777777" w:rsidR="001C69F2" w:rsidRPr="00105123" w:rsidRDefault="001C69F2" w:rsidP="007D1900">
            <w:pPr>
              <w:jc w:val="center"/>
            </w:pPr>
            <w:r w:rsidRPr="00105123">
              <w:t>1</w:t>
            </w:r>
          </w:p>
        </w:tc>
        <w:tc>
          <w:tcPr>
            <w:tcW w:w="8222" w:type="dxa"/>
          </w:tcPr>
          <w:p w14:paraId="2FE1A045" w14:textId="77777777" w:rsidR="001C69F2" w:rsidRPr="00105123" w:rsidRDefault="001C69F2" w:rsidP="007D1900">
            <w:r w:rsidRPr="00105123">
              <w:t>Tacho retangular de chapa preta nas medidas de 600 x 1000 x 300</w:t>
            </w:r>
          </w:p>
        </w:tc>
        <w:tc>
          <w:tcPr>
            <w:tcW w:w="1178" w:type="dxa"/>
          </w:tcPr>
          <w:p w14:paraId="6DF1923D" w14:textId="77777777" w:rsidR="001C69F2" w:rsidRPr="00105123" w:rsidRDefault="001C69F2" w:rsidP="007D1900">
            <w:pPr>
              <w:jc w:val="center"/>
            </w:pPr>
            <w:r w:rsidRPr="00105123">
              <w:t>3116</w:t>
            </w:r>
          </w:p>
        </w:tc>
      </w:tr>
      <w:tr w:rsidR="001C69F2" w:rsidRPr="00105123" w14:paraId="670A5704" w14:textId="77777777" w:rsidTr="00611482">
        <w:trPr>
          <w:trHeight w:val="585"/>
        </w:trPr>
        <w:tc>
          <w:tcPr>
            <w:tcW w:w="1021" w:type="dxa"/>
          </w:tcPr>
          <w:p w14:paraId="50532CD0" w14:textId="77777777" w:rsidR="001C69F2" w:rsidRPr="00105123" w:rsidRDefault="001C69F2" w:rsidP="007D1900">
            <w:pPr>
              <w:jc w:val="center"/>
            </w:pPr>
            <w:r w:rsidRPr="00105123">
              <w:t>1</w:t>
            </w:r>
          </w:p>
        </w:tc>
        <w:tc>
          <w:tcPr>
            <w:tcW w:w="8222" w:type="dxa"/>
          </w:tcPr>
          <w:p w14:paraId="21EB11D0" w14:textId="77777777" w:rsidR="001C69F2" w:rsidRPr="00105123" w:rsidRDefault="001C69F2" w:rsidP="00611482">
            <w:pPr>
              <w:jc w:val="both"/>
            </w:pPr>
            <w:r w:rsidRPr="00105123">
              <w:t xml:space="preserve">Plataforma em chapa galvanizada </w:t>
            </w:r>
            <w:smartTag w:uri="urn:schemas-microsoft-com:office:smarttags" w:element="metricconverter">
              <w:smartTagPr>
                <w:attr w:name="ProductID" w:val="1 metro"/>
              </w:smartTagPr>
              <w:r w:rsidRPr="00105123">
                <w:t>1 metro</w:t>
              </w:r>
            </w:smartTag>
            <w:r w:rsidRPr="00105123">
              <w:t xml:space="preserve"> de comprimento por 0,90 de largura e 0,90 de altura</w:t>
            </w:r>
          </w:p>
        </w:tc>
        <w:tc>
          <w:tcPr>
            <w:tcW w:w="1178" w:type="dxa"/>
          </w:tcPr>
          <w:p w14:paraId="5C7747CC" w14:textId="77777777" w:rsidR="001C69F2" w:rsidRPr="00105123" w:rsidRDefault="001C69F2" w:rsidP="007D1900">
            <w:pPr>
              <w:jc w:val="center"/>
            </w:pPr>
            <w:r w:rsidRPr="00105123">
              <w:t>3117</w:t>
            </w:r>
          </w:p>
        </w:tc>
      </w:tr>
      <w:tr w:rsidR="001C69F2" w:rsidRPr="00105123" w14:paraId="594D23ED" w14:textId="77777777" w:rsidTr="00611482">
        <w:trPr>
          <w:trHeight w:val="119"/>
        </w:trPr>
        <w:tc>
          <w:tcPr>
            <w:tcW w:w="1021" w:type="dxa"/>
          </w:tcPr>
          <w:p w14:paraId="12B9229A" w14:textId="77777777" w:rsidR="001C69F2" w:rsidRPr="00105123" w:rsidRDefault="001C69F2" w:rsidP="007D1900">
            <w:pPr>
              <w:jc w:val="center"/>
            </w:pPr>
            <w:r w:rsidRPr="00105123">
              <w:t>1</w:t>
            </w:r>
          </w:p>
        </w:tc>
        <w:tc>
          <w:tcPr>
            <w:tcW w:w="8222" w:type="dxa"/>
          </w:tcPr>
          <w:p w14:paraId="637121DE" w14:textId="77777777" w:rsidR="001C69F2" w:rsidRPr="00105123" w:rsidRDefault="001C69F2" w:rsidP="007D1900">
            <w:r w:rsidRPr="00105123">
              <w:t>Tacho retangular para banha nas medidas de 600x1000x300</w:t>
            </w:r>
          </w:p>
        </w:tc>
        <w:tc>
          <w:tcPr>
            <w:tcW w:w="1178" w:type="dxa"/>
          </w:tcPr>
          <w:p w14:paraId="108F0205" w14:textId="77777777" w:rsidR="001C69F2" w:rsidRPr="00105123" w:rsidRDefault="001C69F2" w:rsidP="007D1900">
            <w:pPr>
              <w:jc w:val="center"/>
            </w:pPr>
            <w:r w:rsidRPr="00105123">
              <w:t>3118</w:t>
            </w:r>
          </w:p>
        </w:tc>
      </w:tr>
      <w:tr w:rsidR="001C69F2" w:rsidRPr="00105123" w14:paraId="311D4C22" w14:textId="77777777" w:rsidTr="00611482">
        <w:trPr>
          <w:trHeight w:val="237"/>
        </w:trPr>
        <w:tc>
          <w:tcPr>
            <w:tcW w:w="1021" w:type="dxa"/>
          </w:tcPr>
          <w:p w14:paraId="7F681815" w14:textId="77777777" w:rsidR="001C69F2" w:rsidRPr="00105123" w:rsidRDefault="001C69F2" w:rsidP="007D1900">
            <w:pPr>
              <w:jc w:val="center"/>
            </w:pPr>
            <w:r w:rsidRPr="00105123">
              <w:t>1</w:t>
            </w:r>
          </w:p>
        </w:tc>
        <w:tc>
          <w:tcPr>
            <w:tcW w:w="8222" w:type="dxa"/>
          </w:tcPr>
          <w:p w14:paraId="5770C76D" w14:textId="77777777" w:rsidR="001C69F2" w:rsidRPr="00105123" w:rsidRDefault="001C69F2" w:rsidP="007D1900">
            <w:r w:rsidRPr="00105123">
              <w:t>Embutidora capacidade mínima de 50 Kg/h</w:t>
            </w:r>
          </w:p>
        </w:tc>
        <w:tc>
          <w:tcPr>
            <w:tcW w:w="1178" w:type="dxa"/>
          </w:tcPr>
          <w:p w14:paraId="2FE64CCE" w14:textId="77777777" w:rsidR="001C69F2" w:rsidRPr="00105123" w:rsidRDefault="001C69F2" w:rsidP="007D1900">
            <w:pPr>
              <w:jc w:val="center"/>
            </w:pPr>
            <w:r w:rsidRPr="00105123">
              <w:t>3119</w:t>
            </w:r>
          </w:p>
        </w:tc>
      </w:tr>
      <w:tr w:rsidR="001C69F2" w:rsidRPr="00105123" w14:paraId="1CBEA778" w14:textId="77777777" w:rsidTr="00611482">
        <w:trPr>
          <w:trHeight w:val="65"/>
        </w:trPr>
        <w:tc>
          <w:tcPr>
            <w:tcW w:w="1021" w:type="dxa"/>
          </w:tcPr>
          <w:p w14:paraId="4BFE9143" w14:textId="77777777" w:rsidR="001C69F2" w:rsidRPr="00105123" w:rsidRDefault="001C69F2" w:rsidP="007D1900">
            <w:pPr>
              <w:jc w:val="center"/>
            </w:pPr>
            <w:r w:rsidRPr="00105123">
              <w:t>1</w:t>
            </w:r>
          </w:p>
        </w:tc>
        <w:tc>
          <w:tcPr>
            <w:tcW w:w="8222" w:type="dxa"/>
          </w:tcPr>
          <w:p w14:paraId="00179A2D" w14:textId="77777777" w:rsidR="001C69F2" w:rsidRPr="00105123" w:rsidRDefault="001C69F2" w:rsidP="007D1900">
            <w:r w:rsidRPr="00105123">
              <w:t xml:space="preserve">Balança para pesagem de suínos capacidade para </w:t>
            </w:r>
            <w:smartTag w:uri="urn:schemas-microsoft-com:office:smarttags" w:element="metricconverter">
              <w:smartTagPr>
                <w:attr w:name="ProductID" w:val="1200 Kg"/>
              </w:smartTagPr>
              <w:r w:rsidRPr="00105123">
                <w:t>1200 Kg</w:t>
              </w:r>
            </w:smartTag>
            <w:r w:rsidRPr="00105123">
              <w:t xml:space="preserve"> por plataforma</w:t>
            </w:r>
          </w:p>
        </w:tc>
        <w:tc>
          <w:tcPr>
            <w:tcW w:w="1178" w:type="dxa"/>
          </w:tcPr>
          <w:p w14:paraId="36D822DF" w14:textId="77777777" w:rsidR="001C69F2" w:rsidRPr="00105123" w:rsidRDefault="001C69F2" w:rsidP="007D1900">
            <w:pPr>
              <w:jc w:val="center"/>
            </w:pPr>
            <w:r w:rsidRPr="00105123">
              <w:t>3120</w:t>
            </w:r>
          </w:p>
        </w:tc>
      </w:tr>
      <w:tr w:rsidR="001C69F2" w:rsidRPr="00105123" w14:paraId="4E9C0B03" w14:textId="77777777" w:rsidTr="00611482">
        <w:trPr>
          <w:trHeight w:val="249"/>
        </w:trPr>
        <w:tc>
          <w:tcPr>
            <w:tcW w:w="1021" w:type="dxa"/>
          </w:tcPr>
          <w:p w14:paraId="592B73FE" w14:textId="77777777" w:rsidR="001C69F2" w:rsidRPr="00105123" w:rsidRDefault="001C69F2" w:rsidP="007D1900">
            <w:pPr>
              <w:jc w:val="center"/>
            </w:pPr>
            <w:r w:rsidRPr="00105123">
              <w:t>1</w:t>
            </w:r>
          </w:p>
        </w:tc>
        <w:tc>
          <w:tcPr>
            <w:tcW w:w="8222" w:type="dxa"/>
          </w:tcPr>
          <w:p w14:paraId="730DC976" w14:textId="77777777" w:rsidR="001C69F2" w:rsidRPr="00105123" w:rsidRDefault="001C69F2" w:rsidP="007D1900">
            <w:r w:rsidRPr="00105123">
              <w:t>Esterilizador de facas e luvas com tampa</w:t>
            </w:r>
          </w:p>
        </w:tc>
        <w:tc>
          <w:tcPr>
            <w:tcW w:w="1178" w:type="dxa"/>
          </w:tcPr>
          <w:p w14:paraId="7C5E742E" w14:textId="77777777" w:rsidR="001C69F2" w:rsidRPr="00105123" w:rsidRDefault="001C69F2" w:rsidP="007D1900">
            <w:pPr>
              <w:jc w:val="center"/>
            </w:pPr>
            <w:r w:rsidRPr="00105123">
              <w:t>3121</w:t>
            </w:r>
          </w:p>
        </w:tc>
      </w:tr>
      <w:tr w:rsidR="001C69F2" w:rsidRPr="00105123" w14:paraId="25383664" w14:textId="77777777" w:rsidTr="00611482">
        <w:trPr>
          <w:trHeight w:val="174"/>
        </w:trPr>
        <w:tc>
          <w:tcPr>
            <w:tcW w:w="1021" w:type="dxa"/>
          </w:tcPr>
          <w:p w14:paraId="535F4722" w14:textId="77777777" w:rsidR="001C69F2" w:rsidRPr="00105123" w:rsidRDefault="001C69F2" w:rsidP="007D1900">
            <w:pPr>
              <w:jc w:val="center"/>
            </w:pPr>
            <w:r w:rsidRPr="00105123">
              <w:t>1</w:t>
            </w:r>
          </w:p>
        </w:tc>
        <w:tc>
          <w:tcPr>
            <w:tcW w:w="8222" w:type="dxa"/>
          </w:tcPr>
          <w:p w14:paraId="0938C36A" w14:textId="77777777" w:rsidR="001C69F2" w:rsidRPr="00105123" w:rsidRDefault="001C69F2" w:rsidP="00611482">
            <w:pPr>
              <w:jc w:val="both"/>
            </w:pPr>
            <w:r w:rsidRPr="00105123">
              <w:t xml:space="preserve">Conjunto de trilhagem aproximadamente </w:t>
            </w:r>
            <w:smartTag w:uri="urn:schemas-microsoft-com:office:smarttags" w:element="metricconverter">
              <w:smartTagPr>
                <w:attr w:name="ProductID" w:val="20 metros"/>
              </w:smartTagPr>
              <w:r w:rsidRPr="00105123">
                <w:t>20 metros</w:t>
              </w:r>
            </w:smartTag>
            <w:r w:rsidRPr="00105123">
              <w:t xml:space="preserve"> com gancheiras e roldanas</w:t>
            </w:r>
          </w:p>
        </w:tc>
        <w:tc>
          <w:tcPr>
            <w:tcW w:w="1178" w:type="dxa"/>
          </w:tcPr>
          <w:p w14:paraId="54719A45" w14:textId="77777777" w:rsidR="001C69F2" w:rsidRPr="00105123" w:rsidRDefault="001C69F2" w:rsidP="007D1900">
            <w:pPr>
              <w:jc w:val="center"/>
            </w:pPr>
            <w:r w:rsidRPr="00105123">
              <w:t>3122</w:t>
            </w:r>
          </w:p>
        </w:tc>
      </w:tr>
      <w:tr w:rsidR="001C69F2" w:rsidRPr="00105123" w14:paraId="2B016373" w14:textId="77777777" w:rsidTr="00611482">
        <w:trPr>
          <w:trHeight w:val="506"/>
        </w:trPr>
        <w:tc>
          <w:tcPr>
            <w:tcW w:w="1021" w:type="dxa"/>
          </w:tcPr>
          <w:p w14:paraId="18DD19D1" w14:textId="77777777" w:rsidR="001C69F2" w:rsidRPr="00105123" w:rsidRDefault="001C69F2" w:rsidP="007D1900">
            <w:pPr>
              <w:jc w:val="center"/>
            </w:pPr>
            <w:r w:rsidRPr="00105123">
              <w:t>1</w:t>
            </w:r>
          </w:p>
        </w:tc>
        <w:tc>
          <w:tcPr>
            <w:tcW w:w="8222" w:type="dxa"/>
          </w:tcPr>
          <w:p w14:paraId="75341EBF" w14:textId="4A7E86C2" w:rsidR="001C69F2" w:rsidRPr="00105123" w:rsidRDefault="001C69F2" w:rsidP="007D1900">
            <w:r w:rsidRPr="00105123">
              <w:t>Caminhão – Marca Mercedes Bens – Modelo 710/37 plus 2P (diesel) – Ano 2000 - 4 cilindros, 100 CV – Chassi 9BM688156YB250165</w:t>
            </w:r>
            <w:r w:rsidR="00F27239" w:rsidRPr="00105123">
              <w:t>.</w:t>
            </w:r>
          </w:p>
        </w:tc>
        <w:tc>
          <w:tcPr>
            <w:tcW w:w="1178" w:type="dxa"/>
          </w:tcPr>
          <w:p w14:paraId="05085068" w14:textId="77777777" w:rsidR="001C69F2" w:rsidRPr="00105123" w:rsidRDefault="001C69F2" w:rsidP="007D1900">
            <w:pPr>
              <w:jc w:val="center"/>
            </w:pPr>
            <w:r w:rsidRPr="00105123">
              <w:t>3187</w:t>
            </w:r>
          </w:p>
        </w:tc>
      </w:tr>
    </w:tbl>
    <w:p w14:paraId="12214615" w14:textId="77777777" w:rsidR="00FD2C00" w:rsidRPr="00105123" w:rsidRDefault="00FD2C00" w:rsidP="00644C34">
      <w:pPr>
        <w:jc w:val="right"/>
      </w:pPr>
    </w:p>
    <w:p w14:paraId="30E50DD6" w14:textId="0A52C8EA" w:rsidR="00644C34" w:rsidRPr="00105123" w:rsidRDefault="00644C34" w:rsidP="00644C34">
      <w:pPr>
        <w:jc w:val="right"/>
      </w:pPr>
      <w:r w:rsidRPr="00105123">
        <w:t xml:space="preserve">Anchieta – SC, </w:t>
      </w:r>
      <w:r w:rsidR="001B2B2B" w:rsidRPr="00105123">
        <w:t>30</w:t>
      </w:r>
      <w:r w:rsidRPr="00105123">
        <w:t xml:space="preserve"> de </w:t>
      </w:r>
      <w:r w:rsidR="00105123" w:rsidRPr="00105123">
        <w:t>novem</w:t>
      </w:r>
      <w:r w:rsidRPr="00105123">
        <w:t>bro de 2022.</w:t>
      </w:r>
    </w:p>
    <w:p w14:paraId="5E5096DE" w14:textId="77777777" w:rsidR="00644C34" w:rsidRPr="00105123" w:rsidRDefault="00644C34" w:rsidP="00644C34"/>
    <w:p w14:paraId="54B8B177" w14:textId="77777777" w:rsidR="00644C34" w:rsidRPr="00105123" w:rsidRDefault="00644C34" w:rsidP="00644C34"/>
    <w:p w14:paraId="4C7D14DF" w14:textId="77777777" w:rsidR="00644C34" w:rsidRPr="00105123" w:rsidRDefault="00644C34" w:rsidP="00644C34"/>
    <w:p w14:paraId="75968567" w14:textId="77777777" w:rsidR="00644C34" w:rsidRPr="00105123" w:rsidRDefault="00644C34" w:rsidP="00644C34">
      <w:pPr>
        <w:rPr>
          <w:b/>
        </w:rPr>
      </w:pPr>
    </w:p>
    <w:p w14:paraId="2A88AAD1" w14:textId="77777777" w:rsidR="00644C34" w:rsidRPr="00105123" w:rsidRDefault="00644C34" w:rsidP="00644C34">
      <w:pPr>
        <w:rPr>
          <w:b/>
        </w:rPr>
      </w:pPr>
    </w:p>
    <w:p w14:paraId="240B6EDC" w14:textId="77777777" w:rsidR="005904A3" w:rsidRPr="00105123" w:rsidRDefault="005904A3" w:rsidP="00644C34">
      <w:pPr>
        <w:jc w:val="center"/>
        <w:rPr>
          <w:b/>
        </w:rPr>
      </w:pPr>
    </w:p>
    <w:p w14:paraId="12446C38" w14:textId="77777777" w:rsidR="005904A3" w:rsidRPr="00105123" w:rsidRDefault="005904A3" w:rsidP="00644C34">
      <w:pPr>
        <w:jc w:val="center"/>
        <w:rPr>
          <w:b/>
        </w:rPr>
      </w:pPr>
    </w:p>
    <w:p w14:paraId="0529F4A4" w14:textId="1CB26E4D" w:rsidR="005904A3" w:rsidRPr="00105123" w:rsidRDefault="005904A3" w:rsidP="00644C34">
      <w:pPr>
        <w:jc w:val="center"/>
        <w:rPr>
          <w:b/>
        </w:rPr>
      </w:pPr>
    </w:p>
    <w:p w14:paraId="043E30AE" w14:textId="60DE393C" w:rsidR="00FD2C00" w:rsidRPr="00105123" w:rsidRDefault="00FD2C00" w:rsidP="00644C34">
      <w:pPr>
        <w:jc w:val="center"/>
        <w:rPr>
          <w:b/>
        </w:rPr>
      </w:pPr>
    </w:p>
    <w:p w14:paraId="48468B36" w14:textId="55577D58" w:rsidR="00FD2C00" w:rsidRPr="00105123" w:rsidRDefault="00FD2C00" w:rsidP="00644C34">
      <w:pPr>
        <w:jc w:val="center"/>
        <w:rPr>
          <w:b/>
        </w:rPr>
      </w:pPr>
    </w:p>
    <w:p w14:paraId="187073EF" w14:textId="2D1C5EEF" w:rsidR="00FD2C00" w:rsidRPr="00105123" w:rsidRDefault="00FD2C00" w:rsidP="00644C34">
      <w:pPr>
        <w:jc w:val="center"/>
        <w:rPr>
          <w:b/>
        </w:rPr>
      </w:pPr>
    </w:p>
    <w:p w14:paraId="3472B8C3" w14:textId="3026E4B0" w:rsidR="00FD2C00" w:rsidRPr="00105123" w:rsidRDefault="00FD2C00" w:rsidP="00644C34">
      <w:pPr>
        <w:jc w:val="center"/>
        <w:rPr>
          <w:b/>
        </w:rPr>
      </w:pPr>
    </w:p>
    <w:p w14:paraId="5F1FF13A" w14:textId="67762E3C" w:rsidR="00FD2C00" w:rsidRPr="00105123" w:rsidRDefault="00FD2C00" w:rsidP="00644C34">
      <w:pPr>
        <w:jc w:val="center"/>
        <w:rPr>
          <w:b/>
        </w:rPr>
      </w:pPr>
    </w:p>
    <w:p w14:paraId="3BD8B0C7" w14:textId="03029B3D" w:rsidR="00FD2C00" w:rsidRPr="00105123" w:rsidRDefault="00FD2C00" w:rsidP="00644C34">
      <w:pPr>
        <w:jc w:val="center"/>
        <w:rPr>
          <w:b/>
        </w:rPr>
      </w:pPr>
    </w:p>
    <w:p w14:paraId="160A1794" w14:textId="1C3746E3" w:rsidR="00FD2C00" w:rsidRPr="00105123" w:rsidRDefault="00FD2C00" w:rsidP="00644C34">
      <w:pPr>
        <w:jc w:val="center"/>
        <w:rPr>
          <w:b/>
        </w:rPr>
      </w:pPr>
    </w:p>
    <w:p w14:paraId="0FA72CD6" w14:textId="1B6FD454" w:rsidR="00FD2C00" w:rsidRPr="00105123" w:rsidRDefault="00FD2C00" w:rsidP="00644C34">
      <w:pPr>
        <w:jc w:val="center"/>
        <w:rPr>
          <w:b/>
        </w:rPr>
      </w:pPr>
    </w:p>
    <w:p w14:paraId="14F56125" w14:textId="54FE18C1" w:rsidR="00651A7F" w:rsidRPr="00105123" w:rsidRDefault="00651A7F" w:rsidP="00644C34">
      <w:pPr>
        <w:jc w:val="center"/>
        <w:rPr>
          <w:b/>
        </w:rPr>
      </w:pPr>
    </w:p>
    <w:p w14:paraId="173FD941" w14:textId="359AFCD0" w:rsidR="00644C34" w:rsidRPr="00105123" w:rsidRDefault="00644C34" w:rsidP="00644C34">
      <w:pPr>
        <w:jc w:val="center"/>
        <w:rPr>
          <w:b/>
        </w:rPr>
      </w:pPr>
      <w:r w:rsidRPr="00105123">
        <w:rPr>
          <w:b/>
        </w:rPr>
        <w:lastRenderedPageBreak/>
        <w:t>JUSTIFICATIVA</w:t>
      </w:r>
    </w:p>
    <w:p w14:paraId="077E5BF9" w14:textId="77777777" w:rsidR="00644C34" w:rsidRPr="00105123" w:rsidRDefault="00644C34" w:rsidP="00644C34">
      <w:pPr>
        <w:rPr>
          <w:b/>
        </w:rPr>
      </w:pPr>
    </w:p>
    <w:p w14:paraId="78325801" w14:textId="77777777" w:rsidR="00644C34" w:rsidRPr="00105123" w:rsidRDefault="00644C34" w:rsidP="00644C34">
      <w:pPr>
        <w:jc w:val="both"/>
        <w:rPr>
          <w:b/>
        </w:rPr>
      </w:pPr>
      <w:r w:rsidRPr="00105123">
        <w:rPr>
          <w:b/>
        </w:rPr>
        <w:t>EXCELENTÍSSIMA PRESIDENTE DA CÂMARA DE VEREADORES</w:t>
      </w:r>
    </w:p>
    <w:p w14:paraId="3E670D42" w14:textId="77777777" w:rsidR="00644C34" w:rsidRPr="00105123" w:rsidRDefault="00644C34" w:rsidP="00644C34">
      <w:pPr>
        <w:jc w:val="both"/>
        <w:rPr>
          <w:b/>
        </w:rPr>
      </w:pPr>
      <w:r w:rsidRPr="00105123">
        <w:rPr>
          <w:b/>
        </w:rPr>
        <w:t xml:space="preserve">SENHORES/AS VEREADORES/AS,         </w:t>
      </w:r>
    </w:p>
    <w:p w14:paraId="1274703A" w14:textId="77777777" w:rsidR="00644C34" w:rsidRPr="00105123" w:rsidRDefault="00644C34" w:rsidP="00644C34">
      <w:pPr>
        <w:jc w:val="both"/>
        <w:rPr>
          <w:b/>
        </w:rPr>
      </w:pPr>
    </w:p>
    <w:p w14:paraId="55AE1D8B" w14:textId="77777777" w:rsidR="007D7C22" w:rsidRPr="00105123" w:rsidRDefault="00644C34" w:rsidP="007D7C22">
      <w:pPr>
        <w:jc w:val="both"/>
        <w:rPr>
          <w:b/>
        </w:rPr>
      </w:pPr>
      <w:r w:rsidRPr="00105123">
        <w:t xml:space="preserve">  </w:t>
      </w:r>
      <w:r w:rsidRPr="00105123">
        <w:tab/>
        <w:t xml:space="preserve">O Projeto de Lei que apresentamos para análise e apreciação dos Nobres Edis </w:t>
      </w:r>
      <w:r w:rsidR="007D7C22" w:rsidRPr="00105123">
        <w:rPr>
          <w:b/>
        </w:rPr>
        <w:t xml:space="preserve">AUTORIZA A REALIZAR A DOAÇÃO COM ENCARGOS DE BENS PATRIMONIAIS, PARA FINS DE INSTALAÇÃO DE AGROINDÚSTRIA PARA ABATE E PROCESSAMENTO DE CARNE SUÍNA E BOVINA, E DÁ OUTRAS PROVIDÊNCIAS. </w:t>
      </w:r>
    </w:p>
    <w:p w14:paraId="5C10AE75" w14:textId="6916FD9F" w:rsidR="00644C34" w:rsidRPr="00105123" w:rsidRDefault="007D7C22" w:rsidP="00644C34">
      <w:pPr>
        <w:jc w:val="both"/>
      </w:pPr>
      <w:r w:rsidRPr="00105123">
        <w:rPr>
          <w:b/>
        </w:rPr>
        <w:t xml:space="preserve">                                                 </w:t>
      </w:r>
    </w:p>
    <w:p w14:paraId="5DC8CF33" w14:textId="645E978D" w:rsidR="006F7DC4" w:rsidRPr="00105123" w:rsidRDefault="006F7DC4" w:rsidP="006F7DC4">
      <w:pPr>
        <w:ind w:firstLine="708"/>
        <w:jc w:val="both"/>
      </w:pPr>
      <w:r w:rsidRPr="00105123">
        <w:t>O Município de Anchieta foi beneficiado através do programa PRONAF (Programa Nacional de Fortalecimento da Agricultura Familiar) com equipamentos e recursos para organização e edificação de Agroindústrias Familiares envolvendo grupos de agricultores.</w:t>
      </w:r>
    </w:p>
    <w:p w14:paraId="7BC1D2A2" w14:textId="77777777" w:rsidR="006F7DC4" w:rsidRPr="00105123" w:rsidRDefault="006F7DC4" w:rsidP="006F7DC4">
      <w:pPr>
        <w:ind w:firstLine="708"/>
        <w:jc w:val="both"/>
      </w:pPr>
    </w:p>
    <w:p w14:paraId="3FACE66E" w14:textId="03B0E583" w:rsidR="000D0C15" w:rsidRPr="00105123" w:rsidRDefault="006F7DC4" w:rsidP="000D0C15">
      <w:pPr>
        <w:ind w:firstLine="708"/>
        <w:jc w:val="both"/>
      </w:pPr>
      <w:r w:rsidRPr="00105123">
        <w:t>O programa desenvolveu-se no Município, várias famílias de agricultores foram envolvidas, criaram-se Associações de Agricultores com o objetivo de efetivar este projeto. No entanto, algumas associações de agricultores foram enfraquecendo e os empreendimentos familiares não atingiram seu objetivo.</w:t>
      </w:r>
      <w:r w:rsidR="000D0C15" w:rsidRPr="00105123">
        <w:t xml:space="preserve"> </w:t>
      </w:r>
      <w:r w:rsidRPr="00105123">
        <w:t xml:space="preserve">Nesta perspectiva o Poder Executivo Municipal com o objetivo </w:t>
      </w:r>
      <w:r w:rsidR="001C7C64" w:rsidRPr="00105123">
        <w:t xml:space="preserve">de </w:t>
      </w:r>
      <w:r w:rsidRPr="00105123">
        <w:t xml:space="preserve">desenvolver </w:t>
      </w:r>
      <w:r w:rsidR="00C46599" w:rsidRPr="00105123">
        <w:t>o</w:t>
      </w:r>
      <w:r w:rsidRPr="00105123">
        <w:t xml:space="preserve"> empreendimento</w:t>
      </w:r>
      <w:r w:rsidR="000D0C15" w:rsidRPr="00105123">
        <w:t>, e fomentar o desenvolvimento econômico e industrial, mediante regularização de agroindústria para abate e processamento de carne suína e bovina.</w:t>
      </w:r>
    </w:p>
    <w:p w14:paraId="34619068" w14:textId="1DEDBA01" w:rsidR="000D0C15" w:rsidRPr="00105123" w:rsidRDefault="000D0C15" w:rsidP="000D0C15">
      <w:pPr>
        <w:ind w:firstLine="708"/>
        <w:jc w:val="both"/>
      </w:pPr>
    </w:p>
    <w:p w14:paraId="4D027498" w14:textId="146064BD" w:rsidR="000D0C15" w:rsidRPr="00105123" w:rsidRDefault="000D0C15" w:rsidP="000D0C15">
      <w:pPr>
        <w:ind w:firstLine="708"/>
        <w:jc w:val="both"/>
      </w:pPr>
      <w:r w:rsidRPr="00105123">
        <w:t>O imóvel rural identificado como parte do Bloco nº 23, com área superficial total de 12.000,00 m² (doze mil metros quadrados), situado na Linha São Paulo, interior, do Município de Anchieta/SC, matriculado sob o nº 3.442, no Cartório do Registro de Imóveis de Anchieta/SC e respectiva benfeitoria existente, consistente em barracão de alvenaria de 132,74 m2 (cento e trinta e dois vírgula setenta e quatro metros quadrados) e bens móveis identificados no Anexo único deste Projeto de Lei.</w:t>
      </w:r>
    </w:p>
    <w:p w14:paraId="31CC9BA3" w14:textId="723FD085" w:rsidR="006F7DC4" w:rsidRPr="00105123" w:rsidRDefault="006F7DC4" w:rsidP="000D0C15">
      <w:pPr>
        <w:ind w:firstLine="708"/>
        <w:jc w:val="both"/>
      </w:pPr>
    </w:p>
    <w:p w14:paraId="474E43D7" w14:textId="79B47962" w:rsidR="00644C34" w:rsidRPr="00105123" w:rsidRDefault="00644C34" w:rsidP="00E33B88">
      <w:pPr>
        <w:ind w:firstLine="708"/>
        <w:jc w:val="both"/>
      </w:pPr>
      <w:r w:rsidRPr="00105123">
        <w:t xml:space="preserve">A concessão de direito real de uso será regida por edital de concorrência pública que vai estabelecer os encargos, o prazo de cumprimento e cláusula de reversão que serão analisados pelo Conselho Municipal de Desenvolvimento Econômico. </w:t>
      </w:r>
    </w:p>
    <w:p w14:paraId="1F6F1106" w14:textId="77777777" w:rsidR="00E50E01" w:rsidRPr="00105123" w:rsidRDefault="00E50E01" w:rsidP="00E33B88">
      <w:pPr>
        <w:jc w:val="both"/>
      </w:pPr>
    </w:p>
    <w:p w14:paraId="208D5DDB" w14:textId="237DF66C" w:rsidR="00644C34" w:rsidRPr="00105123" w:rsidRDefault="00644C34" w:rsidP="00E50E01">
      <w:pPr>
        <w:ind w:firstLine="708"/>
        <w:jc w:val="both"/>
      </w:pPr>
      <w:r w:rsidRPr="00105123">
        <w:t xml:space="preserve">Em anexo encaminhamos </w:t>
      </w:r>
      <w:r w:rsidR="00F7611D" w:rsidRPr="00105123">
        <w:t xml:space="preserve">laudo de avaliação da </w:t>
      </w:r>
      <w:r w:rsidR="00583F43" w:rsidRPr="00105123">
        <w:t xml:space="preserve">Comissão Permanente de Avaliação Mobiliária e Imobiliária </w:t>
      </w:r>
      <w:r w:rsidR="00F7611D" w:rsidRPr="00105123">
        <w:t>(COMPAMI)</w:t>
      </w:r>
      <w:r w:rsidRPr="00105123">
        <w:t xml:space="preserve">. </w:t>
      </w:r>
    </w:p>
    <w:p w14:paraId="12D63BFE" w14:textId="01777D16" w:rsidR="00AB5A76" w:rsidRPr="00105123" w:rsidRDefault="00AB5A76" w:rsidP="00AB5A76">
      <w:pPr>
        <w:jc w:val="both"/>
      </w:pPr>
      <w:r w:rsidRPr="00105123">
        <w:tab/>
      </w:r>
    </w:p>
    <w:p w14:paraId="3E34E4BE" w14:textId="318FE3ED" w:rsidR="00AB5A76" w:rsidRPr="00105123" w:rsidRDefault="00AB5A76" w:rsidP="00AB5A76">
      <w:pPr>
        <w:tabs>
          <w:tab w:val="left" w:pos="0"/>
        </w:tabs>
        <w:jc w:val="both"/>
      </w:pPr>
      <w:r w:rsidRPr="00105123">
        <w:tab/>
      </w:r>
      <w:r w:rsidRPr="00105123">
        <w:rPr>
          <w:color w:val="000000"/>
        </w:rPr>
        <w:t xml:space="preserve">Diante do exposto solicitamos a aprovação do Projeto de Lei, </w:t>
      </w:r>
      <w:r w:rsidRPr="00105123">
        <w:rPr>
          <w:bCs/>
          <w:color w:val="000000"/>
        </w:rPr>
        <w:t xml:space="preserve">visando </w:t>
      </w:r>
      <w:r w:rsidRPr="00105123">
        <w:rPr>
          <w:color w:val="000000"/>
        </w:rPr>
        <w:t xml:space="preserve">organização do processo licitatório e concessão de uso, </w:t>
      </w:r>
      <w:r w:rsidRPr="00105123">
        <w:t>gerando emprego e renda, bem como fortalecimento do desenvolvimento local.</w:t>
      </w:r>
    </w:p>
    <w:p w14:paraId="6A5670B9" w14:textId="4087BA6A" w:rsidR="00644C34" w:rsidRPr="00105123" w:rsidRDefault="00644C34" w:rsidP="00E33B88">
      <w:pPr>
        <w:jc w:val="both"/>
      </w:pPr>
    </w:p>
    <w:p w14:paraId="112F6511" w14:textId="16090601" w:rsidR="00644C34" w:rsidRPr="00105123" w:rsidRDefault="00052DD7" w:rsidP="00644C34">
      <w:pPr>
        <w:jc w:val="both"/>
      </w:pPr>
      <w:r w:rsidRPr="00105123">
        <w:tab/>
      </w:r>
      <w:r w:rsidR="00644C34" w:rsidRPr="00105123">
        <w:t>Contamos com a manifestação favorável, por parte de Vossas Excelências, pela aprovação do projeto de Lei, para que o mais breve possível possamos lançar a licitação</w:t>
      </w:r>
      <w:r w:rsidR="000D23D3" w:rsidRPr="00105123">
        <w:t>.</w:t>
      </w:r>
    </w:p>
    <w:p w14:paraId="0B43D7A9" w14:textId="77777777" w:rsidR="00644C34" w:rsidRPr="00105123" w:rsidRDefault="00644C34" w:rsidP="00644C34"/>
    <w:p w14:paraId="44B526E4" w14:textId="77777777" w:rsidR="00644C34" w:rsidRPr="00105123" w:rsidRDefault="00644C34" w:rsidP="00644C34">
      <w:pPr>
        <w:ind w:firstLine="708"/>
      </w:pPr>
      <w:r w:rsidRPr="00105123">
        <w:t>Na mesma oportunidade envio protestos de estima e apreço.</w:t>
      </w:r>
    </w:p>
    <w:p w14:paraId="74A1D104" w14:textId="77777777" w:rsidR="00644C34" w:rsidRPr="00105123" w:rsidRDefault="00644C34" w:rsidP="00644C34"/>
    <w:p w14:paraId="15447722" w14:textId="08AA2AD6" w:rsidR="00644C34" w:rsidRPr="00105123" w:rsidRDefault="00644C34" w:rsidP="00644C34">
      <w:pPr>
        <w:jc w:val="right"/>
      </w:pPr>
      <w:r w:rsidRPr="00105123">
        <w:t xml:space="preserve">Anchieta – SC, </w:t>
      </w:r>
      <w:r w:rsidR="00105123" w:rsidRPr="00105123">
        <w:t>30</w:t>
      </w:r>
      <w:r w:rsidRPr="00105123">
        <w:t xml:space="preserve"> de </w:t>
      </w:r>
      <w:r w:rsidR="00105123" w:rsidRPr="00105123">
        <w:t>novem</w:t>
      </w:r>
      <w:r w:rsidRPr="00105123">
        <w:t>bro de 2022.</w:t>
      </w:r>
    </w:p>
    <w:p w14:paraId="2A4D85C6" w14:textId="77777777" w:rsidR="00644C34" w:rsidRPr="00105123" w:rsidRDefault="00644C34" w:rsidP="00644C34">
      <w:pPr>
        <w:rPr>
          <w:b/>
        </w:rPr>
      </w:pPr>
    </w:p>
    <w:p w14:paraId="7B11C48F" w14:textId="77777777" w:rsidR="00644C34" w:rsidRPr="00105123" w:rsidRDefault="00644C34" w:rsidP="00644C34">
      <w:pPr>
        <w:rPr>
          <w:b/>
        </w:rPr>
      </w:pPr>
    </w:p>
    <w:p w14:paraId="73AE94A9" w14:textId="77777777" w:rsidR="00644C34" w:rsidRPr="00105123" w:rsidRDefault="00644C34" w:rsidP="00644C34">
      <w:pPr>
        <w:jc w:val="center"/>
        <w:rPr>
          <w:b/>
        </w:rPr>
      </w:pPr>
      <w:r w:rsidRPr="00105123">
        <w:rPr>
          <w:b/>
        </w:rPr>
        <w:t>IVAN JOSÉ CANCI</w:t>
      </w:r>
    </w:p>
    <w:p w14:paraId="63C9F3A4" w14:textId="128DE6B9" w:rsidR="00644C34" w:rsidRPr="00644C34" w:rsidRDefault="00644C34" w:rsidP="00644C34">
      <w:pPr>
        <w:jc w:val="center"/>
      </w:pPr>
      <w:r w:rsidRPr="00105123">
        <w:t>Prefeito Municipal</w:t>
      </w:r>
    </w:p>
    <w:p w14:paraId="758BDA8E" w14:textId="7365E30E" w:rsidR="00E33B88" w:rsidRDefault="00E33B88" w:rsidP="00E33B88">
      <w:pPr>
        <w:tabs>
          <w:tab w:val="left" w:pos="6165"/>
        </w:tabs>
        <w:rPr>
          <w:i/>
        </w:rPr>
      </w:pPr>
      <w:r>
        <w:rPr>
          <w:i/>
        </w:rPr>
        <w:tab/>
      </w:r>
    </w:p>
    <w:p w14:paraId="1A0667E6" w14:textId="7967F47F" w:rsidR="00E33B88" w:rsidRDefault="00E33B88" w:rsidP="00E33B88">
      <w:pPr>
        <w:spacing w:line="276" w:lineRule="auto"/>
        <w:jc w:val="both"/>
        <w:rPr>
          <w:rFonts w:eastAsia="Arial Unicode MS"/>
          <w:b/>
        </w:rPr>
      </w:pPr>
    </w:p>
    <w:sectPr w:rsidR="00E33B88" w:rsidSect="00FA743D">
      <w:headerReference w:type="default" r:id="rId8"/>
      <w:footerReference w:type="default" r:id="rId9"/>
      <w:pgSz w:w="11907" w:h="16840" w:code="9"/>
      <w:pgMar w:top="720" w:right="720" w:bottom="720" w:left="720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11DCB" w14:textId="77777777" w:rsidR="00963A6C" w:rsidRDefault="00963A6C">
      <w:r>
        <w:separator/>
      </w:r>
    </w:p>
  </w:endnote>
  <w:endnote w:type="continuationSeparator" w:id="0">
    <w:p w14:paraId="14E6275E" w14:textId="77777777" w:rsidR="00963A6C" w:rsidRDefault="00963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alibri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B245F" w14:textId="77777777" w:rsidR="00963A6C" w:rsidRDefault="00963A6C">
      <w:r>
        <w:separator/>
      </w:r>
    </w:p>
  </w:footnote>
  <w:footnote w:type="continuationSeparator" w:id="0">
    <w:p w14:paraId="372AD2C1" w14:textId="77777777" w:rsidR="00963A6C" w:rsidRDefault="00963A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5904A3">
    <w:pPr>
      <w:pStyle w:val="Corpodetexto"/>
      <w:spacing w:line="14" w:lineRule="auto"/>
      <w:ind w:left="-709" w:firstLine="142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66927F8F">
          <wp:extent cx="7379774" cy="1029661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0145" cy="10352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9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4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2039806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6207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339917">
    <w:abstractNumId w:val="5"/>
    <w:lvlOverride w:ilvl="0">
      <w:startOverride w:val="1"/>
    </w:lvlOverride>
  </w:num>
  <w:num w:numId="4" w16cid:durableId="106388464">
    <w:abstractNumId w:val="13"/>
    <w:lvlOverride w:ilvl="0">
      <w:startOverride w:val="1"/>
    </w:lvlOverride>
  </w:num>
  <w:num w:numId="5" w16cid:durableId="681005555">
    <w:abstractNumId w:val="23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982263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30464304">
    <w:abstractNumId w:val="3"/>
  </w:num>
  <w:num w:numId="8" w16cid:durableId="1934782303">
    <w:abstractNumId w:val="11"/>
  </w:num>
  <w:num w:numId="9" w16cid:durableId="1002855704">
    <w:abstractNumId w:val="6"/>
  </w:num>
  <w:num w:numId="10" w16cid:durableId="1014114024">
    <w:abstractNumId w:val="15"/>
  </w:num>
  <w:num w:numId="11" w16cid:durableId="1665282281">
    <w:abstractNumId w:val="18"/>
  </w:num>
  <w:num w:numId="12" w16cid:durableId="475495645">
    <w:abstractNumId w:val="0"/>
  </w:num>
  <w:num w:numId="13" w16cid:durableId="993219364">
    <w:abstractNumId w:val="22"/>
  </w:num>
  <w:num w:numId="14" w16cid:durableId="1668166983">
    <w:abstractNumId w:val="17"/>
  </w:num>
  <w:num w:numId="15" w16cid:durableId="1515877485">
    <w:abstractNumId w:val="8"/>
  </w:num>
  <w:num w:numId="16" w16cid:durableId="622616053">
    <w:abstractNumId w:val="14"/>
  </w:num>
  <w:num w:numId="17" w16cid:durableId="2119832955">
    <w:abstractNumId w:val="12"/>
  </w:num>
  <w:num w:numId="18" w16cid:durableId="1452238369">
    <w:abstractNumId w:val="2"/>
  </w:num>
  <w:num w:numId="19" w16cid:durableId="108748466">
    <w:abstractNumId w:val="9"/>
  </w:num>
  <w:num w:numId="20" w16cid:durableId="1999966197">
    <w:abstractNumId w:val="25"/>
  </w:num>
  <w:num w:numId="21" w16cid:durableId="1431782452">
    <w:abstractNumId w:val="20"/>
  </w:num>
  <w:num w:numId="22" w16cid:durableId="2066832635">
    <w:abstractNumId w:val="16"/>
  </w:num>
  <w:num w:numId="23" w16cid:durableId="1100952584">
    <w:abstractNumId w:val="19"/>
  </w:num>
  <w:num w:numId="24" w16cid:durableId="1391073751">
    <w:abstractNumId w:val="4"/>
  </w:num>
  <w:num w:numId="25" w16cid:durableId="1003243038">
    <w:abstractNumId w:val="21"/>
  </w:num>
  <w:num w:numId="26" w16cid:durableId="1589921919">
    <w:abstractNumId w:val="10"/>
  </w:num>
  <w:num w:numId="27" w16cid:durableId="1219051087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311"/>
    <w:rsid w:val="00023A9F"/>
    <w:rsid w:val="00025BC2"/>
    <w:rsid w:val="000341E9"/>
    <w:rsid w:val="00040BED"/>
    <w:rsid w:val="00042136"/>
    <w:rsid w:val="00045245"/>
    <w:rsid w:val="0004659A"/>
    <w:rsid w:val="00052DD7"/>
    <w:rsid w:val="000546D9"/>
    <w:rsid w:val="00056199"/>
    <w:rsid w:val="000612E4"/>
    <w:rsid w:val="00062061"/>
    <w:rsid w:val="00063A8D"/>
    <w:rsid w:val="00063BE5"/>
    <w:rsid w:val="0006514A"/>
    <w:rsid w:val="00067254"/>
    <w:rsid w:val="00073DB8"/>
    <w:rsid w:val="00081A95"/>
    <w:rsid w:val="00097A45"/>
    <w:rsid w:val="000A26D9"/>
    <w:rsid w:val="000A42EC"/>
    <w:rsid w:val="000B55EB"/>
    <w:rsid w:val="000C308F"/>
    <w:rsid w:val="000C33B6"/>
    <w:rsid w:val="000C6FA5"/>
    <w:rsid w:val="000D0C15"/>
    <w:rsid w:val="000D23D3"/>
    <w:rsid w:val="000D365D"/>
    <w:rsid w:val="000E1C45"/>
    <w:rsid w:val="000E3B11"/>
    <w:rsid w:val="000F319D"/>
    <w:rsid w:val="000F51BA"/>
    <w:rsid w:val="001049EA"/>
    <w:rsid w:val="00105123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793"/>
    <w:rsid w:val="00151AFB"/>
    <w:rsid w:val="00164C7B"/>
    <w:rsid w:val="00170F96"/>
    <w:rsid w:val="001719FE"/>
    <w:rsid w:val="00173AE1"/>
    <w:rsid w:val="00177C90"/>
    <w:rsid w:val="0018174B"/>
    <w:rsid w:val="001823D7"/>
    <w:rsid w:val="00183AE6"/>
    <w:rsid w:val="0018735F"/>
    <w:rsid w:val="00194998"/>
    <w:rsid w:val="00196A55"/>
    <w:rsid w:val="001B1B11"/>
    <w:rsid w:val="001B1FF8"/>
    <w:rsid w:val="001B2B2B"/>
    <w:rsid w:val="001B419D"/>
    <w:rsid w:val="001B4E40"/>
    <w:rsid w:val="001C1B34"/>
    <w:rsid w:val="001C2024"/>
    <w:rsid w:val="001C40EC"/>
    <w:rsid w:val="001C500D"/>
    <w:rsid w:val="001C69F2"/>
    <w:rsid w:val="001C6D91"/>
    <w:rsid w:val="001C7C64"/>
    <w:rsid w:val="001D7307"/>
    <w:rsid w:val="001E22C7"/>
    <w:rsid w:val="001E30E3"/>
    <w:rsid w:val="001E5415"/>
    <w:rsid w:val="001F1C48"/>
    <w:rsid w:val="001F1EF3"/>
    <w:rsid w:val="001F640E"/>
    <w:rsid w:val="0020052E"/>
    <w:rsid w:val="00203D50"/>
    <w:rsid w:val="0020548F"/>
    <w:rsid w:val="00215982"/>
    <w:rsid w:val="0021753E"/>
    <w:rsid w:val="00233AE9"/>
    <w:rsid w:val="00235975"/>
    <w:rsid w:val="00237D42"/>
    <w:rsid w:val="00247661"/>
    <w:rsid w:val="00250075"/>
    <w:rsid w:val="00257F99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5075"/>
    <w:rsid w:val="002A7DA2"/>
    <w:rsid w:val="002B54BA"/>
    <w:rsid w:val="002D0E95"/>
    <w:rsid w:val="002D2D88"/>
    <w:rsid w:val="002E2DC1"/>
    <w:rsid w:val="002E3DC3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3207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662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0FAB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4106E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1834"/>
    <w:rsid w:val="004C2018"/>
    <w:rsid w:val="004C2577"/>
    <w:rsid w:val="004C30CB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099E"/>
    <w:rsid w:val="005331E8"/>
    <w:rsid w:val="005418AF"/>
    <w:rsid w:val="00551403"/>
    <w:rsid w:val="00551F8E"/>
    <w:rsid w:val="00556240"/>
    <w:rsid w:val="00560D29"/>
    <w:rsid w:val="005624BE"/>
    <w:rsid w:val="00562E2A"/>
    <w:rsid w:val="00570361"/>
    <w:rsid w:val="00577A38"/>
    <w:rsid w:val="00580010"/>
    <w:rsid w:val="00583F43"/>
    <w:rsid w:val="005904A3"/>
    <w:rsid w:val="00592DDE"/>
    <w:rsid w:val="00595C29"/>
    <w:rsid w:val="0059618C"/>
    <w:rsid w:val="0059726A"/>
    <w:rsid w:val="005A10E0"/>
    <w:rsid w:val="005A70DC"/>
    <w:rsid w:val="005A7D4C"/>
    <w:rsid w:val="005B365C"/>
    <w:rsid w:val="005C0321"/>
    <w:rsid w:val="005C3369"/>
    <w:rsid w:val="005C4229"/>
    <w:rsid w:val="005C560C"/>
    <w:rsid w:val="005D2104"/>
    <w:rsid w:val="005D7D02"/>
    <w:rsid w:val="005E598A"/>
    <w:rsid w:val="005E71C5"/>
    <w:rsid w:val="005F20AD"/>
    <w:rsid w:val="005F5DF6"/>
    <w:rsid w:val="005F6588"/>
    <w:rsid w:val="006019C0"/>
    <w:rsid w:val="00602348"/>
    <w:rsid w:val="00611482"/>
    <w:rsid w:val="0061198D"/>
    <w:rsid w:val="00617D67"/>
    <w:rsid w:val="0062355B"/>
    <w:rsid w:val="006276A4"/>
    <w:rsid w:val="0063171C"/>
    <w:rsid w:val="0063270F"/>
    <w:rsid w:val="00634EF1"/>
    <w:rsid w:val="00637D64"/>
    <w:rsid w:val="00644C34"/>
    <w:rsid w:val="00645D89"/>
    <w:rsid w:val="00647D33"/>
    <w:rsid w:val="00651A7F"/>
    <w:rsid w:val="00651B91"/>
    <w:rsid w:val="006577B7"/>
    <w:rsid w:val="00664DB9"/>
    <w:rsid w:val="006655B5"/>
    <w:rsid w:val="00680950"/>
    <w:rsid w:val="0068229A"/>
    <w:rsid w:val="00691BA4"/>
    <w:rsid w:val="00691C05"/>
    <w:rsid w:val="006B0D65"/>
    <w:rsid w:val="006B3E21"/>
    <w:rsid w:val="006B42AB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6F7DC4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3E64"/>
    <w:rsid w:val="007951E4"/>
    <w:rsid w:val="007A2617"/>
    <w:rsid w:val="007A3C97"/>
    <w:rsid w:val="007A3DC6"/>
    <w:rsid w:val="007B0692"/>
    <w:rsid w:val="007B15A4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D7C22"/>
    <w:rsid w:val="007E1F4E"/>
    <w:rsid w:val="007F5FC0"/>
    <w:rsid w:val="007F6A54"/>
    <w:rsid w:val="00801E30"/>
    <w:rsid w:val="00805350"/>
    <w:rsid w:val="00813A34"/>
    <w:rsid w:val="008167B4"/>
    <w:rsid w:val="00825061"/>
    <w:rsid w:val="00826169"/>
    <w:rsid w:val="00830747"/>
    <w:rsid w:val="00834D63"/>
    <w:rsid w:val="0084266C"/>
    <w:rsid w:val="00844716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90C82"/>
    <w:rsid w:val="00893DDC"/>
    <w:rsid w:val="008A2BAC"/>
    <w:rsid w:val="008B4DBA"/>
    <w:rsid w:val="008C09B3"/>
    <w:rsid w:val="008C1EE2"/>
    <w:rsid w:val="008C56AD"/>
    <w:rsid w:val="008D24C2"/>
    <w:rsid w:val="008D5BE8"/>
    <w:rsid w:val="008E3913"/>
    <w:rsid w:val="008F05B8"/>
    <w:rsid w:val="008F3DE3"/>
    <w:rsid w:val="008F4C73"/>
    <w:rsid w:val="00900A37"/>
    <w:rsid w:val="00901136"/>
    <w:rsid w:val="009047D6"/>
    <w:rsid w:val="00906070"/>
    <w:rsid w:val="0091187D"/>
    <w:rsid w:val="00911FDE"/>
    <w:rsid w:val="00912E23"/>
    <w:rsid w:val="00915632"/>
    <w:rsid w:val="00920104"/>
    <w:rsid w:val="009248B3"/>
    <w:rsid w:val="00931433"/>
    <w:rsid w:val="00931D5E"/>
    <w:rsid w:val="00932E46"/>
    <w:rsid w:val="009339C4"/>
    <w:rsid w:val="00934CFC"/>
    <w:rsid w:val="00937D53"/>
    <w:rsid w:val="0094371F"/>
    <w:rsid w:val="009467D1"/>
    <w:rsid w:val="00950E7B"/>
    <w:rsid w:val="00952DCF"/>
    <w:rsid w:val="00953D9C"/>
    <w:rsid w:val="00954669"/>
    <w:rsid w:val="00956D1B"/>
    <w:rsid w:val="00961B74"/>
    <w:rsid w:val="00963A6C"/>
    <w:rsid w:val="0096598C"/>
    <w:rsid w:val="009776EE"/>
    <w:rsid w:val="00981943"/>
    <w:rsid w:val="00991381"/>
    <w:rsid w:val="00992874"/>
    <w:rsid w:val="0099295C"/>
    <w:rsid w:val="009A02C2"/>
    <w:rsid w:val="009A15AF"/>
    <w:rsid w:val="009A40E6"/>
    <w:rsid w:val="009B3720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4A08"/>
    <w:rsid w:val="00A465F4"/>
    <w:rsid w:val="00A47E10"/>
    <w:rsid w:val="00A550A9"/>
    <w:rsid w:val="00A55F4F"/>
    <w:rsid w:val="00A566A0"/>
    <w:rsid w:val="00A669D5"/>
    <w:rsid w:val="00A70390"/>
    <w:rsid w:val="00A70ED5"/>
    <w:rsid w:val="00A72C21"/>
    <w:rsid w:val="00A7321C"/>
    <w:rsid w:val="00A74139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B5A76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34787"/>
    <w:rsid w:val="00B42768"/>
    <w:rsid w:val="00B452F5"/>
    <w:rsid w:val="00B5303C"/>
    <w:rsid w:val="00B53A49"/>
    <w:rsid w:val="00B53E57"/>
    <w:rsid w:val="00B54CA8"/>
    <w:rsid w:val="00B555DD"/>
    <w:rsid w:val="00B561E0"/>
    <w:rsid w:val="00B61FF2"/>
    <w:rsid w:val="00B72EDE"/>
    <w:rsid w:val="00BA4700"/>
    <w:rsid w:val="00BA62DE"/>
    <w:rsid w:val="00BB06C7"/>
    <w:rsid w:val="00BB180A"/>
    <w:rsid w:val="00BB79B2"/>
    <w:rsid w:val="00BC5D68"/>
    <w:rsid w:val="00BC7069"/>
    <w:rsid w:val="00BD088D"/>
    <w:rsid w:val="00BD7603"/>
    <w:rsid w:val="00BE1736"/>
    <w:rsid w:val="00BE190B"/>
    <w:rsid w:val="00BF0E1F"/>
    <w:rsid w:val="00BF290D"/>
    <w:rsid w:val="00BF2941"/>
    <w:rsid w:val="00BF2CCE"/>
    <w:rsid w:val="00BF2F81"/>
    <w:rsid w:val="00BF6976"/>
    <w:rsid w:val="00BF7874"/>
    <w:rsid w:val="00C06C44"/>
    <w:rsid w:val="00C1128A"/>
    <w:rsid w:val="00C11D33"/>
    <w:rsid w:val="00C12198"/>
    <w:rsid w:val="00C164B0"/>
    <w:rsid w:val="00C16C20"/>
    <w:rsid w:val="00C244FA"/>
    <w:rsid w:val="00C2555E"/>
    <w:rsid w:val="00C34DBF"/>
    <w:rsid w:val="00C35AF4"/>
    <w:rsid w:val="00C40F7F"/>
    <w:rsid w:val="00C41E8B"/>
    <w:rsid w:val="00C43A5A"/>
    <w:rsid w:val="00C45274"/>
    <w:rsid w:val="00C46599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297B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CF6552"/>
    <w:rsid w:val="00D05F6A"/>
    <w:rsid w:val="00D10BA3"/>
    <w:rsid w:val="00D172B3"/>
    <w:rsid w:val="00D204C5"/>
    <w:rsid w:val="00D25422"/>
    <w:rsid w:val="00D271BF"/>
    <w:rsid w:val="00D27767"/>
    <w:rsid w:val="00D36456"/>
    <w:rsid w:val="00D36A47"/>
    <w:rsid w:val="00D36A5C"/>
    <w:rsid w:val="00D406F3"/>
    <w:rsid w:val="00D41F8A"/>
    <w:rsid w:val="00D44606"/>
    <w:rsid w:val="00D44787"/>
    <w:rsid w:val="00D51917"/>
    <w:rsid w:val="00D5724D"/>
    <w:rsid w:val="00D61AE5"/>
    <w:rsid w:val="00D633A8"/>
    <w:rsid w:val="00D726EE"/>
    <w:rsid w:val="00D75DDC"/>
    <w:rsid w:val="00D855A7"/>
    <w:rsid w:val="00D91C59"/>
    <w:rsid w:val="00D91DC8"/>
    <w:rsid w:val="00D937D7"/>
    <w:rsid w:val="00D95C4B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37E1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B88"/>
    <w:rsid w:val="00E33D8D"/>
    <w:rsid w:val="00E366CD"/>
    <w:rsid w:val="00E42313"/>
    <w:rsid w:val="00E45593"/>
    <w:rsid w:val="00E500C7"/>
    <w:rsid w:val="00E50E01"/>
    <w:rsid w:val="00E53A54"/>
    <w:rsid w:val="00E53BE0"/>
    <w:rsid w:val="00E55E2B"/>
    <w:rsid w:val="00E62C59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085"/>
    <w:rsid w:val="00ED57BE"/>
    <w:rsid w:val="00EE0317"/>
    <w:rsid w:val="00EE28AD"/>
    <w:rsid w:val="00EE7F14"/>
    <w:rsid w:val="00EF69DA"/>
    <w:rsid w:val="00F02D0D"/>
    <w:rsid w:val="00F050D8"/>
    <w:rsid w:val="00F05103"/>
    <w:rsid w:val="00F075BB"/>
    <w:rsid w:val="00F14633"/>
    <w:rsid w:val="00F1540D"/>
    <w:rsid w:val="00F1694B"/>
    <w:rsid w:val="00F22E21"/>
    <w:rsid w:val="00F24A56"/>
    <w:rsid w:val="00F27239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11D"/>
    <w:rsid w:val="00F76325"/>
    <w:rsid w:val="00F7690E"/>
    <w:rsid w:val="00F824DA"/>
    <w:rsid w:val="00F9116D"/>
    <w:rsid w:val="00F919C7"/>
    <w:rsid w:val="00F92927"/>
    <w:rsid w:val="00F92D28"/>
    <w:rsid w:val="00F953A4"/>
    <w:rsid w:val="00FA1369"/>
    <w:rsid w:val="00FA326E"/>
    <w:rsid w:val="00FA3BCF"/>
    <w:rsid w:val="00FA5FA3"/>
    <w:rsid w:val="00FA743D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2C00"/>
    <w:rsid w:val="00FD3746"/>
    <w:rsid w:val="00FE27D9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4337"/>
    <o:shapelayout v:ext="edit">
      <o:idmap v:ext="edit" data="1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918C5-8E17-4309-84A3-72201676A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237</TotalTime>
  <Pages>3</Pages>
  <Words>884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User</cp:lastModifiedBy>
  <cp:revision>85</cp:revision>
  <cp:lastPrinted>2022-07-26T16:11:00Z</cp:lastPrinted>
  <dcterms:created xsi:type="dcterms:W3CDTF">2022-11-01T12:08:00Z</dcterms:created>
  <dcterms:modified xsi:type="dcterms:W3CDTF">2022-11-30T13:52:00Z</dcterms:modified>
</cp:coreProperties>
</file>