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2E6B57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643AE4" w:rsidRPr="00643AE4" w:rsidRDefault="00643AE4" w:rsidP="0035253A">
      <w:pPr>
        <w:ind w:left="851" w:right="-2"/>
        <w:jc w:val="both"/>
        <w:rPr>
          <w:rFonts w:ascii="Arial" w:hAnsi="Arial" w:cs="Arial"/>
          <w:b/>
          <w:sz w:val="23"/>
          <w:szCs w:val="23"/>
        </w:rPr>
      </w:pPr>
      <w:r w:rsidRPr="00643AE4">
        <w:rPr>
          <w:rFonts w:ascii="Arial" w:hAnsi="Arial" w:cs="Arial"/>
          <w:b/>
          <w:sz w:val="23"/>
          <w:szCs w:val="23"/>
        </w:rPr>
        <w:t>INDICA AO EXECUTIVO MUNICIPAL</w:t>
      </w:r>
      <w:r w:rsidR="00B16011">
        <w:rPr>
          <w:rFonts w:ascii="Arial" w:hAnsi="Arial" w:cs="Arial"/>
          <w:b/>
          <w:sz w:val="23"/>
          <w:szCs w:val="23"/>
        </w:rPr>
        <w:t>,</w:t>
      </w:r>
      <w:r w:rsidRPr="00643AE4">
        <w:rPr>
          <w:rFonts w:ascii="Arial" w:hAnsi="Arial" w:cs="Arial"/>
          <w:b/>
          <w:sz w:val="23"/>
          <w:szCs w:val="23"/>
        </w:rPr>
        <w:t xml:space="preserve"> COM CÓPIA</w:t>
      </w:r>
      <w:r w:rsidR="00871811">
        <w:rPr>
          <w:rFonts w:ascii="Arial" w:hAnsi="Arial" w:cs="Arial"/>
          <w:b/>
          <w:sz w:val="23"/>
          <w:szCs w:val="23"/>
        </w:rPr>
        <w:t xml:space="preserve"> </w:t>
      </w:r>
      <w:r w:rsidR="00B16011">
        <w:rPr>
          <w:rFonts w:ascii="Arial" w:hAnsi="Arial" w:cs="Arial"/>
          <w:b/>
          <w:sz w:val="23"/>
          <w:szCs w:val="23"/>
        </w:rPr>
        <w:t>PARA SINFRA</w:t>
      </w:r>
      <w:r w:rsidRPr="00643AE4">
        <w:rPr>
          <w:rFonts w:ascii="Arial" w:hAnsi="Arial" w:cs="Arial"/>
          <w:b/>
          <w:sz w:val="23"/>
          <w:szCs w:val="23"/>
        </w:rPr>
        <w:t xml:space="preserve">, EM </w:t>
      </w:r>
      <w:proofErr w:type="gramStart"/>
      <w:r w:rsidRPr="00643AE4">
        <w:rPr>
          <w:rFonts w:ascii="Arial" w:hAnsi="Arial" w:cs="Arial"/>
          <w:b/>
          <w:sz w:val="23"/>
          <w:szCs w:val="23"/>
        </w:rPr>
        <w:t>CARÁTER</w:t>
      </w:r>
      <w:proofErr w:type="gramEnd"/>
      <w:r w:rsidRPr="00643AE4">
        <w:rPr>
          <w:rFonts w:ascii="Arial" w:hAnsi="Arial" w:cs="Arial"/>
          <w:b/>
          <w:sz w:val="23"/>
          <w:szCs w:val="23"/>
        </w:rPr>
        <w:t xml:space="preserve"> DE URGÊNCIA, A EXECUÇÃO DE OPERAÇÃO TAPA BURACOS</w:t>
      </w:r>
      <w:r w:rsidR="00B16011">
        <w:rPr>
          <w:rFonts w:ascii="Arial" w:hAnsi="Arial" w:cs="Arial"/>
          <w:b/>
          <w:sz w:val="23"/>
          <w:szCs w:val="23"/>
        </w:rPr>
        <w:t xml:space="preserve"> NA ESTRADA </w:t>
      </w:r>
      <w:proofErr w:type="gramStart"/>
      <w:r w:rsidR="00B16011">
        <w:rPr>
          <w:rFonts w:ascii="Arial" w:hAnsi="Arial" w:cs="Arial"/>
          <w:b/>
          <w:sz w:val="23"/>
          <w:szCs w:val="23"/>
        </w:rPr>
        <w:t>5</w:t>
      </w:r>
      <w:proofErr w:type="gramEnd"/>
      <w:r w:rsidR="00B16011">
        <w:rPr>
          <w:rFonts w:ascii="Arial" w:hAnsi="Arial" w:cs="Arial"/>
          <w:b/>
          <w:sz w:val="23"/>
          <w:szCs w:val="23"/>
        </w:rPr>
        <w:t>, PRÓXIMO A ROTATÓRIA DA ENTRADA DO JARDIM ALTO DA BOA VISTA NO MUNICIPIO DE TANGARÁ DA SERRA-MT</w:t>
      </w:r>
      <w:r w:rsidRPr="00643AE4">
        <w:rPr>
          <w:rFonts w:ascii="Arial" w:hAnsi="Arial" w:cs="Arial"/>
          <w:b/>
          <w:sz w:val="23"/>
          <w:szCs w:val="23"/>
        </w:rPr>
        <w:t>.</w:t>
      </w:r>
    </w:p>
    <w:p w:rsidR="00784935" w:rsidRPr="004977D6" w:rsidRDefault="00784935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F6365F" w:rsidRPr="00DE2093" w:rsidRDefault="00784935" w:rsidP="0035253A">
      <w:pPr>
        <w:spacing w:line="360" w:lineRule="auto"/>
        <w:ind w:left="-142" w:right="-2" w:firstLine="993"/>
        <w:jc w:val="both"/>
        <w:rPr>
          <w:rFonts w:ascii="Arial" w:hAnsi="Arial" w:cs="Arial"/>
          <w:sz w:val="22"/>
          <w:szCs w:val="22"/>
        </w:rPr>
      </w:pPr>
      <w:r w:rsidRPr="00DE2093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DE2093">
        <w:rPr>
          <w:rFonts w:ascii="Arial" w:hAnsi="Arial" w:cs="Arial"/>
          <w:b/>
          <w:sz w:val="22"/>
          <w:szCs w:val="22"/>
        </w:rPr>
        <w:t xml:space="preserve">INDICA </w:t>
      </w:r>
      <w:r w:rsidR="0058182F" w:rsidRPr="00DE2093">
        <w:rPr>
          <w:rFonts w:ascii="Arial" w:hAnsi="Arial" w:cs="Arial"/>
          <w:sz w:val="22"/>
          <w:szCs w:val="22"/>
        </w:rPr>
        <w:t>ao Exe</w:t>
      </w:r>
      <w:r w:rsidR="0056516C" w:rsidRPr="00DE2093">
        <w:rPr>
          <w:rFonts w:ascii="Arial" w:hAnsi="Arial" w:cs="Arial"/>
          <w:sz w:val="22"/>
          <w:szCs w:val="22"/>
        </w:rPr>
        <w:t>cutivo Municipal com cópia</w:t>
      </w:r>
      <w:r w:rsidR="00B16011" w:rsidRPr="00DE2093">
        <w:rPr>
          <w:rFonts w:ascii="Arial" w:hAnsi="Arial" w:cs="Arial"/>
          <w:sz w:val="22"/>
          <w:szCs w:val="22"/>
        </w:rPr>
        <w:t xml:space="preserve"> para SINFRA</w:t>
      </w:r>
      <w:r w:rsidR="0056516C" w:rsidRPr="00DE2093">
        <w:rPr>
          <w:rFonts w:ascii="Arial" w:hAnsi="Arial" w:cs="Arial"/>
          <w:sz w:val="22"/>
          <w:szCs w:val="22"/>
        </w:rPr>
        <w:t>, em caráter de urgência, a exec</w:t>
      </w:r>
      <w:r w:rsidR="00643AE4" w:rsidRPr="00DE2093">
        <w:rPr>
          <w:rFonts w:ascii="Arial" w:hAnsi="Arial" w:cs="Arial"/>
          <w:sz w:val="22"/>
          <w:szCs w:val="22"/>
        </w:rPr>
        <w:t>ução de operação tapa buracos</w:t>
      </w:r>
      <w:r w:rsidR="00B16011" w:rsidRPr="00DE2093">
        <w:rPr>
          <w:rFonts w:ascii="Arial" w:hAnsi="Arial" w:cs="Arial"/>
          <w:sz w:val="22"/>
          <w:szCs w:val="22"/>
        </w:rPr>
        <w:t xml:space="preserve"> na Estrada </w:t>
      </w:r>
      <w:proofErr w:type="gramStart"/>
      <w:r w:rsidR="00B16011" w:rsidRPr="00DE2093">
        <w:rPr>
          <w:rFonts w:ascii="Arial" w:hAnsi="Arial" w:cs="Arial"/>
          <w:sz w:val="22"/>
          <w:szCs w:val="22"/>
        </w:rPr>
        <w:t>5</w:t>
      </w:r>
      <w:proofErr w:type="gramEnd"/>
      <w:r w:rsidR="00B16011" w:rsidRPr="00DE2093">
        <w:rPr>
          <w:rFonts w:ascii="Arial" w:hAnsi="Arial" w:cs="Arial"/>
          <w:sz w:val="22"/>
          <w:szCs w:val="22"/>
        </w:rPr>
        <w:t>, próximo a rotatória da entrada do Jardim Alto da Boa Vista no Município de Tangará da Serra-MT</w:t>
      </w:r>
      <w:r w:rsidR="00643AE4" w:rsidRPr="00DE2093">
        <w:rPr>
          <w:rFonts w:ascii="Arial" w:hAnsi="Arial" w:cs="Arial"/>
          <w:sz w:val="22"/>
          <w:szCs w:val="22"/>
        </w:rPr>
        <w:t>.</w:t>
      </w:r>
    </w:p>
    <w:p w:rsidR="00643AE4" w:rsidRPr="00DE2093" w:rsidRDefault="00643AE4" w:rsidP="00643AE4">
      <w:pPr>
        <w:spacing w:line="276" w:lineRule="auto"/>
        <w:ind w:right="282"/>
        <w:jc w:val="both"/>
        <w:rPr>
          <w:rFonts w:ascii="Arial" w:hAnsi="Arial" w:cs="Arial"/>
          <w:sz w:val="22"/>
          <w:szCs w:val="22"/>
        </w:rPr>
      </w:pPr>
    </w:p>
    <w:p w:rsidR="00784935" w:rsidRPr="00DE2093" w:rsidRDefault="00784935" w:rsidP="00B06C93">
      <w:pPr>
        <w:spacing w:line="276" w:lineRule="auto"/>
        <w:ind w:left="851" w:right="282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E2093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643AE4" w:rsidRPr="00DE2093" w:rsidRDefault="00643AE4" w:rsidP="00643AE4">
      <w:pPr>
        <w:spacing w:line="276" w:lineRule="auto"/>
        <w:ind w:left="851" w:right="282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A38DF" w:rsidRPr="00DE2093" w:rsidRDefault="00B16011" w:rsidP="0035253A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>A presente</w:t>
      </w:r>
      <w:r w:rsidR="00CA38DF"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indicação se faz necessária devido às péssimas condições de trafegabilidade de veículos</w:t>
      </w:r>
      <w:r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no local</w:t>
      </w:r>
      <w:r w:rsidR="00CA38DF"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haja vista </w:t>
      </w:r>
      <w:r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existir </w:t>
      </w:r>
      <w:r w:rsidR="00CA38DF"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grandes buracos, necessitando </w:t>
      </w:r>
      <w:r w:rsidR="00CB41C1"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>de reparos com urgência</w:t>
      </w:r>
      <w:r w:rsidR="00BA0B87"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:rsidR="00CA38DF" w:rsidRPr="00DE2093" w:rsidRDefault="00CA38DF" w:rsidP="0035253A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>Atendendo aos anseios</w:t>
      </w:r>
      <w:r w:rsidR="00B16011"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da população e levando em consideração</w:t>
      </w:r>
      <w:r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seg</w:t>
      </w:r>
      <w:r w:rsidR="00B16011"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>urança dos transeuntes trabalhando na prevenção de acidentes</w:t>
      </w:r>
      <w:r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>, deve-se dar prioridade a esta solicitação.</w:t>
      </w:r>
    </w:p>
    <w:p w:rsidR="00784935" w:rsidRPr="00DE2093" w:rsidRDefault="00784935" w:rsidP="0035253A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2"/>
          <w:szCs w:val="22"/>
        </w:rPr>
      </w:pPr>
      <w:r w:rsidRPr="00DE2093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C40F24" w:rsidRPr="00DE2093">
        <w:rPr>
          <w:rFonts w:ascii="Arial" w:hAnsi="Arial" w:cs="Arial"/>
          <w:sz w:val="22"/>
          <w:szCs w:val="22"/>
        </w:rPr>
        <w:t xml:space="preserve">aos </w:t>
      </w:r>
      <w:r w:rsidR="0096750B">
        <w:rPr>
          <w:rFonts w:ascii="Arial" w:hAnsi="Arial" w:cs="Arial"/>
          <w:sz w:val="22"/>
          <w:szCs w:val="22"/>
        </w:rPr>
        <w:t>sete</w:t>
      </w:r>
      <w:r w:rsidR="00B16011" w:rsidRPr="00DE2093">
        <w:rPr>
          <w:rFonts w:ascii="Arial" w:hAnsi="Arial" w:cs="Arial"/>
          <w:sz w:val="22"/>
          <w:szCs w:val="22"/>
        </w:rPr>
        <w:t xml:space="preserve"> </w:t>
      </w:r>
      <w:r w:rsidR="00643AE4" w:rsidRPr="00DE2093">
        <w:rPr>
          <w:rFonts w:ascii="Arial" w:hAnsi="Arial" w:cs="Arial"/>
          <w:sz w:val="22"/>
          <w:szCs w:val="22"/>
        </w:rPr>
        <w:t>dias</w:t>
      </w:r>
      <w:r w:rsidR="008448FC" w:rsidRPr="00DE2093">
        <w:rPr>
          <w:rFonts w:ascii="Arial" w:hAnsi="Arial" w:cs="Arial"/>
          <w:sz w:val="22"/>
          <w:szCs w:val="22"/>
        </w:rPr>
        <w:t xml:space="preserve"> d</w:t>
      </w:r>
      <w:r w:rsidR="00643AE4" w:rsidRPr="00DE2093">
        <w:rPr>
          <w:rFonts w:ascii="Arial" w:hAnsi="Arial" w:cs="Arial"/>
          <w:sz w:val="22"/>
          <w:szCs w:val="22"/>
        </w:rPr>
        <w:t xml:space="preserve">e </w:t>
      </w:r>
      <w:r w:rsidR="0096750B">
        <w:rPr>
          <w:rFonts w:ascii="Arial" w:hAnsi="Arial" w:cs="Arial"/>
          <w:sz w:val="22"/>
          <w:szCs w:val="22"/>
        </w:rPr>
        <w:t>maio</w:t>
      </w:r>
      <w:r w:rsidR="008448FC" w:rsidRPr="00DE2093">
        <w:rPr>
          <w:rFonts w:ascii="Arial" w:hAnsi="Arial" w:cs="Arial"/>
          <w:sz w:val="22"/>
          <w:szCs w:val="22"/>
        </w:rPr>
        <w:t xml:space="preserve"> de dois mil e vinte e </w:t>
      </w:r>
      <w:r w:rsidR="00B16011" w:rsidRPr="00DE2093">
        <w:rPr>
          <w:rFonts w:ascii="Arial" w:hAnsi="Arial" w:cs="Arial"/>
          <w:sz w:val="22"/>
          <w:szCs w:val="22"/>
        </w:rPr>
        <w:t>quatro</w:t>
      </w:r>
      <w:r w:rsidR="008448FC" w:rsidRPr="00DE2093">
        <w:rPr>
          <w:rFonts w:ascii="Arial" w:hAnsi="Arial" w:cs="Arial"/>
          <w:sz w:val="22"/>
          <w:szCs w:val="22"/>
        </w:rPr>
        <w:t>.</w:t>
      </w:r>
    </w:p>
    <w:p w:rsidR="00973A7F" w:rsidRDefault="00973A7F" w:rsidP="0035253A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643AE4" w:rsidRDefault="00643AE4" w:rsidP="0035253A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E262C1" w:rsidRDefault="00E262C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E262C1" w:rsidRDefault="00E262C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E262C1" w:rsidRDefault="00E262C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B16011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7"/>
      <w:headerReference w:type="first" r:id="rId8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433" w:rsidRDefault="00716433" w:rsidP="002172CB">
      <w:pPr>
        <w:pStyle w:val="Cabealho"/>
      </w:pPr>
      <w:r>
        <w:separator/>
      </w:r>
    </w:p>
  </w:endnote>
  <w:endnote w:type="continuationSeparator" w:id="0">
    <w:p w:rsidR="00716433" w:rsidRDefault="0071643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433" w:rsidRDefault="00716433" w:rsidP="002172CB">
      <w:pPr>
        <w:pStyle w:val="Cabealho"/>
      </w:pPr>
      <w:r>
        <w:separator/>
      </w:r>
    </w:p>
  </w:footnote>
  <w:footnote w:type="continuationSeparator" w:id="0">
    <w:p w:rsidR="00716433" w:rsidRDefault="0071643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2C1" w:rsidRDefault="00E262C1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E262C1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E262C1" w:rsidRDefault="00E262C1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776255419" r:id="rId2"/>
            </w:object>
          </w:r>
        </w:p>
        <w:p w:rsidR="00E262C1" w:rsidRPr="00287355" w:rsidRDefault="00E262C1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E262C1" w:rsidRDefault="00E262C1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262C1" w:rsidRPr="00107FA2" w:rsidRDefault="00E262C1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E262C1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262C1" w:rsidRPr="00FD1B0F" w:rsidRDefault="00E262C1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262C1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262C1" w:rsidRPr="001F7A0C" w:rsidRDefault="00E262C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262C1" w:rsidRPr="001F35CE" w:rsidRDefault="0096750B" w:rsidP="00DB5B54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188</w:t>
          </w:r>
          <w:r w:rsidR="00B16011">
            <w:rPr>
              <w:rFonts w:ascii="Arial" w:hAnsi="Arial" w:cs="Arial"/>
              <w:b/>
              <w:bCs/>
              <w:sz w:val="23"/>
              <w:szCs w:val="23"/>
            </w:rPr>
            <w:t>/2024</w:t>
          </w:r>
        </w:p>
      </w:tc>
    </w:tr>
    <w:tr w:rsidR="00E262C1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62C1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262C1" w:rsidRPr="00107FA2" w:rsidRDefault="00E262C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62C1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262C1" w:rsidRPr="00107FA2" w:rsidRDefault="00E262C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62C1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262C1" w:rsidRPr="001F7A0C" w:rsidRDefault="00E262C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62C1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E262C1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262C1" w:rsidRDefault="00E262C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262C1" w:rsidRDefault="0096750B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B16011">
            <w:rPr>
              <w:rFonts w:ascii="Arial" w:hAnsi="Arial" w:cs="Arial"/>
              <w:bCs/>
              <w:sz w:val="20"/>
              <w:szCs w:val="20"/>
            </w:rPr>
            <w:t>0</w:t>
          </w:r>
          <w:r>
            <w:rPr>
              <w:rFonts w:ascii="Arial" w:hAnsi="Arial" w:cs="Arial"/>
              <w:bCs/>
              <w:sz w:val="20"/>
              <w:szCs w:val="20"/>
            </w:rPr>
            <w:t>7/05</w:t>
          </w:r>
          <w:r w:rsidR="00B16011">
            <w:rPr>
              <w:rFonts w:ascii="Arial" w:hAnsi="Arial" w:cs="Arial"/>
              <w:bCs/>
              <w:sz w:val="20"/>
              <w:szCs w:val="20"/>
            </w:rPr>
            <w:t>/2024</w:t>
          </w:r>
          <w:r w:rsidR="00E262C1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E262C1" w:rsidRDefault="00E262C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262C1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262C1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262C1" w:rsidRPr="00F2782E" w:rsidRDefault="00E262C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F2782E" w:rsidRDefault="00E262C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262C1" w:rsidRPr="00561F42" w:rsidRDefault="00E262C1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9"/>
  <w:proofState w:spelling="clean" w:grammar="clean"/>
  <w:attachedTemplate r:id="rId1"/>
  <w:stylePaneFormatFilter w:val="3F01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26131F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838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A3749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61D2"/>
    <w:rsid w:val="002427D5"/>
    <w:rsid w:val="0024599D"/>
    <w:rsid w:val="00247774"/>
    <w:rsid w:val="0025238F"/>
    <w:rsid w:val="002538C7"/>
    <w:rsid w:val="0026131F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1219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53A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38B0"/>
    <w:rsid w:val="003A457C"/>
    <w:rsid w:val="003A4A6B"/>
    <w:rsid w:val="003A56A4"/>
    <w:rsid w:val="003B3231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1913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3AE4"/>
    <w:rsid w:val="00646B3E"/>
    <w:rsid w:val="00647E8A"/>
    <w:rsid w:val="00653C14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7991"/>
    <w:rsid w:val="006F2806"/>
    <w:rsid w:val="006F37FF"/>
    <w:rsid w:val="006F48A7"/>
    <w:rsid w:val="006F5589"/>
    <w:rsid w:val="006F6714"/>
    <w:rsid w:val="006F7B38"/>
    <w:rsid w:val="00710159"/>
    <w:rsid w:val="007114F2"/>
    <w:rsid w:val="00715736"/>
    <w:rsid w:val="00716433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1B7"/>
    <w:rsid w:val="00847ADC"/>
    <w:rsid w:val="0085639C"/>
    <w:rsid w:val="008572BC"/>
    <w:rsid w:val="00863280"/>
    <w:rsid w:val="00864700"/>
    <w:rsid w:val="00867F27"/>
    <w:rsid w:val="00870A95"/>
    <w:rsid w:val="00871811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6750B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6ED2"/>
    <w:rsid w:val="00A077C5"/>
    <w:rsid w:val="00A11D9A"/>
    <w:rsid w:val="00A15879"/>
    <w:rsid w:val="00A15CA4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6C93"/>
    <w:rsid w:val="00B07DEF"/>
    <w:rsid w:val="00B11429"/>
    <w:rsid w:val="00B15406"/>
    <w:rsid w:val="00B16011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09FF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6E97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3366"/>
    <w:rsid w:val="00B940E7"/>
    <w:rsid w:val="00B96037"/>
    <w:rsid w:val="00B96FDE"/>
    <w:rsid w:val="00BA0B87"/>
    <w:rsid w:val="00BA226B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B41C1"/>
    <w:rsid w:val="00CC07CC"/>
    <w:rsid w:val="00CC088C"/>
    <w:rsid w:val="00CC1D08"/>
    <w:rsid w:val="00CC26F9"/>
    <w:rsid w:val="00CC3551"/>
    <w:rsid w:val="00CC3765"/>
    <w:rsid w:val="00CC39FB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37CB4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2A15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5B54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2093"/>
    <w:rsid w:val="00DE5109"/>
    <w:rsid w:val="00DF04FC"/>
    <w:rsid w:val="00DF09F3"/>
    <w:rsid w:val="00DF1768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2C1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068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337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2B9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68C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INDICA&#199;&#213;ES\INDICA&#199;&#195;O%20N&#176;%20%20OPERA&#199;&#195;O%20TAPA%20BURACO%20SAMA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18D86-38CA-4D12-9A36-C52282938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INDICAÇÃO N°  OPERAÇÃO TAPA BURACO SAMAE</Template>
  <TotalTime>4</TotalTime>
  <Pages>1</Pages>
  <Words>187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Elaine</dc:creator>
  <cp:lastModifiedBy>Elaine</cp:lastModifiedBy>
  <cp:revision>3</cp:revision>
  <cp:lastPrinted>2024-04-26T16:42:00Z</cp:lastPrinted>
  <dcterms:created xsi:type="dcterms:W3CDTF">2024-04-30T12:15:00Z</dcterms:created>
  <dcterms:modified xsi:type="dcterms:W3CDTF">2024-05-03T18:31:00Z</dcterms:modified>
</cp:coreProperties>
</file>