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000164B6" w14:textId="77777777" w:rsidR="0091670C" w:rsidRDefault="0091670C" w:rsidP="0091670C">
      <w:pPr>
        <w:rPr>
          <w:rFonts w:eastAsia="Calibri"/>
          <w:b/>
          <w:lang w:eastAsia="en-US"/>
        </w:rPr>
      </w:pPr>
    </w:p>
    <w:p w14:paraId="31F95C29" w14:textId="27BB04A1" w:rsidR="000B0B9E" w:rsidRPr="00723440" w:rsidRDefault="0091670C" w:rsidP="0091670C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           </w:t>
      </w:r>
      <w:r w:rsidRPr="0091670C">
        <w:rPr>
          <w:rFonts w:eastAsia="Calibri"/>
          <w:b/>
          <w:lang w:eastAsia="en-US"/>
        </w:rPr>
        <w:t xml:space="preserve"> LEI Nº. 2.80</w:t>
      </w:r>
      <w:r>
        <w:rPr>
          <w:rFonts w:eastAsia="Calibri"/>
          <w:b/>
          <w:lang w:eastAsia="en-US"/>
        </w:rPr>
        <w:t>5</w:t>
      </w:r>
      <w:r w:rsidRPr="0091670C">
        <w:rPr>
          <w:rFonts w:eastAsia="Calibri"/>
          <w:b/>
          <w:lang w:eastAsia="en-US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0B0B9E" w:rsidRPr="00A35607" w14:paraId="54C252C1" w14:textId="77777777" w:rsidTr="009C1EF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46515A19" w14:textId="77777777" w:rsidR="000B0B9E" w:rsidRPr="00A35607" w:rsidRDefault="000B0B9E" w:rsidP="009C1EF1">
            <w:pPr>
              <w:jc w:val="both"/>
              <w:rPr>
                <w:b/>
              </w:rPr>
            </w:pPr>
          </w:p>
          <w:p w14:paraId="39FA5CAE" w14:textId="77777777" w:rsidR="000B0B9E" w:rsidRPr="00A35607" w:rsidRDefault="000B0B9E" w:rsidP="009C1EF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13.944,00</w:t>
            </w:r>
            <w:r w:rsidRPr="00A35607">
              <w:rPr>
                <w:b/>
              </w:rPr>
              <w:t xml:space="preserve"> (</w:t>
            </w:r>
            <w:r>
              <w:rPr>
                <w:b/>
              </w:rPr>
              <w:t>TREZE MIL, NOVECENTOS E QUARENTA E QUATRO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DEDA442" w14:textId="77777777" w:rsidR="000B0B9E" w:rsidRPr="00A35607" w:rsidRDefault="000B0B9E" w:rsidP="000B0B9E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0C35243" w14:textId="77777777" w:rsidR="000B0B9E" w:rsidRPr="00A35607" w:rsidRDefault="000B0B9E" w:rsidP="000B0B9E">
      <w:pPr>
        <w:pStyle w:val="Recuodecorpodetexto2"/>
      </w:pPr>
    </w:p>
    <w:p w14:paraId="4037CFD2" w14:textId="77777777" w:rsidR="000B0B9E" w:rsidRPr="00A35607" w:rsidRDefault="000B0B9E" w:rsidP="000B0B9E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82C9251" w14:textId="77777777" w:rsidR="000B0B9E" w:rsidRDefault="000B0B9E" w:rsidP="000B0B9E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6A4D525F" w14:textId="77777777" w:rsidR="004D5D6A" w:rsidRDefault="000B0B9E" w:rsidP="000B0B9E">
      <w:pPr>
        <w:ind w:firstLine="1985"/>
        <w:jc w:val="both"/>
      </w:pPr>
      <w:r>
        <w:t xml:space="preserve">    </w:t>
      </w:r>
    </w:p>
    <w:p w14:paraId="34D07EB8" w14:textId="77777777" w:rsidR="004D5D6A" w:rsidRDefault="004D5D6A" w:rsidP="000B0B9E">
      <w:pPr>
        <w:ind w:firstLine="1985"/>
        <w:jc w:val="both"/>
      </w:pPr>
    </w:p>
    <w:p w14:paraId="20F5FDE7" w14:textId="335DE96B" w:rsidR="000B0B9E" w:rsidRPr="00A35607" w:rsidRDefault="000B0B9E" w:rsidP="004D5D6A">
      <w:pPr>
        <w:ind w:firstLine="2268"/>
        <w:jc w:val="both"/>
      </w:pP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181A3D8B" w14:textId="77777777" w:rsidR="000B0B9E" w:rsidRPr="00A35607" w:rsidRDefault="000B0B9E" w:rsidP="000B0B9E"/>
    <w:p w14:paraId="41B7C0EF" w14:textId="77777777" w:rsidR="000B0B9E" w:rsidRPr="00A35607" w:rsidRDefault="000B0B9E" w:rsidP="000B0B9E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1715695" w14:textId="77777777" w:rsidR="000B0B9E" w:rsidRDefault="000B0B9E" w:rsidP="000B0B9E">
      <w:pPr>
        <w:jc w:val="center"/>
      </w:pPr>
    </w:p>
    <w:p w14:paraId="10297772" w14:textId="77777777" w:rsidR="004D5D6A" w:rsidRPr="00A35607" w:rsidRDefault="004D5D6A" w:rsidP="000B0B9E">
      <w:pPr>
        <w:jc w:val="center"/>
      </w:pPr>
    </w:p>
    <w:p w14:paraId="34137017" w14:textId="77777777" w:rsidR="000B0B9E" w:rsidRPr="00A35607" w:rsidRDefault="000B0B9E" w:rsidP="000B0B9E">
      <w:pPr>
        <w:jc w:val="center"/>
      </w:pPr>
      <w:r w:rsidRPr="00A35607">
        <w:t>TITULO   I</w:t>
      </w:r>
    </w:p>
    <w:p w14:paraId="68BFF3A7" w14:textId="77777777" w:rsidR="000B0B9E" w:rsidRPr="00A35607" w:rsidRDefault="000B0B9E" w:rsidP="000B0B9E">
      <w:pPr>
        <w:jc w:val="center"/>
      </w:pPr>
      <w:r w:rsidRPr="00A35607">
        <w:t>CAPÍTULO  I</w:t>
      </w:r>
    </w:p>
    <w:p w14:paraId="26F32A95" w14:textId="77777777" w:rsidR="000B0B9E" w:rsidRPr="00A35607" w:rsidRDefault="000B0B9E" w:rsidP="000B0B9E">
      <w:pPr>
        <w:jc w:val="center"/>
      </w:pPr>
      <w:r w:rsidRPr="00A35607">
        <w:t>DA ALTERAÇÃO ORÇAMENTÁRIA</w:t>
      </w:r>
    </w:p>
    <w:p w14:paraId="59B55298" w14:textId="77777777" w:rsidR="000B0B9E" w:rsidRPr="00A35607" w:rsidRDefault="000B0B9E" w:rsidP="000B0B9E">
      <w:pPr>
        <w:jc w:val="center"/>
      </w:pPr>
    </w:p>
    <w:p w14:paraId="1C2E8177" w14:textId="77777777" w:rsidR="000B0B9E" w:rsidRPr="007B2206" w:rsidRDefault="000B0B9E" w:rsidP="000B0B9E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Pr="000764E2">
        <w:rPr>
          <w:b/>
        </w:rPr>
        <w:t>R$ 13.944,00 (treze mil, novecentos e quarenta e quatro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3F296974" w14:textId="77777777" w:rsidR="000B0B9E" w:rsidRDefault="000B0B9E" w:rsidP="000B0B9E">
      <w:pPr>
        <w:jc w:val="center"/>
      </w:pPr>
    </w:p>
    <w:p w14:paraId="75EF20F2" w14:textId="77777777" w:rsidR="004D5D6A" w:rsidRDefault="004D5D6A" w:rsidP="000B0B9E">
      <w:pPr>
        <w:jc w:val="center"/>
      </w:pPr>
    </w:p>
    <w:p w14:paraId="32BF5BF6" w14:textId="77777777" w:rsidR="000B0B9E" w:rsidRPr="00A35607" w:rsidRDefault="000B0B9E" w:rsidP="000B0B9E">
      <w:pPr>
        <w:jc w:val="center"/>
      </w:pPr>
      <w:r w:rsidRPr="00A35607">
        <w:t>CAPÍTULO  II</w:t>
      </w:r>
    </w:p>
    <w:p w14:paraId="7237B784" w14:textId="77777777" w:rsidR="000B0B9E" w:rsidRPr="00A35607" w:rsidRDefault="000B0B9E" w:rsidP="000B0B9E">
      <w:pPr>
        <w:jc w:val="center"/>
      </w:pPr>
      <w:r w:rsidRPr="00A35607">
        <w:t>DO LIMITE DO CRÉDITO E DA ABERTURA</w:t>
      </w:r>
    </w:p>
    <w:p w14:paraId="5E884A46" w14:textId="77777777" w:rsidR="000B0B9E" w:rsidRDefault="000B0B9E" w:rsidP="000B0B9E">
      <w:pPr>
        <w:jc w:val="center"/>
      </w:pPr>
    </w:p>
    <w:p w14:paraId="2D963B12" w14:textId="77777777" w:rsidR="000B0B9E" w:rsidRDefault="000B0B9E" w:rsidP="000B0B9E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 w:rsidRPr="000764E2">
        <w:rPr>
          <w:b/>
        </w:rPr>
        <w:t>R$ 13.944,00 (treze mil, novecentos e quarenta e quatro reais)</w:t>
      </w:r>
      <w:r>
        <w:rPr>
          <w:b/>
        </w:rPr>
        <w:t xml:space="preserve">, </w:t>
      </w:r>
      <w:r w:rsidRPr="00A35607">
        <w:t>no Orçamento Geral do Município, conforme abaixo especificado, a saber:</w:t>
      </w:r>
    </w:p>
    <w:p w14:paraId="7764DAA2" w14:textId="77777777" w:rsidR="000B0B9E" w:rsidRDefault="000B0B9E" w:rsidP="000B0B9E">
      <w:pPr>
        <w:jc w:val="both"/>
      </w:pPr>
    </w:p>
    <w:p w14:paraId="7324626C" w14:textId="77777777" w:rsidR="000B0B9E" w:rsidRDefault="000B0B9E" w:rsidP="000B0B9E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55E0C6E3" w14:textId="77777777" w:rsidR="000B0B9E" w:rsidRDefault="000B0B9E" w:rsidP="000B0B9E">
      <w:pPr>
        <w:jc w:val="both"/>
      </w:pPr>
      <w:r>
        <w:t>001 – ADMINISTRAÇÃO GERAL DO HOSPITAL</w:t>
      </w:r>
    </w:p>
    <w:p w14:paraId="2B3AE3D5" w14:textId="77777777" w:rsidR="000B0B9E" w:rsidRPr="003D2E4A" w:rsidRDefault="000B0B9E" w:rsidP="000B0B9E">
      <w:pPr>
        <w:jc w:val="both"/>
        <w:rPr>
          <w:bCs/>
        </w:rPr>
      </w:pPr>
      <w:r>
        <w:rPr>
          <w:bCs/>
        </w:rPr>
        <w:t>10.302.0023.1.001</w:t>
      </w:r>
      <w:r w:rsidRPr="003D2E4A">
        <w:rPr>
          <w:bCs/>
        </w:rPr>
        <w:t xml:space="preserve"> – </w:t>
      </w:r>
      <w:r>
        <w:rPr>
          <w:bCs/>
        </w:rPr>
        <w:t>OBRAS, EQUIPAMENTOS E MOBILIA PARA O HOSPITAL MUNICIPAL ANCHIETENSE</w:t>
      </w:r>
      <w:r w:rsidRPr="003D2E4A">
        <w:rPr>
          <w:bCs/>
        </w:rPr>
        <w:t xml:space="preserve">  </w:t>
      </w:r>
    </w:p>
    <w:p w14:paraId="0D433567" w14:textId="4F09407C" w:rsidR="000B0B9E" w:rsidRDefault="000B0B9E" w:rsidP="000B0B9E">
      <w:r>
        <w:t>(04)</w:t>
      </w:r>
      <w:r w:rsidRPr="00F00E43">
        <w:t xml:space="preserve"> </w:t>
      </w:r>
      <w:r>
        <w:t>4.4.90.00.00.00.00.00 – 1.500.1002.0000</w:t>
      </w:r>
      <w:r w:rsidR="009E6060">
        <w:t xml:space="preserve"> Apl</w:t>
      </w:r>
      <w:r w:rsidR="001E5732">
        <w:t>icações Diretas</w:t>
      </w:r>
      <w:r>
        <w:t>.</w:t>
      </w:r>
      <w:r w:rsidR="004D5D6A">
        <w:t>...................</w:t>
      </w:r>
      <w:r>
        <w:t>...........................</w:t>
      </w:r>
      <w:r w:rsidRPr="00A35607">
        <w:t xml:space="preserve">R$ </w:t>
      </w:r>
      <w:r>
        <w:t>13.944,00</w:t>
      </w:r>
    </w:p>
    <w:p w14:paraId="66646DC8" w14:textId="77777777" w:rsidR="000B0B9E" w:rsidRDefault="000B0B9E" w:rsidP="000B0B9E"/>
    <w:p w14:paraId="35D488CB" w14:textId="17D2D0B8" w:rsidR="000B0B9E" w:rsidRPr="00A72B4B" w:rsidRDefault="000B0B9E" w:rsidP="000B0B9E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</w:t>
      </w:r>
      <w:r w:rsidR="004D5D6A">
        <w:rPr>
          <w:b/>
          <w:u w:val="single"/>
        </w:rPr>
        <w:t>.......................</w:t>
      </w:r>
      <w:r>
        <w:rPr>
          <w:b/>
          <w:u w:val="single"/>
        </w:rPr>
        <w:t>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13.944,00</w:t>
      </w:r>
    </w:p>
    <w:p w14:paraId="3590A63E" w14:textId="591F5AC5" w:rsidR="000B0B9E" w:rsidRDefault="000B0B9E" w:rsidP="000B0B9E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p w14:paraId="094671D7" w14:textId="77777777" w:rsidR="000B0B9E" w:rsidRDefault="000B0B9E" w:rsidP="000B0B9E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p w14:paraId="45006EA7" w14:textId="77777777" w:rsidR="001E5732" w:rsidRDefault="001E5732" w:rsidP="000B0B9E">
      <w:pPr>
        <w:ind w:firstLine="2268"/>
        <w:jc w:val="both"/>
      </w:pPr>
    </w:p>
    <w:p w14:paraId="24C96C44" w14:textId="77777777" w:rsidR="001E5732" w:rsidRDefault="001E5732" w:rsidP="000B0B9E">
      <w:pPr>
        <w:ind w:firstLine="2268"/>
        <w:jc w:val="both"/>
      </w:pPr>
    </w:p>
    <w:p w14:paraId="072927D4" w14:textId="77777777" w:rsidR="001E5732" w:rsidRDefault="001E5732" w:rsidP="000B0B9E">
      <w:pPr>
        <w:ind w:firstLine="2268"/>
        <w:jc w:val="both"/>
      </w:pPr>
    </w:p>
    <w:p w14:paraId="3003957F" w14:textId="77777777" w:rsidR="001E5732" w:rsidRDefault="001E5732" w:rsidP="000B0B9E">
      <w:pPr>
        <w:ind w:firstLine="2268"/>
        <w:jc w:val="both"/>
      </w:pPr>
    </w:p>
    <w:p w14:paraId="319C9DE9" w14:textId="77777777" w:rsidR="001E5732" w:rsidRDefault="001E5732" w:rsidP="000B0B9E">
      <w:pPr>
        <w:ind w:firstLine="2268"/>
        <w:jc w:val="both"/>
      </w:pPr>
    </w:p>
    <w:p w14:paraId="6E8A0C5C" w14:textId="148AF318" w:rsidR="000B0B9E" w:rsidRDefault="000B0B9E" w:rsidP="000B0B9E">
      <w:pPr>
        <w:ind w:firstLine="2268"/>
        <w:jc w:val="both"/>
      </w:pPr>
      <w:r w:rsidRPr="0072285C">
        <w:t>Art. 3º Para atendimento da abertura do Crédito constante neste ato fica autorizada à redução da dotaç</w:t>
      </w:r>
      <w:r>
        <w:t>ão</w:t>
      </w:r>
      <w:r w:rsidRPr="0072285C">
        <w:t xml:space="preserve"> na importância de até </w:t>
      </w:r>
      <w:r w:rsidRPr="000764E2">
        <w:rPr>
          <w:b/>
        </w:rPr>
        <w:t>R$ 13.944,00 (treze mil, novecentos e quarenta e quatro reais)</w:t>
      </w:r>
      <w:r>
        <w:rPr>
          <w:b/>
        </w:rPr>
        <w:t xml:space="preserve">, </w:t>
      </w:r>
      <w:r w:rsidRPr="0072285C">
        <w:t>em conformidade com a seguinte conta, a saber:</w:t>
      </w:r>
    </w:p>
    <w:p w14:paraId="41091BA9" w14:textId="77777777" w:rsidR="000B0B9E" w:rsidRDefault="000B0B9E" w:rsidP="000B0B9E">
      <w:pPr>
        <w:ind w:firstLine="2268"/>
        <w:jc w:val="both"/>
      </w:pPr>
    </w:p>
    <w:p w14:paraId="69872089" w14:textId="77777777" w:rsidR="000B0B9E" w:rsidRDefault="000B0B9E" w:rsidP="000B0B9E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7FF822A6" w14:textId="77777777" w:rsidR="000B0B9E" w:rsidRDefault="000B0B9E" w:rsidP="000B0B9E">
      <w:pPr>
        <w:jc w:val="both"/>
      </w:pPr>
      <w:r>
        <w:t>001 – ADMINISTRAÇÃO GERAL DO HOSPITAL</w:t>
      </w:r>
    </w:p>
    <w:p w14:paraId="6D56364F" w14:textId="77777777" w:rsidR="000B0B9E" w:rsidRPr="003D2E4A" w:rsidRDefault="000B0B9E" w:rsidP="000B0B9E">
      <w:pPr>
        <w:jc w:val="both"/>
        <w:rPr>
          <w:bCs/>
        </w:rPr>
      </w:pPr>
      <w:r>
        <w:rPr>
          <w:bCs/>
        </w:rPr>
        <w:t>10.122.0002.2.003</w:t>
      </w:r>
      <w:r w:rsidRPr="003D2E4A">
        <w:rPr>
          <w:bCs/>
        </w:rPr>
        <w:t xml:space="preserve"> – </w:t>
      </w:r>
      <w:r>
        <w:rPr>
          <w:bCs/>
        </w:rPr>
        <w:t>MANUTENÇÃO E DESENVOLVIMENTO DAS ATIVIDADES ADMINISTRATIVAS DO HOSPITAL MUNICIPAL</w:t>
      </w:r>
      <w:r w:rsidRPr="003D2E4A">
        <w:rPr>
          <w:bCs/>
        </w:rPr>
        <w:t xml:space="preserve">  </w:t>
      </w:r>
    </w:p>
    <w:p w14:paraId="1F6E6638" w14:textId="70CC8607" w:rsidR="000B0B9E" w:rsidRDefault="000B0B9E" w:rsidP="000B0B9E">
      <w:r>
        <w:t>(02)</w:t>
      </w:r>
      <w:r w:rsidRPr="00F00E43">
        <w:t xml:space="preserve"> </w:t>
      </w:r>
      <w:r>
        <w:t>3.3.90.00.00.00.00.00 – 1.500.1002.0000</w:t>
      </w:r>
      <w:r w:rsidR="001E5732" w:rsidRPr="001E5732">
        <w:t xml:space="preserve"> </w:t>
      </w:r>
      <w:r w:rsidR="001E5732">
        <w:t>Aplicações Diretas.</w:t>
      </w:r>
      <w:r w:rsidR="008A5C49">
        <w:t>........</w:t>
      </w:r>
      <w:r w:rsidR="001E5732">
        <w:t>................................</w:t>
      </w:r>
      <w:r>
        <w:t>......</w:t>
      </w:r>
      <w:r w:rsidRPr="00A35607">
        <w:t xml:space="preserve">R$ </w:t>
      </w:r>
      <w:r>
        <w:t>13.944,00</w:t>
      </w:r>
    </w:p>
    <w:p w14:paraId="69542D03" w14:textId="77777777" w:rsidR="000B0B9E" w:rsidRDefault="000B0B9E" w:rsidP="000B0B9E"/>
    <w:p w14:paraId="5D4FAE8B" w14:textId="649F065B" w:rsidR="000B0B9E" w:rsidRPr="00A72B4B" w:rsidRDefault="000B0B9E" w:rsidP="000B0B9E">
      <w:r>
        <w:rPr>
          <w:b/>
          <w:u w:val="single"/>
        </w:rPr>
        <w:t>Total........................................................................</w:t>
      </w:r>
      <w:r w:rsidR="008A5C49">
        <w:rPr>
          <w:b/>
          <w:u w:val="single"/>
        </w:rPr>
        <w:t>.......................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13.944,00</w:t>
      </w:r>
    </w:p>
    <w:p w14:paraId="54E7FE42" w14:textId="77777777" w:rsidR="000B0B9E" w:rsidRDefault="000B0B9E" w:rsidP="000B0B9E">
      <w:pPr>
        <w:tabs>
          <w:tab w:val="left" w:pos="0"/>
        </w:tabs>
        <w:jc w:val="both"/>
        <w:rPr>
          <w:sz w:val="22"/>
          <w:szCs w:val="22"/>
        </w:rPr>
      </w:pPr>
    </w:p>
    <w:p w14:paraId="63121C2A" w14:textId="77777777" w:rsidR="000B0B9E" w:rsidRPr="00C86531" w:rsidRDefault="000B0B9E" w:rsidP="000B0B9E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48CF7091" w14:textId="77777777" w:rsidR="000B0B9E" w:rsidRPr="00A35607" w:rsidRDefault="000B0B9E" w:rsidP="000B0B9E">
      <w:pPr>
        <w:ind w:firstLine="1"/>
        <w:jc w:val="center"/>
      </w:pPr>
      <w:r w:rsidRPr="00A35607">
        <w:t>CAPÍTULO III</w:t>
      </w:r>
    </w:p>
    <w:p w14:paraId="591E4770" w14:textId="77777777" w:rsidR="000B0B9E" w:rsidRPr="00A35607" w:rsidRDefault="000B0B9E" w:rsidP="000B0B9E">
      <w:pPr>
        <w:jc w:val="center"/>
      </w:pPr>
      <w:r w:rsidRPr="00A35607">
        <w:t>DA ALTERAÇÃO DO PLANO PLURIANUAL</w:t>
      </w:r>
    </w:p>
    <w:p w14:paraId="79A76894" w14:textId="77777777" w:rsidR="000B0B9E" w:rsidRDefault="000B0B9E" w:rsidP="000B0B9E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2663EE41" w14:textId="77777777" w:rsidR="000B0B9E" w:rsidRPr="00F1431A" w:rsidRDefault="000B0B9E" w:rsidP="000B0B9E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 xml:space="preserve">novembro </w:t>
      </w:r>
      <w:r w:rsidRPr="00A35607">
        <w:t xml:space="preserve">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</w:t>
      </w:r>
      <w:r w:rsidRPr="00626B63">
        <w:t>introduzido neste texto legal.</w:t>
      </w:r>
    </w:p>
    <w:p w14:paraId="62B7EA16" w14:textId="77777777" w:rsidR="000B0B9E" w:rsidRDefault="000B0B9E" w:rsidP="000B0B9E">
      <w:pPr>
        <w:jc w:val="both"/>
      </w:pPr>
    </w:p>
    <w:p w14:paraId="1D8191A0" w14:textId="77777777" w:rsidR="00C7583C" w:rsidRDefault="00C7583C" w:rsidP="000B0B9E">
      <w:pPr>
        <w:jc w:val="center"/>
      </w:pPr>
    </w:p>
    <w:p w14:paraId="35FE848F" w14:textId="3F904A5C" w:rsidR="000B0B9E" w:rsidRPr="00A35607" w:rsidRDefault="000B0B9E" w:rsidP="000B0B9E">
      <w:pPr>
        <w:jc w:val="center"/>
      </w:pPr>
      <w:r w:rsidRPr="00A35607">
        <w:t>CAPÍTULO IV</w:t>
      </w:r>
      <w:r w:rsidRPr="00A35607">
        <w:tab/>
      </w:r>
    </w:p>
    <w:p w14:paraId="00303F2A" w14:textId="77777777" w:rsidR="000B0B9E" w:rsidRPr="00A35607" w:rsidRDefault="000B0B9E" w:rsidP="000B0B9E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55F3E03C" w14:textId="77777777" w:rsidR="000B0B9E" w:rsidRPr="00A35607" w:rsidRDefault="000B0B9E" w:rsidP="000B0B9E">
      <w:pPr>
        <w:ind w:firstLine="720"/>
        <w:jc w:val="center"/>
        <w:rPr>
          <w:bCs/>
          <w:u w:val="single"/>
        </w:rPr>
      </w:pPr>
    </w:p>
    <w:p w14:paraId="07EE3D8F" w14:textId="77777777" w:rsidR="000B0B9E" w:rsidRDefault="000B0B9E" w:rsidP="000B0B9E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59BC5E0E" w14:textId="77777777" w:rsidR="000B0B9E" w:rsidRPr="00A35607" w:rsidRDefault="000B0B9E" w:rsidP="000B0B9E">
      <w:pPr>
        <w:tabs>
          <w:tab w:val="left" w:pos="2268"/>
          <w:tab w:val="left" w:pos="2552"/>
          <w:tab w:val="left" w:pos="2977"/>
        </w:tabs>
        <w:jc w:val="both"/>
      </w:pPr>
    </w:p>
    <w:p w14:paraId="2A712763" w14:textId="77777777" w:rsidR="000B0B9E" w:rsidRPr="00A72B4B" w:rsidRDefault="000B0B9E" w:rsidP="000B0B9E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5200D4CF" w14:textId="77777777" w:rsidR="000B0B9E" w:rsidRDefault="000B0B9E" w:rsidP="000B0B9E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3FCCA349" w14:textId="77777777" w:rsidR="0091670C" w:rsidRDefault="0091670C" w:rsidP="0091670C">
      <w:pPr>
        <w:tabs>
          <w:tab w:val="left" w:pos="2835"/>
        </w:tabs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</w:t>
      </w:r>
    </w:p>
    <w:p w14:paraId="5B82F21C" w14:textId="77777777" w:rsidR="0091670C" w:rsidRDefault="0091670C" w:rsidP="0091670C">
      <w:pPr>
        <w:tabs>
          <w:tab w:val="left" w:pos="2835"/>
        </w:tabs>
        <w:jc w:val="center"/>
        <w:rPr>
          <w:rFonts w:eastAsia="Calibri"/>
          <w:color w:val="000000"/>
        </w:rPr>
      </w:pPr>
    </w:p>
    <w:p w14:paraId="66895CB5" w14:textId="3150D8B0" w:rsidR="0091670C" w:rsidRPr="00261D6C" w:rsidRDefault="0091670C" w:rsidP="0091670C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              </w:t>
      </w:r>
      <w:r>
        <w:rPr>
          <w:rFonts w:eastAsia="Calibri"/>
          <w:color w:val="000000"/>
        </w:rPr>
        <w:t xml:space="preserve">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</w:t>
      </w:r>
      <w:r>
        <w:rPr>
          <w:rFonts w:eastAsia="Calibri"/>
          <w:color w:val="000000"/>
        </w:rPr>
        <w:t>5</w:t>
      </w:r>
      <w:r>
        <w:rPr>
          <w:rFonts w:eastAsia="Calibri"/>
          <w:color w:val="000000"/>
        </w:rPr>
        <w:t xml:space="preserve"> de abril</w:t>
      </w:r>
      <w:r w:rsidRPr="00261D6C">
        <w:rPr>
          <w:rFonts w:eastAsia="Calibri"/>
          <w:color w:val="000000"/>
        </w:rPr>
        <w:t xml:space="preserve"> de 2024.</w:t>
      </w:r>
    </w:p>
    <w:p w14:paraId="3EB669CA" w14:textId="77777777" w:rsidR="0091670C" w:rsidRDefault="0091670C" w:rsidP="0091670C">
      <w:pPr>
        <w:spacing w:line="276" w:lineRule="auto"/>
      </w:pPr>
      <w:r w:rsidRPr="00261D6C">
        <w:t xml:space="preserve">                            </w:t>
      </w:r>
    </w:p>
    <w:p w14:paraId="770542A5" w14:textId="77777777" w:rsidR="0091670C" w:rsidRDefault="0091670C" w:rsidP="0091670C">
      <w:pPr>
        <w:spacing w:line="276" w:lineRule="auto"/>
      </w:pPr>
    </w:p>
    <w:p w14:paraId="1FDAB319" w14:textId="77777777" w:rsidR="0091670C" w:rsidRDefault="0091670C" w:rsidP="0091670C">
      <w:pPr>
        <w:spacing w:line="276" w:lineRule="auto"/>
      </w:pPr>
    </w:p>
    <w:p w14:paraId="24158300" w14:textId="77777777" w:rsidR="0091670C" w:rsidRPr="00261D6C" w:rsidRDefault="0091670C" w:rsidP="0091670C">
      <w:pPr>
        <w:spacing w:line="276" w:lineRule="auto"/>
      </w:pPr>
    </w:p>
    <w:p w14:paraId="684F6453" w14:textId="77777777" w:rsidR="0091670C" w:rsidRPr="00261D6C" w:rsidRDefault="0091670C" w:rsidP="0091670C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48C8AF60" w14:textId="77777777" w:rsidR="0091670C" w:rsidRDefault="0091670C" w:rsidP="0091670C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55FCCCF1" w14:textId="77777777" w:rsidR="0091670C" w:rsidRDefault="0091670C" w:rsidP="0091670C">
      <w:pPr>
        <w:spacing w:line="276" w:lineRule="auto"/>
        <w:rPr>
          <w:i/>
          <w:iCs/>
        </w:rPr>
      </w:pPr>
    </w:p>
    <w:p w14:paraId="5E4F15F0" w14:textId="77777777" w:rsidR="0091670C" w:rsidRDefault="0091670C" w:rsidP="0091670C">
      <w:pPr>
        <w:spacing w:line="276" w:lineRule="auto"/>
        <w:jc w:val="center"/>
        <w:rPr>
          <w:i/>
          <w:iCs/>
        </w:rPr>
      </w:pPr>
    </w:p>
    <w:p w14:paraId="1B09709B" w14:textId="77777777" w:rsidR="0091670C" w:rsidRDefault="0091670C" w:rsidP="0091670C">
      <w:pPr>
        <w:spacing w:line="276" w:lineRule="auto"/>
        <w:jc w:val="center"/>
        <w:rPr>
          <w:i/>
          <w:iCs/>
        </w:rPr>
      </w:pPr>
    </w:p>
    <w:p w14:paraId="5431AAAC" w14:textId="77777777" w:rsidR="0091670C" w:rsidRPr="00261D6C" w:rsidRDefault="0091670C" w:rsidP="0091670C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D5757D9" w14:textId="11201A97" w:rsidR="00C47CFC" w:rsidRPr="00253798" w:rsidRDefault="0091670C" w:rsidP="0091670C">
      <w:pPr>
        <w:rPr>
          <w:b/>
          <w:bCs/>
          <w:u w:val="single"/>
        </w:rPr>
      </w:pPr>
      <w:r w:rsidRPr="00261D6C">
        <w:rPr>
          <w:b/>
          <w:bCs/>
          <w:sz w:val="18"/>
          <w:szCs w:val="18"/>
        </w:rPr>
        <w:t>Jackline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sectPr w:rsidR="00C47CFC" w:rsidRPr="00253798" w:rsidSect="00D3117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E701A" w14:textId="77777777" w:rsidR="00D31179" w:rsidRDefault="00D31179">
      <w:r>
        <w:separator/>
      </w:r>
    </w:p>
  </w:endnote>
  <w:endnote w:type="continuationSeparator" w:id="0">
    <w:p w14:paraId="691397C7" w14:textId="77777777" w:rsidR="00D31179" w:rsidRDefault="00D3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DFEA2" w14:textId="77777777" w:rsidR="00D31179" w:rsidRDefault="00D31179">
      <w:r>
        <w:separator/>
      </w:r>
    </w:p>
  </w:footnote>
  <w:footnote w:type="continuationSeparator" w:id="0">
    <w:p w14:paraId="02C899B5" w14:textId="77777777" w:rsidR="00D31179" w:rsidRDefault="00D31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0B9E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E5732"/>
    <w:rsid w:val="001F1EF3"/>
    <w:rsid w:val="001F640E"/>
    <w:rsid w:val="0020052E"/>
    <w:rsid w:val="0020548F"/>
    <w:rsid w:val="00214464"/>
    <w:rsid w:val="00214F70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C757E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5D6A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2E8C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A57AD"/>
    <w:rsid w:val="008A5C49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1670C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060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7583C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1179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1DC1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32B2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18</TotalTime>
  <Pages>2</Pages>
  <Words>609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10</cp:revision>
  <cp:lastPrinted>2024-03-19T12:53:00Z</cp:lastPrinted>
  <dcterms:created xsi:type="dcterms:W3CDTF">2024-04-02T11:07:00Z</dcterms:created>
  <dcterms:modified xsi:type="dcterms:W3CDTF">2024-04-05T13:06:00Z</dcterms:modified>
</cp:coreProperties>
</file>