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241" w:rsidRPr="008015B9" w:rsidRDefault="00881241" w:rsidP="00047E21">
      <w:pPr>
        <w:ind w:right="142"/>
        <w:rPr>
          <w:spacing w:val="12"/>
          <w:sz w:val="22"/>
          <w:szCs w:val="22"/>
        </w:rPr>
      </w:pPr>
      <w:r w:rsidRPr="008015B9">
        <w:rPr>
          <w:spacing w:val="12"/>
          <w:sz w:val="22"/>
          <w:szCs w:val="22"/>
        </w:rPr>
        <w:t xml:space="preserve">Ponte Alta do Norte, </w:t>
      </w:r>
      <w:r w:rsidR="004B3AD6">
        <w:rPr>
          <w:spacing w:val="12"/>
          <w:sz w:val="22"/>
          <w:szCs w:val="22"/>
        </w:rPr>
        <w:t>03</w:t>
      </w:r>
      <w:r>
        <w:rPr>
          <w:spacing w:val="12"/>
          <w:sz w:val="22"/>
          <w:szCs w:val="22"/>
        </w:rPr>
        <w:t xml:space="preserve"> de </w:t>
      </w:r>
      <w:proofErr w:type="gramStart"/>
      <w:r w:rsidR="004B3AD6">
        <w:rPr>
          <w:spacing w:val="12"/>
          <w:sz w:val="22"/>
          <w:szCs w:val="22"/>
        </w:rPr>
        <w:t>Julho</w:t>
      </w:r>
      <w:proofErr w:type="gramEnd"/>
      <w:r>
        <w:rPr>
          <w:spacing w:val="12"/>
          <w:sz w:val="22"/>
          <w:szCs w:val="22"/>
        </w:rPr>
        <w:t xml:space="preserve"> de 202</w:t>
      </w:r>
      <w:r w:rsidR="004B3AD6">
        <w:rPr>
          <w:spacing w:val="12"/>
          <w:sz w:val="22"/>
          <w:szCs w:val="22"/>
        </w:rPr>
        <w:t>3</w:t>
      </w:r>
      <w:r>
        <w:rPr>
          <w:spacing w:val="12"/>
          <w:sz w:val="22"/>
          <w:szCs w:val="22"/>
        </w:rPr>
        <w:t>.</w:t>
      </w:r>
    </w:p>
    <w:p w:rsidR="00881241" w:rsidRPr="008015B9" w:rsidRDefault="00881241" w:rsidP="00047E21">
      <w:pPr>
        <w:ind w:right="142"/>
        <w:rPr>
          <w:spacing w:val="12"/>
          <w:sz w:val="22"/>
          <w:szCs w:val="22"/>
        </w:rPr>
      </w:pPr>
    </w:p>
    <w:p w:rsidR="00881241" w:rsidRDefault="00881241" w:rsidP="00047E21">
      <w:pPr>
        <w:ind w:right="142"/>
        <w:rPr>
          <w:spacing w:val="12"/>
          <w:sz w:val="22"/>
          <w:szCs w:val="22"/>
        </w:rPr>
      </w:pPr>
    </w:p>
    <w:p w:rsidR="00881241" w:rsidRPr="008015B9" w:rsidRDefault="00881241" w:rsidP="00047E21">
      <w:pPr>
        <w:ind w:right="142"/>
        <w:rPr>
          <w:spacing w:val="12"/>
          <w:sz w:val="22"/>
          <w:szCs w:val="22"/>
        </w:rPr>
      </w:pPr>
    </w:p>
    <w:p w:rsidR="00881241" w:rsidRPr="008015B9" w:rsidRDefault="00881241" w:rsidP="00047E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142"/>
        <w:jc w:val="center"/>
        <w:rPr>
          <w:b/>
          <w:spacing w:val="12"/>
          <w:sz w:val="22"/>
          <w:szCs w:val="22"/>
        </w:rPr>
      </w:pPr>
      <w:r w:rsidRPr="008015B9">
        <w:rPr>
          <w:b/>
          <w:spacing w:val="12"/>
          <w:sz w:val="22"/>
          <w:szCs w:val="22"/>
        </w:rPr>
        <w:t xml:space="preserve">PROJETO DE </w:t>
      </w:r>
      <w:r>
        <w:rPr>
          <w:b/>
          <w:spacing w:val="12"/>
          <w:sz w:val="22"/>
          <w:szCs w:val="22"/>
        </w:rPr>
        <w:t xml:space="preserve">LEI LEGISLATIVO </w:t>
      </w:r>
      <w:r w:rsidRPr="008015B9">
        <w:rPr>
          <w:b/>
          <w:spacing w:val="12"/>
          <w:sz w:val="22"/>
          <w:szCs w:val="22"/>
        </w:rPr>
        <w:t xml:space="preserve">N. </w:t>
      </w:r>
      <w:r w:rsidR="00937BD2">
        <w:rPr>
          <w:b/>
          <w:spacing w:val="12"/>
          <w:sz w:val="22"/>
          <w:szCs w:val="22"/>
        </w:rPr>
        <w:t>00</w:t>
      </w:r>
      <w:r w:rsidR="00D8721F">
        <w:rPr>
          <w:b/>
          <w:spacing w:val="12"/>
          <w:sz w:val="22"/>
          <w:szCs w:val="22"/>
        </w:rPr>
        <w:t>6</w:t>
      </w:r>
      <w:r w:rsidR="004B3AD6">
        <w:rPr>
          <w:b/>
          <w:spacing w:val="12"/>
          <w:sz w:val="22"/>
          <w:szCs w:val="22"/>
        </w:rPr>
        <w:t>/2023</w:t>
      </w:r>
    </w:p>
    <w:p w:rsidR="00881241" w:rsidRDefault="00881241" w:rsidP="00047E21">
      <w:pPr>
        <w:ind w:right="142"/>
        <w:rPr>
          <w:b/>
          <w:spacing w:val="12"/>
          <w:sz w:val="22"/>
          <w:szCs w:val="22"/>
        </w:rPr>
      </w:pPr>
    </w:p>
    <w:p w:rsidR="00881241" w:rsidRDefault="00881241" w:rsidP="00047E21">
      <w:pPr>
        <w:ind w:right="142"/>
        <w:rPr>
          <w:b/>
          <w:spacing w:val="12"/>
          <w:sz w:val="22"/>
          <w:szCs w:val="22"/>
        </w:rPr>
      </w:pPr>
    </w:p>
    <w:p w:rsidR="00881241" w:rsidRPr="008015B9" w:rsidRDefault="00881241" w:rsidP="00047E21">
      <w:pPr>
        <w:ind w:right="142"/>
        <w:rPr>
          <w:b/>
          <w:spacing w:val="12"/>
          <w:sz w:val="22"/>
          <w:szCs w:val="22"/>
        </w:rPr>
      </w:pPr>
    </w:p>
    <w:p w:rsidR="00881241" w:rsidRPr="008015B9" w:rsidRDefault="00881241" w:rsidP="00047E21">
      <w:pPr>
        <w:ind w:right="142"/>
        <w:rPr>
          <w:spacing w:val="12"/>
          <w:sz w:val="22"/>
          <w:szCs w:val="22"/>
        </w:rPr>
      </w:pPr>
      <w:r>
        <w:rPr>
          <w:spacing w:val="12"/>
          <w:sz w:val="22"/>
          <w:szCs w:val="22"/>
        </w:rPr>
        <w:t>Excelentíssima</w:t>
      </w:r>
      <w:r w:rsidRPr="008015B9">
        <w:rPr>
          <w:spacing w:val="12"/>
          <w:sz w:val="22"/>
          <w:szCs w:val="22"/>
        </w:rPr>
        <w:t xml:space="preserve"> Senhor</w:t>
      </w:r>
      <w:r>
        <w:rPr>
          <w:spacing w:val="12"/>
          <w:sz w:val="22"/>
          <w:szCs w:val="22"/>
        </w:rPr>
        <w:t>a</w:t>
      </w:r>
      <w:r w:rsidRPr="008015B9">
        <w:rPr>
          <w:spacing w:val="12"/>
          <w:sz w:val="22"/>
          <w:szCs w:val="22"/>
        </w:rPr>
        <w:t xml:space="preserve"> Presidente da Câmara Municipal de Ponte Alta do Norte - SC</w:t>
      </w:r>
    </w:p>
    <w:p w:rsidR="00881241" w:rsidRDefault="00881241" w:rsidP="00047E21">
      <w:pPr>
        <w:ind w:right="142"/>
        <w:rPr>
          <w:spacing w:val="12"/>
          <w:sz w:val="22"/>
          <w:szCs w:val="22"/>
        </w:rPr>
      </w:pPr>
    </w:p>
    <w:p w:rsidR="00881241" w:rsidRPr="008015B9" w:rsidRDefault="00881241" w:rsidP="00047E21">
      <w:pPr>
        <w:ind w:right="142"/>
        <w:rPr>
          <w:spacing w:val="12"/>
          <w:sz w:val="22"/>
          <w:szCs w:val="22"/>
        </w:rPr>
      </w:pPr>
    </w:p>
    <w:p w:rsidR="00881241" w:rsidRPr="008015B9" w:rsidRDefault="00881241" w:rsidP="00047E21">
      <w:pPr>
        <w:ind w:right="142"/>
        <w:rPr>
          <w:spacing w:val="12"/>
          <w:sz w:val="22"/>
          <w:szCs w:val="22"/>
        </w:rPr>
      </w:pPr>
    </w:p>
    <w:p w:rsidR="00881241" w:rsidRDefault="00937BD2" w:rsidP="00047E21">
      <w:pPr>
        <w:spacing w:line="360" w:lineRule="auto"/>
        <w:ind w:right="142"/>
        <w:jc w:val="both"/>
        <w:rPr>
          <w:spacing w:val="12"/>
          <w:sz w:val="22"/>
          <w:szCs w:val="22"/>
        </w:rPr>
      </w:pPr>
      <w:r>
        <w:rPr>
          <w:spacing w:val="12"/>
          <w:sz w:val="22"/>
          <w:szCs w:val="22"/>
        </w:rPr>
        <w:t>O</w:t>
      </w:r>
      <w:r w:rsidR="004208ED">
        <w:rPr>
          <w:spacing w:val="12"/>
          <w:sz w:val="22"/>
          <w:szCs w:val="22"/>
        </w:rPr>
        <w:t>s</w:t>
      </w:r>
      <w:r w:rsidR="00881241">
        <w:rPr>
          <w:spacing w:val="12"/>
          <w:sz w:val="22"/>
          <w:szCs w:val="22"/>
        </w:rPr>
        <w:t xml:space="preserve"> vereador</w:t>
      </w:r>
      <w:r w:rsidR="004208ED">
        <w:rPr>
          <w:spacing w:val="12"/>
          <w:sz w:val="22"/>
          <w:szCs w:val="22"/>
        </w:rPr>
        <w:t>es</w:t>
      </w:r>
      <w:r w:rsidR="00881241">
        <w:rPr>
          <w:spacing w:val="12"/>
          <w:sz w:val="22"/>
          <w:szCs w:val="22"/>
        </w:rPr>
        <w:t xml:space="preserve"> </w:t>
      </w:r>
      <w:r w:rsidR="004208ED">
        <w:rPr>
          <w:spacing w:val="12"/>
          <w:sz w:val="22"/>
          <w:szCs w:val="22"/>
        </w:rPr>
        <w:t>abaixo</w:t>
      </w:r>
      <w:r w:rsidR="00881241" w:rsidRPr="008015B9">
        <w:rPr>
          <w:spacing w:val="12"/>
          <w:sz w:val="22"/>
          <w:szCs w:val="22"/>
        </w:rPr>
        <w:t xml:space="preserve">, no uso de suas </w:t>
      </w:r>
      <w:proofErr w:type="gramStart"/>
      <w:r w:rsidR="00881241" w:rsidRPr="008015B9">
        <w:rPr>
          <w:spacing w:val="12"/>
          <w:sz w:val="22"/>
          <w:szCs w:val="22"/>
        </w:rPr>
        <w:t>atribuições  regimentais</w:t>
      </w:r>
      <w:proofErr w:type="gramEnd"/>
      <w:r w:rsidR="00881241" w:rsidRPr="008015B9">
        <w:rPr>
          <w:spacing w:val="12"/>
          <w:sz w:val="22"/>
          <w:szCs w:val="22"/>
        </w:rPr>
        <w:t xml:space="preserve">, </w:t>
      </w:r>
      <w:r w:rsidR="00881241">
        <w:rPr>
          <w:spacing w:val="12"/>
          <w:sz w:val="22"/>
          <w:szCs w:val="22"/>
        </w:rPr>
        <w:t>notadamente do artigo 122, inciso I, do Regimento Interno, vê</w:t>
      </w:r>
      <w:r w:rsidR="00881241" w:rsidRPr="008015B9">
        <w:rPr>
          <w:spacing w:val="12"/>
          <w:sz w:val="22"/>
          <w:szCs w:val="22"/>
        </w:rPr>
        <w:t xml:space="preserve">m propor o presente projeto de </w:t>
      </w:r>
      <w:r w:rsidR="00881241">
        <w:rPr>
          <w:spacing w:val="12"/>
          <w:sz w:val="22"/>
          <w:szCs w:val="22"/>
        </w:rPr>
        <w:t xml:space="preserve">lei </w:t>
      </w:r>
      <w:r w:rsidR="00881241" w:rsidRPr="008015B9">
        <w:rPr>
          <w:spacing w:val="12"/>
          <w:sz w:val="22"/>
          <w:szCs w:val="22"/>
        </w:rPr>
        <w:t>legislativo pelos motivos a seguir expostos:</w:t>
      </w:r>
    </w:p>
    <w:p w:rsidR="00881241" w:rsidRPr="008015B9" w:rsidRDefault="00881241" w:rsidP="00047E21">
      <w:pPr>
        <w:spacing w:line="360" w:lineRule="auto"/>
        <w:ind w:right="142"/>
        <w:jc w:val="both"/>
        <w:rPr>
          <w:spacing w:val="12"/>
          <w:sz w:val="22"/>
          <w:szCs w:val="22"/>
        </w:rPr>
      </w:pPr>
    </w:p>
    <w:p w:rsidR="00881241" w:rsidRPr="008015B9" w:rsidRDefault="00881241" w:rsidP="00047E21">
      <w:pPr>
        <w:overflowPunct w:val="0"/>
        <w:autoSpaceDE w:val="0"/>
        <w:autoSpaceDN w:val="0"/>
        <w:adjustRightInd w:val="0"/>
        <w:ind w:right="142"/>
        <w:jc w:val="center"/>
        <w:rPr>
          <w:rFonts w:cs="Arial"/>
          <w:b/>
          <w:spacing w:val="12"/>
          <w:sz w:val="22"/>
          <w:szCs w:val="22"/>
        </w:rPr>
      </w:pPr>
      <w:r w:rsidRPr="008015B9">
        <w:rPr>
          <w:rFonts w:cs="Arial"/>
          <w:b/>
          <w:spacing w:val="12"/>
          <w:sz w:val="22"/>
          <w:szCs w:val="22"/>
        </w:rPr>
        <w:t>JUSTIFICATIVA:</w:t>
      </w:r>
    </w:p>
    <w:p w:rsidR="00881241" w:rsidRPr="008015B9" w:rsidRDefault="00881241" w:rsidP="00047E21">
      <w:pPr>
        <w:overflowPunct w:val="0"/>
        <w:autoSpaceDE w:val="0"/>
        <w:autoSpaceDN w:val="0"/>
        <w:adjustRightInd w:val="0"/>
        <w:ind w:right="142"/>
        <w:jc w:val="center"/>
        <w:rPr>
          <w:rFonts w:ascii="Bookman Old Style" w:hAnsi="Bookman Old Style" w:cs="Arial"/>
          <w:b/>
          <w:spacing w:val="12"/>
          <w:sz w:val="22"/>
          <w:szCs w:val="22"/>
        </w:rPr>
      </w:pPr>
    </w:p>
    <w:p w:rsidR="00881241" w:rsidRPr="008015B9" w:rsidRDefault="00881241" w:rsidP="00047E21">
      <w:pPr>
        <w:overflowPunct w:val="0"/>
        <w:autoSpaceDE w:val="0"/>
        <w:autoSpaceDN w:val="0"/>
        <w:adjustRightInd w:val="0"/>
        <w:ind w:right="142"/>
        <w:jc w:val="center"/>
        <w:rPr>
          <w:rFonts w:ascii="Bookman Old Style" w:hAnsi="Bookman Old Style" w:cs="Arial"/>
          <w:b/>
          <w:spacing w:val="12"/>
          <w:sz w:val="22"/>
          <w:szCs w:val="22"/>
        </w:rPr>
      </w:pPr>
    </w:p>
    <w:p w:rsidR="00881241" w:rsidRPr="00350F73" w:rsidRDefault="00881241" w:rsidP="00047E21">
      <w:pPr>
        <w:overflowPunct w:val="0"/>
        <w:autoSpaceDE w:val="0"/>
        <w:autoSpaceDN w:val="0"/>
        <w:adjustRightInd w:val="0"/>
        <w:spacing w:line="360" w:lineRule="auto"/>
        <w:ind w:right="142"/>
        <w:jc w:val="both"/>
        <w:rPr>
          <w:rFonts w:cs="Arial"/>
          <w:spacing w:val="12"/>
          <w:sz w:val="22"/>
          <w:szCs w:val="22"/>
        </w:rPr>
      </w:pPr>
      <w:r>
        <w:rPr>
          <w:rFonts w:cs="Arial"/>
          <w:spacing w:val="12"/>
          <w:sz w:val="22"/>
          <w:szCs w:val="22"/>
        </w:rPr>
        <w:t xml:space="preserve">No título que trata da elaboração legislativa, destaca-se o Capítulo I, "Das Proposições", cujo artigo 122, inciso I, tem o seguinte teor: </w:t>
      </w:r>
      <w:r>
        <w:rPr>
          <w:rFonts w:cs="Arial"/>
          <w:b/>
          <w:spacing w:val="12"/>
          <w:sz w:val="22"/>
          <w:szCs w:val="22"/>
        </w:rPr>
        <w:t xml:space="preserve">"Artigo 122 - Proposição é </w:t>
      </w:r>
      <w:proofErr w:type="gramStart"/>
      <w:r>
        <w:rPr>
          <w:rFonts w:cs="Arial"/>
          <w:b/>
          <w:spacing w:val="12"/>
          <w:sz w:val="22"/>
          <w:szCs w:val="22"/>
        </w:rPr>
        <w:t>toda</w:t>
      </w:r>
      <w:proofErr w:type="gramEnd"/>
      <w:r>
        <w:rPr>
          <w:rFonts w:cs="Arial"/>
          <w:b/>
          <w:spacing w:val="12"/>
          <w:sz w:val="22"/>
          <w:szCs w:val="22"/>
        </w:rPr>
        <w:t xml:space="preserve"> matéria sujeita a deliberação da Câmara a saber: I - projeto de lei, de resoluções e de decreto legislativo."</w:t>
      </w:r>
      <w:r>
        <w:rPr>
          <w:rFonts w:cs="Arial"/>
          <w:spacing w:val="12"/>
          <w:sz w:val="22"/>
          <w:szCs w:val="22"/>
        </w:rPr>
        <w:t xml:space="preserve"> Já o artigo 13, da LOM, em seu inciso XVII, estabelece que cabe à Câmara de Vereadores propor a denominação de próprios e vias públicas.</w:t>
      </w:r>
    </w:p>
    <w:p w:rsidR="00881241" w:rsidRDefault="00881241" w:rsidP="00047E21">
      <w:pPr>
        <w:overflowPunct w:val="0"/>
        <w:autoSpaceDE w:val="0"/>
        <w:autoSpaceDN w:val="0"/>
        <w:adjustRightInd w:val="0"/>
        <w:spacing w:line="360" w:lineRule="auto"/>
        <w:ind w:right="142"/>
        <w:jc w:val="both"/>
        <w:rPr>
          <w:rFonts w:cs="Arial"/>
          <w:spacing w:val="12"/>
          <w:sz w:val="22"/>
          <w:szCs w:val="22"/>
        </w:rPr>
      </w:pPr>
    </w:p>
    <w:p w:rsidR="00881241" w:rsidRDefault="00881241" w:rsidP="00047E21">
      <w:pPr>
        <w:overflowPunct w:val="0"/>
        <w:autoSpaceDE w:val="0"/>
        <w:autoSpaceDN w:val="0"/>
        <w:adjustRightInd w:val="0"/>
        <w:spacing w:line="360" w:lineRule="auto"/>
        <w:ind w:right="142"/>
        <w:jc w:val="both"/>
        <w:rPr>
          <w:rFonts w:cs="Arial"/>
          <w:spacing w:val="12"/>
          <w:sz w:val="22"/>
          <w:szCs w:val="22"/>
        </w:rPr>
      </w:pPr>
      <w:r>
        <w:rPr>
          <w:rFonts w:cs="Arial"/>
          <w:spacing w:val="12"/>
          <w:sz w:val="22"/>
          <w:szCs w:val="22"/>
        </w:rPr>
        <w:t>A designação do nome d</w:t>
      </w:r>
      <w:r w:rsidR="00937BD2">
        <w:rPr>
          <w:rFonts w:cs="Arial"/>
          <w:spacing w:val="12"/>
          <w:sz w:val="22"/>
          <w:szCs w:val="22"/>
        </w:rPr>
        <w:t xml:space="preserve">a </w:t>
      </w:r>
      <w:r w:rsidR="004B3AD6">
        <w:rPr>
          <w:rFonts w:cs="Arial"/>
          <w:spacing w:val="12"/>
          <w:sz w:val="22"/>
          <w:szCs w:val="22"/>
        </w:rPr>
        <w:t xml:space="preserve">Praça do </w:t>
      </w:r>
      <w:proofErr w:type="gramStart"/>
      <w:r w:rsidR="004B3AD6">
        <w:rPr>
          <w:rFonts w:cs="Arial"/>
          <w:spacing w:val="12"/>
          <w:sz w:val="22"/>
          <w:szCs w:val="22"/>
        </w:rPr>
        <w:t>Bairro  Quatro</w:t>
      </w:r>
      <w:proofErr w:type="gramEnd"/>
      <w:r w:rsidR="004B3AD6">
        <w:rPr>
          <w:rFonts w:cs="Arial"/>
          <w:spacing w:val="12"/>
          <w:sz w:val="22"/>
          <w:szCs w:val="22"/>
        </w:rPr>
        <w:t xml:space="preserve"> Pinheiros de “Praça Nossa Senhora Aparecida” do município de Ponte Alta do Norte em homenagem </w:t>
      </w:r>
      <w:proofErr w:type="spellStart"/>
      <w:r w:rsidR="004B3AD6">
        <w:rPr>
          <w:rFonts w:cs="Arial"/>
          <w:spacing w:val="12"/>
          <w:sz w:val="22"/>
          <w:szCs w:val="22"/>
        </w:rPr>
        <w:t>a</w:t>
      </w:r>
      <w:proofErr w:type="spellEnd"/>
      <w:r w:rsidR="004B3AD6">
        <w:rPr>
          <w:rFonts w:cs="Arial"/>
          <w:spacing w:val="12"/>
          <w:sz w:val="22"/>
          <w:szCs w:val="22"/>
        </w:rPr>
        <w:t xml:space="preserve"> Padroeira e Protetora do Brasil</w:t>
      </w:r>
      <w:r>
        <w:rPr>
          <w:rFonts w:cs="Arial"/>
          <w:spacing w:val="12"/>
          <w:sz w:val="22"/>
          <w:szCs w:val="22"/>
        </w:rPr>
        <w:t>.</w:t>
      </w:r>
    </w:p>
    <w:p w:rsidR="00937BD2" w:rsidRPr="00937BD2" w:rsidRDefault="00937BD2" w:rsidP="00937BD2">
      <w:pPr>
        <w:rPr>
          <w:rFonts w:ascii="Times New Roman" w:hAnsi="Times New Roman"/>
          <w:szCs w:val="24"/>
        </w:rPr>
      </w:pPr>
    </w:p>
    <w:p w:rsidR="00937BD2" w:rsidRPr="00937BD2" w:rsidRDefault="00937BD2" w:rsidP="004B3AD6">
      <w:pPr>
        <w:rPr>
          <w:rFonts w:cs="Arial"/>
          <w:b/>
          <w:sz w:val="28"/>
          <w:szCs w:val="28"/>
        </w:rPr>
      </w:pPr>
      <w:r w:rsidRPr="00937BD2">
        <w:rPr>
          <w:rFonts w:cs="Arial"/>
          <w:b/>
          <w:sz w:val="28"/>
          <w:szCs w:val="28"/>
        </w:rPr>
        <w:t>Histórico</w:t>
      </w:r>
    </w:p>
    <w:p w:rsidR="00DA53C7" w:rsidRDefault="004B3AD6" w:rsidP="004B3AD6">
      <w:pPr>
        <w:pStyle w:val="NormalWeb"/>
        <w:shd w:val="clear" w:color="auto" w:fill="FFFFFF"/>
        <w:spacing w:line="375" w:lineRule="atLeast"/>
        <w:jc w:val="both"/>
        <w:rPr>
          <w:rFonts w:ascii="Arial" w:hAnsi="Arial" w:cs="Arial"/>
          <w:color w:val="212529"/>
          <w:sz w:val="22"/>
          <w:szCs w:val="22"/>
        </w:rPr>
      </w:pPr>
      <w:r w:rsidRPr="004B3AD6">
        <w:rPr>
          <w:rFonts w:ascii="Arial" w:hAnsi="Arial" w:cs="Arial"/>
          <w:color w:val="212529"/>
          <w:sz w:val="22"/>
          <w:szCs w:val="22"/>
        </w:rPr>
        <w:t xml:space="preserve">Celebrado no dia </w:t>
      </w:r>
    </w:p>
    <w:p w:rsidR="004B3AD6" w:rsidRPr="004B3AD6" w:rsidRDefault="004B3AD6" w:rsidP="004B3AD6">
      <w:pPr>
        <w:pStyle w:val="NormalWeb"/>
        <w:shd w:val="clear" w:color="auto" w:fill="FFFFFF"/>
        <w:spacing w:line="375" w:lineRule="atLeast"/>
        <w:jc w:val="both"/>
        <w:rPr>
          <w:rFonts w:ascii="Arial" w:hAnsi="Arial" w:cs="Arial"/>
          <w:color w:val="212529"/>
          <w:sz w:val="22"/>
          <w:szCs w:val="22"/>
        </w:rPr>
      </w:pPr>
      <w:r w:rsidRPr="004B3AD6">
        <w:rPr>
          <w:rFonts w:ascii="Arial" w:hAnsi="Arial" w:cs="Arial"/>
          <w:color w:val="212529"/>
          <w:sz w:val="22"/>
          <w:szCs w:val="22"/>
        </w:rPr>
        <w:t>12 de outubro, </w:t>
      </w:r>
      <w:r w:rsidRPr="004B3AD6">
        <w:rPr>
          <w:rStyle w:val="Forte"/>
          <w:rFonts w:ascii="Arial" w:hAnsi="Arial" w:cs="Arial"/>
          <w:color w:val="212529"/>
          <w:sz w:val="22"/>
          <w:szCs w:val="22"/>
        </w:rPr>
        <w:t>o Dia de Nossa Senhora Aparecida marca a festa dedicada à padroeira do Brasil</w:t>
      </w:r>
      <w:r w:rsidRPr="004B3AD6">
        <w:rPr>
          <w:rFonts w:ascii="Arial" w:hAnsi="Arial" w:cs="Arial"/>
          <w:color w:val="212529"/>
          <w:sz w:val="22"/>
          <w:szCs w:val="22"/>
        </w:rPr>
        <w:t>. Nossa Senhora é venerada desde o século XVIII e leva milhares de devotos todos os anos à cidade de Aparecida, localizada no Vale do Paraíba paulista. Afinal, você sabe o porquê ela foi considerada uma santa? Confira a seguir essa história que atravessa gerações.</w:t>
      </w:r>
    </w:p>
    <w:p w:rsidR="004B3AD6" w:rsidRPr="004B3AD6" w:rsidRDefault="004B3AD6" w:rsidP="004B3AD6">
      <w:pPr>
        <w:pStyle w:val="NormalWeb"/>
        <w:shd w:val="clear" w:color="auto" w:fill="FFFFFF"/>
        <w:spacing w:line="375" w:lineRule="atLeast"/>
        <w:jc w:val="both"/>
        <w:rPr>
          <w:rFonts w:ascii="Arial" w:hAnsi="Arial" w:cs="Arial"/>
          <w:color w:val="212529"/>
          <w:sz w:val="22"/>
          <w:szCs w:val="22"/>
        </w:rPr>
      </w:pPr>
      <w:r w:rsidRPr="004B3AD6">
        <w:rPr>
          <w:rFonts w:ascii="Arial" w:hAnsi="Arial" w:cs="Arial"/>
          <w:color w:val="212529"/>
          <w:sz w:val="22"/>
          <w:szCs w:val="22"/>
        </w:rPr>
        <w:t xml:space="preserve">Nossa Senhora Aparecida representa a imagem da mãe de Jesus, e foi encontrada pelos pescadores em outubro de 1717, no rio Paraíba do Sul, na região de Guaratinguetá (SP). Naquela época, a pesca </w:t>
      </w:r>
      <w:r w:rsidRPr="004B3AD6">
        <w:rPr>
          <w:rFonts w:ascii="Arial" w:hAnsi="Arial" w:cs="Arial"/>
          <w:color w:val="212529"/>
          <w:sz w:val="22"/>
          <w:szCs w:val="22"/>
        </w:rPr>
        <w:lastRenderedPageBreak/>
        <w:t>não estava nada produtiva, e ao puxar a rede os pescadores se depararam com a imagem da santa, porém somente o corpo. No segundo arremesso da rede, veio então a cabeça. </w:t>
      </w:r>
      <w:r w:rsidRPr="004B3AD6">
        <w:rPr>
          <w:rStyle w:val="Forte"/>
          <w:rFonts w:ascii="Arial" w:hAnsi="Arial" w:cs="Arial"/>
          <w:color w:val="212529"/>
          <w:sz w:val="22"/>
          <w:szCs w:val="22"/>
        </w:rPr>
        <w:t>Eram tempos de escassez na pesca, e conta a história que a imagem chegou a pesar tanto que não foi possível retirar do barco</w:t>
      </w:r>
      <w:r w:rsidRPr="004B3AD6">
        <w:rPr>
          <w:rFonts w:ascii="Arial" w:hAnsi="Arial" w:cs="Arial"/>
          <w:color w:val="212529"/>
          <w:sz w:val="22"/>
          <w:szCs w:val="22"/>
        </w:rPr>
        <w:t>. Sendo assim, a santa ficou por lá e, a partir disso, começaram a pescar um grande volume de peixes.</w:t>
      </w:r>
    </w:p>
    <w:p w:rsidR="004B3AD6" w:rsidRPr="004B3AD6" w:rsidRDefault="004B3AD6" w:rsidP="004B3AD6">
      <w:pPr>
        <w:pStyle w:val="NormalWeb"/>
        <w:shd w:val="clear" w:color="auto" w:fill="FFFFFF"/>
        <w:spacing w:line="375" w:lineRule="atLeast"/>
        <w:jc w:val="both"/>
        <w:rPr>
          <w:rFonts w:ascii="Arial" w:hAnsi="Arial" w:cs="Arial"/>
          <w:color w:val="212529"/>
          <w:sz w:val="22"/>
          <w:szCs w:val="22"/>
        </w:rPr>
      </w:pPr>
      <w:r w:rsidRPr="004B3AD6">
        <w:rPr>
          <w:rFonts w:ascii="Arial" w:hAnsi="Arial" w:cs="Arial"/>
          <w:color w:val="212529"/>
          <w:sz w:val="22"/>
          <w:szCs w:val="22"/>
        </w:rPr>
        <w:t>Esse acontecimento dos pescadores foi considerado um milagre, diante do cenário de escassez que estavam vivendo. </w:t>
      </w:r>
      <w:r w:rsidRPr="004B3AD6">
        <w:rPr>
          <w:rStyle w:val="Forte"/>
          <w:rFonts w:ascii="Arial" w:hAnsi="Arial" w:cs="Arial"/>
          <w:color w:val="212529"/>
          <w:sz w:val="22"/>
          <w:szCs w:val="22"/>
        </w:rPr>
        <w:t>A partir desse episódio, iniciou-se a devoção pela santa. Porém, esse não foi o único fenômeno registrado.</w:t>
      </w:r>
      <w:r w:rsidRPr="004B3AD6">
        <w:rPr>
          <w:rFonts w:ascii="Arial" w:hAnsi="Arial" w:cs="Arial"/>
          <w:color w:val="212529"/>
          <w:sz w:val="22"/>
          <w:szCs w:val="22"/>
        </w:rPr>
        <w:t> Conta-se que na época, o então escravo, Zacarias, ao passar na frente de uma capela dedicada a Nossa Senhora, solicitou uma parada para rezar. Depois disso, seus grilhões se quebraram e seus senhores o libertaram.</w:t>
      </w:r>
    </w:p>
    <w:p w:rsidR="004B3AD6" w:rsidRPr="004B3AD6" w:rsidRDefault="004B3AD6" w:rsidP="004B3AD6">
      <w:pPr>
        <w:pStyle w:val="NormalWeb"/>
        <w:shd w:val="clear" w:color="auto" w:fill="FFFFFF"/>
        <w:spacing w:line="375" w:lineRule="atLeast"/>
        <w:jc w:val="both"/>
        <w:rPr>
          <w:rFonts w:ascii="Arial" w:hAnsi="Arial" w:cs="Arial"/>
          <w:color w:val="212529"/>
          <w:sz w:val="22"/>
          <w:szCs w:val="22"/>
        </w:rPr>
      </w:pPr>
      <w:r w:rsidRPr="004B3AD6">
        <w:rPr>
          <w:rFonts w:ascii="Arial" w:hAnsi="Arial" w:cs="Arial"/>
          <w:color w:val="212529"/>
          <w:sz w:val="22"/>
          <w:szCs w:val="22"/>
        </w:rPr>
        <w:t> Ainda há outros milagres, entre os mais famosos, como o da criança cega que pediu aos pais para ser levada até a Igreja de Nossa Senhora Aparecida. Então, durante a visita disse: “como é linda essa igreja” e, a partir daí passou a enxergar normalmente. </w:t>
      </w:r>
      <w:r w:rsidRPr="004B3AD6">
        <w:rPr>
          <w:rStyle w:val="Forte"/>
          <w:rFonts w:ascii="Arial" w:hAnsi="Arial" w:cs="Arial"/>
          <w:color w:val="212529"/>
          <w:sz w:val="22"/>
          <w:szCs w:val="22"/>
        </w:rPr>
        <w:t>Ainda houve o cavaleiro sem fé que não acreditava na força da santa, e para provar sua convicção quis entrar com o cavalo na igreja</w:t>
      </w:r>
      <w:r w:rsidRPr="004B3AD6">
        <w:rPr>
          <w:rFonts w:ascii="Arial" w:hAnsi="Arial" w:cs="Arial"/>
          <w:color w:val="212529"/>
          <w:sz w:val="22"/>
          <w:szCs w:val="22"/>
        </w:rPr>
        <w:t>. Durante o percurso, a pata do animal se prendeu. Com isso, o cavaleiro caiu e acabou por admitir que essa era uma das provas dos poderes de Nossa Senhora.</w:t>
      </w:r>
    </w:p>
    <w:p w:rsidR="004B3AD6" w:rsidRPr="004B3AD6" w:rsidRDefault="004B3AD6" w:rsidP="004B3AD6">
      <w:pPr>
        <w:pStyle w:val="NormalWeb"/>
        <w:shd w:val="clear" w:color="auto" w:fill="FFFFFF"/>
        <w:spacing w:line="375" w:lineRule="atLeast"/>
        <w:jc w:val="both"/>
        <w:rPr>
          <w:rFonts w:ascii="Arial" w:hAnsi="Arial" w:cs="Arial"/>
          <w:color w:val="212529"/>
          <w:sz w:val="22"/>
          <w:szCs w:val="22"/>
        </w:rPr>
      </w:pPr>
      <w:r w:rsidRPr="004B3AD6">
        <w:rPr>
          <w:rFonts w:ascii="Arial" w:hAnsi="Arial" w:cs="Arial"/>
          <w:color w:val="212529"/>
          <w:sz w:val="22"/>
          <w:szCs w:val="22"/>
        </w:rPr>
        <w:t>Dessa forma, a santa foi ganhando popularidade, e em 1930 o Papa Pio XI decretou que Nossa Senhora Aparecida era a padroeira do Brasil, se juntando a São Pedro da Alcântara, que já tinha o status de padroeiro do país.</w:t>
      </w:r>
    </w:p>
    <w:p w:rsidR="00881241" w:rsidRPr="004B3AD6" w:rsidRDefault="00881241" w:rsidP="004B3AD6">
      <w:pPr>
        <w:spacing w:before="100" w:beforeAutospacing="1" w:after="100" w:afterAutospacing="1"/>
        <w:ind w:right="142"/>
        <w:jc w:val="both"/>
        <w:outlineLvl w:val="1"/>
        <w:rPr>
          <w:b/>
          <w:bCs/>
          <w:spacing w:val="12"/>
          <w:sz w:val="22"/>
          <w:szCs w:val="22"/>
        </w:rPr>
      </w:pPr>
    </w:p>
    <w:p w:rsidR="00881241" w:rsidRPr="004B3AD6" w:rsidRDefault="00881241" w:rsidP="004B3AD6">
      <w:pPr>
        <w:spacing w:before="100" w:beforeAutospacing="1" w:after="100" w:afterAutospacing="1"/>
        <w:ind w:right="142"/>
        <w:jc w:val="both"/>
        <w:outlineLvl w:val="1"/>
        <w:rPr>
          <w:b/>
          <w:bCs/>
          <w:spacing w:val="12"/>
          <w:sz w:val="22"/>
          <w:szCs w:val="22"/>
        </w:rPr>
      </w:pPr>
    </w:p>
    <w:p w:rsidR="00881241" w:rsidRDefault="00881241" w:rsidP="00047E21">
      <w:pPr>
        <w:spacing w:before="100" w:beforeAutospacing="1" w:after="100" w:afterAutospacing="1"/>
        <w:ind w:right="142"/>
        <w:jc w:val="both"/>
        <w:outlineLvl w:val="1"/>
        <w:rPr>
          <w:b/>
          <w:bCs/>
          <w:spacing w:val="12"/>
          <w:sz w:val="22"/>
          <w:szCs w:val="22"/>
        </w:rPr>
      </w:pPr>
    </w:p>
    <w:p w:rsidR="00881241" w:rsidRDefault="00881241" w:rsidP="00047E21">
      <w:pPr>
        <w:spacing w:before="100" w:beforeAutospacing="1" w:after="100" w:afterAutospacing="1"/>
        <w:ind w:right="142"/>
        <w:jc w:val="both"/>
        <w:outlineLvl w:val="1"/>
        <w:rPr>
          <w:b/>
          <w:bCs/>
          <w:spacing w:val="12"/>
          <w:sz w:val="22"/>
          <w:szCs w:val="22"/>
        </w:rPr>
      </w:pPr>
    </w:p>
    <w:p w:rsidR="00881241" w:rsidRDefault="00881241" w:rsidP="00047E21">
      <w:pPr>
        <w:spacing w:before="100" w:beforeAutospacing="1" w:after="100" w:afterAutospacing="1"/>
        <w:ind w:right="142"/>
        <w:jc w:val="both"/>
        <w:outlineLvl w:val="1"/>
        <w:rPr>
          <w:b/>
          <w:bCs/>
          <w:spacing w:val="12"/>
          <w:sz w:val="22"/>
          <w:szCs w:val="22"/>
        </w:rPr>
      </w:pPr>
    </w:p>
    <w:p w:rsidR="00881241" w:rsidRDefault="00881241" w:rsidP="00047E21">
      <w:pPr>
        <w:spacing w:before="100" w:beforeAutospacing="1" w:after="100" w:afterAutospacing="1"/>
        <w:ind w:right="142"/>
        <w:jc w:val="both"/>
        <w:outlineLvl w:val="1"/>
        <w:rPr>
          <w:b/>
          <w:bCs/>
          <w:spacing w:val="12"/>
          <w:sz w:val="22"/>
          <w:szCs w:val="22"/>
        </w:rPr>
      </w:pPr>
    </w:p>
    <w:p w:rsidR="00937BD2" w:rsidRDefault="00937BD2" w:rsidP="00047E21">
      <w:pPr>
        <w:spacing w:before="100" w:beforeAutospacing="1" w:after="100" w:afterAutospacing="1"/>
        <w:ind w:right="142"/>
        <w:jc w:val="both"/>
        <w:outlineLvl w:val="1"/>
        <w:rPr>
          <w:b/>
          <w:bCs/>
          <w:spacing w:val="12"/>
          <w:sz w:val="22"/>
          <w:szCs w:val="22"/>
        </w:rPr>
      </w:pPr>
    </w:p>
    <w:p w:rsidR="00301208" w:rsidRDefault="00301208" w:rsidP="00047E21">
      <w:pPr>
        <w:spacing w:before="100" w:beforeAutospacing="1" w:after="100" w:afterAutospacing="1"/>
        <w:ind w:right="142"/>
        <w:jc w:val="both"/>
        <w:outlineLvl w:val="1"/>
        <w:rPr>
          <w:b/>
          <w:bCs/>
          <w:spacing w:val="12"/>
          <w:sz w:val="22"/>
          <w:szCs w:val="22"/>
        </w:rPr>
      </w:pPr>
    </w:p>
    <w:p w:rsidR="00937BD2" w:rsidRDefault="00937BD2" w:rsidP="00047E21">
      <w:pPr>
        <w:spacing w:before="100" w:beforeAutospacing="1" w:after="100" w:afterAutospacing="1"/>
        <w:ind w:right="142"/>
        <w:jc w:val="both"/>
        <w:outlineLvl w:val="1"/>
        <w:rPr>
          <w:b/>
          <w:bCs/>
          <w:spacing w:val="12"/>
          <w:sz w:val="22"/>
          <w:szCs w:val="22"/>
        </w:rPr>
      </w:pPr>
    </w:p>
    <w:p w:rsidR="00937BD2" w:rsidRDefault="00937BD2" w:rsidP="00047E21">
      <w:pPr>
        <w:spacing w:before="100" w:beforeAutospacing="1" w:after="100" w:afterAutospacing="1"/>
        <w:ind w:right="142"/>
        <w:jc w:val="both"/>
        <w:outlineLvl w:val="1"/>
        <w:rPr>
          <w:b/>
          <w:bCs/>
          <w:spacing w:val="12"/>
          <w:sz w:val="22"/>
          <w:szCs w:val="22"/>
        </w:rPr>
      </w:pPr>
    </w:p>
    <w:p w:rsidR="00881241" w:rsidRDefault="00881241" w:rsidP="00047E21">
      <w:pPr>
        <w:spacing w:before="100" w:beforeAutospacing="1" w:after="100" w:afterAutospacing="1"/>
        <w:ind w:right="142"/>
        <w:jc w:val="both"/>
        <w:outlineLvl w:val="1"/>
        <w:rPr>
          <w:b/>
          <w:bCs/>
          <w:spacing w:val="12"/>
          <w:sz w:val="22"/>
          <w:szCs w:val="22"/>
        </w:rPr>
      </w:pPr>
      <w:r>
        <w:rPr>
          <w:b/>
          <w:bCs/>
          <w:spacing w:val="12"/>
          <w:sz w:val="22"/>
          <w:szCs w:val="22"/>
        </w:rPr>
        <w:t>PROJETO DE LEI LEGISLATIVO</w:t>
      </w:r>
      <w:r w:rsidRPr="008015B9">
        <w:rPr>
          <w:b/>
          <w:bCs/>
          <w:spacing w:val="12"/>
          <w:sz w:val="22"/>
          <w:szCs w:val="22"/>
        </w:rPr>
        <w:t xml:space="preserve"> Nº </w:t>
      </w:r>
      <w:r>
        <w:rPr>
          <w:b/>
          <w:bCs/>
          <w:spacing w:val="12"/>
          <w:sz w:val="22"/>
          <w:szCs w:val="22"/>
        </w:rPr>
        <w:t>00</w:t>
      </w:r>
      <w:r w:rsidR="00D8721F">
        <w:rPr>
          <w:b/>
          <w:bCs/>
          <w:spacing w:val="12"/>
          <w:sz w:val="22"/>
          <w:szCs w:val="22"/>
        </w:rPr>
        <w:t>6</w:t>
      </w:r>
      <w:bookmarkStart w:id="0" w:name="_GoBack"/>
      <w:bookmarkEnd w:id="0"/>
      <w:r w:rsidR="00594E1D">
        <w:rPr>
          <w:b/>
          <w:bCs/>
          <w:spacing w:val="12"/>
          <w:sz w:val="22"/>
          <w:szCs w:val="22"/>
        </w:rPr>
        <w:t>/</w:t>
      </w:r>
      <w:r w:rsidR="002E322E">
        <w:rPr>
          <w:b/>
          <w:bCs/>
          <w:spacing w:val="12"/>
          <w:sz w:val="22"/>
          <w:szCs w:val="22"/>
        </w:rPr>
        <w:t>202</w:t>
      </w:r>
      <w:r w:rsidR="004B3AD6">
        <w:rPr>
          <w:b/>
          <w:bCs/>
          <w:spacing w:val="12"/>
          <w:sz w:val="22"/>
          <w:szCs w:val="22"/>
        </w:rPr>
        <w:t>3</w:t>
      </w:r>
    </w:p>
    <w:p w:rsidR="00881241" w:rsidRPr="008015B9" w:rsidRDefault="00881241" w:rsidP="00047E21">
      <w:pPr>
        <w:ind w:right="142"/>
        <w:jc w:val="both"/>
        <w:rPr>
          <w:spacing w:val="12"/>
          <w:sz w:val="22"/>
          <w:szCs w:val="22"/>
        </w:rPr>
      </w:pPr>
    </w:p>
    <w:p w:rsidR="00881241" w:rsidRPr="008015B9" w:rsidRDefault="00881241" w:rsidP="00047E21">
      <w:pPr>
        <w:autoSpaceDE w:val="0"/>
        <w:autoSpaceDN w:val="0"/>
        <w:adjustRightInd w:val="0"/>
        <w:ind w:right="142"/>
        <w:jc w:val="right"/>
        <w:rPr>
          <w:rFonts w:ascii="TimesNewRomanPS-BoldMT" w:hAnsi="TimesNewRomanPS-BoldMT" w:cs="TimesNewRomanPS-BoldMT"/>
          <w:b/>
          <w:bCs/>
          <w:spacing w:val="12"/>
          <w:sz w:val="22"/>
          <w:szCs w:val="22"/>
        </w:rPr>
      </w:pPr>
    </w:p>
    <w:p w:rsidR="00881241" w:rsidRPr="008015B9" w:rsidRDefault="00881241" w:rsidP="00E46539">
      <w:pPr>
        <w:autoSpaceDE w:val="0"/>
        <w:autoSpaceDN w:val="0"/>
        <w:adjustRightInd w:val="0"/>
        <w:spacing w:line="276" w:lineRule="auto"/>
        <w:ind w:left="5529" w:right="142"/>
        <w:jc w:val="both"/>
        <w:rPr>
          <w:rFonts w:ascii="TimesNewRomanPS-BoldItalicMT" w:hAnsi="TimesNewRomanPS-BoldItalicMT" w:cs="TimesNewRomanPS-BoldItalicMT"/>
          <w:b/>
          <w:bCs/>
          <w:i/>
          <w:iCs/>
          <w:spacing w:val="12"/>
          <w:sz w:val="22"/>
          <w:szCs w:val="22"/>
        </w:rPr>
      </w:pPr>
      <w:r w:rsidRPr="008015B9">
        <w:rPr>
          <w:rFonts w:ascii="TimesNewRomanPS-BoldItalicMT" w:hAnsi="TimesNewRomanPS-BoldItalicMT" w:cs="TimesNewRomanPS-BoldItalicMT"/>
          <w:b/>
          <w:bCs/>
          <w:i/>
          <w:iCs/>
          <w:spacing w:val="12"/>
          <w:sz w:val="22"/>
          <w:szCs w:val="22"/>
        </w:rPr>
        <w:t xml:space="preserve">DISPÕE SOBRE A </w:t>
      </w:r>
      <w:r>
        <w:rPr>
          <w:rFonts w:ascii="TimesNewRomanPS-BoldItalicMT" w:hAnsi="TimesNewRomanPS-BoldItalicMT" w:cs="TimesNewRomanPS-BoldItalicMT"/>
          <w:b/>
          <w:bCs/>
          <w:i/>
          <w:iCs/>
          <w:spacing w:val="12"/>
          <w:sz w:val="22"/>
          <w:szCs w:val="22"/>
        </w:rPr>
        <w:t xml:space="preserve">DENOMINAÇÃO </w:t>
      </w:r>
      <w:r w:rsidR="004208ED">
        <w:rPr>
          <w:rFonts w:ascii="TimesNewRomanPS-BoldItalicMT" w:hAnsi="TimesNewRomanPS-BoldItalicMT" w:cs="TimesNewRomanPS-BoldItalicMT"/>
          <w:b/>
          <w:bCs/>
          <w:i/>
          <w:iCs/>
          <w:spacing w:val="12"/>
          <w:sz w:val="22"/>
          <w:szCs w:val="22"/>
        </w:rPr>
        <w:t xml:space="preserve">DA </w:t>
      </w:r>
      <w:r w:rsidR="004B3AD6">
        <w:rPr>
          <w:rFonts w:ascii="TimesNewRomanPS-BoldItalicMT" w:hAnsi="TimesNewRomanPS-BoldItalicMT" w:cs="TimesNewRomanPS-BoldItalicMT"/>
          <w:b/>
          <w:bCs/>
          <w:i/>
          <w:iCs/>
          <w:spacing w:val="12"/>
          <w:sz w:val="22"/>
          <w:szCs w:val="22"/>
        </w:rPr>
        <w:t>PRAÇA DO BAIRRO QUATRO PINHEIROS DO MUNICIPIO DE PONTE ALTA DO NORTE “PRAÇ NOSSA SENHORA APARECIDA</w:t>
      </w:r>
      <w:r>
        <w:rPr>
          <w:rFonts w:ascii="TimesNewRomanPS-BoldItalicMT" w:hAnsi="TimesNewRomanPS-BoldItalicMT" w:cs="TimesNewRomanPS-BoldItalicMT"/>
          <w:b/>
          <w:bCs/>
          <w:i/>
          <w:iCs/>
          <w:spacing w:val="12"/>
          <w:sz w:val="22"/>
          <w:szCs w:val="22"/>
        </w:rPr>
        <w:t xml:space="preserve">" </w:t>
      </w:r>
      <w:r w:rsidRPr="008015B9">
        <w:rPr>
          <w:rFonts w:ascii="TimesNewRomanPS-BoldItalicMT" w:hAnsi="TimesNewRomanPS-BoldItalicMT" w:cs="TimesNewRomanPS-BoldItalicMT"/>
          <w:b/>
          <w:bCs/>
          <w:i/>
          <w:iCs/>
          <w:spacing w:val="12"/>
          <w:sz w:val="22"/>
          <w:szCs w:val="22"/>
        </w:rPr>
        <w:t>E DÁ OUTRAS PROVIDÊNCIAS</w:t>
      </w:r>
    </w:p>
    <w:p w:rsidR="00881241" w:rsidRPr="008015B9" w:rsidRDefault="00881241" w:rsidP="00047E21">
      <w:pPr>
        <w:autoSpaceDE w:val="0"/>
        <w:autoSpaceDN w:val="0"/>
        <w:adjustRightInd w:val="0"/>
        <w:ind w:right="142"/>
        <w:jc w:val="right"/>
        <w:rPr>
          <w:rFonts w:ascii="TimesNewRomanPS-BoldItalicMT" w:hAnsi="TimesNewRomanPS-BoldItalicMT" w:cs="TimesNewRomanPS-BoldItalicMT"/>
          <w:b/>
          <w:bCs/>
          <w:i/>
          <w:iCs/>
          <w:spacing w:val="12"/>
          <w:sz w:val="22"/>
          <w:szCs w:val="22"/>
        </w:rPr>
      </w:pPr>
    </w:p>
    <w:p w:rsidR="00881241" w:rsidRPr="008015B9" w:rsidRDefault="00881241" w:rsidP="00047E21">
      <w:pPr>
        <w:autoSpaceDE w:val="0"/>
        <w:autoSpaceDN w:val="0"/>
        <w:adjustRightInd w:val="0"/>
        <w:ind w:right="142"/>
        <w:jc w:val="right"/>
        <w:rPr>
          <w:rFonts w:ascii="TimesNewRomanPS-BoldItalicMT" w:hAnsi="TimesNewRomanPS-BoldItalicMT" w:cs="TimesNewRomanPS-BoldItalicMT"/>
          <w:b/>
          <w:bCs/>
          <w:i/>
          <w:iCs/>
          <w:spacing w:val="12"/>
          <w:sz w:val="22"/>
          <w:szCs w:val="22"/>
        </w:rPr>
      </w:pPr>
    </w:p>
    <w:p w:rsidR="00937BD2" w:rsidRPr="002E322E" w:rsidRDefault="00594E1D" w:rsidP="00937BD2">
      <w:pPr>
        <w:pStyle w:val="Corpodetexto"/>
        <w:ind w:right="116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4B3AD6">
        <w:rPr>
          <w:sz w:val="22"/>
          <w:szCs w:val="22"/>
        </w:rPr>
        <w:t>Os</w:t>
      </w:r>
      <w:r>
        <w:rPr>
          <w:sz w:val="22"/>
          <w:szCs w:val="22"/>
        </w:rPr>
        <w:t xml:space="preserve"> vereadores</w:t>
      </w:r>
      <w:r w:rsidR="00937BD2" w:rsidRPr="002E322E">
        <w:rPr>
          <w:sz w:val="22"/>
          <w:szCs w:val="22"/>
        </w:rPr>
        <w:t xml:space="preserve">, que subscreve, no uso de suas atribuições conferidas </w:t>
      </w:r>
      <w:r w:rsidR="002E322E" w:rsidRPr="002E322E">
        <w:rPr>
          <w:sz w:val="22"/>
          <w:szCs w:val="22"/>
        </w:rPr>
        <w:t>pela</w:t>
      </w:r>
      <w:r w:rsidR="00937BD2" w:rsidRPr="002E322E">
        <w:rPr>
          <w:spacing w:val="-12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Lei</w:t>
      </w:r>
      <w:r w:rsidR="00937BD2" w:rsidRPr="002E322E">
        <w:rPr>
          <w:spacing w:val="-10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Orgânica</w:t>
      </w:r>
      <w:r w:rsidR="00937BD2" w:rsidRPr="002E322E">
        <w:rPr>
          <w:spacing w:val="-12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Municipal</w:t>
      </w:r>
      <w:r w:rsidR="002E322E" w:rsidRPr="002E322E">
        <w:rPr>
          <w:sz w:val="22"/>
          <w:szCs w:val="22"/>
        </w:rPr>
        <w:t xml:space="preserve"> e Regimento Interno</w:t>
      </w:r>
      <w:r w:rsidR="00937BD2" w:rsidRPr="002E322E">
        <w:rPr>
          <w:sz w:val="22"/>
          <w:szCs w:val="22"/>
        </w:rPr>
        <w:t>,</w:t>
      </w:r>
      <w:r w:rsidR="00937BD2" w:rsidRPr="002E322E">
        <w:rPr>
          <w:spacing w:val="-10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encaminham</w:t>
      </w:r>
      <w:r w:rsidR="00937BD2" w:rsidRPr="002E322E">
        <w:rPr>
          <w:spacing w:val="-9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à</w:t>
      </w:r>
      <w:r w:rsidR="00937BD2" w:rsidRPr="002E322E">
        <w:rPr>
          <w:spacing w:val="-12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Presidência</w:t>
      </w:r>
      <w:r w:rsidR="00937BD2" w:rsidRPr="002E322E">
        <w:rPr>
          <w:spacing w:val="-11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dessa</w:t>
      </w:r>
      <w:r w:rsidR="00937BD2" w:rsidRPr="002E322E">
        <w:rPr>
          <w:spacing w:val="-75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Casa</w:t>
      </w:r>
      <w:r w:rsidR="00937BD2" w:rsidRPr="002E322E">
        <w:rPr>
          <w:spacing w:val="1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Legislativa,</w:t>
      </w:r>
      <w:r w:rsidR="00937BD2" w:rsidRPr="002E322E">
        <w:rPr>
          <w:spacing w:val="1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para</w:t>
      </w:r>
      <w:r w:rsidR="00937BD2" w:rsidRPr="002E322E">
        <w:rPr>
          <w:spacing w:val="1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a</w:t>
      </w:r>
      <w:r w:rsidR="00937BD2" w:rsidRPr="002E322E">
        <w:rPr>
          <w:spacing w:val="1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referida</w:t>
      </w:r>
      <w:r w:rsidR="00937BD2" w:rsidRPr="002E322E">
        <w:rPr>
          <w:spacing w:val="1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apreciação</w:t>
      </w:r>
      <w:r w:rsidR="00937BD2" w:rsidRPr="002E322E">
        <w:rPr>
          <w:spacing w:val="1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e</w:t>
      </w:r>
      <w:r w:rsidR="00937BD2" w:rsidRPr="002E322E">
        <w:rPr>
          <w:spacing w:val="1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deliberação,</w:t>
      </w:r>
      <w:r w:rsidR="00937BD2" w:rsidRPr="002E322E">
        <w:rPr>
          <w:spacing w:val="1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a</w:t>
      </w:r>
      <w:r w:rsidR="00937BD2" w:rsidRPr="002E322E">
        <w:rPr>
          <w:spacing w:val="1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seguinte</w:t>
      </w:r>
      <w:r w:rsidR="00937BD2" w:rsidRPr="002E322E">
        <w:rPr>
          <w:spacing w:val="1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proposta</w:t>
      </w:r>
      <w:r w:rsidR="00937BD2" w:rsidRPr="002E322E">
        <w:rPr>
          <w:spacing w:val="-1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de</w:t>
      </w:r>
      <w:r w:rsidR="00937BD2" w:rsidRPr="002E322E">
        <w:rPr>
          <w:spacing w:val="1"/>
          <w:sz w:val="22"/>
          <w:szCs w:val="22"/>
        </w:rPr>
        <w:t xml:space="preserve"> </w:t>
      </w:r>
      <w:r w:rsidR="00937BD2" w:rsidRPr="002E322E">
        <w:rPr>
          <w:sz w:val="22"/>
          <w:szCs w:val="22"/>
        </w:rPr>
        <w:t>Projeto de Lei Legislativo:</w:t>
      </w:r>
    </w:p>
    <w:p w:rsidR="00881241" w:rsidRPr="008015B9" w:rsidRDefault="00881241" w:rsidP="00047E21">
      <w:pPr>
        <w:ind w:right="142"/>
        <w:jc w:val="both"/>
        <w:rPr>
          <w:spacing w:val="12"/>
          <w:sz w:val="22"/>
          <w:szCs w:val="22"/>
        </w:rPr>
      </w:pPr>
    </w:p>
    <w:p w:rsidR="00881241" w:rsidRPr="008015B9" w:rsidRDefault="00881241" w:rsidP="00E46539">
      <w:pPr>
        <w:spacing w:line="276" w:lineRule="auto"/>
        <w:ind w:right="142"/>
        <w:jc w:val="both"/>
        <w:rPr>
          <w:spacing w:val="12"/>
          <w:sz w:val="22"/>
          <w:szCs w:val="22"/>
        </w:rPr>
      </w:pPr>
      <w:r w:rsidRPr="008015B9">
        <w:rPr>
          <w:spacing w:val="12"/>
          <w:sz w:val="22"/>
          <w:szCs w:val="22"/>
        </w:rPr>
        <w:t xml:space="preserve">Art. 1º - Fica </w:t>
      </w:r>
      <w:r>
        <w:rPr>
          <w:spacing w:val="12"/>
          <w:sz w:val="22"/>
          <w:szCs w:val="22"/>
        </w:rPr>
        <w:t xml:space="preserve">denominado </w:t>
      </w:r>
      <w:r>
        <w:rPr>
          <w:rFonts w:ascii="TimesNewRomanPS-BoldItalicMT" w:hAnsi="TimesNewRomanPS-BoldItalicMT" w:cs="TimesNewRomanPS-BoldItalicMT"/>
          <w:b/>
          <w:bCs/>
          <w:i/>
          <w:iCs/>
          <w:spacing w:val="12"/>
          <w:sz w:val="22"/>
          <w:szCs w:val="22"/>
        </w:rPr>
        <w:t>"</w:t>
      </w:r>
      <w:r w:rsidR="004B3AD6">
        <w:rPr>
          <w:rFonts w:ascii="TimesNewRomanPS-BoldItalicMT" w:hAnsi="TimesNewRomanPS-BoldItalicMT" w:cs="TimesNewRomanPS-BoldItalicMT"/>
          <w:b/>
          <w:bCs/>
          <w:i/>
          <w:iCs/>
          <w:spacing w:val="12"/>
          <w:sz w:val="22"/>
          <w:szCs w:val="22"/>
        </w:rPr>
        <w:t>PRAÇA NOSSA SENHORA APARECIDA</w:t>
      </w:r>
      <w:r>
        <w:rPr>
          <w:rFonts w:ascii="TimesNewRomanPS-BoldItalicMT" w:hAnsi="TimesNewRomanPS-BoldItalicMT" w:cs="TimesNewRomanPS-BoldItalicMT"/>
          <w:b/>
          <w:bCs/>
          <w:i/>
          <w:iCs/>
          <w:spacing w:val="12"/>
          <w:sz w:val="22"/>
          <w:szCs w:val="22"/>
        </w:rPr>
        <w:t>"</w:t>
      </w:r>
      <w:r>
        <w:rPr>
          <w:rFonts w:cs="Arial"/>
          <w:spacing w:val="12"/>
          <w:sz w:val="22"/>
          <w:szCs w:val="22"/>
        </w:rPr>
        <w:t>,</w:t>
      </w:r>
      <w:r>
        <w:rPr>
          <w:spacing w:val="12"/>
          <w:sz w:val="22"/>
          <w:szCs w:val="22"/>
        </w:rPr>
        <w:t xml:space="preserve"> </w:t>
      </w:r>
      <w:r w:rsidR="002E322E">
        <w:rPr>
          <w:spacing w:val="12"/>
          <w:sz w:val="22"/>
          <w:szCs w:val="22"/>
        </w:rPr>
        <w:t xml:space="preserve">a </w:t>
      </w:r>
      <w:r w:rsidR="004B3AD6">
        <w:rPr>
          <w:spacing w:val="12"/>
          <w:sz w:val="22"/>
          <w:szCs w:val="22"/>
        </w:rPr>
        <w:t>Praça</w:t>
      </w:r>
      <w:r w:rsidR="002E322E">
        <w:rPr>
          <w:spacing w:val="12"/>
          <w:sz w:val="22"/>
          <w:szCs w:val="22"/>
        </w:rPr>
        <w:t xml:space="preserve"> no Bairro </w:t>
      </w:r>
      <w:r w:rsidR="00594E1D">
        <w:rPr>
          <w:spacing w:val="12"/>
          <w:sz w:val="22"/>
          <w:szCs w:val="22"/>
        </w:rPr>
        <w:t>Quatro Pinheiros</w:t>
      </w:r>
      <w:r>
        <w:rPr>
          <w:spacing w:val="12"/>
          <w:sz w:val="22"/>
          <w:szCs w:val="22"/>
        </w:rPr>
        <w:t xml:space="preserve"> do Município de Ponte Alta do Norte.</w:t>
      </w:r>
    </w:p>
    <w:p w:rsidR="00881241" w:rsidRPr="008015B9" w:rsidRDefault="00881241" w:rsidP="00E46539">
      <w:pPr>
        <w:spacing w:line="276" w:lineRule="auto"/>
        <w:ind w:right="142"/>
        <w:jc w:val="both"/>
        <w:rPr>
          <w:spacing w:val="12"/>
          <w:sz w:val="22"/>
          <w:szCs w:val="22"/>
        </w:rPr>
      </w:pPr>
    </w:p>
    <w:p w:rsidR="00881241" w:rsidRDefault="00881241" w:rsidP="00E46539">
      <w:pPr>
        <w:spacing w:line="276" w:lineRule="auto"/>
        <w:ind w:right="142"/>
        <w:jc w:val="both"/>
        <w:rPr>
          <w:spacing w:val="12"/>
          <w:sz w:val="22"/>
          <w:szCs w:val="22"/>
        </w:rPr>
      </w:pPr>
      <w:r w:rsidRPr="008015B9">
        <w:rPr>
          <w:spacing w:val="12"/>
          <w:sz w:val="22"/>
          <w:szCs w:val="22"/>
        </w:rPr>
        <w:t xml:space="preserve">Art. 2º - Esta </w:t>
      </w:r>
      <w:r>
        <w:rPr>
          <w:spacing w:val="12"/>
          <w:sz w:val="22"/>
          <w:szCs w:val="22"/>
        </w:rPr>
        <w:t>lei entrará em vigor na data de sua publicação, revogadas as disposições em contrário.</w:t>
      </w:r>
      <w:r w:rsidRPr="008015B9">
        <w:rPr>
          <w:spacing w:val="12"/>
          <w:sz w:val="22"/>
          <w:szCs w:val="22"/>
        </w:rPr>
        <w:t xml:space="preserve"> </w:t>
      </w:r>
    </w:p>
    <w:p w:rsidR="00881241" w:rsidRDefault="00881241" w:rsidP="00E46539">
      <w:pPr>
        <w:spacing w:line="276" w:lineRule="auto"/>
        <w:ind w:right="142"/>
        <w:jc w:val="both"/>
        <w:rPr>
          <w:spacing w:val="12"/>
          <w:sz w:val="22"/>
          <w:szCs w:val="22"/>
        </w:rPr>
      </w:pPr>
    </w:p>
    <w:p w:rsidR="00881241" w:rsidRDefault="00881241" w:rsidP="00E46539">
      <w:pPr>
        <w:spacing w:line="276" w:lineRule="auto"/>
        <w:ind w:right="142"/>
        <w:jc w:val="both"/>
        <w:rPr>
          <w:spacing w:val="12"/>
          <w:sz w:val="22"/>
          <w:szCs w:val="22"/>
        </w:rPr>
      </w:pPr>
      <w:r>
        <w:rPr>
          <w:spacing w:val="12"/>
          <w:sz w:val="22"/>
          <w:szCs w:val="22"/>
        </w:rPr>
        <w:t xml:space="preserve">Sala das Sessões, </w:t>
      </w:r>
      <w:r w:rsidR="004B3AD6">
        <w:rPr>
          <w:spacing w:val="12"/>
          <w:sz w:val="22"/>
          <w:szCs w:val="22"/>
        </w:rPr>
        <w:t>03</w:t>
      </w:r>
      <w:r>
        <w:rPr>
          <w:spacing w:val="12"/>
          <w:sz w:val="22"/>
          <w:szCs w:val="22"/>
        </w:rPr>
        <w:t xml:space="preserve"> de </w:t>
      </w:r>
      <w:proofErr w:type="gramStart"/>
      <w:r w:rsidR="004B3AD6">
        <w:rPr>
          <w:spacing w:val="12"/>
          <w:sz w:val="22"/>
          <w:szCs w:val="22"/>
        </w:rPr>
        <w:t>Julho</w:t>
      </w:r>
      <w:proofErr w:type="gramEnd"/>
      <w:r>
        <w:rPr>
          <w:spacing w:val="12"/>
          <w:sz w:val="22"/>
          <w:szCs w:val="22"/>
        </w:rPr>
        <w:t xml:space="preserve"> de 202</w:t>
      </w:r>
      <w:r w:rsidR="004B3AD6">
        <w:rPr>
          <w:spacing w:val="12"/>
          <w:sz w:val="22"/>
          <w:szCs w:val="22"/>
        </w:rPr>
        <w:t>3</w:t>
      </w:r>
      <w:r>
        <w:rPr>
          <w:spacing w:val="12"/>
          <w:sz w:val="22"/>
          <w:szCs w:val="22"/>
        </w:rPr>
        <w:t>.</w:t>
      </w:r>
    </w:p>
    <w:p w:rsidR="004B3AD6" w:rsidRDefault="004B3AD6" w:rsidP="00E46539">
      <w:pPr>
        <w:spacing w:line="276" w:lineRule="auto"/>
        <w:ind w:right="142"/>
        <w:jc w:val="both"/>
        <w:rPr>
          <w:spacing w:val="12"/>
          <w:sz w:val="22"/>
          <w:szCs w:val="22"/>
        </w:rPr>
      </w:pPr>
    </w:p>
    <w:p w:rsidR="004B3AD6" w:rsidRDefault="004B3AD6" w:rsidP="00E46539">
      <w:pPr>
        <w:spacing w:line="276" w:lineRule="auto"/>
        <w:ind w:right="142"/>
        <w:jc w:val="both"/>
        <w:rPr>
          <w:spacing w:val="12"/>
          <w:sz w:val="22"/>
          <w:szCs w:val="22"/>
        </w:rPr>
      </w:pPr>
    </w:p>
    <w:p w:rsidR="004B3AD6" w:rsidRPr="008015B9" w:rsidRDefault="004B3AD6" w:rsidP="00E46539">
      <w:pPr>
        <w:spacing w:line="276" w:lineRule="auto"/>
        <w:ind w:right="142"/>
        <w:jc w:val="both"/>
        <w:rPr>
          <w:spacing w:val="12"/>
          <w:sz w:val="22"/>
          <w:szCs w:val="22"/>
        </w:rPr>
      </w:pPr>
    </w:p>
    <w:p w:rsidR="00881241" w:rsidRDefault="00881241" w:rsidP="005E3C1A">
      <w:pPr>
        <w:spacing w:line="276" w:lineRule="auto"/>
        <w:ind w:right="142"/>
        <w:jc w:val="center"/>
        <w:rPr>
          <w:spacing w:val="12"/>
          <w:sz w:val="22"/>
          <w:szCs w:val="22"/>
        </w:rPr>
      </w:pPr>
    </w:p>
    <w:p w:rsidR="00881241" w:rsidRPr="005E3C1A" w:rsidRDefault="00881241" w:rsidP="005E3C1A">
      <w:pPr>
        <w:spacing w:line="276" w:lineRule="auto"/>
        <w:ind w:right="142"/>
        <w:jc w:val="center"/>
        <w:rPr>
          <w:b/>
          <w:i/>
          <w:spacing w:val="12"/>
          <w:sz w:val="22"/>
          <w:szCs w:val="22"/>
        </w:rPr>
      </w:pPr>
      <w:r w:rsidRPr="005E3C1A">
        <w:rPr>
          <w:b/>
          <w:i/>
          <w:spacing w:val="12"/>
          <w:sz w:val="22"/>
          <w:szCs w:val="22"/>
        </w:rPr>
        <w:t>__________________________</w:t>
      </w:r>
    </w:p>
    <w:p w:rsidR="00881241" w:rsidRPr="005E3C1A" w:rsidRDefault="004B3AD6" w:rsidP="005E3C1A">
      <w:pPr>
        <w:spacing w:line="276" w:lineRule="auto"/>
        <w:ind w:right="142"/>
        <w:jc w:val="center"/>
        <w:rPr>
          <w:b/>
          <w:i/>
          <w:spacing w:val="12"/>
          <w:sz w:val="22"/>
          <w:szCs w:val="22"/>
        </w:rPr>
      </w:pPr>
      <w:r>
        <w:rPr>
          <w:b/>
          <w:i/>
          <w:spacing w:val="12"/>
          <w:sz w:val="22"/>
          <w:szCs w:val="22"/>
        </w:rPr>
        <w:t>Edson Luiz da Costa</w:t>
      </w:r>
    </w:p>
    <w:p w:rsidR="00881241" w:rsidRDefault="004B3AD6" w:rsidP="005E3C1A">
      <w:pPr>
        <w:spacing w:line="276" w:lineRule="auto"/>
        <w:ind w:right="142"/>
        <w:jc w:val="center"/>
        <w:rPr>
          <w:b/>
          <w:i/>
          <w:spacing w:val="12"/>
          <w:sz w:val="22"/>
          <w:szCs w:val="22"/>
        </w:rPr>
      </w:pPr>
      <w:r>
        <w:rPr>
          <w:b/>
          <w:i/>
          <w:spacing w:val="12"/>
          <w:sz w:val="22"/>
          <w:szCs w:val="22"/>
        </w:rPr>
        <w:t>VEREADOR – PL</w:t>
      </w:r>
    </w:p>
    <w:p w:rsidR="00594E1D" w:rsidRDefault="00594E1D" w:rsidP="005E3C1A">
      <w:pPr>
        <w:spacing w:line="276" w:lineRule="auto"/>
        <w:ind w:right="142"/>
        <w:jc w:val="center"/>
        <w:rPr>
          <w:b/>
          <w:i/>
          <w:spacing w:val="12"/>
          <w:sz w:val="22"/>
          <w:szCs w:val="22"/>
        </w:rPr>
      </w:pPr>
    </w:p>
    <w:p w:rsidR="00594E1D" w:rsidRDefault="00594E1D" w:rsidP="005E3C1A">
      <w:pPr>
        <w:spacing w:line="276" w:lineRule="auto"/>
        <w:ind w:right="142"/>
        <w:jc w:val="center"/>
        <w:rPr>
          <w:b/>
          <w:i/>
          <w:spacing w:val="12"/>
          <w:sz w:val="22"/>
          <w:szCs w:val="22"/>
        </w:rPr>
      </w:pPr>
    </w:p>
    <w:p w:rsidR="00594E1D" w:rsidRDefault="00594E1D" w:rsidP="005E3C1A">
      <w:pPr>
        <w:spacing w:line="276" w:lineRule="auto"/>
        <w:ind w:right="142"/>
        <w:jc w:val="center"/>
        <w:rPr>
          <w:b/>
          <w:i/>
          <w:spacing w:val="12"/>
          <w:sz w:val="22"/>
          <w:szCs w:val="22"/>
        </w:rPr>
      </w:pPr>
    </w:p>
    <w:p w:rsidR="00594E1D" w:rsidRPr="005E3C1A" w:rsidRDefault="00594E1D" w:rsidP="00594E1D">
      <w:pPr>
        <w:spacing w:line="276" w:lineRule="auto"/>
        <w:ind w:right="142"/>
        <w:jc w:val="center"/>
        <w:rPr>
          <w:b/>
          <w:i/>
          <w:spacing w:val="12"/>
          <w:sz w:val="22"/>
          <w:szCs w:val="22"/>
        </w:rPr>
      </w:pPr>
      <w:r w:rsidRPr="005E3C1A">
        <w:rPr>
          <w:b/>
          <w:i/>
          <w:spacing w:val="12"/>
          <w:sz w:val="22"/>
          <w:szCs w:val="22"/>
        </w:rPr>
        <w:t>__________________________</w:t>
      </w:r>
    </w:p>
    <w:p w:rsidR="00594E1D" w:rsidRPr="005E3C1A" w:rsidRDefault="004B3AD6" w:rsidP="00594E1D">
      <w:pPr>
        <w:spacing w:line="276" w:lineRule="auto"/>
        <w:ind w:right="142"/>
        <w:jc w:val="center"/>
        <w:rPr>
          <w:b/>
          <w:i/>
          <w:spacing w:val="12"/>
          <w:sz w:val="22"/>
          <w:szCs w:val="22"/>
        </w:rPr>
      </w:pPr>
      <w:r>
        <w:rPr>
          <w:b/>
          <w:i/>
          <w:spacing w:val="12"/>
          <w:sz w:val="22"/>
          <w:szCs w:val="22"/>
        </w:rPr>
        <w:t xml:space="preserve">André </w:t>
      </w:r>
      <w:proofErr w:type="spellStart"/>
      <w:r>
        <w:rPr>
          <w:b/>
          <w:i/>
          <w:spacing w:val="12"/>
          <w:sz w:val="22"/>
          <w:szCs w:val="22"/>
        </w:rPr>
        <w:t>Heidemanns</w:t>
      </w:r>
      <w:proofErr w:type="spellEnd"/>
      <w:r>
        <w:rPr>
          <w:b/>
          <w:i/>
          <w:spacing w:val="12"/>
          <w:sz w:val="22"/>
          <w:szCs w:val="22"/>
        </w:rPr>
        <w:t xml:space="preserve"> Aguiar</w:t>
      </w:r>
    </w:p>
    <w:p w:rsidR="00594E1D" w:rsidRPr="005E3C1A" w:rsidRDefault="004B3AD6" w:rsidP="00594E1D">
      <w:pPr>
        <w:spacing w:line="276" w:lineRule="auto"/>
        <w:ind w:right="142"/>
        <w:jc w:val="center"/>
        <w:rPr>
          <w:b/>
          <w:i/>
          <w:spacing w:val="12"/>
          <w:sz w:val="22"/>
          <w:szCs w:val="22"/>
        </w:rPr>
      </w:pPr>
      <w:r>
        <w:rPr>
          <w:b/>
          <w:i/>
          <w:spacing w:val="12"/>
          <w:sz w:val="22"/>
          <w:szCs w:val="22"/>
        </w:rPr>
        <w:t>VEREADOR - PL</w:t>
      </w:r>
    </w:p>
    <w:p w:rsidR="00594E1D" w:rsidRDefault="00594E1D" w:rsidP="005E3C1A">
      <w:pPr>
        <w:spacing w:line="276" w:lineRule="auto"/>
        <w:ind w:right="142"/>
        <w:jc w:val="center"/>
        <w:rPr>
          <w:b/>
          <w:i/>
          <w:spacing w:val="12"/>
          <w:sz w:val="22"/>
          <w:szCs w:val="22"/>
        </w:rPr>
      </w:pPr>
    </w:p>
    <w:sectPr w:rsidR="00594E1D" w:rsidSect="005E3C1A">
      <w:headerReference w:type="default" r:id="rId7"/>
      <w:pgSz w:w="11907" w:h="16840" w:code="9"/>
      <w:pgMar w:top="2866" w:right="708" w:bottom="1021" w:left="1418" w:header="720" w:footer="1262" w:gutter="0"/>
      <w:cols w:space="720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7B9" w:rsidRDefault="005A47B9">
      <w:r>
        <w:separator/>
      </w:r>
    </w:p>
  </w:endnote>
  <w:endnote w:type="continuationSeparator" w:id="0">
    <w:p w:rsidR="005A47B9" w:rsidRDefault="005A4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Italic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7B9" w:rsidRDefault="005A47B9">
      <w:r>
        <w:separator/>
      </w:r>
    </w:p>
  </w:footnote>
  <w:footnote w:type="continuationSeparator" w:id="0">
    <w:p w:rsidR="005A47B9" w:rsidRDefault="005A47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1241" w:rsidRDefault="00881241">
    <w:pPr>
      <w:pStyle w:val="Cabealho"/>
    </w:pPr>
  </w:p>
  <w:p w:rsidR="00881241" w:rsidRDefault="00881241" w:rsidP="004F7B74">
    <w:pPr>
      <w:pStyle w:val="Cabealho"/>
      <w:tabs>
        <w:tab w:val="clear" w:pos="4419"/>
        <w:tab w:val="clear" w:pos="8838"/>
        <w:tab w:val="left" w:pos="880"/>
        <w:tab w:val="center" w:pos="467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E026A"/>
    <w:multiLevelType w:val="singleLevel"/>
    <w:tmpl w:val="2390B19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08E74980"/>
    <w:multiLevelType w:val="hybridMultilevel"/>
    <w:tmpl w:val="7A86FE5E"/>
    <w:lvl w:ilvl="0" w:tplc="9216CB0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2365316"/>
    <w:multiLevelType w:val="hybridMultilevel"/>
    <w:tmpl w:val="556C601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E7BFC"/>
    <w:multiLevelType w:val="singleLevel"/>
    <w:tmpl w:val="6764D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6A720BA"/>
    <w:multiLevelType w:val="singleLevel"/>
    <w:tmpl w:val="4F0E411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243916"/>
    <w:multiLevelType w:val="singleLevel"/>
    <w:tmpl w:val="9688443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33E1746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 w15:restartNumberingAfterBreak="0">
    <w:nsid w:val="37713705"/>
    <w:multiLevelType w:val="multilevel"/>
    <w:tmpl w:val="EC04E58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3001EF0"/>
    <w:multiLevelType w:val="multilevel"/>
    <w:tmpl w:val="412A3258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)"/>
      <w:lvlJc w:val="left"/>
      <w:pPr>
        <w:tabs>
          <w:tab w:val="num" w:pos="1004"/>
        </w:tabs>
        <w:ind w:left="1004" w:hanging="720"/>
      </w:pPr>
      <w:rPr>
        <w:rFonts w:cs="Times New Roman" w:hint="default"/>
      </w:rPr>
    </w:lvl>
    <w:lvl w:ilvl="2">
      <w:start w:val="1"/>
      <w:numFmt w:val="decimal"/>
      <w:lvlText w:val="%1.%2)%3.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tabs>
          <w:tab w:val="num" w:pos="1932"/>
        </w:tabs>
        <w:ind w:left="1932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tabs>
          <w:tab w:val="num" w:pos="2216"/>
        </w:tabs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tabs>
          <w:tab w:val="num" w:pos="2860"/>
        </w:tabs>
        <w:ind w:left="2860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tabs>
          <w:tab w:val="num" w:pos="3144"/>
        </w:tabs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3788"/>
        </w:tabs>
        <w:ind w:left="3788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4072"/>
        </w:tabs>
        <w:ind w:left="4072" w:hanging="1800"/>
      </w:pPr>
      <w:rPr>
        <w:rFonts w:cs="Times New Roman" w:hint="default"/>
      </w:rPr>
    </w:lvl>
  </w:abstractNum>
  <w:abstractNum w:abstractNumId="9" w15:restartNumberingAfterBreak="0">
    <w:nsid w:val="4B0F3BE1"/>
    <w:multiLevelType w:val="hybridMultilevel"/>
    <w:tmpl w:val="5218DAB6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BFB23F8"/>
    <w:multiLevelType w:val="singleLevel"/>
    <w:tmpl w:val="43BAAB6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 w15:restartNumberingAfterBreak="0">
    <w:nsid w:val="560424E5"/>
    <w:multiLevelType w:val="singleLevel"/>
    <w:tmpl w:val="2390B19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 w15:restartNumberingAfterBreak="0">
    <w:nsid w:val="575D5C11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</w:abstractNum>
  <w:abstractNum w:abstractNumId="13" w15:restartNumberingAfterBreak="0">
    <w:nsid w:val="583F21C1"/>
    <w:multiLevelType w:val="hybridMultilevel"/>
    <w:tmpl w:val="BB6CC10E"/>
    <w:lvl w:ilvl="0" w:tplc="0416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ACC02D5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78C31F35"/>
    <w:multiLevelType w:val="singleLevel"/>
    <w:tmpl w:val="C68C8D6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794821DC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 w15:restartNumberingAfterBreak="0">
    <w:nsid w:val="7AC237B3"/>
    <w:multiLevelType w:val="multilevel"/>
    <w:tmpl w:val="0DD623F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4"/>
  </w:num>
  <w:num w:numId="2">
    <w:abstractNumId w:val="3"/>
  </w:num>
  <w:num w:numId="3">
    <w:abstractNumId w:val="15"/>
  </w:num>
  <w:num w:numId="4">
    <w:abstractNumId w:val="10"/>
  </w:num>
  <w:num w:numId="5">
    <w:abstractNumId w:val="5"/>
  </w:num>
  <w:num w:numId="6">
    <w:abstractNumId w:val="0"/>
  </w:num>
  <w:num w:numId="7">
    <w:abstractNumId w:val="11"/>
  </w:num>
  <w:num w:numId="8">
    <w:abstractNumId w:val="12"/>
  </w:num>
  <w:num w:numId="9">
    <w:abstractNumId w:val="14"/>
  </w:num>
  <w:num w:numId="10">
    <w:abstractNumId w:val="16"/>
  </w:num>
  <w:num w:numId="11">
    <w:abstractNumId w:val="6"/>
  </w:num>
  <w:num w:numId="12">
    <w:abstractNumId w:val="1"/>
  </w:num>
  <w:num w:numId="13">
    <w:abstractNumId w:val="9"/>
  </w:num>
  <w:num w:numId="14">
    <w:abstractNumId w:val="17"/>
  </w:num>
  <w:num w:numId="15">
    <w:abstractNumId w:val="8"/>
  </w:num>
  <w:num w:numId="16">
    <w:abstractNumId w:val="13"/>
  </w:num>
  <w:num w:numId="17">
    <w:abstractNumId w:val="2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317"/>
    <w:rsid w:val="0000583F"/>
    <w:rsid w:val="00015B0C"/>
    <w:rsid w:val="00016F8E"/>
    <w:rsid w:val="00017DF3"/>
    <w:rsid w:val="00047E21"/>
    <w:rsid w:val="00087A15"/>
    <w:rsid w:val="00092046"/>
    <w:rsid w:val="000A7F53"/>
    <w:rsid w:val="000D68D2"/>
    <w:rsid w:val="000D7B0E"/>
    <w:rsid w:val="00106592"/>
    <w:rsid w:val="00145E65"/>
    <w:rsid w:val="0014657B"/>
    <w:rsid w:val="001511F6"/>
    <w:rsid w:val="00167A92"/>
    <w:rsid w:val="001759C3"/>
    <w:rsid w:val="00176DA0"/>
    <w:rsid w:val="001925AA"/>
    <w:rsid w:val="00194C63"/>
    <w:rsid w:val="001C3119"/>
    <w:rsid w:val="001E0C51"/>
    <w:rsid w:val="001E424D"/>
    <w:rsid w:val="001F00EA"/>
    <w:rsid w:val="001F5B27"/>
    <w:rsid w:val="00222567"/>
    <w:rsid w:val="0022357B"/>
    <w:rsid w:val="002265C4"/>
    <w:rsid w:val="00240201"/>
    <w:rsid w:val="0024116B"/>
    <w:rsid w:val="002423BD"/>
    <w:rsid w:val="00267881"/>
    <w:rsid w:val="00275A98"/>
    <w:rsid w:val="00285D2A"/>
    <w:rsid w:val="002A43CB"/>
    <w:rsid w:val="002A56FA"/>
    <w:rsid w:val="002B0811"/>
    <w:rsid w:val="002B20B9"/>
    <w:rsid w:val="002B5FA6"/>
    <w:rsid w:val="002C4C86"/>
    <w:rsid w:val="002C77FC"/>
    <w:rsid w:val="002D179A"/>
    <w:rsid w:val="002E322E"/>
    <w:rsid w:val="002F25C4"/>
    <w:rsid w:val="002F2C61"/>
    <w:rsid w:val="00301208"/>
    <w:rsid w:val="003133CE"/>
    <w:rsid w:val="0032583A"/>
    <w:rsid w:val="00334956"/>
    <w:rsid w:val="00341858"/>
    <w:rsid w:val="00350F73"/>
    <w:rsid w:val="00354E2E"/>
    <w:rsid w:val="00361BB1"/>
    <w:rsid w:val="003709DD"/>
    <w:rsid w:val="003713E5"/>
    <w:rsid w:val="00374355"/>
    <w:rsid w:val="003865F3"/>
    <w:rsid w:val="003878AF"/>
    <w:rsid w:val="00396331"/>
    <w:rsid w:val="003A372E"/>
    <w:rsid w:val="003B75D1"/>
    <w:rsid w:val="003C0F65"/>
    <w:rsid w:val="003D4C7A"/>
    <w:rsid w:val="003E6558"/>
    <w:rsid w:val="003F2D6D"/>
    <w:rsid w:val="004005AD"/>
    <w:rsid w:val="00407339"/>
    <w:rsid w:val="00416284"/>
    <w:rsid w:val="00416C53"/>
    <w:rsid w:val="004208ED"/>
    <w:rsid w:val="004274EA"/>
    <w:rsid w:val="00440E0D"/>
    <w:rsid w:val="00444C8F"/>
    <w:rsid w:val="00445B40"/>
    <w:rsid w:val="00445C53"/>
    <w:rsid w:val="00461E58"/>
    <w:rsid w:val="004714F5"/>
    <w:rsid w:val="00483CBC"/>
    <w:rsid w:val="004A3682"/>
    <w:rsid w:val="004B3AD6"/>
    <w:rsid w:val="004B5EB4"/>
    <w:rsid w:val="004C299E"/>
    <w:rsid w:val="004D3959"/>
    <w:rsid w:val="004D7243"/>
    <w:rsid w:val="004E23FD"/>
    <w:rsid w:val="004E4743"/>
    <w:rsid w:val="004F2586"/>
    <w:rsid w:val="004F4372"/>
    <w:rsid w:val="004F7B74"/>
    <w:rsid w:val="005052DB"/>
    <w:rsid w:val="005222E4"/>
    <w:rsid w:val="005243FE"/>
    <w:rsid w:val="005322E0"/>
    <w:rsid w:val="00532A94"/>
    <w:rsid w:val="00532FE9"/>
    <w:rsid w:val="00543A59"/>
    <w:rsid w:val="00564E21"/>
    <w:rsid w:val="00571AB6"/>
    <w:rsid w:val="00572853"/>
    <w:rsid w:val="005732A2"/>
    <w:rsid w:val="0057725B"/>
    <w:rsid w:val="005775C6"/>
    <w:rsid w:val="00586859"/>
    <w:rsid w:val="005932BC"/>
    <w:rsid w:val="00594E1D"/>
    <w:rsid w:val="00594EB3"/>
    <w:rsid w:val="005A47B9"/>
    <w:rsid w:val="005B3412"/>
    <w:rsid w:val="005C0281"/>
    <w:rsid w:val="005E3C1A"/>
    <w:rsid w:val="00604A62"/>
    <w:rsid w:val="00604EC5"/>
    <w:rsid w:val="006114C0"/>
    <w:rsid w:val="00616117"/>
    <w:rsid w:val="00616C9C"/>
    <w:rsid w:val="00653845"/>
    <w:rsid w:val="006579F1"/>
    <w:rsid w:val="006670A2"/>
    <w:rsid w:val="006675E8"/>
    <w:rsid w:val="006878EF"/>
    <w:rsid w:val="00695376"/>
    <w:rsid w:val="006A22CC"/>
    <w:rsid w:val="006B0DCC"/>
    <w:rsid w:val="006C5F8C"/>
    <w:rsid w:val="006F6FBB"/>
    <w:rsid w:val="00712171"/>
    <w:rsid w:val="0072772C"/>
    <w:rsid w:val="007547F9"/>
    <w:rsid w:val="0075674E"/>
    <w:rsid w:val="007578CB"/>
    <w:rsid w:val="00757BA6"/>
    <w:rsid w:val="007677E4"/>
    <w:rsid w:val="007771AC"/>
    <w:rsid w:val="007976D1"/>
    <w:rsid w:val="007A3018"/>
    <w:rsid w:val="007A44A8"/>
    <w:rsid w:val="007B55CA"/>
    <w:rsid w:val="007C49E5"/>
    <w:rsid w:val="007C5B39"/>
    <w:rsid w:val="007C5B58"/>
    <w:rsid w:val="007D4AB7"/>
    <w:rsid w:val="007E3346"/>
    <w:rsid w:val="007E45FC"/>
    <w:rsid w:val="007F6ED6"/>
    <w:rsid w:val="008015B9"/>
    <w:rsid w:val="0080490F"/>
    <w:rsid w:val="0080734E"/>
    <w:rsid w:val="008218C9"/>
    <w:rsid w:val="008232C8"/>
    <w:rsid w:val="0084273E"/>
    <w:rsid w:val="008507C7"/>
    <w:rsid w:val="00873113"/>
    <w:rsid w:val="00881241"/>
    <w:rsid w:val="008841D5"/>
    <w:rsid w:val="00884356"/>
    <w:rsid w:val="00893ED0"/>
    <w:rsid w:val="008B7831"/>
    <w:rsid w:val="008E7CD4"/>
    <w:rsid w:val="008F0570"/>
    <w:rsid w:val="00900543"/>
    <w:rsid w:val="00900BFC"/>
    <w:rsid w:val="00913419"/>
    <w:rsid w:val="00914306"/>
    <w:rsid w:val="00925F8F"/>
    <w:rsid w:val="00931B0C"/>
    <w:rsid w:val="00937BD2"/>
    <w:rsid w:val="00954E1E"/>
    <w:rsid w:val="00957215"/>
    <w:rsid w:val="00960D23"/>
    <w:rsid w:val="009842DA"/>
    <w:rsid w:val="00992B8F"/>
    <w:rsid w:val="009D20A9"/>
    <w:rsid w:val="009D21B1"/>
    <w:rsid w:val="009F2CBE"/>
    <w:rsid w:val="00A0420E"/>
    <w:rsid w:val="00A0561D"/>
    <w:rsid w:val="00A22361"/>
    <w:rsid w:val="00A462FC"/>
    <w:rsid w:val="00A57889"/>
    <w:rsid w:val="00AA076D"/>
    <w:rsid w:val="00AA388B"/>
    <w:rsid w:val="00AC7B0D"/>
    <w:rsid w:val="00AF537D"/>
    <w:rsid w:val="00B2672D"/>
    <w:rsid w:val="00B41422"/>
    <w:rsid w:val="00B44AE1"/>
    <w:rsid w:val="00B46166"/>
    <w:rsid w:val="00B572A7"/>
    <w:rsid w:val="00B57BEC"/>
    <w:rsid w:val="00BA592A"/>
    <w:rsid w:val="00BB5182"/>
    <w:rsid w:val="00BC04FA"/>
    <w:rsid w:val="00BC1A4F"/>
    <w:rsid w:val="00BC1D94"/>
    <w:rsid w:val="00BC2563"/>
    <w:rsid w:val="00BC61F5"/>
    <w:rsid w:val="00BE6F10"/>
    <w:rsid w:val="00BE7ED9"/>
    <w:rsid w:val="00C06423"/>
    <w:rsid w:val="00C0697D"/>
    <w:rsid w:val="00C22E51"/>
    <w:rsid w:val="00C23603"/>
    <w:rsid w:val="00C40662"/>
    <w:rsid w:val="00C47F60"/>
    <w:rsid w:val="00C57DFA"/>
    <w:rsid w:val="00C605F2"/>
    <w:rsid w:val="00C612FC"/>
    <w:rsid w:val="00C62936"/>
    <w:rsid w:val="00C65B8B"/>
    <w:rsid w:val="00C66156"/>
    <w:rsid w:val="00C94716"/>
    <w:rsid w:val="00CA4D94"/>
    <w:rsid w:val="00CB2A22"/>
    <w:rsid w:val="00CB444A"/>
    <w:rsid w:val="00CC356E"/>
    <w:rsid w:val="00CD1260"/>
    <w:rsid w:val="00CD6188"/>
    <w:rsid w:val="00CE62F0"/>
    <w:rsid w:val="00D201D2"/>
    <w:rsid w:val="00D24A11"/>
    <w:rsid w:val="00D3008D"/>
    <w:rsid w:val="00D327EC"/>
    <w:rsid w:val="00D45EA8"/>
    <w:rsid w:val="00D54D08"/>
    <w:rsid w:val="00D8721F"/>
    <w:rsid w:val="00DA0303"/>
    <w:rsid w:val="00DA3A47"/>
    <w:rsid w:val="00DA53C7"/>
    <w:rsid w:val="00DD733C"/>
    <w:rsid w:val="00DE1543"/>
    <w:rsid w:val="00DE21DC"/>
    <w:rsid w:val="00DE2683"/>
    <w:rsid w:val="00DF0317"/>
    <w:rsid w:val="00E0614E"/>
    <w:rsid w:val="00E3748B"/>
    <w:rsid w:val="00E46539"/>
    <w:rsid w:val="00E62C0B"/>
    <w:rsid w:val="00E643E8"/>
    <w:rsid w:val="00E64DED"/>
    <w:rsid w:val="00E67A1E"/>
    <w:rsid w:val="00E75927"/>
    <w:rsid w:val="00E7753F"/>
    <w:rsid w:val="00E80CF3"/>
    <w:rsid w:val="00E83D1D"/>
    <w:rsid w:val="00E90515"/>
    <w:rsid w:val="00E944EE"/>
    <w:rsid w:val="00E96AF8"/>
    <w:rsid w:val="00EA23B9"/>
    <w:rsid w:val="00EB3D3A"/>
    <w:rsid w:val="00ED101E"/>
    <w:rsid w:val="00ED4611"/>
    <w:rsid w:val="00EE34B6"/>
    <w:rsid w:val="00EE6A23"/>
    <w:rsid w:val="00EF576B"/>
    <w:rsid w:val="00F037F2"/>
    <w:rsid w:val="00F0513C"/>
    <w:rsid w:val="00F055EB"/>
    <w:rsid w:val="00F14721"/>
    <w:rsid w:val="00F21A90"/>
    <w:rsid w:val="00F26F5C"/>
    <w:rsid w:val="00F456AE"/>
    <w:rsid w:val="00F55E57"/>
    <w:rsid w:val="00F60DBF"/>
    <w:rsid w:val="00F71DFA"/>
    <w:rsid w:val="00F8426F"/>
    <w:rsid w:val="00F84E89"/>
    <w:rsid w:val="00FB120E"/>
    <w:rsid w:val="00FB1FBB"/>
    <w:rsid w:val="00FB2AD5"/>
    <w:rsid w:val="00FB334A"/>
    <w:rsid w:val="00FC52F9"/>
    <w:rsid w:val="00FD7446"/>
    <w:rsid w:val="00FE0A5C"/>
    <w:rsid w:val="00FE5A41"/>
    <w:rsid w:val="00FF10C3"/>
    <w:rsid w:val="00FF6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04B1E1"/>
  <w15:docId w15:val="{54BCDB28-2559-4B9B-9E53-87BFF7163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7881"/>
    <w:rPr>
      <w:rFonts w:ascii="Arial" w:hAnsi="Arial"/>
      <w:sz w:val="24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267881"/>
    <w:pPr>
      <w:keepNext/>
      <w:outlineLvl w:val="0"/>
    </w:pPr>
    <w:rPr>
      <w:rFonts w:ascii="Arial Narrow" w:hAnsi="Arial Narrow"/>
      <w:b/>
    </w:rPr>
  </w:style>
  <w:style w:type="paragraph" w:styleId="Ttulo2">
    <w:name w:val="heading 2"/>
    <w:basedOn w:val="Normal"/>
    <w:next w:val="Normal"/>
    <w:link w:val="Ttulo2Char"/>
    <w:uiPriority w:val="99"/>
    <w:qFormat/>
    <w:rsid w:val="00267881"/>
    <w:pPr>
      <w:keepNext/>
      <w:jc w:val="both"/>
      <w:outlineLvl w:val="1"/>
    </w:pPr>
    <w:rPr>
      <w:b/>
      <w:bCs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267881"/>
    <w:pPr>
      <w:keepNext/>
      <w:jc w:val="both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har"/>
    <w:uiPriority w:val="99"/>
    <w:qFormat/>
    <w:rsid w:val="00267881"/>
    <w:pPr>
      <w:keepNext/>
      <w:jc w:val="center"/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rsid w:val="00267881"/>
    <w:pPr>
      <w:keepNext/>
      <w:ind w:right="509"/>
      <w:jc w:val="both"/>
      <w:outlineLvl w:val="4"/>
    </w:pPr>
    <w:rPr>
      <w:rFonts w:ascii="Times New Roman" w:hAnsi="Times New Roman"/>
      <w:b/>
    </w:rPr>
  </w:style>
  <w:style w:type="paragraph" w:styleId="Ttulo6">
    <w:name w:val="heading 6"/>
    <w:basedOn w:val="Normal"/>
    <w:next w:val="Normal"/>
    <w:link w:val="Ttulo6Char"/>
    <w:uiPriority w:val="99"/>
    <w:qFormat/>
    <w:rsid w:val="00440E0D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C65B8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C65B8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C65B8B"/>
    <w:rPr>
      <w:rFonts w:ascii="Cambria" w:hAnsi="Cambria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C65B8B"/>
    <w:rPr>
      <w:rFonts w:ascii="Calibri" w:hAnsi="Calibri"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C65B8B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C65B8B"/>
    <w:rPr>
      <w:rFonts w:ascii="Calibri" w:hAnsi="Calibri" w:cs="Times New Roman"/>
      <w:b/>
      <w:bCs/>
    </w:rPr>
  </w:style>
  <w:style w:type="paragraph" w:styleId="Cabealho">
    <w:name w:val="header"/>
    <w:basedOn w:val="Normal"/>
    <w:link w:val="CabealhoChar"/>
    <w:uiPriority w:val="99"/>
    <w:rsid w:val="0026788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C65B8B"/>
    <w:rPr>
      <w:rFonts w:ascii="Arial" w:hAnsi="Arial" w:cs="Times New Roman"/>
      <w:sz w:val="20"/>
      <w:szCs w:val="20"/>
    </w:rPr>
  </w:style>
  <w:style w:type="paragraph" w:styleId="Rodap">
    <w:name w:val="footer"/>
    <w:basedOn w:val="Normal"/>
    <w:link w:val="RodapChar"/>
    <w:uiPriority w:val="99"/>
    <w:rsid w:val="0026788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65B8B"/>
    <w:rPr>
      <w:rFonts w:ascii="Arial" w:hAnsi="Arial" w:cs="Times New Roman"/>
      <w:sz w:val="20"/>
      <w:szCs w:val="20"/>
    </w:rPr>
  </w:style>
  <w:style w:type="character" w:styleId="Hyperlink">
    <w:name w:val="Hyperlink"/>
    <w:basedOn w:val="Fontepargpadro"/>
    <w:uiPriority w:val="99"/>
    <w:rsid w:val="00267881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267881"/>
    <w:pPr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C65B8B"/>
    <w:rPr>
      <w:rFonts w:ascii="Arial" w:hAnsi="Arial" w:cs="Times New Roman"/>
      <w:sz w:val="20"/>
      <w:szCs w:val="20"/>
    </w:rPr>
  </w:style>
  <w:style w:type="paragraph" w:styleId="Corpodetexto">
    <w:name w:val="Body Text"/>
    <w:basedOn w:val="Normal"/>
    <w:link w:val="CorpodetextoChar"/>
    <w:uiPriority w:val="99"/>
    <w:rsid w:val="00267881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C65B8B"/>
    <w:rPr>
      <w:rFonts w:ascii="Arial" w:hAnsi="Arial" w:cs="Times New Roman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267881"/>
    <w:pPr>
      <w:ind w:right="510"/>
      <w:jc w:val="both"/>
    </w:pPr>
    <w:rPr>
      <w:rFonts w:ascii="Times New Roman" w:hAnsi="Times New Roma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C65B8B"/>
    <w:rPr>
      <w:rFonts w:ascii="Arial" w:hAnsi="Arial" w:cs="Times New Roman"/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267881"/>
    <w:pPr>
      <w:jc w:val="both"/>
    </w:pPr>
    <w:rPr>
      <w:rFonts w:ascii="Times New Roman" w:hAnsi="Times New Roman"/>
      <w:caps/>
      <w:sz w:val="22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C65B8B"/>
    <w:rPr>
      <w:rFonts w:ascii="Arial" w:hAnsi="Arial"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rsid w:val="00267881"/>
    <w:pPr>
      <w:tabs>
        <w:tab w:val="left" w:pos="8505"/>
      </w:tabs>
      <w:ind w:left="-284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C65B8B"/>
    <w:rPr>
      <w:rFonts w:ascii="Arial" w:hAnsi="Arial" w:cs="Times New Roman"/>
      <w:sz w:val="20"/>
      <w:szCs w:val="20"/>
    </w:rPr>
  </w:style>
  <w:style w:type="paragraph" w:styleId="Recuodecorpodetexto3">
    <w:name w:val="Body Text Indent 3"/>
    <w:basedOn w:val="Normal"/>
    <w:link w:val="Recuodecorpodetexto3Char"/>
    <w:uiPriority w:val="99"/>
    <w:rsid w:val="00267881"/>
    <w:pPr>
      <w:ind w:left="360"/>
      <w:jc w:val="both"/>
    </w:pPr>
    <w:rPr>
      <w:rFonts w:ascii="Times New Roman" w:hAnsi="Times New Roman"/>
      <w:b/>
      <w:i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C65B8B"/>
    <w:rPr>
      <w:rFonts w:ascii="Arial" w:hAnsi="Arial" w:cs="Times New Roman"/>
      <w:sz w:val="16"/>
      <w:szCs w:val="16"/>
    </w:rPr>
  </w:style>
  <w:style w:type="character" w:styleId="HiperlinkVisitado">
    <w:name w:val="FollowedHyperlink"/>
    <w:basedOn w:val="Fontepargpadro"/>
    <w:uiPriority w:val="99"/>
    <w:rsid w:val="00267881"/>
    <w:rPr>
      <w:rFonts w:cs="Times New Roman"/>
      <w:color w:val="8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EA23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C65B8B"/>
    <w:rPr>
      <w:rFonts w:cs="Times New Roman"/>
      <w:sz w:val="2"/>
    </w:rPr>
  </w:style>
  <w:style w:type="paragraph" w:styleId="Textodenotaderodap">
    <w:name w:val="footnote text"/>
    <w:basedOn w:val="Normal"/>
    <w:link w:val="TextodenotaderodapChar"/>
    <w:uiPriority w:val="99"/>
    <w:semiHidden/>
    <w:rsid w:val="00440E0D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C65B8B"/>
    <w:rPr>
      <w:rFonts w:ascii="Arial" w:hAnsi="Arial" w:cs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rsid w:val="00440E0D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440E0D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texto1">
    <w:name w:val="texto1"/>
    <w:basedOn w:val="Normal"/>
    <w:uiPriority w:val="99"/>
    <w:rsid w:val="00440E0D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apple-converted-space">
    <w:name w:val="apple-converted-space"/>
    <w:basedOn w:val="Fontepargpadro"/>
    <w:uiPriority w:val="99"/>
    <w:rsid w:val="00913419"/>
    <w:rPr>
      <w:rFonts w:cs="Times New Roman"/>
    </w:rPr>
  </w:style>
  <w:style w:type="character" w:styleId="Forte">
    <w:name w:val="Strong"/>
    <w:basedOn w:val="Fontepargpadro"/>
    <w:uiPriority w:val="22"/>
    <w:qFormat/>
    <w:rsid w:val="003713E5"/>
    <w:rPr>
      <w:rFonts w:cs="Times New Roman"/>
      <w:b/>
      <w:bCs/>
    </w:rPr>
  </w:style>
  <w:style w:type="character" w:styleId="nfase">
    <w:name w:val="Emphasis"/>
    <w:basedOn w:val="Fontepargpadro"/>
    <w:uiPriority w:val="99"/>
    <w:qFormat/>
    <w:rsid w:val="003713E5"/>
    <w:rPr>
      <w:rFonts w:cs="Times New Roman"/>
      <w:i/>
      <w:iCs/>
    </w:rPr>
  </w:style>
  <w:style w:type="paragraph" w:customStyle="1" w:styleId="Normal1">
    <w:name w:val="Normal1"/>
    <w:rsid w:val="0072772C"/>
    <w:pPr>
      <w:spacing w:line="276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0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0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0166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166054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66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quivos%20de%20programas\Microsoft%20Office\Modelos\Modelo%20C&#226;mara%20%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 Câmara  01</Template>
  <TotalTime>13</TotalTime>
  <Pages>3</Pages>
  <Words>630</Words>
  <Characters>3407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Dgsdg</vt:lpstr>
    </vt:vector>
  </TitlesOfParts>
  <Company>..</Company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Dgsdg</dc:title>
  <dc:creator>Gilmara</dc:creator>
  <cp:lastModifiedBy>Micro</cp:lastModifiedBy>
  <cp:revision>5</cp:revision>
  <cp:lastPrinted>2023-07-10T11:50:00Z</cp:lastPrinted>
  <dcterms:created xsi:type="dcterms:W3CDTF">2023-07-10T11:48:00Z</dcterms:created>
  <dcterms:modified xsi:type="dcterms:W3CDTF">2023-07-10T11:52:00Z</dcterms:modified>
</cp:coreProperties>
</file>